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3E5A7272F4A64FA0A88CFD80761120B0"/>
        </w:placeholder>
      </w:sdtPr>
      <w:sdtEndPr/>
      <w:sdtContent>
        <w:p w14:paraId="7B88414C"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53DF26D"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248A1624" w14:textId="362A0E2C" w:rsidR="00F169C7" w:rsidRPr="00BA69E8" w:rsidRDefault="00D62262"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Musawvir Ridwan</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6080350C" w14:textId="3DDF9606"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D62262">
            <w:rPr>
              <w:rFonts w:asciiTheme="minorHAnsi" w:hAnsiTheme="minorHAnsi" w:cstheme="minorHAnsi"/>
              <w:b/>
              <w:bCs/>
              <w:sz w:val="22"/>
              <w:szCs w:val="22"/>
              <w:lang w:val="en-GB"/>
            </w:rPr>
            <w:t>2</w:t>
          </w:r>
        </w:p>
      </w:sdtContent>
    </w:sdt>
    <w:p w14:paraId="318002A0" w14:textId="58751C13"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D62262">
            <w:rPr>
              <w:rFonts w:asciiTheme="minorHAnsi" w:hAnsiTheme="minorHAnsi" w:cstheme="minorHAnsi"/>
              <w:b/>
              <w:bCs/>
              <w:u w:val="single"/>
              <w:lang w:val="en-GB"/>
            </w:rPr>
            <w:t>Unit Conversions &amp; Introduction to CAD</w:t>
          </w:r>
        </w:sdtContent>
      </w:sdt>
    </w:p>
    <w:p w14:paraId="16F171DE"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47AA1EE6" w14:textId="16156BEC"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4D5DA4">
            <w:rPr>
              <w:rFonts w:asciiTheme="minorHAnsi" w:hAnsiTheme="minorHAnsi" w:cstheme="minorHAnsi"/>
              <w:highlight w:val="lightGray"/>
              <w:lang w:val="en-GB"/>
            </w:rPr>
            <w:t>Jacob Booth</w:t>
          </w:r>
        </w:sdtContent>
      </w:sdt>
    </w:p>
    <w:p w14:paraId="647041CF" w14:textId="1CC5B00A"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r w:rsidR="004D5DA4">
            <w:rPr>
              <w:rStyle w:val="Hyperlink"/>
              <w:rFonts w:asciiTheme="minorHAnsi" w:hAnsiTheme="minorHAnsi" w:cstheme="minorHAnsi"/>
              <w:highlight w:val="lightGray"/>
              <w:lang w:val="en-GB"/>
            </w:rPr>
            <w:t>jakebooth@cmail.carleton.ca</w:t>
          </w:r>
        </w:sdtContent>
      </w:sdt>
    </w:p>
    <w:p w14:paraId="41997D63" w14:textId="77777777" w:rsidR="005E7ECE" w:rsidRDefault="005E7ECE" w:rsidP="005E7ECE">
      <w:pPr>
        <w:rPr>
          <w:rFonts w:asciiTheme="minorHAnsi" w:hAnsiTheme="minorHAnsi" w:cstheme="minorHAnsi"/>
          <w:lang w:val="en-GB"/>
        </w:rPr>
      </w:pPr>
    </w:p>
    <w:p w14:paraId="386C1AFA" w14:textId="09660AF9"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D62262">
            <w:rPr>
              <w:rFonts w:asciiTheme="minorHAnsi" w:hAnsiTheme="minorHAnsi" w:cstheme="minorHAnsi"/>
              <w:b/>
              <w:bCs/>
              <w:lang w:val="en-GB"/>
            </w:rPr>
            <w:t>L3</w:t>
          </w:r>
        </w:sdtContent>
      </w:sdt>
    </w:p>
    <w:p w14:paraId="2653C4C2" w14:textId="51A5989B" w:rsidR="005E7ECE" w:rsidRPr="001349A8" w:rsidRDefault="005E7ECE" w:rsidP="001349A8">
      <w:pPr>
        <w:jc w:val="center"/>
        <w:rPr>
          <w:rFonts w:asciiTheme="minorHAnsi" w:hAnsiTheme="minorHAnsi" w:cstheme="minorHAnsi"/>
          <w:b/>
          <w:bCs/>
          <w:lang w:val="en-GB"/>
        </w:rPr>
      </w:pPr>
      <w:bookmarkStart w:id="0" w:name="_GoBack"/>
      <w:bookmarkEnd w:id="0"/>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D62262">
            <w:rPr>
              <w:rFonts w:asciiTheme="minorHAnsi" w:hAnsiTheme="minorHAnsi" w:cstheme="minorHAnsi"/>
              <w:b/>
              <w:bCs/>
              <w:lang w:val="en-GB"/>
            </w:rPr>
            <w:t>ME 2256</w:t>
          </w:r>
          <w:r w:rsidR="001349A8" w:rsidRPr="001349A8">
            <w:rPr>
              <w:rFonts w:asciiTheme="minorHAnsi" w:hAnsiTheme="minorHAnsi" w:cstheme="minorHAnsi"/>
              <w:b/>
              <w:bCs/>
              <w:lang w:val="en-GB"/>
            </w:rPr>
            <w:t>– Carleton University</w:t>
          </w:r>
        </w:sdtContent>
      </w:sdt>
    </w:p>
    <w:p w14:paraId="76B01B71" w14:textId="77777777" w:rsidR="00DF6CA7" w:rsidRDefault="00DF6CA7" w:rsidP="00BA69E8">
      <w:pPr>
        <w:rPr>
          <w:rFonts w:asciiTheme="minorHAnsi" w:hAnsiTheme="minorHAnsi" w:cstheme="minorHAnsi"/>
          <w:lang w:val="en-GB"/>
        </w:rPr>
      </w:pPr>
    </w:p>
    <w:p w14:paraId="5D19BD81"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3F87D6A7" w14:textId="59DDA2DA"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r w:rsidR="00D62262">
            <w:rPr>
              <w:rStyle w:val="Hyperlink"/>
              <w:rFonts w:asciiTheme="minorHAnsi" w:hAnsiTheme="minorHAnsi" w:cstheme="minorHAnsi"/>
              <w:highlight w:val="lightGray"/>
              <w:lang w:val="en-GB"/>
            </w:rPr>
            <w:t>musawvirridwan@cmail.carleton.ca</w:t>
          </w:r>
        </w:sdtContent>
      </w:sdt>
    </w:p>
    <w:p w14:paraId="5942A7DF" w14:textId="0D606EB6"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D62262">
            <w:rPr>
              <w:rFonts w:asciiTheme="minorHAnsi" w:hAnsiTheme="minorHAnsi" w:cstheme="minorHAnsi"/>
              <w:highlight w:val="lightGray"/>
              <w:lang w:val="en-GB"/>
            </w:rPr>
            <w:t>101094219</w:t>
          </w:r>
        </w:sdtContent>
      </w:sdt>
    </w:p>
    <w:p w14:paraId="6D2F02BB" w14:textId="77777777" w:rsidR="00DF6CA7" w:rsidRDefault="00DF6CA7" w:rsidP="00BA69E8">
      <w:pPr>
        <w:rPr>
          <w:rFonts w:asciiTheme="minorHAnsi" w:hAnsiTheme="minorHAnsi" w:cstheme="minorHAnsi"/>
          <w:lang w:val="en-GB"/>
        </w:rPr>
      </w:pPr>
    </w:p>
    <w:p w14:paraId="3F88AF47" w14:textId="77777777" w:rsidR="00DF6CA7" w:rsidRDefault="00DF6CA7" w:rsidP="00BA69E8">
      <w:pPr>
        <w:rPr>
          <w:rFonts w:asciiTheme="minorHAnsi" w:hAnsiTheme="minorHAnsi" w:cstheme="minorHAnsi"/>
          <w:lang w:val="en-GB"/>
        </w:rPr>
      </w:pPr>
    </w:p>
    <w:p w14:paraId="79B90DA2" w14:textId="77777777" w:rsidR="00DF6CA7" w:rsidRDefault="00DF6CA7" w:rsidP="00BA69E8">
      <w:pPr>
        <w:rPr>
          <w:rFonts w:asciiTheme="minorHAnsi" w:hAnsiTheme="minorHAnsi" w:cstheme="minorHAnsi"/>
          <w:lang w:val="en-GB"/>
        </w:rPr>
      </w:pPr>
    </w:p>
    <w:p w14:paraId="4B4CEDB2" w14:textId="77777777" w:rsidR="00DF6CA7" w:rsidRPr="00E2282A" w:rsidRDefault="00DF6CA7" w:rsidP="00BA69E8">
      <w:pPr>
        <w:rPr>
          <w:rFonts w:asciiTheme="minorHAnsi" w:hAnsiTheme="minorHAnsi" w:cstheme="minorHAnsi"/>
          <w:lang w:val="en-GB"/>
        </w:rPr>
      </w:pPr>
    </w:p>
    <w:p w14:paraId="6147AA97" w14:textId="5CB7DDA1" w:rsidR="00DE2339" w:rsidRDefault="00DE2339" w:rsidP="00BA69E8">
      <w:pPr>
        <w:rPr>
          <w:rFonts w:asciiTheme="minorHAnsi" w:hAnsiTheme="minorHAnsi" w:cstheme="minorHAnsi"/>
          <w:highlight w:val="lightGray"/>
          <w:lang w:val="en-GB"/>
        </w:rPr>
      </w:pPr>
    </w:p>
    <w:p w14:paraId="14BE5098" w14:textId="77777777" w:rsidR="00FD68FA" w:rsidRDefault="00FD68FA" w:rsidP="00BA69E8">
      <w:pPr>
        <w:rPr>
          <w:rFonts w:asciiTheme="minorHAnsi" w:hAnsiTheme="minorHAnsi" w:cstheme="minorHAnsi"/>
          <w:highlight w:val="lightGray"/>
          <w:lang w:val="en-GB"/>
        </w:rPr>
      </w:pPr>
    </w:p>
    <w:p w14:paraId="15685666" w14:textId="77777777" w:rsidR="00DE2339" w:rsidRDefault="00DE2339" w:rsidP="00BA69E8">
      <w:pPr>
        <w:rPr>
          <w:rFonts w:asciiTheme="minorHAnsi" w:hAnsiTheme="minorHAnsi" w:cstheme="minorHAnsi"/>
          <w:highlight w:val="lightGray"/>
          <w:lang w:val="en-GB"/>
        </w:rPr>
      </w:pPr>
    </w:p>
    <w:p w14:paraId="5EC73DFA" w14:textId="58DEF57D"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4D5DA4">
            <w:rPr>
              <w:rFonts w:asciiTheme="minorHAnsi" w:hAnsiTheme="minorHAnsi" w:cstheme="minorHAnsi"/>
              <w:highlight w:val="lightGray"/>
              <w:lang w:val="en-GB"/>
            </w:rPr>
            <w:t>2</w:t>
          </w:r>
        </w:sdtContent>
      </w:sdt>
    </w:p>
    <w:p w14:paraId="1CA17F22" w14:textId="67F15143"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8-09-30T00:00:00Z">
            <w:dateFormat w:val="dd MMMM yyyy"/>
            <w:lid w:val="en-GB"/>
            <w:storeMappedDataAs w:val="dateTime"/>
            <w:calendar w:val="gregorian"/>
          </w:date>
        </w:sdtPr>
        <w:sdtEndPr/>
        <w:sdtContent>
          <w:r w:rsidR="004D5DA4">
            <w:rPr>
              <w:rFonts w:asciiTheme="minorHAnsi" w:hAnsiTheme="minorHAnsi" w:cstheme="minorHAnsi"/>
              <w:highlight w:val="lightGray"/>
              <w:lang w:val="en-GB"/>
            </w:rPr>
            <w:t>30 September 2018</w:t>
          </w:r>
        </w:sdtContent>
      </w:sdt>
    </w:p>
    <w:p w14:paraId="7A96F09F" w14:textId="77777777" w:rsidR="0062431A" w:rsidRDefault="0062431A" w:rsidP="004B6320">
      <w:pPr>
        <w:rPr>
          <w:rFonts w:asciiTheme="minorHAnsi" w:hAnsiTheme="minorHAnsi" w:cstheme="minorHAnsi"/>
          <w:lang w:val="en-GB"/>
        </w:rPr>
      </w:pPr>
    </w:p>
    <w:p w14:paraId="0B9A0996" w14:textId="77777777" w:rsidR="00DE2339" w:rsidRDefault="00DE2339" w:rsidP="004B6320">
      <w:pPr>
        <w:rPr>
          <w:rFonts w:asciiTheme="minorHAnsi" w:hAnsiTheme="minorHAnsi" w:cstheme="minorHAnsi"/>
          <w:lang w:val="en-GB"/>
        </w:rPr>
      </w:pPr>
    </w:p>
    <w:p w14:paraId="2F6E82DB" w14:textId="4783EEB2" w:rsidR="00402E3D" w:rsidRPr="00E2282A" w:rsidRDefault="00402E3D" w:rsidP="00D62262">
      <w:pPr>
        <w:pStyle w:val="Heading1"/>
        <w:tabs>
          <w:tab w:val="center" w:pos="5400"/>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r w:rsidR="00D62262">
        <w:rPr>
          <w:rFonts w:asciiTheme="minorHAnsi" w:hAnsiTheme="minorHAnsi" w:cstheme="minorHAnsi"/>
          <w:color w:val="auto"/>
          <w:lang w:val="en-GB"/>
        </w:rPr>
        <w:tab/>
      </w:r>
    </w:p>
    <w:p w14:paraId="530CE335" w14:textId="6373792E" w:rsidR="009E5786" w:rsidRDefault="00D62262" w:rsidP="009E5786">
      <w:pPr>
        <w:spacing w:after="0" w:line="240" w:lineRule="auto"/>
        <w:rPr>
          <w:rFonts w:asciiTheme="minorHAnsi" w:hAnsiTheme="minorHAnsi" w:cstheme="minorHAnsi"/>
          <w:lang w:val="en-GB"/>
        </w:rPr>
      </w:pPr>
      <w:r>
        <w:rPr>
          <w:rFonts w:asciiTheme="minorHAnsi" w:hAnsiTheme="minorHAnsi" w:cstheme="minorHAnsi"/>
          <w:lang w:val="en-GB"/>
        </w:rPr>
        <w:tab/>
        <w:t xml:space="preserve">The world </w:t>
      </w:r>
      <w:r w:rsidR="008E0EF9">
        <w:rPr>
          <w:rFonts w:asciiTheme="minorHAnsi" w:hAnsiTheme="minorHAnsi" w:cstheme="minorHAnsi"/>
          <w:lang w:val="en-GB"/>
        </w:rPr>
        <w:t>today</w:t>
      </w:r>
      <w:r>
        <w:rPr>
          <w:rFonts w:asciiTheme="minorHAnsi" w:hAnsiTheme="minorHAnsi" w:cstheme="minorHAnsi"/>
          <w:lang w:val="en-GB"/>
        </w:rPr>
        <w:t xml:space="preserve"> is </w:t>
      </w:r>
      <w:r w:rsidR="00CF377C">
        <w:rPr>
          <w:rFonts w:asciiTheme="minorHAnsi" w:hAnsiTheme="minorHAnsi" w:cstheme="minorHAnsi"/>
          <w:lang w:val="en-GB"/>
        </w:rPr>
        <w:t>interconnected,</w:t>
      </w:r>
      <w:r>
        <w:rPr>
          <w:rFonts w:asciiTheme="minorHAnsi" w:hAnsiTheme="minorHAnsi" w:cstheme="minorHAnsi"/>
          <w:lang w:val="en-GB"/>
        </w:rPr>
        <w:t xml:space="preserve"> and it is very unit that each country knows the importance of unit conversion because nation uses different units at different instances even though there is international standard (SI). IF not, a situation </w:t>
      </w:r>
      <w:r w:rsidR="008E0EF9">
        <w:rPr>
          <w:rFonts w:asciiTheme="minorHAnsi" w:hAnsiTheme="minorHAnsi" w:cstheme="minorHAnsi"/>
          <w:lang w:val="en-GB"/>
        </w:rPr>
        <w:t>like</w:t>
      </w:r>
      <w:r>
        <w:rPr>
          <w:rFonts w:asciiTheme="minorHAnsi" w:hAnsiTheme="minorHAnsi" w:cstheme="minorHAnsi"/>
          <w:lang w:val="en-GB"/>
        </w:rPr>
        <w:t xml:space="preserve"> the ‘Gimli glider’ may occur and this one may not</w:t>
      </w:r>
      <w:r w:rsidR="00BD3B14">
        <w:rPr>
          <w:rFonts w:asciiTheme="minorHAnsi" w:hAnsiTheme="minorHAnsi" w:cstheme="minorHAnsi"/>
          <w:lang w:val="en-GB"/>
        </w:rPr>
        <w:t xml:space="preserve"> have had a good ending. The objective of this report is to calculate the efficiency of three </w:t>
      </w:r>
      <w:r w:rsidR="008E0EF9">
        <w:rPr>
          <w:rFonts w:asciiTheme="minorHAnsi" w:hAnsiTheme="minorHAnsi" w:cstheme="minorHAnsi"/>
          <w:lang w:val="en-GB"/>
        </w:rPr>
        <w:t>pumps</w:t>
      </w:r>
      <w:r w:rsidR="00BD3B14">
        <w:rPr>
          <w:rFonts w:asciiTheme="minorHAnsi" w:hAnsiTheme="minorHAnsi" w:cstheme="minorHAnsi"/>
          <w:lang w:val="en-GB"/>
        </w:rPr>
        <w:t xml:space="preserve"> by converting all the </w:t>
      </w:r>
      <w:r w:rsidR="008E0EF9">
        <w:rPr>
          <w:rFonts w:asciiTheme="minorHAnsi" w:hAnsiTheme="minorHAnsi" w:cstheme="minorHAnsi"/>
          <w:lang w:val="en-GB"/>
        </w:rPr>
        <w:t>u</w:t>
      </w:r>
      <w:r w:rsidR="00BD3B14">
        <w:rPr>
          <w:rFonts w:asciiTheme="minorHAnsi" w:hAnsiTheme="minorHAnsi" w:cstheme="minorHAnsi"/>
          <w:lang w:val="en-GB"/>
        </w:rPr>
        <w:t xml:space="preserve">nits and </w:t>
      </w:r>
      <w:r w:rsidR="008E0EF9">
        <w:rPr>
          <w:rFonts w:asciiTheme="minorHAnsi" w:hAnsiTheme="minorHAnsi" w:cstheme="minorHAnsi"/>
          <w:lang w:val="en-GB"/>
        </w:rPr>
        <w:t>modelling using Creo software</w:t>
      </w:r>
    </w:p>
    <w:p w14:paraId="30755786"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20AB7F68" w14:textId="3015B5FC" w:rsidR="00DC5051" w:rsidRDefault="001A2363" w:rsidP="009E5786">
      <w:pPr>
        <w:spacing w:after="0" w:line="240" w:lineRule="auto"/>
        <w:rPr>
          <w:rFonts w:asciiTheme="minorHAnsi" w:hAnsiTheme="minorHAnsi" w:cstheme="minorHAnsi"/>
          <w:lang w:val="en-GB"/>
        </w:rPr>
      </w:pPr>
      <w:r>
        <w:rPr>
          <w:rFonts w:asciiTheme="minorHAnsi" w:hAnsiTheme="minorHAnsi" w:cstheme="minorHAnsi"/>
          <w:lang w:val="en-GB"/>
        </w:rPr>
        <w:tab/>
        <w:t>The effi</w:t>
      </w:r>
      <w:r w:rsidR="00CF377C">
        <w:rPr>
          <w:rFonts w:asciiTheme="minorHAnsi" w:hAnsiTheme="minorHAnsi" w:cstheme="minorHAnsi"/>
          <w:lang w:val="en-GB"/>
        </w:rPr>
        <w:t>ci</w:t>
      </w:r>
      <w:r>
        <w:rPr>
          <w:rFonts w:asciiTheme="minorHAnsi" w:hAnsiTheme="minorHAnsi" w:cstheme="minorHAnsi"/>
          <w:lang w:val="en-GB"/>
        </w:rPr>
        <w:t xml:space="preserve">ency of the pumps </w:t>
      </w:r>
      <w:r w:rsidR="00CF377C">
        <w:rPr>
          <w:rFonts w:asciiTheme="minorHAnsi" w:hAnsiTheme="minorHAnsi" w:cstheme="minorHAnsi"/>
          <w:lang w:val="en-GB"/>
        </w:rPr>
        <w:t>was</w:t>
      </w:r>
      <w:r>
        <w:rPr>
          <w:rFonts w:asciiTheme="minorHAnsi" w:hAnsiTheme="minorHAnsi" w:cstheme="minorHAnsi"/>
          <w:lang w:val="en-GB"/>
        </w:rPr>
        <w:t xml:space="preserve"> calculated using the conversion tables provided and by suing basic mathematics. The sample calculations are included </w:t>
      </w:r>
      <w:r w:rsidR="00CF377C">
        <w:rPr>
          <w:rFonts w:asciiTheme="minorHAnsi" w:hAnsiTheme="minorHAnsi" w:cstheme="minorHAnsi"/>
          <w:lang w:val="en-GB"/>
        </w:rPr>
        <w:t xml:space="preserve">in the appendix and the model was created using Creo Parametric 4.0 M030. </w:t>
      </w:r>
    </w:p>
    <w:p w14:paraId="490FD1CA"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623C12A5" w14:textId="09B1A0F4" w:rsidR="009E5786" w:rsidRDefault="00CF377C" w:rsidP="009E5786">
      <w:pPr>
        <w:spacing w:after="0" w:line="240" w:lineRule="auto"/>
        <w:rPr>
          <w:rFonts w:asciiTheme="minorHAnsi" w:hAnsiTheme="minorHAnsi" w:cstheme="minorHAnsi"/>
          <w:lang w:val="en-GB"/>
        </w:rPr>
      </w:pPr>
      <w:r>
        <w:rPr>
          <w:rFonts w:asciiTheme="minorHAnsi" w:hAnsiTheme="minorHAnsi" w:cstheme="minorHAnsi"/>
          <w:lang w:val="en-GB"/>
        </w:rPr>
        <w:tab/>
        <w:t xml:space="preserve">Pump 1 had an efficiency of 69.39%, Pump 2 at 47.17% and Pump 3 had an efficiency of 65.09%. Pump 1 is the most efficient out of the three specified. The model created has a surface area of 646.82 square inches. </w:t>
      </w:r>
    </w:p>
    <w:p w14:paraId="35A44172"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7D60A80" w14:textId="011103A3" w:rsidR="009E5786" w:rsidRDefault="00075521" w:rsidP="009E5786">
      <w:pPr>
        <w:spacing w:after="0" w:line="240" w:lineRule="auto"/>
        <w:rPr>
          <w:rFonts w:asciiTheme="minorHAnsi" w:hAnsiTheme="minorHAnsi" w:cstheme="minorHAnsi"/>
          <w:lang w:val="en-GB"/>
        </w:rPr>
      </w:pPr>
      <w:r>
        <w:rPr>
          <w:rFonts w:asciiTheme="minorHAnsi" w:hAnsiTheme="minorHAnsi" w:cstheme="minorHAnsi"/>
          <w:lang w:val="en-GB"/>
        </w:rPr>
        <w:tab/>
      </w:r>
      <w:r w:rsidR="00201DBB">
        <w:rPr>
          <w:rFonts w:asciiTheme="minorHAnsi" w:hAnsiTheme="minorHAnsi" w:cstheme="minorHAnsi"/>
          <w:lang w:val="en-GB"/>
        </w:rPr>
        <w:t xml:space="preserve">Pump 1 is the most efficient with Pump 2 being the least efficient. Pump 3 was in the middle of the ranking. While doing the conversion for the report, it became evident that there were many different units to measure one thing and this is a problem. These different units may make many problems for any collaborative project due to the fact it can’t be completely confirmed that everyone is working with the same units unless the units were agreed upon previously. These have caused many disasters which have cost the organization funding the project a lot of money. There are SI units which is used in any science related or any field that involves measurement, but the units differ depend on the location where the work is being done. </w:t>
      </w:r>
    </w:p>
    <w:p w14:paraId="04C52E2E" w14:textId="3C5FB31B" w:rsidR="00201DBB" w:rsidRDefault="00201DBB" w:rsidP="009E5786">
      <w:pPr>
        <w:spacing w:after="0" w:line="240" w:lineRule="auto"/>
        <w:rPr>
          <w:rFonts w:asciiTheme="minorHAnsi" w:hAnsiTheme="minorHAnsi" w:cstheme="minorHAnsi"/>
          <w:lang w:val="en-GB"/>
        </w:rPr>
      </w:pPr>
      <w:r>
        <w:rPr>
          <w:rFonts w:asciiTheme="minorHAnsi" w:hAnsiTheme="minorHAnsi" w:cstheme="minorHAnsi"/>
          <w:lang w:val="en-GB"/>
        </w:rPr>
        <w:tab/>
        <w:t xml:space="preserve">The model created using Creo has a surface area of 646.82 square inches and has a volume 1117.365 cube inches and a mass of 1117.3648 lbs. assuming a density of 1 lb per cube inch. Another assumption to be made was that this model was completely solid. </w:t>
      </w:r>
      <w:r w:rsidR="009C062E">
        <w:rPr>
          <w:rFonts w:asciiTheme="minorHAnsi" w:hAnsiTheme="minorHAnsi" w:cstheme="minorHAnsi"/>
          <w:lang w:val="en-GB"/>
        </w:rPr>
        <w:t xml:space="preserve">The calculations were done by the software and the window showing the results are included in the appendix. </w:t>
      </w:r>
    </w:p>
    <w:p w14:paraId="695DB593"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02D896E3" w14:textId="6392AD98" w:rsidR="009E5786" w:rsidRDefault="009C062E" w:rsidP="009C062E">
      <w:pPr>
        <w:spacing w:after="0" w:line="240" w:lineRule="auto"/>
        <w:rPr>
          <w:rFonts w:asciiTheme="minorHAnsi" w:hAnsiTheme="minorHAnsi" w:cstheme="minorHAnsi"/>
          <w:lang w:val="en-GB"/>
        </w:rPr>
      </w:pPr>
      <w:r>
        <w:rPr>
          <w:rFonts w:asciiTheme="minorHAnsi" w:hAnsiTheme="minorHAnsi" w:cstheme="minorHAnsi"/>
          <w:lang w:val="en-GB"/>
        </w:rPr>
        <w:tab/>
        <w:t xml:space="preserve">To conclude, Pump 1 is the most efficient based on the data provided and Pump 2 is the least efficient with Pump 3 being </w:t>
      </w:r>
      <w:r w:rsidR="00730008">
        <w:rPr>
          <w:rFonts w:asciiTheme="minorHAnsi" w:hAnsiTheme="minorHAnsi" w:cstheme="minorHAnsi"/>
          <w:lang w:val="en-GB"/>
        </w:rPr>
        <w:t>in-between</w:t>
      </w:r>
      <w:r>
        <w:rPr>
          <w:rFonts w:asciiTheme="minorHAnsi" w:hAnsiTheme="minorHAnsi" w:cstheme="minorHAnsi"/>
          <w:lang w:val="en-GB"/>
        </w:rPr>
        <w:t xml:space="preserve">. </w:t>
      </w:r>
      <w:r w:rsidR="00730008">
        <w:rPr>
          <w:rFonts w:asciiTheme="minorHAnsi" w:hAnsiTheme="minorHAnsi" w:cstheme="minorHAnsi"/>
          <w:lang w:val="en-GB"/>
        </w:rPr>
        <w:t>The model was created successfully using Creo and has a surface area of 646.82 square inches.</w:t>
      </w:r>
    </w:p>
    <w:p w14:paraId="0D1A7F62" w14:textId="4C9579F0" w:rsidR="00730008" w:rsidRDefault="00730008" w:rsidP="009C062E">
      <w:pPr>
        <w:spacing w:after="0" w:line="240" w:lineRule="auto"/>
        <w:rPr>
          <w:rFonts w:asciiTheme="minorHAnsi" w:hAnsiTheme="minorHAnsi" w:cstheme="minorHAnsi"/>
          <w:lang w:val="en-GB"/>
        </w:rPr>
      </w:pPr>
    </w:p>
    <w:p w14:paraId="1D73D3E4" w14:textId="7F949449" w:rsidR="00730008" w:rsidRDefault="00730008" w:rsidP="009C062E">
      <w:pPr>
        <w:spacing w:after="0" w:line="240" w:lineRule="auto"/>
        <w:rPr>
          <w:rFonts w:asciiTheme="minorHAnsi" w:hAnsiTheme="minorHAnsi" w:cstheme="minorHAnsi"/>
          <w:lang w:val="en-GB"/>
        </w:rPr>
      </w:pPr>
    </w:p>
    <w:p w14:paraId="0209B926" w14:textId="4A108766" w:rsidR="00730008" w:rsidRDefault="00730008" w:rsidP="009C062E">
      <w:pPr>
        <w:spacing w:after="0" w:line="240" w:lineRule="auto"/>
        <w:rPr>
          <w:rFonts w:asciiTheme="minorHAnsi" w:hAnsiTheme="minorHAnsi" w:cstheme="minorHAnsi"/>
          <w:lang w:val="en-GB"/>
        </w:rPr>
      </w:pPr>
    </w:p>
    <w:p w14:paraId="77272E6B" w14:textId="352CB1F6" w:rsidR="00730008" w:rsidRDefault="00730008" w:rsidP="009C062E">
      <w:pPr>
        <w:spacing w:after="0" w:line="240" w:lineRule="auto"/>
        <w:rPr>
          <w:rFonts w:asciiTheme="minorHAnsi" w:hAnsiTheme="minorHAnsi" w:cstheme="minorHAnsi"/>
          <w:lang w:val="en-GB"/>
        </w:rPr>
      </w:pPr>
    </w:p>
    <w:p w14:paraId="0EB40436" w14:textId="77777777" w:rsidR="00730008" w:rsidRDefault="00730008" w:rsidP="009C062E">
      <w:pPr>
        <w:spacing w:after="0" w:line="240" w:lineRule="auto"/>
        <w:rPr>
          <w:rFonts w:asciiTheme="minorHAnsi" w:hAnsiTheme="minorHAnsi" w:cstheme="minorHAnsi"/>
          <w:lang w:val="en-GB"/>
        </w:rPr>
      </w:pPr>
    </w:p>
    <w:p w14:paraId="4A2134D1" w14:textId="77777777" w:rsidR="00E0097A" w:rsidRDefault="00E0097A" w:rsidP="00E2282A">
      <w:pPr>
        <w:rPr>
          <w:rFonts w:asciiTheme="minorHAnsi" w:hAnsiTheme="minorHAnsi" w:cstheme="minorHAnsi"/>
          <w:lang w:val="en-GB"/>
        </w:rPr>
      </w:pPr>
    </w:p>
    <w:p w14:paraId="76F41229" w14:textId="77777777" w:rsidR="00E0097A" w:rsidRDefault="00E0097A" w:rsidP="00E2282A">
      <w:pPr>
        <w:rPr>
          <w:rFonts w:asciiTheme="minorHAnsi" w:hAnsiTheme="minorHAnsi" w:cstheme="minorHAnsi"/>
          <w:lang w:val="en-GB"/>
        </w:rPr>
      </w:pPr>
    </w:p>
    <w:p w14:paraId="0C69B6BE"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68F7B50B" w14:textId="77777777" w:rsidR="00730008" w:rsidRDefault="00730008" w:rsidP="00730008">
      <w:pPr>
        <w:keepNext/>
      </w:pPr>
      <w:r>
        <w:rPr>
          <w:noProof/>
        </w:rPr>
        <w:drawing>
          <wp:inline distT="0" distB="0" distL="0" distR="0" wp14:anchorId="0AE1070A" wp14:editId="3AC898AE">
            <wp:extent cx="3400425" cy="401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0425" cy="4019550"/>
                    </a:xfrm>
                    <a:prstGeom prst="rect">
                      <a:avLst/>
                    </a:prstGeom>
                    <a:noFill/>
                    <a:ln>
                      <a:noFill/>
                    </a:ln>
                  </pic:spPr>
                </pic:pic>
              </a:graphicData>
            </a:graphic>
          </wp:inline>
        </w:drawing>
      </w:r>
    </w:p>
    <w:p w14:paraId="4E9456A3" w14:textId="2BF9C3B3" w:rsidR="00DE50D3" w:rsidRDefault="00730008" w:rsidP="00730008">
      <w:pPr>
        <w:pStyle w:val="Caption"/>
        <w:rPr>
          <w:noProof/>
        </w:rPr>
      </w:pPr>
      <w:r>
        <w:t xml:space="preserve">Figure </w:t>
      </w:r>
      <w:fldSimple w:instr=" SEQ Figure \* ARABIC ">
        <w:r>
          <w:rPr>
            <w:noProof/>
          </w:rPr>
          <w:t>1</w:t>
        </w:r>
      </w:fldSimple>
      <w:r>
        <w:t>: T</w:t>
      </w:r>
      <w:r>
        <w:rPr>
          <w:noProof/>
        </w:rPr>
        <w:t>he claculations done by creo on the model created</w:t>
      </w:r>
    </w:p>
    <w:p w14:paraId="27D56A3E" w14:textId="539D8E7E" w:rsidR="00730008" w:rsidRDefault="00730008" w:rsidP="00730008">
      <w:pPr>
        <w:pStyle w:val="Heading2"/>
      </w:pPr>
      <w:r>
        <w:t>SAMPLE CALCUlations</w:t>
      </w:r>
    </w:p>
    <w:p w14:paraId="5E7059A1" w14:textId="5D204B42" w:rsidR="00730008" w:rsidRDefault="00730008" w:rsidP="00730008">
      <w:pPr>
        <w:pStyle w:val="Heading3"/>
      </w:pPr>
      <w:r>
        <w:t>Assume that the value being converted is X</w:t>
      </w:r>
    </w:p>
    <w:p w14:paraId="6330C767" w14:textId="77777777" w:rsidR="00954652" w:rsidRDefault="00954652" w:rsidP="00730008">
      <w:pPr>
        <w:sectPr w:rsidR="00954652" w:rsidSect="00331927">
          <w:headerReference w:type="default" r:id="rId11"/>
          <w:footerReference w:type="default" r:id="rId12"/>
          <w:footerReference w:type="first" r:id="rId13"/>
          <w:footnotePr>
            <w:numFmt w:val="chicago"/>
          </w:footnotePr>
          <w:pgSz w:w="12240" w:h="15840"/>
          <w:pgMar w:top="720" w:right="720" w:bottom="720" w:left="720" w:header="706" w:footer="706" w:gutter="0"/>
          <w:cols w:space="708"/>
          <w:titlePg/>
          <w:docGrid w:linePitch="360"/>
        </w:sectPr>
      </w:pPr>
    </w:p>
    <w:p w14:paraId="3AF41551" w14:textId="17DBB80F" w:rsidR="00730008" w:rsidRDefault="00730008" w:rsidP="00730008">
      <w:r>
        <w:t>Hp to W:</w:t>
      </w:r>
    </w:p>
    <w:p w14:paraId="465CE5F6" w14:textId="5DA5A425" w:rsidR="00730008" w:rsidRDefault="00730008" w:rsidP="00730008">
      <w:r>
        <w:t>= X * 0.7457 * 1000</w:t>
      </w:r>
    </w:p>
    <w:p w14:paraId="3861005E" w14:textId="5BDCF17C" w:rsidR="00730008" w:rsidRDefault="00730008" w:rsidP="00730008">
      <w:r>
        <w:t>= 16 * 0.7457 * 1000</w:t>
      </w:r>
    </w:p>
    <w:p w14:paraId="46290926" w14:textId="58A97AAA" w:rsidR="00730008" w:rsidRDefault="00730008" w:rsidP="00730008">
      <w:r>
        <w:t>=11931.7</w:t>
      </w:r>
    </w:p>
    <w:p w14:paraId="78D39E07" w14:textId="691869AE" w:rsidR="00730008" w:rsidRDefault="00730008" w:rsidP="00730008">
      <w:r>
        <w:t>Lbf/in</w:t>
      </w:r>
      <w:r>
        <w:rPr>
          <w:vertAlign w:val="superscript"/>
        </w:rPr>
        <w:t>2</w:t>
      </w:r>
      <w:r>
        <w:t xml:space="preserve"> to Pa</w:t>
      </w:r>
    </w:p>
    <w:p w14:paraId="6C6DDDB7" w14:textId="3B7D0D8A" w:rsidR="00730008" w:rsidRDefault="00730008" w:rsidP="00730008">
      <w:r>
        <w:t>= X * (4.448222 / 0.0254</w:t>
      </w:r>
      <w:r>
        <w:rPr>
          <w:vertAlign w:val="superscript"/>
        </w:rPr>
        <w:t>2</w:t>
      </w:r>
      <w:r>
        <w:t>)</w:t>
      </w:r>
    </w:p>
    <w:p w14:paraId="68EA52EE" w14:textId="53991098" w:rsidR="00730008" w:rsidRDefault="00730008" w:rsidP="00730008">
      <w:r>
        <w:t>= 34</w:t>
      </w:r>
      <w:r>
        <w:t xml:space="preserve"> * (4.448222 / 0.0254</w:t>
      </w:r>
      <w:r>
        <w:rPr>
          <w:vertAlign w:val="superscript"/>
        </w:rPr>
        <w:t>2</w:t>
      </w:r>
      <w:r>
        <w:t>)</w:t>
      </w:r>
    </w:p>
    <w:p w14:paraId="321E8A9C" w14:textId="689B2CF2" w:rsidR="00730008" w:rsidRDefault="00730008" w:rsidP="00730008">
      <w:r>
        <w:t>=234421.324067</w:t>
      </w:r>
    </w:p>
    <w:p w14:paraId="32E9A2CC" w14:textId="77777777" w:rsidR="00954652" w:rsidRDefault="00954652" w:rsidP="00730008"/>
    <w:p w14:paraId="3B7C7FA5" w14:textId="77777777" w:rsidR="00954652" w:rsidRDefault="00954652" w:rsidP="00730008"/>
    <w:p w14:paraId="24183FF8" w14:textId="48172894" w:rsidR="00730008" w:rsidRDefault="00730008" w:rsidP="00730008">
      <w:r>
        <w:t>m</w:t>
      </w:r>
      <w:r>
        <w:rPr>
          <w:vertAlign w:val="superscript"/>
        </w:rPr>
        <w:t>3</w:t>
      </w:r>
      <w:r>
        <w:t>/min to m</w:t>
      </w:r>
      <w:r>
        <w:rPr>
          <w:vertAlign w:val="superscript"/>
        </w:rPr>
        <w:t>3</w:t>
      </w:r>
      <w:r>
        <w:t>/s</w:t>
      </w:r>
    </w:p>
    <w:p w14:paraId="00EB3249" w14:textId="2C45897E" w:rsidR="00730008" w:rsidRDefault="00730008" w:rsidP="00730008">
      <w:r>
        <w:t>= X / 60</w:t>
      </w:r>
    </w:p>
    <w:p w14:paraId="02B85EAD" w14:textId="2C3D7649" w:rsidR="00730008" w:rsidRDefault="00730008" w:rsidP="00730008">
      <w:r>
        <w:t>=2.119/60</w:t>
      </w:r>
    </w:p>
    <w:p w14:paraId="4CEF98B3" w14:textId="3DC5C4BB" w:rsidR="00730008" w:rsidRDefault="00730008" w:rsidP="00730008">
      <w:r>
        <w:t>=0.03516666</w:t>
      </w:r>
    </w:p>
    <w:p w14:paraId="67190216" w14:textId="60518E81" w:rsidR="00730008" w:rsidRDefault="00730008" w:rsidP="00730008">
      <w:r>
        <w:t>kW to W</w:t>
      </w:r>
    </w:p>
    <w:p w14:paraId="33D4CA40" w14:textId="019AC78C" w:rsidR="00730008" w:rsidRDefault="00730008" w:rsidP="00730008">
      <w:r>
        <w:t>= X * 1000</w:t>
      </w:r>
    </w:p>
    <w:p w14:paraId="29E5EEEC" w14:textId="0C917513" w:rsidR="00730008" w:rsidRDefault="00730008" w:rsidP="00730008">
      <w:r>
        <w:t>= 219 * 1000</w:t>
      </w:r>
    </w:p>
    <w:p w14:paraId="0BD1ED92" w14:textId="46F68803" w:rsidR="00730008" w:rsidRDefault="00730008" w:rsidP="00730008">
      <w:r>
        <w:t>= 219000</w:t>
      </w:r>
    </w:p>
    <w:p w14:paraId="6BB5A1DC" w14:textId="77777777" w:rsidR="00954652" w:rsidRDefault="00954652" w:rsidP="00730008"/>
    <w:p w14:paraId="13D9B7B9" w14:textId="77777777" w:rsidR="00954652" w:rsidRDefault="00954652" w:rsidP="00730008"/>
    <w:p w14:paraId="7ACCABB6" w14:textId="320F6670" w:rsidR="00730008" w:rsidRDefault="00730008" w:rsidP="00730008">
      <w:r>
        <w:lastRenderedPageBreak/>
        <w:t>In/min to m/s</w:t>
      </w:r>
    </w:p>
    <w:p w14:paraId="00D8554F" w14:textId="63E755AF" w:rsidR="00730008" w:rsidRDefault="00730008" w:rsidP="00730008">
      <w:r>
        <w:t>= X * 2.54 / (100 * 60)</w:t>
      </w:r>
    </w:p>
    <w:p w14:paraId="3CCEF889" w14:textId="162F7589" w:rsidR="00730008" w:rsidRDefault="00730008" w:rsidP="00730008">
      <w:r>
        <w:t xml:space="preserve">= 11811 </w:t>
      </w:r>
      <w:r w:rsidR="00D84AB8">
        <w:t>* 2.54 / (100 * 60)</w:t>
      </w:r>
    </w:p>
    <w:p w14:paraId="35BCC876" w14:textId="1CF3D8EF" w:rsidR="00D84AB8" w:rsidRDefault="00D84AB8" w:rsidP="00730008">
      <w:r>
        <w:t>=4.99999</w:t>
      </w:r>
    </w:p>
    <w:p w14:paraId="51D610AE" w14:textId="6A408AC6" w:rsidR="00D84AB8" w:rsidRDefault="00D84AB8" w:rsidP="00730008">
      <w:r>
        <w:t>Calculating Q</w:t>
      </w:r>
    </w:p>
    <w:p w14:paraId="4918CBF5" w14:textId="19CE9451" w:rsidR="00D84AB8" w:rsidRDefault="00D84AB8" w:rsidP="00730008">
      <w:r>
        <w:t xml:space="preserve">= </w:t>
      </w:r>
      <w:proofErr w:type="spellStart"/>
      <w:r>
        <w:t>V</w:t>
      </w:r>
      <w:r>
        <w:rPr>
          <w:vertAlign w:val="subscript"/>
        </w:rPr>
        <w:t>n</w:t>
      </w:r>
      <w:proofErr w:type="spellEnd"/>
      <w:r>
        <w:t>*A</w:t>
      </w:r>
    </w:p>
    <w:p w14:paraId="251CA2D9" w14:textId="7BA26942" w:rsidR="00D84AB8" w:rsidRDefault="00D84AB8" w:rsidP="00730008">
      <w:r>
        <w:t>=4.99999 * 1</w:t>
      </w:r>
    </w:p>
    <w:p w14:paraId="5A7DC91D" w14:textId="7A891540" w:rsidR="00D84AB8" w:rsidRDefault="00D84AB8" w:rsidP="00730008">
      <w:r>
        <w:t>= 4.99999 m</w:t>
      </w:r>
      <w:r>
        <w:rPr>
          <w:vertAlign w:val="superscript"/>
        </w:rPr>
        <w:t>3</w:t>
      </w:r>
      <w:r>
        <w:t>/s</w:t>
      </w:r>
    </w:p>
    <w:p w14:paraId="78013D78" w14:textId="3E6E9FA5" w:rsidR="00D84AB8" w:rsidRDefault="00D84AB8" w:rsidP="00730008">
      <w:r>
        <w:t>Gal/hr. to m</w:t>
      </w:r>
      <w:r>
        <w:rPr>
          <w:vertAlign w:val="superscript"/>
        </w:rPr>
        <w:t>3</w:t>
      </w:r>
      <w:r>
        <w:t>/s</w:t>
      </w:r>
    </w:p>
    <w:p w14:paraId="34EF5C53" w14:textId="4778F6BB" w:rsidR="00D84AB8" w:rsidRDefault="00D84AB8" w:rsidP="00730008">
      <w:r>
        <w:t xml:space="preserve">= X * (0.0037854 / (60 * 60)) </w:t>
      </w:r>
    </w:p>
    <w:p w14:paraId="376DE85E" w14:textId="7C8037C5" w:rsidR="00D84AB8" w:rsidRDefault="00D84AB8" w:rsidP="00730008">
      <w:proofErr w:type="gramStart"/>
      <w:r>
        <w:t>=  55061</w:t>
      </w:r>
      <w:proofErr w:type="gramEnd"/>
      <w:r>
        <w:t xml:space="preserve"> * </w:t>
      </w:r>
      <w:r>
        <w:t>(0.0037854 / (60 * 60))</w:t>
      </w:r>
    </w:p>
    <w:p w14:paraId="5DE86CFC" w14:textId="56BDCC27" w:rsidR="00D84AB8" w:rsidRDefault="00D84AB8" w:rsidP="00730008">
      <w:r>
        <w:t>= 0.057896641</w:t>
      </w:r>
    </w:p>
    <w:p w14:paraId="30C92222" w14:textId="77777777" w:rsidR="00954652" w:rsidRDefault="00954652" w:rsidP="00730008"/>
    <w:p w14:paraId="41492AFA" w14:textId="77777777" w:rsidR="00954652" w:rsidRDefault="00954652" w:rsidP="00730008"/>
    <w:p w14:paraId="119025C2" w14:textId="77777777" w:rsidR="00954652" w:rsidRDefault="00954652" w:rsidP="00730008"/>
    <w:p w14:paraId="7E8FAF7F" w14:textId="77777777" w:rsidR="00954652" w:rsidRDefault="00954652" w:rsidP="00730008"/>
    <w:p w14:paraId="4A4DE010" w14:textId="7097689F" w:rsidR="00D84AB8" w:rsidRDefault="00D84AB8" w:rsidP="00730008">
      <w:r>
        <w:t>Btu/hr. to W</w:t>
      </w:r>
    </w:p>
    <w:p w14:paraId="74C7B827" w14:textId="3E74060D" w:rsidR="00D84AB8" w:rsidRDefault="00D84AB8" w:rsidP="00730008">
      <w:r>
        <w:t>= (X / (60 * 60)) * 1055.056</w:t>
      </w:r>
    </w:p>
    <w:p w14:paraId="09236C42" w14:textId="456AB46A" w:rsidR="00D84AB8" w:rsidRDefault="00D84AB8" w:rsidP="00D84AB8">
      <w:r>
        <w:t>=</w:t>
      </w:r>
      <w:r>
        <w:t xml:space="preserve"> (</w:t>
      </w:r>
      <w:r>
        <w:t>29019</w:t>
      </w:r>
      <w:r>
        <w:t xml:space="preserve"> / (60 * 60))</w:t>
      </w:r>
      <w:r>
        <w:t xml:space="preserve"> </w:t>
      </w:r>
      <w:r>
        <w:t>*</w:t>
      </w:r>
      <w:r>
        <w:t xml:space="preserve"> </w:t>
      </w:r>
      <w:r>
        <w:t>1055.056</w:t>
      </w:r>
    </w:p>
    <w:p w14:paraId="29982824" w14:textId="23A95DEB" w:rsidR="00D84AB8" w:rsidRDefault="00D84AB8" w:rsidP="00D84AB8">
      <w:r>
        <w:t>= 8504.630573</w:t>
      </w:r>
    </w:p>
    <w:p w14:paraId="3384BC64" w14:textId="14CD2FC0" w:rsidR="00D84AB8" w:rsidRDefault="00D84AB8" w:rsidP="00D84AB8">
      <w:r>
        <w:t>Difference of Pressure with Atm and Psi to an answer in Pa</w:t>
      </w:r>
    </w:p>
    <w:p w14:paraId="1EAD8556" w14:textId="7A795EDC" w:rsidR="00D84AB8" w:rsidRDefault="00D84AB8" w:rsidP="00D84AB8">
      <w:r>
        <w:t>= 1000((</w:t>
      </w:r>
      <w:proofErr w:type="spellStart"/>
      <w:r>
        <w:t>X</w:t>
      </w:r>
      <w:r>
        <w:rPr>
          <w:vertAlign w:val="subscript"/>
        </w:rPr>
        <w:t>atm</w:t>
      </w:r>
      <w:proofErr w:type="spellEnd"/>
      <w:r>
        <w:t xml:space="preserve"> * 101.325) – (</w:t>
      </w:r>
      <w:proofErr w:type="spellStart"/>
      <w:r>
        <w:t>X</w:t>
      </w:r>
      <w:r>
        <w:rPr>
          <w:vertAlign w:val="subscript"/>
        </w:rPr>
        <w:t>Psi</w:t>
      </w:r>
      <w:proofErr w:type="spellEnd"/>
      <w:r>
        <w:rPr>
          <w:vertAlign w:val="subscript"/>
        </w:rPr>
        <w:t xml:space="preserve"> </w:t>
      </w:r>
      <w:r>
        <w:t>* 6.894757))</w:t>
      </w:r>
    </w:p>
    <w:p w14:paraId="1D3910DD" w14:textId="67F8318D" w:rsidR="00D84AB8" w:rsidRDefault="00D84AB8" w:rsidP="00D84AB8">
      <w:r>
        <w:t xml:space="preserve">= </w:t>
      </w:r>
      <w:r>
        <w:t>1000((</w:t>
      </w:r>
      <w:r>
        <w:t xml:space="preserve">2 </w:t>
      </w:r>
      <w:r>
        <w:t>* 101.325) – (</w:t>
      </w:r>
      <w:r>
        <w:t>16</w:t>
      </w:r>
      <w:r>
        <w:rPr>
          <w:vertAlign w:val="subscript"/>
        </w:rPr>
        <w:t xml:space="preserve"> </w:t>
      </w:r>
      <w:r>
        <w:t>* 6.894757))</w:t>
      </w:r>
    </w:p>
    <w:p w14:paraId="3791D5D9" w14:textId="2C2941C1" w:rsidR="00D84AB8" w:rsidRDefault="00D84AB8" w:rsidP="00D84AB8">
      <w:r>
        <w:t>= 95618.38888</w:t>
      </w:r>
    </w:p>
    <w:p w14:paraId="45CC54F1" w14:textId="6C26E3CC" w:rsidR="00D84AB8" w:rsidRDefault="00D84AB8" w:rsidP="00D84AB8">
      <w:r>
        <w:t>Calculation efficiency</w:t>
      </w:r>
    </w:p>
    <w:p w14:paraId="2AFE03FE" w14:textId="0F1BA1E8" w:rsidR="00D84AB8" w:rsidRDefault="00D84AB8" w:rsidP="00D84AB8">
      <w:pPr>
        <w:rPr>
          <w:vertAlign w:val="subscript"/>
        </w:rPr>
      </w:pPr>
      <w:r>
        <w:t xml:space="preserve">= </w:t>
      </w:r>
      <w:r w:rsidR="00435CA7">
        <w:t>(</w:t>
      </w:r>
      <w:r>
        <w:t>QP</w:t>
      </w:r>
      <w:r w:rsidR="00435CA7">
        <w:t>)</w:t>
      </w:r>
      <w:r>
        <w:t>/P</w:t>
      </w:r>
      <w:r>
        <w:rPr>
          <w:vertAlign w:val="subscript"/>
        </w:rPr>
        <w:t>in</w:t>
      </w:r>
      <w:r>
        <w:t xml:space="preserve"> = </w:t>
      </w:r>
      <w:r w:rsidR="00435CA7">
        <w:t>(</w:t>
      </w:r>
      <w:r>
        <w:t>(</w:t>
      </w:r>
      <w:proofErr w:type="spellStart"/>
      <w:r>
        <w:t>V</w:t>
      </w:r>
      <w:r w:rsidR="00435CA7">
        <w:rPr>
          <w:vertAlign w:val="subscript"/>
        </w:rPr>
        <w:t>n</w:t>
      </w:r>
      <w:proofErr w:type="spellEnd"/>
      <w:r w:rsidR="00435CA7">
        <w:t>*</w:t>
      </w:r>
      <w:r w:rsidR="00435CA7">
        <w:rPr>
          <w:vertAlign w:val="subscript"/>
        </w:rPr>
        <w:t xml:space="preserve"> </w:t>
      </w:r>
      <w:proofErr w:type="gramStart"/>
      <w:r w:rsidR="00435CA7">
        <w:t>A)P</w:t>
      </w:r>
      <w:proofErr w:type="gramEnd"/>
      <w:r w:rsidR="00435CA7">
        <w:t>)/P</w:t>
      </w:r>
      <w:r w:rsidR="00435CA7">
        <w:rPr>
          <w:vertAlign w:val="subscript"/>
        </w:rPr>
        <w:t>in.</w:t>
      </w:r>
    </w:p>
    <w:p w14:paraId="31ECD8F3" w14:textId="1F44D64E" w:rsidR="00435CA7" w:rsidRDefault="00435CA7" w:rsidP="00D84AB8">
      <w:r>
        <w:t>= ((4.99999*1) * 20661.5) / 219000</w:t>
      </w:r>
    </w:p>
    <w:p w14:paraId="2EDE422F" w14:textId="3BA9142B" w:rsidR="00435CA7" w:rsidRPr="00435CA7" w:rsidRDefault="00435CA7" w:rsidP="00D84AB8">
      <w:r>
        <w:t>= 0.4717228 = 47.17%</w:t>
      </w:r>
    </w:p>
    <w:p w14:paraId="05DA6919" w14:textId="77777777" w:rsidR="00954652" w:rsidRDefault="00954652" w:rsidP="00730008">
      <w:pPr>
        <w:sectPr w:rsidR="00954652" w:rsidSect="00954652">
          <w:footnotePr>
            <w:numFmt w:val="chicago"/>
          </w:footnotePr>
          <w:type w:val="continuous"/>
          <w:pgSz w:w="12240" w:h="15840"/>
          <w:pgMar w:top="720" w:right="720" w:bottom="720" w:left="720" w:header="706" w:footer="706" w:gutter="0"/>
          <w:cols w:num="2" w:space="708"/>
          <w:titlePg/>
          <w:docGrid w:linePitch="360"/>
        </w:sectPr>
      </w:pPr>
    </w:p>
    <w:p w14:paraId="0F38DBF0" w14:textId="615E9DD9" w:rsidR="00D84AB8" w:rsidRPr="00D84AB8" w:rsidRDefault="00D84AB8" w:rsidP="00730008"/>
    <w:p w14:paraId="1BE3229E" w14:textId="77777777" w:rsidR="00D84AB8" w:rsidRPr="00D84AB8" w:rsidRDefault="00D84AB8" w:rsidP="00730008"/>
    <w:p w14:paraId="2C7F79C5" w14:textId="77777777" w:rsidR="00730008" w:rsidRPr="00730008" w:rsidRDefault="00730008" w:rsidP="00730008"/>
    <w:p w14:paraId="477D2D31" w14:textId="0E4E323F" w:rsidR="00730008" w:rsidRPr="00730008" w:rsidRDefault="00730008" w:rsidP="00730008"/>
    <w:sectPr w:rsidR="00730008" w:rsidRPr="00730008" w:rsidSect="00954652">
      <w:footnotePr>
        <w:numFmt w:val="chicago"/>
      </w:footnotePr>
      <w:type w:val="continuous"/>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50A84" w14:textId="77777777" w:rsidR="004408D6" w:rsidRDefault="004408D6" w:rsidP="00F169C7">
      <w:pPr>
        <w:spacing w:after="0" w:line="240" w:lineRule="auto"/>
      </w:pPr>
      <w:r>
        <w:separator/>
      </w:r>
    </w:p>
  </w:endnote>
  <w:endnote w:type="continuationSeparator" w:id="0">
    <w:p w14:paraId="6EB87B6A" w14:textId="77777777" w:rsidR="004408D6" w:rsidRDefault="004408D6"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14:paraId="32EC34D2" w14:textId="77777777" w:rsidR="00BD1EF5" w:rsidRDefault="004F3554" w:rsidP="00DE2339">
        <w:pPr>
          <w:pStyle w:val="Footer"/>
          <w:jc w:val="center"/>
        </w:pPr>
        <w:r>
          <w:fldChar w:fldCharType="begin"/>
        </w:r>
        <w:r w:rsidR="001B30EF">
          <w:instrText xml:space="preserve"> PAGE   \* MERGEFORMAT </w:instrText>
        </w:r>
        <w:r>
          <w:fldChar w:fldCharType="separate"/>
        </w:r>
        <w:r w:rsidR="00C90099">
          <w:rPr>
            <w:noProof/>
          </w:rPr>
          <w:t>2</w:t>
        </w:r>
        <w:r>
          <w:rPr>
            <w:noProof/>
          </w:rPr>
          <w:fldChar w:fldCharType="end"/>
        </w:r>
      </w:p>
    </w:sdtContent>
  </w:sdt>
  <w:p w14:paraId="2AB3323C" w14:textId="77777777" w:rsidR="00BD1EF5" w:rsidRDefault="00BD1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14:paraId="4CD1E778" w14:textId="77777777" w:rsidR="006352DC" w:rsidRDefault="006352DC" w:rsidP="00DE2339">
        <w:pPr>
          <w:pStyle w:val="Footer"/>
        </w:pPr>
      </w:p>
      <w:p w14:paraId="2BA9C7B4" w14:textId="77777777" w:rsidR="006352DC" w:rsidRDefault="004408D6" w:rsidP="00DE2339">
        <w:pPr>
          <w:pStyle w:val="Footer"/>
        </w:pPr>
      </w:p>
    </w:sdtContent>
  </w:sdt>
  <w:p w14:paraId="2B5F0774" w14:textId="77777777" w:rsidR="006352DC" w:rsidRDefault="00635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BB848" w14:textId="77777777" w:rsidR="004408D6" w:rsidRDefault="004408D6" w:rsidP="00F169C7">
      <w:pPr>
        <w:spacing w:after="0" w:line="240" w:lineRule="auto"/>
      </w:pPr>
      <w:r>
        <w:separator/>
      </w:r>
    </w:p>
  </w:footnote>
  <w:footnote w:type="continuationSeparator" w:id="0">
    <w:p w14:paraId="4CCEDA8B" w14:textId="77777777" w:rsidR="004408D6" w:rsidRDefault="004408D6"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63F4" w14:textId="60E1BF19" w:rsidR="00BD1EF5" w:rsidRPr="00F169C7" w:rsidRDefault="004408D6"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D62262">
          <w:rPr>
            <w:lang w:val="en-GB"/>
          </w:rPr>
          <w:t>Ridwan</w:t>
        </w:r>
        <w:r w:rsidR="00070012">
          <w:rPr>
            <w:lang w:val="en-GB"/>
          </w:rPr>
          <w:t xml:space="preserve">, </w:t>
        </w:r>
        <w:r w:rsidR="00D62262">
          <w:rPr>
            <w:lang w:val="en-GB"/>
          </w:rPr>
          <w:t>Musawvir</w:t>
        </w:r>
      </w:sdtContent>
    </w:sdt>
    <w:r w:rsidR="00BD1EF5">
      <w:rPr>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F23A8"/>
    <w:rsid w:val="00052BBE"/>
    <w:rsid w:val="00070012"/>
    <w:rsid w:val="00075521"/>
    <w:rsid w:val="0009180F"/>
    <w:rsid w:val="000D23F4"/>
    <w:rsid w:val="000E3CBD"/>
    <w:rsid w:val="00112765"/>
    <w:rsid w:val="001349A8"/>
    <w:rsid w:val="00163E6D"/>
    <w:rsid w:val="00182413"/>
    <w:rsid w:val="00194044"/>
    <w:rsid w:val="001A2363"/>
    <w:rsid w:val="001B30EF"/>
    <w:rsid w:val="001C790E"/>
    <w:rsid w:val="001E0B4D"/>
    <w:rsid w:val="001E67D0"/>
    <w:rsid w:val="00201DBB"/>
    <w:rsid w:val="002073EC"/>
    <w:rsid w:val="002138B0"/>
    <w:rsid w:val="00271568"/>
    <w:rsid w:val="00272AF3"/>
    <w:rsid w:val="002F760C"/>
    <w:rsid w:val="003036B3"/>
    <w:rsid w:val="00325755"/>
    <w:rsid w:val="00331927"/>
    <w:rsid w:val="00364BEB"/>
    <w:rsid w:val="003B30A1"/>
    <w:rsid w:val="003E6E99"/>
    <w:rsid w:val="003F23A8"/>
    <w:rsid w:val="003F251F"/>
    <w:rsid w:val="00402E3D"/>
    <w:rsid w:val="00415701"/>
    <w:rsid w:val="00435CA7"/>
    <w:rsid w:val="004408D6"/>
    <w:rsid w:val="004473A8"/>
    <w:rsid w:val="00462FE8"/>
    <w:rsid w:val="00486660"/>
    <w:rsid w:val="004B6320"/>
    <w:rsid w:val="004C64BF"/>
    <w:rsid w:val="004C64F5"/>
    <w:rsid w:val="004D5DA4"/>
    <w:rsid w:val="004D69BD"/>
    <w:rsid w:val="004E63CC"/>
    <w:rsid w:val="004F3554"/>
    <w:rsid w:val="0050427F"/>
    <w:rsid w:val="005053D3"/>
    <w:rsid w:val="00510167"/>
    <w:rsid w:val="00511A9A"/>
    <w:rsid w:val="00516284"/>
    <w:rsid w:val="00573822"/>
    <w:rsid w:val="00584AAA"/>
    <w:rsid w:val="00595163"/>
    <w:rsid w:val="005E7ECE"/>
    <w:rsid w:val="00613329"/>
    <w:rsid w:val="006215C8"/>
    <w:rsid w:val="0062431A"/>
    <w:rsid w:val="00631052"/>
    <w:rsid w:val="006352DC"/>
    <w:rsid w:val="00642BA2"/>
    <w:rsid w:val="00650A35"/>
    <w:rsid w:val="00661532"/>
    <w:rsid w:val="00666405"/>
    <w:rsid w:val="006A7C16"/>
    <w:rsid w:val="006C54F7"/>
    <w:rsid w:val="00701059"/>
    <w:rsid w:val="00730008"/>
    <w:rsid w:val="00733452"/>
    <w:rsid w:val="00741440"/>
    <w:rsid w:val="00774060"/>
    <w:rsid w:val="007C58D2"/>
    <w:rsid w:val="008177E0"/>
    <w:rsid w:val="00852762"/>
    <w:rsid w:val="00867D4C"/>
    <w:rsid w:val="00870065"/>
    <w:rsid w:val="0087451E"/>
    <w:rsid w:val="008B1790"/>
    <w:rsid w:val="008B4D09"/>
    <w:rsid w:val="008B77B1"/>
    <w:rsid w:val="008E0EF9"/>
    <w:rsid w:val="008F3117"/>
    <w:rsid w:val="00954652"/>
    <w:rsid w:val="009A5C67"/>
    <w:rsid w:val="009C062E"/>
    <w:rsid w:val="009E5786"/>
    <w:rsid w:val="00A0240F"/>
    <w:rsid w:val="00A077D5"/>
    <w:rsid w:val="00A22562"/>
    <w:rsid w:val="00A45C96"/>
    <w:rsid w:val="00A56970"/>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D3B14"/>
    <w:rsid w:val="00BE43B6"/>
    <w:rsid w:val="00C53E0F"/>
    <w:rsid w:val="00C90099"/>
    <w:rsid w:val="00CB3A9E"/>
    <w:rsid w:val="00CF377C"/>
    <w:rsid w:val="00D43CD7"/>
    <w:rsid w:val="00D53D56"/>
    <w:rsid w:val="00D62262"/>
    <w:rsid w:val="00D65E76"/>
    <w:rsid w:val="00D84AB8"/>
    <w:rsid w:val="00DA46A6"/>
    <w:rsid w:val="00DC5051"/>
    <w:rsid w:val="00DC6DFD"/>
    <w:rsid w:val="00DE02EB"/>
    <w:rsid w:val="00DE2339"/>
    <w:rsid w:val="00DE50D3"/>
    <w:rsid w:val="00DF6CA7"/>
    <w:rsid w:val="00E0097A"/>
    <w:rsid w:val="00E2282A"/>
    <w:rsid w:val="00E40952"/>
    <w:rsid w:val="00EA211A"/>
    <w:rsid w:val="00ED04DD"/>
    <w:rsid w:val="00EE5838"/>
    <w:rsid w:val="00F169C7"/>
    <w:rsid w:val="00F2508C"/>
    <w:rsid w:val="00F5292F"/>
    <w:rsid w:val="00FD68FA"/>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8D98F"/>
  <w15:docId w15:val="{D8EBA0ED-A876-4ABF-8093-CB9158D9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6D4"/>
    <w:rsid w:val="001D0586"/>
    <w:rsid w:val="001F4B23"/>
    <w:rsid w:val="00200D48"/>
    <w:rsid w:val="00211A8D"/>
    <w:rsid w:val="00325852"/>
    <w:rsid w:val="006010E3"/>
    <w:rsid w:val="006324A2"/>
    <w:rsid w:val="007856D4"/>
    <w:rsid w:val="00B7089D"/>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2DBD6582-404F-4DE1-A7D5-A9DE27652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130</TotalTime>
  <Pages>4</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ECOR 1010 lab template</vt:lpstr>
    </vt:vector>
  </TitlesOfParts>
  <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lab template</dc:title>
  <dc:creator>Glenn McRae</dc:creator>
  <dc:description>Version for 2018</dc:description>
  <cp:lastModifiedBy>Musawvir Ridwan</cp:lastModifiedBy>
  <cp:revision>5</cp:revision>
  <dcterms:created xsi:type="dcterms:W3CDTF">2018-09-30T18:25:00Z</dcterms:created>
  <dcterms:modified xsi:type="dcterms:W3CDTF">2018-09-30T20:36:00Z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