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stheme="minorHAnsi"/>
          <w:color w:val="auto"/>
          <w:lang w:val="en-GB"/>
        </w:rPr>
        <w:id w:val="9156306"/>
        <w:placeholder>
          <w:docPart w:val="3E5A7272F4A64FA0A88CFD80761120B0"/>
        </w:placeholder>
      </w:sdtPr>
      <w:sdtEndPr/>
      <w:sdtContent>
        <w:p w14:paraId="7B88414C" w14:textId="77777777"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14:paraId="353DF26D" w14:textId="77777777"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14:paraId="248A1624" w14:textId="77777777" w:rsidR="00F169C7" w:rsidRPr="00BA69E8" w:rsidRDefault="00C53E0F" w:rsidP="00AE20F8">
          <w:pPr>
            <w:pStyle w:val="Subtitle"/>
            <w:rPr>
              <w:rFonts w:asciiTheme="minorHAnsi" w:hAnsiTheme="minorHAnsi" w:cstheme="minorHAnsi"/>
              <w:b/>
              <w:bCs/>
              <w:sz w:val="22"/>
              <w:szCs w:val="22"/>
            </w:rPr>
          </w:pPr>
          <w:r w:rsidRPr="00AE20F8">
            <w:rPr>
              <w:rFonts w:asciiTheme="minorHAnsi" w:hAnsiTheme="minorHAnsi" w:cstheme="minorHAnsi"/>
              <w:b/>
              <w:bCs/>
              <w:sz w:val="22"/>
              <w:szCs w:val="22"/>
              <w:highlight w:val="lightGray"/>
            </w:rPr>
            <w:t xml:space="preserve">FULL </w:t>
          </w:r>
          <w:r w:rsidR="00AE20F8" w:rsidRPr="00AE20F8">
            <w:rPr>
              <w:rFonts w:asciiTheme="minorHAnsi" w:hAnsiTheme="minorHAnsi" w:cstheme="minorHAnsi"/>
              <w:b/>
              <w:bCs/>
              <w:sz w:val="22"/>
              <w:szCs w:val="22"/>
              <w:highlight w:val="lightGray"/>
            </w:rPr>
            <w:t>Student</w:t>
          </w:r>
          <w:r w:rsidR="0062431A" w:rsidRPr="00AE20F8">
            <w:rPr>
              <w:rFonts w:asciiTheme="minorHAnsi" w:hAnsiTheme="minorHAnsi" w:cstheme="minorHAnsi"/>
              <w:b/>
              <w:bCs/>
              <w:sz w:val="22"/>
              <w:szCs w:val="22"/>
              <w:highlight w:val="lightGray"/>
            </w:rPr>
            <w:t>’s</w:t>
          </w:r>
          <w:r w:rsidR="00E2282A" w:rsidRPr="00AE20F8">
            <w:rPr>
              <w:rFonts w:asciiTheme="minorHAnsi" w:hAnsiTheme="minorHAnsi" w:cstheme="minorHAnsi"/>
              <w:b/>
              <w:bCs/>
              <w:sz w:val="22"/>
              <w:szCs w:val="22"/>
              <w:highlight w:val="lightGray"/>
            </w:rPr>
            <w:t xml:space="preserve"> Name</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14:paraId="6080350C" w14:textId="3691887A" w:rsidR="004B6320" w:rsidRPr="00E2282A" w:rsidRDefault="00E2282A" w:rsidP="00331927">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 xml:space="preserve">Assignment </w:t>
          </w:r>
          <w:r w:rsidR="0082543F">
            <w:rPr>
              <w:rFonts w:asciiTheme="minorHAnsi" w:hAnsiTheme="minorHAnsi" w:cstheme="minorHAnsi"/>
              <w:b/>
              <w:bCs/>
              <w:sz w:val="22"/>
              <w:szCs w:val="22"/>
              <w:lang w:val="en-GB"/>
            </w:rPr>
            <w:t>7</w:t>
          </w:r>
          <w:r w:rsidR="00364BEB">
            <w:rPr>
              <w:rFonts w:asciiTheme="minorHAnsi" w:hAnsiTheme="minorHAnsi" w:cstheme="minorHAnsi"/>
              <w:b/>
              <w:bCs/>
              <w:sz w:val="22"/>
              <w:szCs w:val="22"/>
              <w:lang w:val="en-GB"/>
            </w:rPr>
            <w:t>?</w:t>
          </w:r>
        </w:p>
      </w:sdtContent>
    </w:sdt>
    <w:p w14:paraId="318002A0" w14:textId="1E3EEEBE"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82543F">
            <w:rPr>
              <w:rFonts w:asciiTheme="minorHAnsi" w:hAnsiTheme="minorHAnsi" w:cstheme="minorHAnsi"/>
              <w:b/>
              <w:bCs/>
              <w:u w:val="single"/>
              <w:lang w:val="en-GB"/>
            </w:rPr>
            <w:t xml:space="preserve"> INTRO TO MATLAB</w:t>
          </w:r>
        </w:sdtContent>
      </w:sdt>
    </w:p>
    <w:p w14:paraId="16F171DE" w14:textId="77777777"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14:paraId="47AA1EE6" w14:textId="1BDEE0FC"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r w:rsidR="0082543F">
            <w:rPr>
              <w:rFonts w:asciiTheme="minorHAnsi" w:hAnsiTheme="minorHAnsi" w:cstheme="minorHAnsi"/>
              <w:highlight w:val="lightGray"/>
              <w:lang w:val="en-GB"/>
            </w:rPr>
            <w:t xml:space="preserve">Ayman Al- </w:t>
          </w:r>
          <w:proofErr w:type="spellStart"/>
          <w:r w:rsidR="0082543F">
            <w:rPr>
              <w:rFonts w:asciiTheme="minorHAnsi" w:hAnsiTheme="minorHAnsi" w:cstheme="minorHAnsi"/>
              <w:highlight w:val="lightGray"/>
              <w:lang w:val="en-GB"/>
            </w:rPr>
            <w:t>Sukhon</w:t>
          </w:r>
          <w:proofErr w:type="spellEnd"/>
        </w:sdtContent>
      </w:sdt>
    </w:p>
    <w:p w14:paraId="647041CF" w14:textId="16E311A5" w:rsidR="005E7ECE" w:rsidRDefault="005E7ECE" w:rsidP="004C64F5">
      <w:pPr>
        <w:rPr>
          <w:rFonts w:asciiTheme="minorHAnsi" w:hAnsiTheme="minorHAnsi" w:cstheme="minorHAnsi"/>
          <w:lang w:val="en-GB"/>
        </w:rPr>
      </w:pPr>
      <w:proofErr w:type="gramStart"/>
      <w:r w:rsidRPr="00AE20F8">
        <w:rPr>
          <w:rFonts w:asciiTheme="minorHAnsi" w:hAnsiTheme="minorHAnsi" w:cstheme="minorHAnsi"/>
          <w:highlight w:val="lightGray"/>
          <w:lang w:val="en-GB"/>
        </w:rPr>
        <w:t>Email:</w:t>
      </w:r>
      <w:r w:rsidR="0082543F">
        <w:rPr>
          <w:rStyle w:val="Hyperlink"/>
          <w:rFonts w:asciiTheme="minorHAnsi" w:hAnsiTheme="minorHAnsi" w:cstheme="minorHAnsi"/>
          <w:highlight w:val="lightGray"/>
          <w:lang w:val="en-GB"/>
        </w:rPr>
        <w:t>aymanal</w:t>
      </w:r>
      <w:r w:rsidR="003725E6">
        <w:rPr>
          <w:rStyle w:val="Hyperlink"/>
          <w:rFonts w:asciiTheme="minorHAnsi" w:hAnsiTheme="minorHAnsi" w:cstheme="minorHAnsi"/>
          <w:highlight w:val="lightGray"/>
          <w:lang w:val="en-GB"/>
        </w:rPr>
        <w:t>sukhon@cmail.carleton.ca</w:t>
      </w:r>
      <w:proofErr w:type="gramEnd"/>
      <w:sdt>
        <w:sdtPr>
          <w:rPr>
            <w:rFonts w:asciiTheme="minorHAnsi" w:hAnsiTheme="minorHAnsi" w:cstheme="minorHAnsi"/>
            <w:highlight w:val="lightGray"/>
            <w:lang w:val="en-GB"/>
          </w:rPr>
          <w:id w:val="42742047"/>
          <w:placeholder>
            <w:docPart w:val="A01A0DBDEA1F482488C4443EF17D63D7"/>
          </w:placeholder>
        </w:sdtPr>
        <w:sdtEndPr/>
        <w:sdtContent>
          <w:r w:rsidR="004C64F5" w:rsidRPr="00AE20F8">
            <w:rPr>
              <w:rFonts w:asciiTheme="minorHAnsi" w:hAnsiTheme="minorHAnsi" w:cstheme="minorHAnsi"/>
              <w:highlight w:val="lightGray"/>
              <w:lang w:val="en-GB"/>
            </w:rPr>
            <w:t xml:space="preserve"> </w:t>
          </w:r>
        </w:sdtContent>
      </w:sdt>
    </w:p>
    <w:p w14:paraId="41997D63" w14:textId="77777777" w:rsidR="005E7ECE" w:rsidRDefault="005E7ECE" w:rsidP="005E7ECE">
      <w:pPr>
        <w:rPr>
          <w:rFonts w:asciiTheme="minorHAnsi" w:hAnsiTheme="minorHAnsi" w:cstheme="minorHAnsi"/>
          <w:lang w:val="en-GB"/>
        </w:rPr>
      </w:pPr>
    </w:p>
    <w:p w14:paraId="386C1AFA" w14:textId="6B506946"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3725E6">
            <w:rPr>
              <w:rFonts w:asciiTheme="minorHAnsi" w:hAnsiTheme="minorHAnsi" w:cstheme="minorHAnsi"/>
              <w:b/>
              <w:bCs/>
              <w:lang w:val="en-GB"/>
            </w:rPr>
            <w:t>L13</w:t>
          </w:r>
        </w:sdtContent>
      </w:sdt>
    </w:p>
    <w:p w14:paraId="2653C4C2" w14:textId="0BEBB0C9"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3725E6">
            <w:rPr>
              <w:rFonts w:asciiTheme="minorHAnsi" w:hAnsiTheme="minorHAnsi" w:cstheme="minorHAnsi"/>
              <w:b/>
              <w:bCs/>
              <w:lang w:val="en-GB"/>
            </w:rPr>
            <w:t xml:space="preserve">ME </w:t>
          </w:r>
          <w:proofErr w:type="gramStart"/>
          <w:r w:rsidR="003725E6">
            <w:rPr>
              <w:rFonts w:asciiTheme="minorHAnsi" w:hAnsiTheme="minorHAnsi" w:cstheme="minorHAnsi"/>
              <w:b/>
              <w:bCs/>
              <w:lang w:val="en-GB"/>
            </w:rPr>
            <w:t xml:space="preserve">2256 </w:t>
          </w:r>
          <w:r w:rsidR="001349A8" w:rsidRPr="001349A8">
            <w:rPr>
              <w:rFonts w:asciiTheme="minorHAnsi" w:hAnsiTheme="minorHAnsi" w:cstheme="minorHAnsi"/>
              <w:b/>
              <w:bCs/>
              <w:lang w:val="en-GB"/>
            </w:rPr>
            <w:t xml:space="preserve"> –</w:t>
          </w:r>
          <w:proofErr w:type="gramEnd"/>
          <w:r w:rsidR="001349A8" w:rsidRPr="001349A8">
            <w:rPr>
              <w:rFonts w:asciiTheme="minorHAnsi" w:hAnsiTheme="minorHAnsi" w:cstheme="minorHAnsi"/>
              <w:b/>
              <w:bCs/>
              <w:lang w:val="en-GB"/>
            </w:rPr>
            <w:t xml:space="preserve"> Carleton University</w:t>
          </w:r>
        </w:sdtContent>
      </w:sdt>
    </w:p>
    <w:p w14:paraId="76B01B71" w14:textId="77777777" w:rsidR="00DF6CA7" w:rsidRDefault="00DF6CA7" w:rsidP="00BA69E8">
      <w:pPr>
        <w:rPr>
          <w:rFonts w:asciiTheme="minorHAnsi" w:hAnsiTheme="minorHAnsi" w:cstheme="minorHAnsi"/>
          <w:lang w:val="en-GB"/>
        </w:rPr>
      </w:pPr>
    </w:p>
    <w:p w14:paraId="5D19BD81" w14:textId="77777777"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14:paraId="3F87D6A7" w14:textId="47BB40B3"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r w:rsidR="003725E6">
            <w:rPr>
              <w:rStyle w:val="Hyperlink"/>
              <w:rFonts w:asciiTheme="minorHAnsi" w:hAnsiTheme="minorHAnsi" w:cstheme="minorHAnsi"/>
              <w:highlight w:val="lightGray"/>
              <w:lang w:val="en-GB"/>
            </w:rPr>
            <w:t>harshdoshi@cmail.carelton.ca</w:t>
          </w:r>
        </w:sdtContent>
      </w:sdt>
    </w:p>
    <w:p w14:paraId="5942A7DF" w14:textId="0D356EBA"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3725E6">
            <w:rPr>
              <w:rFonts w:asciiTheme="minorHAnsi" w:hAnsiTheme="minorHAnsi" w:cstheme="minorHAnsi"/>
              <w:highlight w:val="lightGray"/>
              <w:lang w:val="en-GB"/>
            </w:rPr>
            <w:t>101109277</w:t>
          </w:r>
        </w:sdtContent>
      </w:sdt>
    </w:p>
    <w:p w14:paraId="6D2F02BB" w14:textId="77777777" w:rsidR="00DF6CA7" w:rsidRDefault="00DF6CA7" w:rsidP="00BA69E8">
      <w:pPr>
        <w:rPr>
          <w:rFonts w:asciiTheme="minorHAnsi" w:hAnsiTheme="minorHAnsi" w:cstheme="minorHAnsi"/>
          <w:lang w:val="en-GB"/>
        </w:rPr>
      </w:pPr>
    </w:p>
    <w:p w14:paraId="3F88AF47" w14:textId="77777777" w:rsidR="00DF6CA7" w:rsidRDefault="00DF6CA7" w:rsidP="00BA69E8">
      <w:pPr>
        <w:rPr>
          <w:rFonts w:asciiTheme="minorHAnsi" w:hAnsiTheme="minorHAnsi" w:cstheme="minorHAnsi"/>
          <w:lang w:val="en-GB"/>
        </w:rPr>
      </w:pPr>
    </w:p>
    <w:p w14:paraId="79B90DA2" w14:textId="77777777" w:rsidR="00DF6CA7" w:rsidRDefault="00DF6CA7" w:rsidP="00BA69E8">
      <w:pPr>
        <w:rPr>
          <w:rFonts w:asciiTheme="minorHAnsi" w:hAnsiTheme="minorHAnsi" w:cstheme="minorHAnsi"/>
          <w:lang w:val="en-GB"/>
        </w:rPr>
      </w:pPr>
    </w:p>
    <w:p w14:paraId="4B4CEDB2" w14:textId="77777777" w:rsidR="00DF6CA7" w:rsidRPr="00E2282A" w:rsidRDefault="00DF6CA7" w:rsidP="00BA69E8">
      <w:pPr>
        <w:rPr>
          <w:rFonts w:asciiTheme="minorHAnsi" w:hAnsiTheme="minorHAnsi" w:cstheme="minorHAnsi"/>
          <w:lang w:val="en-GB"/>
        </w:rPr>
      </w:pPr>
    </w:p>
    <w:p w14:paraId="6147AA97" w14:textId="5CB7DDA1" w:rsidR="00DE2339" w:rsidRDefault="00DE2339" w:rsidP="00BA69E8">
      <w:pPr>
        <w:rPr>
          <w:rFonts w:asciiTheme="minorHAnsi" w:hAnsiTheme="minorHAnsi" w:cstheme="minorHAnsi"/>
          <w:highlight w:val="lightGray"/>
          <w:lang w:val="en-GB"/>
        </w:rPr>
      </w:pPr>
    </w:p>
    <w:p w14:paraId="14BE5098" w14:textId="77777777" w:rsidR="00FD68FA" w:rsidRDefault="00FD68FA" w:rsidP="00BA69E8">
      <w:pPr>
        <w:rPr>
          <w:rFonts w:asciiTheme="minorHAnsi" w:hAnsiTheme="minorHAnsi" w:cstheme="minorHAnsi"/>
          <w:highlight w:val="lightGray"/>
          <w:lang w:val="en-GB"/>
        </w:rPr>
      </w:pPr>
    </w:p>
    <w:p w14:paraId="15685666" w14:textId="77777777" w:rsidR="00DE2339" w:rsidRDefault="00DE2339" w:rsidP="00BA69E8">
      <w:pPr>
        <w:rPr>
          <w:rFonts w:asciiTheme="minorHAnsi" w:hAnsiTheme="minorHAnsi" w:cstheme="minorHAnsi"/>
          <w:highlight w:val="lightGray"/>
          <w:lang w:val="en-GB"/>
        </w:rPr>
      </w:pPr>
    </w:p>
    <w:p w14:paraId="5EC73DFA" w14:textId="653932BE"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3A3153">
            <w:rPr>
              <w:rFonts w:asciiTheme="minorHAnsi" w:hAnsiTheme="minorHAnsi" w:cstheme="minorHAnsi"/>
              <w:highlight w:val="lightGray"/>
              <w:lang w:val="en-GB"/>
            </w:rPr>
            <w:t>9</w:t>
          </w:r>
        </w:sdtContent>
      </w:sdt>
    </w:p>
    <w:p w14:paraId="1CA17F22" w14:textId="634C4125"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8-11-26T00:00:00Z">
            <w:dateFormat w:val="dd MMMM yyyy"/>
            <w:lid w:val="en-GB"/>
            <w:storeMappedDataAs w:val="dateTime"/>
            <w:calendar w:val="gregorian"/>
          </w:date>
        </w:sdtPr>
        <w:sdtEndPr/>
        <w:sdtContent>
          <w:r w:rsidR="003A3153">
            <w:rPr>
              <w:rFonts w:asciiTheme="minorHAnsi" w:hAnsiTheme="minorHAnsi" w:cstheme="minorHAnsi"/>
              <w:highlight w:val="lightGray"/>
              <w:lang w:val="en-GB"/>
            </w:rPr>
            <w:t>26 November 2018</w:t>
          </w:r>
        </w:sdtContent>
      </w:sdt>
    </w:p>
    <w:p w14:paraId="7A96F09F" w14:textId="77777777" w:rsidR="0062431A" w:rsidRDefault="0062431A" w:rsidP="004B6320">
      <w:pPr>
        <w:rPr>
          <w:rFonts w:asciiTheme="minorHAnsi" w:hAnsiTheme="minorHAnsi" w:cstheme="minorHAnsi"/>
          <w:lang w:val="en-GB"/>
        </w:rPr>
      </w:pPr>
    </w:p>
    <w:p w14:paraId="0B9A0996" w14:textId="77777777" w:rsidR="00DE2339" w:rsidRDefault="00DE2339" w:rsidP="004B6320">
      <w:pPr>
        <w:rPr>
          <w:rFonts w:asciiTheme="minorHAnsi" w:hAnsiTheme="minorHAnsi" w:cstheme="minorHAnsi"/>
          <w:lang w:val="en-GB"/>
        </w:rPr>
      </w:pPr>
    </w:p>
    <w:p w14:paraId="2F6E82DB"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14:paraId="530CE335" w14:textId="3C432CDE" w:rsidR="009E5786" w:rsidRDefault="00B85A93"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Previous labs dealt with solving and managing unstructured data and now this lab focuses on structured data. This laboratory familiarizes one with MATLAB. MATLAB is short form for </w:t>
      </w:r>
      <w:proofErr w:type="spellStart"/>
      <w:r>
        <w:rPr>
          <w:rFonts w:asciiTheme="minorHAnsi" w:hAnsiTheme="minorHAnsi" w:cstheme="minorHAnsi"/>
          <w:lang w:val="en-GB"/>
        </w:rPr>
        <w:t>MATrix</w:t>
      </w:r>
      <w:proofErr w:type="spellEnd"/>
      <w:r>
        <w:rPr>
          <w:rFonts w:asciiTheme="minorHAnsi" w:hAnsiTheme="minorHAnsi" w:cstheme="minorHAnsi"/>
          <w:lang w:val="en-GB"/>
        </w:rPr>
        <w:t xml:space="preserve"> </w:t>
      </w:r>
      <w:proofErr w:type="spellStart"/>
      <w:r>
        <w:rPr>
          <w:rFonts w:asciiTheme="minorHAnsi" w:hAnsiTheme="minorHAnsi" w:cstheme="minorHAnsi"/>
          <w:lang w:val="en-GB"/>
        </w:rPr>
        <w:t>LABoratory</w:t>
      </w:r>
      <w:proofErr w:type="spellEnd"/>
      <w:r>
        <w:rPr>
          <w:rFonts w:asciiTheme="minorHAnsi" w:hAnsiTheme="minorHAnsi" w:cstheme="minorHAnsi"/>
          <w:lang w:val="en-GB"/>
        </w:rPr>
        <w:t>. This is a crucial software tool used by many engineers occasionally used to manage engineering data. The focus of this lab is on systems of linear equations. This software is key for solving equations with infinitely many knowns and unknowns.</w:t>
      </w:r>
    </w:p>
    <w:p w14:paraId="30755786" w14:textId="77777777"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14:paraId="012D7C8D" w14:textId="6005534B" w:rsidR="009E5786" w:rsidRDefault="00B85A93" w:rsidP="009E5786">
      <w:pPr>
        <w:spacing w:after="0" w:line="240" w:lineRule="auto"/>
        <w:rPr>
          <w:rFonts w:asciiTheme="minorHAnsi" w:hAnsiTheme="minorHAnsi" w:cstheme="minorHAnsi"/>
          <w:lang w:val="en-GB"/>
        </w:rPr>
      </w:pPr>
      <w:r>
        <w:rPr>
          <w:rFonts w:asciiTheme="minorHAnsi" w:hAnsiTheme="minorHAnsi" w:cstheme="minorHAnsi"/>
          <w:lang w:val="en-GB"/>
        </w:rPr>
        <w:t>The first step to using MATLAB was to open an m file and save it for this report.</w:t>
      </w:r>
      <w:r w:rsidR="00594EF0">
        <w:rPr>
          <w:rFonts w:asciiTheme="minorHAnsi" w:hAnsiTheme="minorHAnsi" w:cstheme="minorHAnsi"/>
          <w:lang w:val="en-GB"/>
        </w:rPr>
        <w:t xml:space="preserve"> The questions were coded into the script editor and the codes were RUN in the command window. The most important part was getting the logic and the syntax correct in this lab. After the code was run it is copied into this document with code and output.</w:t>
      </w:r>
    </w:p>
    <w:p w14:paraId="490FD1CA" w14:textId="6F9ED611"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r w:rsidR="00594EF0">
        <w:rPr>
          <w:rFonts w:asciiTheme="minorHAnsi" w:hAnsiTheme="minorHAnsi" w:cstheme="minorHAnsi"/>
          <w:color w:val="auto"/>
          <w:lang w:val="en-GB"/>
        </w:rPr>
        <w:t xml:space="preserve"> and discussion</w:t>
      </w:r>
    </w:p>
    <w:p w14:paraId="3C96E6AF" w14:textId="0A6EBB94" w:rsidR="001054D6" w:rsidRDefault="00594EF0"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results were calculated the way described above. For question </w:t>
      </w:r>
      <w:r w:rsidR="00094907">
        <w:rPr>
          <w:rFonts w:asciiTheme="minorHAnsi" w:hAnsiTheme="minorHAnsi" w:cstheme="minorHAnsi"/>
          <w:lang w:val="en-GB"/>
        </w:rPr>
        <w:t>one basic math operations were used with my student number and different outputs were calculated. I learned that putting an apostrophe after a variable means taking the transpose it. This is crucial and occurred only during multiplication. For question two a 9x2 matrix is formed and plotted. In this question I learned the plot(</w:t>
      </w:r>
      <w:proofErr w:type="spellStart"/>
      <w:proofErr w:type="gramStart"/>
      <w:r w:rsidR="00094907">
        <w:rPr>
          <w:rFonts w:asciiTheme="minorHAnsi" w:hAnsiTheme="minorHAnsi" w:cstheme="minorHAnsi"/>
          <w:lang w:val="en-GB"/>
        </w:rPr>
        <w:t>x,y</w:t>
      </w:r>
      <w:proofErr w:type="spellEnd"/>
      <w:proofErr w:type="gramEnd"/>
      <w:r w:rsidR="00094907">
        <w:rPr>
          <w:rFonts w:asciiTheme="minorHAnsi" w:hAnsiTheme="minorHAnsi" w:cstheme="minorHAnsi"/>
          <w:lang w:val="en-GB"/>
        </w:rPr>
        <w:t xml:space="preserve">) command. In question three I learned add labels to a graph via code. Question four is more intricate problem where I was tested on using skills learned in MATH 1104 which was to basically make the matrix in reduced row echelon form. Question five is tricky question because the second part took long to understand. In this I learned the constraint functions and reused the augmented matrix and reduced row echelon form. For question six the hard part was using logic and setting up the matrix correctly and forming a check function to see if the question was done properly. The second part of question six was not hard as it was just adding more numbers to the data set and solving for the new unknowns. Question seven was a classic mimic of a typical engineering problem that engineering may </w:t>
      </w:r>
      <w:r w:rsidR="001054D6">
        <w:rPr>
          <w:rFonts w:asciiTheme="minorHAnsi" w:hAnsiTheme="minorHAnsi" w:cstheme="minorHAnsi"/>
          <w:lang w:val="en-GB"/>
        </w:rPr>
        <w:t>encounter,</w:t>
      </w:r>
      <w:r w:rsidR="00094907">
        <w:rPr>
          <w:rFonts w:asciiTheme="minorHAnsi" w:hAnsiTheme="minorHAnsi" w:cstheme="minorHAnsi"/>
          <w:lang w:val="en-GB"/>
        </w:rPr>
        <w:t xml:space="preserve"> and MATLAB is amazing as it can solve for the current almost instantly. In this question the only new function I learned was “</w:t>
      </w:r>
      <w:proofErr w:type="spellStart"/>
      <w:r w:rsidR="00094907">
        <w:rPr>
          <w:rFonts w:asciiTheme="minorHAnsi" w:hAnsiTheme="minorHAnsi" w:cstheme="minorHAnsi"/>
          <w:lang w:val="en-GB"/>
        </w:rPr>
        <w:t>linsolve</w:t>
      </w:r>
      <w:proofErr w:type="spellEnd"/>
      <w:r w:rsidR="00094907">
        <w:rPr>
          <w:rFonts w:asciiTheme="minorHAnsi" w:hAnsiTheme="minorHAnsi" w:cstheme="minorHAnsi"/>
          <w:lang w:val="en-GB"/>
        </w:rPr>
        <w:t xml:space="preserve"> </w:t>
      </w:r>
      <w:proofErr w:type="gramStart"/>
      <w:r w:rsidR="00094907">
        <w:rPr>
          <w:rFonts w:asciiTheme="minorHAnsi" w:hAnsiTheme="minorHAnsi" w:cstheme="minorHAnsi"/>
          <w:lang w:val="en-GB"/>
        </w:rPr>
        <w:t>( a</w:t>
      </w:r>
      <w:proofErr w:type="gramEnd"/>
      <w:r w:rsidR="00094907">
        <w:rPr>
          <w:rFonts w:asciiTheme="minorHAnsi" w:hAnsiTheme="minorHAnsi" w:cstheme="minorHAnsi"/>
          <w:lang w:val="en-GB"/>
        </w:rPr>
        <w:t>, b )</w:t>
      </w:r>
      <w:r w:rsidR="001054D6">
        <w:rPr>
          <w:rFonts w:asciiTheme="minorHAnsi" w:hAnsiTheme="minorHAnsi" w:cstheme="minorHAnsi"/>
          <w:lang w:val="en-GB"/>
        </w:rPr>
        <w:t xml:space="preserve">.” </w:t>
      </w:r>
    </w:p>
    <w:p w14:paraId="695DB593" w14:textId="77777777"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4A2134D1" w14:textId="75A1DFF2" w:rsidR="00E0097A" w:rsidRDefault="001054D6" w:rsidP="00E2282A">
      <w:pPr>
        <w:rPr>
          <w:rFonts w:asciiTheme="minorHAnsi" w:hAnsiTheme="minorHAnsi" w:cstheme="minorHAnsi"/>
          <w:lang w:val="en-GB"/>
        </w:rPr>
      </w:pPr>
      <w:r w:rsidRPr="001054D6">
        <w:rPr>
          <w:rFonts w:asciiTheme="minorHAnsi" w:hAnsiTheme="minorHAnsi" w:cstheme="minorHAnsi"/>
          <w:lang w:val="en-GB"/>
        </w:rPr>
        <w:t xml:space="preserve">MATLAB is a powerful software that can be utilized for solving complicated matrices and linear systems.  MATLAB can also produce graphs. Despite not being able to be able to use all the neat functions of </w:t>
      </w:r>
      <w:r w:rsidRPr="001054D6">
        <w:rPr>
          <w:rFonts w:asciiTheme="minorHAnsi" w:hAnsiTheme="minorHAnsi" w:cstheme="minorHAnsi"/>
          <w:lang w:val="en-GB"/>
        </w:rPr>
        <w:t>MATLAB</w:t>
      </w:r>
      <w:r w:rsidRPr="001054D6">
        <w:rPr>
          <w:rFonts w:asciiTheme="minorHAnsi" w:hAnsiTheme="minorHAnsi" w:cstheme="minorHAnsi"/>
          <w:lang w:val="en-GB"/>
        </w:rPr>
        <w:t>, it offers</w:t>
      </w:r>
      <w:r>
        <w:rPr>
          <w:rFonts w:asciiTheme="minorHAnsi" w:hAnsiTheme="minorHAnsi" w:cstheme="minorHAnsi"/>
          <w:lang w:val="en-GB"/>
        </w:rPr>
        <w:t xml:space="preserve"> a </w:t>
      </w:r>
      <w:r w:rsidRPr="001054D6">
        <w:rPr>
          <w:rFonts w:asciiTheme="minorHAnsi" w:hAnsiTheme="minorHAnsi" w:cstheme="minorHAnsi"/>
          <w:lang w:val="en-GB"/>
        </w:rPr>
        <w:t xml:space="preserve">variety of function ranging from things needed for aerospace engineers to bioinformatics for biomedical engineers and many more. Some disadvantages are that MATLAB is </w:t>
      </w:r>
      <w:r w:rsidRPr="001054D6">
        <w:rPr>
          <w:rFonts w:asciiTheme="minorHAnsi" w:hAnsiTheme="minorHAnsi" w:cstheme="minorHAnsi"/>
          <w:lang w:val="en-GB"/>
        </w:rPr>
        <w:t>moderately</w:t>
      </w:r>
      <w:r w:rsidRPr="001054D6">
        <w:rPr>
          <w:rFonts w:asciiTheme="minorHAnsi" w:hAnsiTheme="minorHAnsi" w:cstheme="minorHAnsi"/>
          <w:lang w:val="en-GB"/>
        </w:rPr>
        <w:t xml:space="preserve"> syntax heavy and it expects for one to have the necessary knowledge to use the </w:t>
      </w:r>
      <w:r w:rsidRPr="001054D6">
        <w:rPr>
          <w:rFonts w:asciiTheme="minorHAnsi" w:hAnsiTheme="minorHAnsi" w:cstheme="minorHAnsi"/>
          <w:lang w:val="en-GB"/>
        </w:rPr>
        <w:t>functions</w:t>
      </w:r>
      <w:r w:rsidRPr="001054D6">
        <w:rPr>
          <w:rFonts w:asciiTheme="minorHAnsi" w:hAnsiTheme="minorHAnsi" w:cstheme="minorHAnsi"/>
          <w:lang w:val="en-GB"/>
        </w:rPr>
        <w:t xml:space="preserve">. All in all, the software is a great learning experience and an amazing tool for engineers to utilize while problem solving unique engineering problems in </w:t>
      </w:r>
      <w:r w:rsidRPr="001054D6">
        <w:rPr>
          <w:rFonts w:asciiTheme="minorHAnsi" w:hAnsiTheme="minorHAnsi" w:cstheme="minorHAnsi"/>
          <w:lang w:val="en-GB"/>
        </w:rPr>
        <w:t>their</w:t>
      </w:r>
      <w:r w:rsidRPr="001054D6">
        <w:rPr>
          <w:rFonts w:asciiTheme="minorHAnsi" w:hAnsiTheme="minorHAnsi" w:cstheme="minorHAnsi"/>
          <w:lang w:val="en-GB"/>
        </w:rPr>
        <w:t xml:space="preserve"> respective </w:t>
      </w:r>
      <w:r>
        <w:rPr>
          <w:rFonts w:asciiTheme="minorHAnsi" w:hAnsiTheme="minorHAnsi" w:cstheme="minorHAnsi"/>
          <w:lang w:val="en-GB"/>
        </w:rPr>
        <w:t>field</w:t>
      </w:r>
      <w:r w:rsidRPr="001054D6">
        <w:rPr>
          <w:rFonts w:asciiTheme="minorHAnsi" w:hAnsiTheme="minorHAnsi" w:cstheme="minorHAnsi"/>
          <w:lang w:val="en-GB"/>
        </w:rPr>
        <w:t>.</w:t>
      </w:r>
    </w:p>
    <w:p w14:paraId="76F41229" w14:textId="3B87340D" w:rsidR="00E0097A" w:rsidRDefault="00E0097A" w:rsidP="00E2282A">
      <w:pPr>
        <w:rPr>
          <w:rFonts w:asciiTheme="minorHAnsi" w:hAnsiTheme="minorHAnsi" w:cstheme="minorHAnsi"/>
          <w:lang w:val="en-GB"/>
        </w:rPr>
      </w:pPr>
    </w:p>
    <w:p w14:paraId="4CE4A386" w14:textId="7A622C7C" w:rsidR="00594EF0" w:rsidRDefault="00594EF0" w:rsidP="00E2282A">
      <w:pPr>
        <w:rPr>
          <w:rFonts w:asciiTheme="minorHAnsi" w:hAnsiTheme="minorHAnsi" w:cstheme="minorHAnsi"/>
          <w:lang w:val="en-GB"/>
        </w:rPr>
      </w:pPr>
    </w:p>
    <w:p w14:paraId="235184F7" w14:textId="0966AB36" w:rsidR="00594EF0" w:rsidRDefault="00594EF0" w:rsidP="00E2282A">
      <w:pPr>
        <w:rPr>
          <w:rFonts w:asciiTheme="minorHAnsi" w:hAnsiTheme="minorHAnsi" w:cstheme="minorHAnsi"/>
          <w:lang w:val="en-GB"/>
        </w:rPr>
      </w:pPr>
    </w:p>
    <w:p w14:paraId="42C2E1ED" w14:textId="49621A7D" w:rsidR="00594EF0" w:rsidRDefault="00594EF0" w:rsidP="00E2282A">
      <w:pPr>
        <w:rPr>
          <w:rFonts w:asciiTheme="minorHAnsi" w:hAnsiTheme="minorHAnsi" w:cstheme="minorHAnsi"/>
          <w:lang w:val="en-GB"/>
        </w:rPr>
      </w:pPr>
    </w:p>
    <w:p w14:paraId="539EFBA2" w14:textId="77777777" w:rsidR="00594EF0" w:rsidRDefault="00594EF0" w:rsidP="00E2282A">
      <w:pPr>
        <w:rPr>
          <w:rFonts w:asciiTheme="minorHAnsi" w:hAnsiTheme="minorHAnsi" w:cstheme="minorHAnsi"/>
          <w:lang w:val="en-GB"/>
        </w:rPr>
      </w:pPr>
    </w:p>
    <w:p w14:paraId="0C69B6BE" w14:textId="6BE9C677" w:rsidR="00BA78B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14:paraId="026FACF5" w14:textId="45916322" w:rsidR="003725E6" w:rsidRPr="003725E6" w:rsidRDefault="003725E6" w:rsidP="003725E6">
      <w:r>
        <w:t>Table 1: Question One Code and Output</w:t>
      </w:r>
    </w:p>
    <w:tbl>
      <w:tblPr>
        <w:tblStyle w:val="TableGrid"/>
        <w:tblW w:w="0" w:type="auto"/>
        <w:tblLook w:val="04A0" w:firstRow="1" w:lastRow="0" w:firstColumn="1" w:lastColumn="0" w:noHBand="0" w:noVBand="1"/>
      </w:tblPr>
      <w:tblGrid>
        <w:gridCol w:w="5508"/>
        <w:gridCol w:w="5508"/>
      </w:tblGrid>
      <w:tr w:rsidR="0082543F" w14:paraId="0CF8AA6B" w14:textId="77777777" w:rsidTr="0082543F">
        <w:tc>
          <w:tcPr>
            <w:tcW w:w="5508" w:type="dxa"/>
          </w:tcPr>
          <w:p w14:paraId="60FCD06E"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%Variables:</w:t>
            </w:r>
          </w:p>
          <w:p w14:paraId="5DD5063E" w14:textId="1064E314"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f= [1 0 1 1 0 9 2 7 7]</w:t>
            </w:r>
          </w:p>
          <w:p w14:paraId="505D6325" w14:textId="4137AFED"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b= [7 7 2 9 0 1 1 0 1]</w:t>
            </w:r>
          </w:p>
          <w:p w14:paraId="29B16E7D"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16E88868"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 a)</w:t>
            </w:r>
          </w:p>
          <w:p w14:paraId="71C5ACD5" w14:textId="1555E320"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f*f'</w:t>
            </w:r>
          </w:p>
          <w:p w14:paraId="47846A47"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3DEE0C38"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7057A5CB"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 b)</w:t>
            </w:r>
          </w:p>
          <w:p w14:paraId="6D805AB3"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f*b'</w:t>
            </w:r>
          </w:p>
          <w:p w14:paraId="70246BE7"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404C65E5"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 c)</w:t>
            </w:r>
          </w:p>
          <w:p w14:paraId="4DEDC819"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f*b'*f*f'</w:t>
            </w:r>
          </w:p>
          <w:p w14:paraId="362252FB"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5DD6303D"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 d)</w:t>
            </w:r>
          </w:p>
          <w:p w14:paraId="7D0571D1"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sum(f)</w:t>
            </w:r>
          </w:p>
          <w:p w14:paraId="54EC6113"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0B550360"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 e)</w:t>
            </w:r>
          </w:p>
          <w:p w14:paraId="576F3BD0"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dot(</w:t>
            </w:r>
            <w:proofErr w:type="spellStart"/>
            <w:proofErr w:type="gramStart"/>
            <w:r>
              <w:rPr>
                <w:rFonts w:ascii="Courier New" w:hAnsi="Courier New" w:cs="Courier New"/>
                <w:color w:val="000000"/>
                <w:sz w:val="20"/>
                <w:szCs w:val="20"/>
                <w:lang w:val="en-CA" w:bidi="ar-SA"/>
              </w:rPr>
              <w:t>f,b</w:t>
            </w:r>
            <w:proofErr w:type="spellEnd"/>
            <w:proofErr w:type="gramEnd"/>
            <w:r>
              <w:rPr>
                <w:rFonts w:ascii="Courier New" w:hAnsi="Courier New" w:cs="Courier New"/>
                <w:color w:val="000000"/>
                <w:sz w:val="20"/>
                <w:szCs w:val="20"/>
                <w:lang w:val="en-CA" w:bidi="ar-SA"/>
              </w:rPr>
              <w:t>)</w:t>
            </w:r>
          </w:p>
          <w:p w14:paraId="61566E68"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4BD66F6F"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 f)</w:t>
            </w:r>
          </w:p>
          <w:p w14:paraId="7C7DE57D"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norm(f)</w:t>
            </w:r>
          </w:p>
          <w:p w14:paraId="04D9E965"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36DB7A45"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 g)</w:t>
            </w:r>
          </w:p>
          <w:p w14:paraId="1CEE73D9" w14:textId="77777777" w:rsidR="0082543F" w:rsidRDefault="0082543F" w:rsidP="0082543F">
            <w:pPr>
              <w:autoSpaceDE w:val="0"/>
              <w:autoSpaceDN w:val="0"/>
              <w:adjustRightInd w:val="0"/>
              <w:rPr>
                <w:rFonts w:ascii="Courier New" w:hAnsi="Courier New" w:cs="Courier New"/>
                <w:sz w:val="24"/>
                <w:szCs w:val="24"/>
                <w:lang w:val="en-CA" w:bidi="ar-SA"/>
              </w:rPr>
            </w:pPr>
            <w:proofErr w:type="spellStart"/>
            <w:r>
              <w:rPr>
                <w:rFonts w:ascii="Courier New" w:hAnsi="Courier New" w:cs="Courier New"/>
                <w:color w:val="000000"/>
                <w:sz w:val="20"/>
                <w:szCs w:val="20"/>
                <w:lang w:val="en-CA" w:bidi="ar-SA"/>
              </w:rPr>
              <w:t>corr</w:t>
            </w:r>
            <w:proofErr w:type="spellEnd"/>
            <w:r>
              <w:rPr>
                <w:rFonts w:ascii="Courier New" w:hAnsi="Courier New" w:cs="Courier New"/>
                <w:color w:val="000000"/>
                <w:sz w:val="20"/>
                <w:szCs w:val="20"/>
                <w:lang w:val="en-CA" w:bidi="ar-SA"/>
              </w:rPr>
              <w:t>(</w:t>
            </w:r>
            <w:proofErr w:type="spellStart"/>
            <w:proofErr w:type="gramStart"/>
            <w:r>
              <w:rPr>
                <w:rFonts w:ascii="Courier New" w:hAnsi="Courier New" w:cs="Courier New"/>
                <w:color w:val="000000"/>
                <w:sz w:val="20"/>
                <w:szCs w:val="20"/>
                <w:lang w:val="en-CA" w:bidi="ar-SA"/>
              </w:rPr>
              <w:t>f,b</w:t>
            </w:r>
            <w:proofErr w:type="spellEnd"/>
            <w:proofErr w:type="gramEnd"/>
            <w:r>
              <w:rPr>
                <w:rFonts w:ascii="Courier New" w:hAnsi="Courier New" w:cs="Courier New"/>
                <w:color w:val="000000"/>
                <w:sz w:val="20"/>
                <w:szCs w:val="20"/>
                <w:lang w:val="en-CA" w:bidi="ar-SA"/>
              </w:rPr>
              <w:t xml:space="preserve">)  </w:t>
            </w:r>
          </w:p>
          <w:p w14:paraId="02DF09F4" w14:textId="77777777" w:rsidR="0082543F" w:rsidRDefault="0082543F" w:rsidP="0082543F">
            <w:pPr>
              <w:autoSpaceDE w:val="0"/>
              <w:autoSpaceDN w:val="0"/>
              <w:adjustRightInd w:val="0"/>
              <w:rPr>
                <w:rFonts w:ascii="Courier New" w:hAnsi="Courier New" w:cs="Courier New"/>
                <w:sz w:val="24"/>
                <w:szCs w:val="24"/>
                <w:lang w:val="en-CA" w:bidi="ar-SA"/>
              </w:rPr>
            </w:pPr>
            <w:proofErr w:type="spellStart"/>
            <w:r>
              <w:rPr>
                <w:rFonts w:ascii="Courier New" w:hAnsi="Courier New" w:cs="Courier New"/>
                <w:color w:val="000000"/>
                <w:sz w:val="20"/>
                <w:szCs w:val="20"/>
                <w:lang w:val="en-CA" w:bidi="ar-SA"/>
              </w:rPr>
              <w:t>corr</w:t>
            </w:r>
            <w:proofErr w:type="spellEnd"/>
            <w:r>
              <w:rPr>
                <w:rFonts w:ascii="Courier New" w:hAnsi="Courier New" w:cs="Courier New"/>
                <w:color w:val="000000"/>
                <w:sz w:val="20"/>
                <w:szCs w:val="20"/>
                <w:lang w:val="en-CA" w:bidi="ar-SA"/>
              </w:rPr>
              <w:t>(</w:t>
            </w:r>
            <w:proofErr w:type="spellStart"/>
            <w:r>
              <w:rPr>
                <w:rFonts w:ascii="Courier New" w:hAnsi="Courier New" w:cs="Courier New"/>
                <w:color w:val="000000"/>
                <w:sz w:val="20"/>
                <w:szCs w:val="20"/>
                <w:lang w:val="en-CA" w:bidi="ar-SA"/>
              </w:rPr>
              <w:t>f</w:t>
            </w:r>
            <w:proofErr w:type="gramStart"/>
            <w:r>
              <w:rPr>
                <w:rFonts w:ascii="Courier New" w:hAnsi="Courier New" w:cs="Courier New"/>
                <w:color w:val="000000"/>
                <w:sz w:val="20"/>
                <w:szCs w:val="20"/>
                <w:lang w:val="en-CA" w:bidi="ar-SA"/>
              </w:rPr>
              <w:t>',b</w:t>
            </w:r>
            <w:proofErr w:type="spellEnd"/>
            <w:proofErr w:type="gramEnd"/>
            <w:r>
              <w:rPr>
                <w:rFonts w:ascii="Courier New" w:hAnsi="Courier New" w:cs="Courier New"/>
                <w:color w:val="000000"/>
                <w:sz w:val="20"/>
                <w:szCs w:val="20"/>
                <w:lang w:val="en-CA" w:bidi="ar-SA"/>
              </w:rPr>
              <w:t>')</w:t>
            </w:r>
          </w:p>
          <w:p w14:paraId="418D7902"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6B681160"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 h)</w:t>
            </w:r>
          </w:p>
          <w:p w14:paraId="126F83F1"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length(f)</w:t>
            </w:r>
          </w:p>
          <w:p w14:paraId="5B2575F6"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472B4E29"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 xml:space="preserve">% </w:t>
            </w:r>
            <w:proofErr w:type="spellStart"/>
            <w:r>
              <w:rPr>
                <w:rFonts w:ascii="Courier New" w:hAnsi="Courier New" w:cs="Courier New"/>
                <w:color w:val="228B22"/>
                <w:sz w:val="20"/>
                <w:szCs w:val="20"/>
                <w:lang w:val="en-CA" w:bidi="ar-SA"/>
              </w:rPr>
              <w:t>i</w:t>
            </w:r>
            <w:proofErr w:type="spellEnd"/>
            <w:r>
              <w:rPr>
                <w:rFonts w:ascii="Courier New" w:hAnsi="Courier New" w:cs="Courier New"/>
                <w:color w:val="228B22"/>
                <w:sz w:val="20"/>
                <w:szCs w:val="20"/>
                <w:lang w:val="en-CA" w:bidi="ar-SA"/>
              </w:rPr>
              <w:t>)</w:t>
            </w:r>
          </w:p>
          <w:p w14:paraId="63625508"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mean(f)</w:t>
            </w:r>
          </w:p>
          <w:p w14:paraId="4E650173"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13F5880D"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 j)</w:t>
            </w:r>
          </w:p>
          <w:p w14:paraId="4D710415" w14:textId="77777777" w:rsidR="0082543F" w:rsidRDefault="0082543F" w:rsidP="0082543F">
            <w:pPr>
              <w:autoSpaceDE w:val="0"/>
              <w:autoSpaceDN w:val="0"/>
              <w:adjustRightInd w:val="0"/>
              <w:rPr>
                <w:rFonts w:ascii="Courier New" w:hAnsi="Courier New" w:cs="Courier New"/>
                <w:sz w:val="24"/>
                <w:szCs w:val="24"/>
                <w:lang w:val="en-CA" w:bidi="ar-SA"/>
              </w:rPr>
            </w:pPr>
            <w:proofErr w:type="spellStart"/>
            <w:r>
              <w:rPr>
                <w:rFonts w:ascii="Courier New" w:hAnsi="Courier New" w:cs="Courier New"/>
                <w:color w:val="000000"/>
                <w:sz w:val="20"/>
                <w:szCs w:val="20"/>
                <w:lang w:val="en-CA" w:bidi="ar-SA"/>
              </w:rPr>
              <w:t>cumsum</w:t>
            </w:r>
            <w:proofErr w:type="spellEnd"/>
            <w:r>
              <w:rPr>
                <w:rFonts w:ascii="Courier New" w:hAnsi="Courier New" w:cs="Courier New"/>
                <w:color w:val="000000"/>
                <w:sz w:val="20"/>
                <w:szCs w:val="20"/>
                <w:lang w:val="en-CA" w:bidi="ar-SA"/>
              </w:rPr>
              <w:t>(f)</w:t>
            </w:r>
          </w:p>
          <w:p w14:paraId="03B67DAA"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0AFF82AE"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 k)</w:t>
            </w:r>
          </w:p>
          <w:p w14:paraId="07450F3A"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size(f)</w:t>
            </w:r>
          </w:p>
          <w:p w14:paraId="7F65D884"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013045DB"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 l)</w:t>
            </w:r>
          </w:p>
          <w:p w14:paraId="33F48673"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size(f,1)</w:t>
            </w:r>
          </w:p>
          <w:p w14:paraId="46D6C3D8"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3824012F"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 m)</w:t>
            </w:r>
          </w:p>
          <w:p w14:paraId="584E43C9"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size(f,2)</w:t>
            </w:r>
          </w:p>
          <w:p w14:paraId="4D8B5C72"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766666DD"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 n)</w:t>
            </w:r>
          </w:p>
          <w:p w14:paraId="55724413" w14:textId="5CB25A1B" w:rsidR="0082543F" w:rsidRDefault="0082543F" w:rsidP="0082543F">
            <w:pPr>
              <w:autoSpaceDE w:val="0"/>
              <w:autoSpaceDN w:val="0"/>
              <w:adjustRightInd w:val="0"/>
              <w:rPr>
                <w:b/>
                <w:bCs/>
              </w:rPr>
            </w:pPr>
            <w:r>
              <w:rPr>
                <w:rFonts w:ascii="Courier New" w:hAnsi="Courier New" w:cs="Courier New"/>
                <w:color w:val="000000"/>
                <w:sz w:val="20"/>
                <w:szCs w:val="20"/>
                <w:lang w:val="en-CA" w:bidi="ar-SA"/>
              </w:rPr>
              <w:t>size(b)</w:t>
            </w:r>
          </w:p>
          <w:p w14:paraId="72EC7BED" w14:textId="77777777" w:rsidR="0082543F" w:rsidRDefault="0082543F" w:rsidP="00331927">
            <w:pPr>
              <w:rPr>
                <w:b/>
                <w:bCs/>
              </w:rPr>
            </w:pPr>
          </w:p>
          <w:p w14:paraId="1EBAF21D" w14:textId="77777777" w:rsidR="0082543F" w:rsidRDefault="0082543F" w:rsidP="00331927">
            <w:pPr>
              <w:rPr>
                <w:b/>
                <w:bCs/>
              </w:rPr>
            </w:pPr>
          </w:p>
          <w:p w14:paraId="3063AA1E" w14:textId="77777777" w:rsidR="0082543F" w:rsidRDefault="0082543F" w:rsidP="00331927">
            <w:pPr>
              <w:rPr>
                <w:b/>
                <w:bCs/>
              </w:rPr>
            </w:pPr>
          </w:p>
          <w:p w14:paraId="6BEC9A78" w14:textId="77777777" w:rsidR="0082543F" w:rsidRDefault="0082543F" w:rsidP="00331927">
            <w:pPr>
              <w:rPr>
                <w:b/>
                <w:bCs/>
              </w:rPr>
            </w:pPr>
          </w:p>
          <w:p w14:paraId="5BDE229E" w14:textId="77777777" w:rsidR="0082543F" w:rsidRDefault="0082543F" w:rsidP="00331927">
            <w:pPr>
              <w:rPr>
                <w:b/>
                <w:bCs/>
              </w:rPr>
            </w:pPr>
          </w:p>
          <w:p w14:paraId="65010F23" w14:textId="77777777" w:rsidR="0082543F" w:rsidRDefault="0082543F" w:rsidP="00331927">
            <w:pPr>
              <w:rPr>
                <w:b/>
                <w:bCs/>
              </w:rPr>
            </w:pPr>
          </w:p>
          <w:p w14:paraId="6926817F" w14:textId="77777777" w:rsidR="0082543F" w:rsidRDefault="0082543F" w:rsidP="00331927">
            <w:pPr>
              <w:rPr>
                <w:b/>
                <w:bCs/>
              </w:rPr>
            </w:pPr>
          </w:p>
          <w:p w14:paraId="7D246389" w14:textId="77777777" w:rsidR="0082543F" w:rsidRDefault="0082543F" w:rsidP="00331927">
            <w:pPr>
              <w:rPr>
                <w:b/>
                <w:bCs/>
              </w:rPr>
            </w:pPr>
          </w:p>
          <w:p w14:paraId="68EA60A6" w14:textId="77777777" w:rsidR="0082543F" w:rsidRDefault="0082543F" w:rsidP="00331927">
            <w:pPr>
              <w:rPr>
                <w:b/>
                <w:bCs/>
              </w:rPr>
            </w:pPr>
          </w:p>
          <w:p w14:paraId="1E58E04D" w14:textId="77777777" w:rsidR="0082543F" w:rsidRDefault="0082543F" w:rsidP="00331927">
            <w:pPr>
              <w:rPr>
                <w:b/>
                <w:bCs/>
              </w:rPr>
            </w:pPr>
          </w:p>
          <w:p w14:paraId="1DB7A6BB" w14:textId="77777777" w:rsidR="0082543F" w:rsidRDefault="0082543F" w:rsidP="00331927">
            <w:pPr>
              <w:rPr>
                <w:b/>
                <w:bCs/>
              </w:rPr>
            </w:pPr>
          </w:p>
          <w:p w14:paraId="4A116DD3" w14:textId="77777777" w:rsidR="0082543F" w:rsidRDefault="0082543F" w:rsidP="00331927">
            <w:pPr>
              <w:rPr>
                <w:b/>
                <w:bCs/>
              </w:rPr>
            </w:pPr>
          </w:p>
          <w:p w14:paraId="6B6D09E2" w14:textId="77777777" w:rsidR="0082543F" w:rsidRDefault="0082543F" w:rsidP="00331927">
            <w:pPr>
              <w:rPr>
                <w:b/>
                <w:bCs/>
              </w:rPr>
            </w:pPr>
          </w:p>
          <w:p w14:paraId="7E5A2441" w14:textId="77777777" w:rsidR="0082543F" w:rsidRDefault="0082543F" w:rsidP="00331927">
            <w:pPr>
              <w:rPr>
                <w:b/>
                <w:bCs/>
              </w:rPr>
            </w:pPr>
          </w:p>
          <w:p w14:paraId="71C29AA1" w14:textId="77777777" w:rsidR="0082543F" w:rsidRDefault="0082543F" w:rsidP="00331927">
            <w:pPr>
              <w:rPr>
                <w:b/>
                <w:bCs/>
              </w:rPr>
            </w:pPr>
          </w:p>
          <w:p w14:paraId="5DC70349" w14:textId="77777777" w:rsidR="0082543F" w:rsidRDefault="0082543F" w:rsidP="00331927">
            <w:pPr>
              <w:rPr>
                <w:b/>
                <w:bCs/>
              </w:rPr>
            </w:pPr>
          </w:p>
          <w:p w14:paraId="4807E303" w14:textId="77777777" w:rsidR="0082543F" w:rsidRDefault="0082543F" w:rsidP="00331927">
            <w:pPr>
              <w:rPr>
                <w:b/>
                <w:bCs/>
              </w:rPr>
            </w:pPr>
          </w:p>
          <w:p w14:paraId="28D59373" w14:textId="77777777" w:rsidR="0082543F" w:rsidRDefault="0082543F" w:rsidP="00331927">
            <w:pPr>
              <w:rPr>
                <w:b/>
                <w:bCs/>
              </w:rPr>
            </w:pPr>
          </w:p>
          <w:p w14:paraId="5484A0CC" w14:textId="77777777" w:rsidR="0082543F" w:rsidRDefault="0082543F" w:rsidP="00331927">
            <w:pPr>
              <w:rPr>
                <w:b/>
                <w:bCs/>
              </w:rPr>
            </w:pPr>
          </w:p>
          <w:p w14:paraId="124E78A0" w14:textId="77777777" w:rsidR="0082543F" w:rsidRDefault="0082543F" w:rsidP="00331927">
            <w:pPr>
              <w:rPr>
                <w:b/>
                <w:bCs/>
              </w:rPr>
            </w:pPr>
          </w:p>
          <w:p w14:paraId="3FA972FF" w14:textId="77777777" w:rsidR="0082543F" w:rsidRDefault="0082543F" w:rsidP="00331927">
            <w:pPr>
              <w:rPr>
                <w:b/>
                <w:bCs/>
              </w:rPr>
            </w:pPr>
          </w:p>
          <w:p w14:paraId="3423AD49" w14:textId="77777777" w:rsidR="0082543F" w:rsidRDefault="0082543F" w:rsidP="00331927">
            <w:pPr>
              <w:rPr>
                <w:b/>
                <w:bCs/>
              </w:rPr>
            </w:pPr>
          </w:p>
          <w:p w14:paraId="54D2CDF4" w14:textId="77777777" w:rsidR="0082543F" w:rsidRDefault="0082543F" w:rsidP="00331927">
            <w:pPr>
              <w:rPr>
                <w:b/>
                <w:bCs/>
              </w:rPr>
            </w:pPr>
          </w:p>
          <w:p w14:paraId="29EA28A0" w14:textId="1097060D" w:rsidR="0082543F" w:rsidRDefault="0082543F" w:rsidP="00331927">
            <w:pPr>
              <w:rPr>
                <w:b/>
                <w:bCs/>
              </w:rPr>
            </w:pPr>
          </w:p>
        </w:tc>
        <w:tc>
          <w:tcPr>
            <w:tcW w:w="5508" w:type="dxa"/>
          </w:tcPr>
          <w:p w14:paraId="2F67A2DB" w14:textId="77777777" w:rsidR="0082543F" w:rsidRPr="0082543F" w:rsidRDefault="0082543F" w:rsidP="0082543F">
            <w:pPr>
              <w:rPr>
                <w:b/>
                <w:bCs/>
              </w:rPr>
            </w:pPr>
          </w:p>
          <w:p w14:paraId="35DF7FEE" w14:textId="77777777" w:rsidR="0082543F" w:rsidRPr="0082543F" w:rsidRDefault="0082543F" w:rsidP="0082543F">
            <w:pPr>
              <w:rPr>
                <w:b/>
                <w:bCs/>
              </w:rPr>
            </w:pPr>
            <w:proofErr w:type="spellStart"/>
            <w:r w:rsidRPr="0082543F">
              <w:rPr>
                <w:b/>
                <w:bCs/>
              </w:rPr>
              <w:t>ans</w:t>
            </w:r>
            <w:proofErr w:type="spellEnd"/>
            <w:r w:rsidRPr="0082543F">
              <w:rPr>
                <w:b/>
                <w:bCs/>
              </w:rPr>
              <w:t xml:space="preserve"> =</w:t>
            </w:r>
          </w:p>
          <w:p w14:paraId="5A3B952B" w14:textId="77777777" w:rsidR="0082543F" w:rsidRPr="0082543F" w:rsidRDefault="0082543F" w:rsidP="0082543F">
            <w:pPr>
              <w:rPr>
                <w:b/>
                <w:bCs/>
              </w:rPr>
            </w:pPr>
          </w:p>
          <w:p w14:paraId="3AD665F1" w14:textId="77777777" w:rsidR="0082543F" w:rsidRPr="0082543F" w:rsidRDefault="0082543F" w:rsidP="0082543F">
            <w:pPr>
              <w:rPr>
                <w:b/>
                <w:bCs/>
              </w:rPr>
            </w:pPr>
            <w:r w:rsidRPr="0082543F">
              <w:rPr>
                <w:b/>
                <w:bCs/>
              </w:rPr>
              <w:t xml:space="preserve">    36</w:t>
            </w:r>
          </w:p>
          <w:p w14:paraId="4E11A7CA" w14:textId="77777777" w:rsidR="0082543F" w:rsidRPr="0082543F" w:rsidRDefault="0082543F" w:rsidP="0082543F">
            <w:pPr>
              <w:rPr>
                <w:b/>
                <w:bCs/>
              </w:rPr>
            </w:pPr>
          </w:p>
          <w:p w14:paraId="165ED70A" w14:textId="77777777" w:rsidR="0082543F" w:rsidRPr="0082543F" w:rsidRDefault="0082543F" w:rsidP="0082543F">
            <w:pPr>
              <w:rPr>
                <w:b/>
                <w:bCs/>
              </w:rPr>
            </w:pPr>
          </w:p>
          <w:p w14:paraId="4F6C4843" w14:textId="77777777" w:rsidR="0082543F" w:rsidRPr="0082543F" w:rsidRDefault="0082543F" w:rsidP="0082543F">
            <w:pPr>
              <w:rPr>
                <w:b/>
                <w:bCs/>
              </w:rPr>
            </w:pPr>
            <w:proofErr w:type="spellStart"/>
            <w:r w:rsidRPr="0082543F">
              <w:rPr>
                <w:b/>
                <w:bCs/>
              </w:rPr>
              <w:t>ans</w:t>
            </w:r>
            <w:proofErr w:type="spellEnd"/>
            <w:r w:rsidRPr="0082543F">
              <w:rPr>
                <w:b/>
                <w:bCs/>
              </w:rPr>
              <w:t xml:space="preserve"> =</w:t>
            </w:r>
          </w:p>
          <w:p w14:paraId="081D23EF" w14:textId="77777777" w:rsidR="0082543F" w:rsidRPr="0082543F" w:rsidRDefault="0082543F" w:rsidP="0082543F">
            <w:pPr>
              <w:rPr>
                <w:b/>
                <w:bCs/>
              </w:rPr>
            </w:pPr>
          </w:p>
          <w:p w14:paraId="60F84963" w14:textId="77777777" w:rsidR="0082543F" w:rsidRPr="0082543F" w:rsidRDefault="0082543F" w:rsidP="0082543F">
            <w:pPr>
              <w:rPr>
                <w:b/>
                <w:bCs/>
              </w:rPr>
            </w:pPr>
            <w:r w:rsidRPr="0082543F">
              <w:rPr>
                <w:b/>
                <w:bCs/>
              </w:rPr>
              <w:t xml:space="preserve">        6696</w:t>
            </w:r>
          </w:p>
          <w:p w14:paraId="30243255" w14:textId="77777777" w:rsidR="0082543F" w:rsidRPr="0082543F" w:rsidRDefault="0082543F" w:rsidP="0082543F">
            <w:pPr>
              <w:rPr>
                <w:b/>
                <w:bCs/>
              </w:rPr>
            </w:pPr>
          </w:p>
          <w:p w14:paraId="77ABB8C6" w14:textId="77777777" w:rsidR="0082543F" w:rsidRPr="0082543F" w:rsidRDefault="0082543F" w:rsidP="0082543F">
            <w:pPr>
              <w:rPr>
                <w:b/>
                <w:bCs/>
              </w:rPr>
            </w:pPr>
          </w:p>
          <w:p w14:paraId="11DC723A" w14:textId="77777777" w:rsidR="0082543F" w:rsidRPr="0082543F" w:rsidRDefault="0082543F" w:rsidP="0082543F">
            <w:pPr>
              <w:rPr>
                <w:b/>
                <w:bCs/>
              </w:rPr>
            </w:pPr>
            <w:proofErr w:type="spellStart"/>
            <w:r w:rsidRPr="0082543F">
              <w:rPr>
                <w:b/>
                <w:bCs/>
              </w:rPr>
              <w:t>ans</w:t>
            </w:r>
            <w:proofErr w:type="spellEnd"/>
            <w:r w:rsidRPr="0082543F">
              <w:rPr>
                <w:b/>
                <w:bCs/>
              </w:rPr>
              <w:t xml:space="preserve"> =</w:t>
            </w:r>
          </w:p>
          <w:p w14:paraId="5116DCEE" w14:textId="77777777" w:rsidR="0082543F" w:rsidRPr="0082543F" w:rsidRDefault="0082543F" w:rsidP="0082543F">
            <w:pPr>
              <w:rPr>
                <w:b/>
                <w:bCs/>
              </w:rPr>
            </w:pPr>
          </w:p>
          <w:p w14:paraId="752689B3" w14:textId="77777777" w:rsidR="0082543F" w:rsidRPr="0082543F" w:rsidRDefault="0082543F" w:rsidP="0082543F">
            <w:pPr>
              <w:rPr>
                <w:b/>
                <w:bCs/>
              </w:rPr>
            </w:pPr>
            <w:r w:rsidRPr="0082543F">
              <w:rPr>
                <w:b/>
                <w:bCs/>
              </w:rPr>
              <w:t xml:space="preserve">    28</w:t>
            </w:r>
          </w:p>
          <w:p w14:paraId="627D7FCD" w14:textId="77777777" w:rsidR="0082543F" w:rsidRPr="0082543F" w:rsidRDefault="0082543F" w:rsidP="0082543F">
            <w:pPr>
              <w:rPr>
                <w:b/>
                <w:bCs/>
              </w:rPr>
            </w:pPr>
          </w:p>
          <w:p w14:paraId="039CCB58" w14:textId="77777777" w:rsidR="0082543F" w:rsidRPr="0082543F" w:rsidRDefault="0082543F" w:rsidP="0082543F">
            <w:pPr>
              <w:rPr>
                <w:b/>
                <w:bCs/>
              </w:rPr>
            </w:pPr>
          </w:p>
          <w:p w14:paraId="3131A9B7" w14:textId="77777777" w:rsidR="0082543F" w:rsidRPr="0082543F" w:rsidRDefault="0082543F" w:rsidP="0082543F">
            <w:pPr>
              <w:rPr>
                <w:b/>
                <w:bCs/>
              </w:rPr>
            </w:pPr>
            <w:proofErr w:type="spellStart"/>
            <w:r w:rsidRPr="0082543F">
              <w:rPr>
                <w:b/>
                <w:bCs/>
              </w:rPr>
              <w:t>ans</w:t>
            </w:r>
            <w:proofErr w:type="spellEnd"/>
            <w:r w:rsidRPr="0082543F">
              <w:rPr>
                <w:b/>
                <w:bCs/>
              </w:rPr>
              <w:t xml:space="preserve"> =</w:t>
            </w:r>
          </w:p>
          <w:p w14:paraId="5948948A" w14:textId="77777777" w:rsidR="0082543F" w:rsidRPr="0082543F" w:rsidRDefault="0082543F" w:rsidP="0082543F">
            <w:pPr>
              <w:rPr>
                <w:b/>
                <w:bCs/>
              </w:rPr>
            </w:pPr>
          </w:p>
          <w:p w14:paraId="507761C6" w14:textId="77777777" w:rsidR="0082543F" w:rsidRPr="0082543F" w:rsidRDefault="0082543F" w:rsidP="0082543F">
            <w:pPr>
              <w:rPr>
                <w:b/>
                <w:bCs/>
              </w:rPr>
            </w:pPr>
            <w:r w:rsidRPr="0082543F">
              <w:rPr>
                <w:b/>
                <w:bCs/>
              </w:rPr>
              <w:t xml:space="preserve">    36</w:t>
            </w:r>
          </w:p>
          <w:p w14:paraId="0EEEDB80" w14:textId="77777777" w:rsidR="0082543F" w:rsidRPr="0082543F" w:rsidRDefault="0082543F" w:rsidP="0082543F">
            <w:pPr>
              <w:rPr>
                <w:b/>
                <w:bCs/>
              </w:rPr>
            </w:pPr>
          </w:p>
          <w:p w14:paraId="7C67668F" w14:textId="77777777" w:rsidR="0082543F" w:rsidRPr="0082543F" w:rsidRDefault="0082543F" w:rsidP="0082543F">
            <w:pPr>
              <w:rPr>
                <w:b/>
                <w:bCs/>
              </w:rPr>
            </w:pPr>
          </w:p>
          <w:p w14:paraId="25D66A78" w14:textId="77777777" w:rsidR="0082543F" w:rsidRPr="0082543F" w:rsidRDefault="0082543F" w:rsidP="0082543F">
            <w:pPr>
              <w:rPr>
                <w:b/>
                <w:bCs/>
              </w:rPr>
            </w:pPr>
            <w:proofErr w:type="spellStart"/>
            <w:r w:rsidRPr="0082543F">
              <w:rPr>
                <w:b/>
                <w:bCs/>
              </w:rPr>
              <w:t>ans</w:t>
            </w:r>
            <w:proofErr w:type="spellEnd"/>
            <w:r w:rsidRPr="0082543F">
              <w:rPr>
                <w:b/>
                <w:bCs/>
              </w:rPr>
              <w:t xml:space="preserve"> =</w:t>
            </w:r>
          </w:p>
          <w:p w14:paraId="2DBF5470" w14:textId="77777777" w:rsidR="0082543F" w:rsidRPr="0082543F" w:rsidRDefault="0082543F" w:rsidP="0082543F">
            <w:pPr>
              <w:rPr>
                <w:b/>
                <w:bCs/>
              </w:rPr>
            </w:pPr>
          </w:p>
          <w:p w14:paraId="2017142C" w14:textId="77777777" w:rsidR="0082543F" w:rsidRPr="0082543F" w:rsidRDefault="0082543F" w:rsidP="0082543F">
            <w:pPr>
              <w:rPr>
                <w:b/>
                <w:bCs/>
              </w:rPr>
            </w:pPr>
            <w:r w:rsidRPr="0082543F">
              <w:rPr>
                <w:b/>
                <w:bCs/>
              </w:rPr>
              <w:t xml:space="preserve">   13.6382</w:t>
            </w:r>
          </w:p>
          <w:p w14:paraId="306D9A67" w14:textId="77777777" w:rsidR="0082543F" w:rsidRPr="0082543F" w:rsidRDefault="0082543F" w:rsidP="0082543F">
            <w:pPr>
              <w:rPr>
                <w:b/>
                <w:bCs/>
              </w:rPr>
            </w:pPr>
          </w:p>
          <w:p w14:paraId="77C920A8" w14:textId="77777777" w:rsidR="0082543F" w:rsidRPr="0082543F" w:rsidRDefault="0082543F" w:rsidP="0082543F">
            <w:pPr>
              <w:rPr>
                <w:b/>
                <w:bCs/>
              </w:rPr>
            </w:pPr>
          </w:p>
          <w:p w14:paraId="79F6B28E" w14:textId="77777777" w:rsidR="0082543F" w:rsidRPr="0082543F" w:rsidRDefault="0082543F" w:rsidP="0082543F">
            <w:pPr>
              <w:rPr>
                <w:b/>
                <w:bCs/>
              </w:rPr>
            </w:pPr>
            <w:proofErr w:type="spellStart"/>
            <w:r w:rsidRPr="0082543F">
              <w:rPr>
                <w:b/>
                <w:bCs/>
              </w:rPr>
              <w:t>ans</w:t>
            </w:r>
            <w:proofErr w:type="spellEnd"/>
            <w:r w:rsidRPr="0082543F">
              <w:rPr>
                <w:b/>
                <w:bCs/>
              </w:rPr>
              <w:t xml:space="preserve"> =</w:t>
            </w:r>
          </w:p>
          <w:p w14:paraId="082CF696" w14:textId="77777777" w:rsidR="0082543F" w:rsidRPr="0082543F" w:rsidRDefault="0082543F" w:rsidP="0082543F">
            <w:pPr>
              <w:rPr>
                <w:b/>
                <w:bCs/>
              </w:rPr>
            </w:pPr>
          </w:p>
          <w:p w14:paraId="3FFC9BDA" w14:textId="77777777" w:rsidR="0082543F" w:rsidRPr="0082543F" w:rsidRDefault="0082543F" w:rsidP="0082543F">
            <w:pPr>
              <w:rPr>
                <w:b/>
                <w:bCs/>
              </w:rPr>
            </w:pPr>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p>
          <w:p w14:paraId="58F3DF59" w14:textId="77777777" w:rsidR="0082543F" w:rsidRPr="0082543F" w:rsidRDefault="0082543F" w:rsidP="0082543F">
            <w:pPr>
              <w:rPr>
                <w:b/>
                <w:bCs/>
              </w:rPr>
            </w:pPr>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p>
          <w:p w14:paraId="1ECC3B6A" w14:textId="77777777" w:rsidR="0082543F" w:rsidRPr="0082543F" w:rsidRDefault="0082543F" w:rsidP="0082543F">
            <w:pPr>
              <w:rPr>
                <w:b/>
                <w:bCs/>
              </w:rPr>
            </w:pPr>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p>
          <w:p w14:paraId="1C10226F" w14:textId="77777777" w:rsidR="0082543F" w:rsidRPr="0082543F" w:rsidRDefault="0082543F" w:rsidP="0082543F">
            <w:pPr>
              <w:rPr>
                <w:b/>
                <w:bCs/>
              </w:rPr>
            </w:pPr>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p>
          <w:p w14:paraId="3205B665" w14:textId="77777777" w:rsidR="0082543F" w:rsidRPr="0082543F" w:rsidRDefault="0082543F" w:rsidP="0082543F">
            <w:pPr>
              <w:rPr>
                <w:b/>
                <w:bCs/>
              </w:rPr>
            </w:pPr>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p>
          <w:p w14:paraId="203311C4" w14:textId="77777777" w:rsidR="0082543F" w:rsidRPr="0082543F" w:rsidRDefault="0082543F" w:rsidP="0082543F">
            <w:pPr>
              <w:rPr>
                <w:b/>
                <w:bCs/>
              </w:rPr>
            </w:pPr>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p>
          <w:p w14:paraId="623D5435" w14:textId="77777777" w:rsidR="0082543F" w:rsidRPr="0082543F" w:rsidRDefault="0082543F" w:rsidP="0082543F">
            <w:pPr>
              <w:rPr>
                <w:b/>
                <w:bCs/>
              </w:rPr>
            </w:pPr>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p>
          <w:p w14:paraId="65D46472" w14:textId="77777777" w:rsidR="0082543F" w:rsidRPr="0082543F" w:rsidRDefault="0082543F" w:rsidP="0082543F">
            <w:pPr>
              <w:rPr>
                <w:b/>
                <w:bCs/>
              </w:rPr>
            </w:pPr>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p>
          <w:p w14:paraId="201E5889" w14:textId="77777777" w:rsidR="0082543F" w:rsidRPr="0082543F" w:rsidRDefault="0082543F" w:rsidP="0082543F">
            <w:pPr>
              <w:rPr>
                <w:b/>
                <w:bCs/>
              </w:rPr>
            </w:pPr>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r w:rsidRPr="0082543F">
              <w:rPr>
                <w:b/>
                <w:bCs/>
              </w:rPr>
              <w:t xml:space="preserve">   </w:t>
            </w:r>
            <w:proofErr w:type="spellStart"/>
            <w:r w:rsidRPr="0082543F">
              <w:rPr>
                <w:b/>
                <w:bCs/>
              </w:rPr>
              <w:t>NaN</w:t>
            </w:r>
            <w:proofErr w:type="spellEnd"/>
          </w:p>
          <w:p w14:paraId="4737418E" w14:textId="77777777" w:rsidR="0082543F" w:rsidRPr="0082543F" w:rsidRDefault="0082543F" w:rsidP="0082543F">
            <w:pPr>
              <w:rPr>
                <w:b/>
                <w:bCs/>
              </w:rPr>
            </w:pPr>
          </w:p>
          <w:p w14:paraId="2DDAD0DC" w14:textId="77777777" w:rsidR="0082543F" w:rsidRPr="0082543F" w:rsidRDefault="0082543F" w:rsidP="0082543F">
            <w:pPr>
              <w:rPr>
                <w:b/>
                <w:bCs/>
              </w:rPr>
            </w:pPr>
          </w:p>
          <w:p w14:paraId="3E8B4D75" w14:textId="77777777" w:rsidR="0082543F" w:rsidRPr="0082543F" w:rsidRDefault="0082543F" w:rsidP="0082543F">
            <w:pPr>
              <w:rPr>
                <w:b/>
                <w:bCs/>
              </w:rPr>
            </w:pPr>
            <w:proofErr w:type="spellStart"/>
            <w:r w:rsidRPr="0082543F">
              <w:rPr>
                <w:b/>
                <w:bCs/>
              </w:rPr>
              <w:t>ans</w:t>
            </w:r>
            <w:proofErr w:type="spellEnd"/>
            <w:r w:rsidRPr="0082543F">
              <w:rPr>
                <w:b/>
                <w:bCs/>
              </w:rPr>
              <w:t xml:space="preserve"> =</w:t>
            </w:r>
          </w:p>
          <w:p w14:paraId="01274A90" w14:textId="77777777" w:rsidR="0082543F" w:rsidRPr="0082543F" w:rsidRDefault="0082543F" w:rsidP="0082543F">
            <w:pPr>
              <w:rPr>
                <w:b/>
                <w:bCs/>
              </w:rPr>
            </w:pPr>
          </w:p>
          <w:p w14:paraId="5B642D9C" w14:textId="77777777" w:rsidR="0082543F" w:rsidRPr="0082543F" w:rsidRDefault="0082543F" w:rsidP="0082543F">
            <w:pPr>
              <w:rPr>
                <w:b/>
                <w:bCs/>
              </w:rPr>
            </w:pPr>
            <w:r w:rsidRPr="0082543F">
              <w:rPr>
                <w:b/>
                <w:bCs/>
              </w:rPr>
              <w:t xml:space="preserve">   -0.5169</w:t>
            </w:r>
          </w:p>
          <w:p w14:paraId="2D369576" w14:textId="77777777" w:rsidR="0082543F" w:rsidRPr="0082543F" w:rsidRDefault="0082543F" w:rsidP="0082543F">
            <w:pPr>
              <w:rPr>
                <w:b/>
                <w:bCs/>
              </w:rPr>
            </w:pPr>
          </w:p>
          <w:p w14:paraId="2210A25E" w14:textId="77777777" w:rsidR="0082543F" w:rsidRPr="0082543F" w:rsidRDefault="0082543F" w:rsidP="0082543F">
            <w:pPr>
              <w:rPr>
                <w:b/>
                <w:bCs/>
              </w:rPr>
            </w:pPr>
          </w:p>
          <w:p w14:paraId="7331A319" w14:textId="77777777" w:rsidR="0082543F" w:rsidRPr="0082543F" w:rsidRDefault="0082543F" w:rsidP="0082543F">
            <w:pPr>
              <w:rPr>
                <w:b/>
                <w:bCs/>
              </w:rPr>
            </w:pPr>
            <w:proofErr w:type="spellStart"/>
            <w:r w:rsidRPr="0082543F">
              <w:rPr>
                <w:b/>
                <w:bCs/>
              </w:rPr>
              <w:t>ans</w:t>
            </w:r>
            <w:proofErr w:type="spellEnd"/>
            <w:r w:rsidRPr="0082543F">
              <w:rPr>
                <w:b/>
                <w:bCs/>
              </w:rPr>
              <w:t xml:space="preserve"> =</w:t>
            </w:r>
          </w:p>
          <w:p w14:paraId="524AE3B4" w14:textId="77777777" w:rsidR="0082543F" w:rsidRPr="0082543F" w:rsidRDefault="0082543F" w:rsidP="0082543F">
            <w:pPr>
              <w:rPr>
                <w:b/>
                <w:bCs/>
              </w:rPr>
            </w:pPr>
          </w:p>
          <w:p w14:paraId="1E0E4057" w14:textId="77777777" w:rsidR="0082543F" w:rsidRPr="0082543F" w:rsidRDefault="0082543F" w:rsidP="0082543F">
            <w:pPr>
              <w:rPr>
                <w:b/>
                <w:bCs/>
              </w:rPr>
            </w:pPr>
            <w:r w:rsidRPr="0082543F">
              <w:rPr>
                <w:b/>
                <w:bCs/>
              </w:rPr>
              <w:lastRenderedPageBreak/>
              <w:t xml:space="preserve">     9</w:t>
            </w:r>
          </w:p>
          <w:p w14:paraId="23C71C2E" w14:textId="77777777" w:rsidR="0082543F" w:rsidRPr="0082543F" w:rsidRDefault="0082543F" w:rsidP="0082543F">
            <w:pPr>
              <w:rPr>
                <w:b/>
                <w:bCs/>
              </w:rPr>
            </w:pPr>
          </w:p>
          <w:p w14:paraId="2890CAA2" w14:textId="77777777" w:rsidR="0082543F" w:rsidRPr="0082543F" w:rsidRDefault="0082543F" w:rsidP="0082543F">
            <w:pPr>
              <w:rPr>
                <w:b/>
                <w:bCs/>
              </w:rPr>
            </w:pPr>
          </w:p>
          <w:p w14:paraId="55BA6BFC" w14:textId="77777777" w:rsidR="0082543F" w:rsidRPr="0082543F" w:rsidRDefault="0082543F" w:rsidP="0082543F">
            <w:pPr>
              <w:rPr>
                <w:b/>
                <w:bCs/>
              </w:rPr>
            </w:pPr>
            <w:proofErr w:type="spellStart"/>
            <w:r w:rsidRPr="0082543F">
              <w:rPr>
                <w:b/>
                <w:bCs/>
              </w:rPr>
              <w:t>ans</w:t>
            </w:r>
            <w:proofErr w:type="spellEnd"/>
            <w:r w:rsidRPr="0082543F">
              <w:rPr>
                <w:b/>
                <w:bCs/>
              </w:rPr>
              <w:t xml:space="preserve"> =</w:t>
            </w:r>
          </w:p>
          <w:p w14:paraId="6BCD9928" w14:textId="77777777" w:rsidR="0082543F" w:rsidRPr="0082543F" w:rsidRDefault="0082543F" w:rsidP="0082543F">
            <w:pPr>
              <w:rPr>
                <w:b/>
                <w:bCs/>
              </w:rPr>
            </w:pPr>
          </w:p>
          <w:p w14:paraId="497981FA" w14:textId="77777777" w:rsidR="0082543F" w:rsidRPr="0082543F" w:rsidRDefault="0082543F" w:rsidP="0082543F">
            <w:pPr>
              <w:rPr>
                <w:b/>
                <w:bCs/>
              </w:rPr>
            </w:pPr>
            <w:r w:rsidRPr="0082543F">
              <w:rPr>
                <w:b/>
                <w:bCs/>
              </w:rPr>
              <w:t xml:space="preserve">    3.1111</w:t>
            </w:r>
          </w:p>
          <w:p w14:paraId="557C23C5" w14:textId="77777777" w:rsidR="0082543F" w:rsidRPr="0082543F" w:rsidRDefault="0082543F" w:rsidP="0082543F">
            <w:pPr>
              <w:rPr>
                <w:b/>
                <w:bCs/>
              </w:rPr>
            </w:pPr>
          </w:p>
          <w:p w14:paraId="16750F24" w14:textId="77777777" w:rsidR="0082543F" w:rsidRPr="0082543F" w:rsidRDefault="0082543F" w:rsidP="0082543F">
            <w:pPr>
              <w:rPr>
                <w:b/>
                <w:bCs/>
              </w:rPr>
            </w:pPr>
          </w:p>
          <w:p w14:paraId="23D29200" w14:textId="77777777" w:rsidR="0082543F" w:rsidRPr="0082543F" w:rsidRDefault="0082543F" w:rsidP="0082543F">
            <w:pPr>
              <w:rPr>
                <w:b/>
                <w:bCs/>
              </w:rPr>
            </w:pPr>
            <w:proofErr w:type="spellStart"/>
            <w:r w:rsidRPr="0082543F">
              <w:rPr>
                <w:b/>
                <w:bCs/>
              </w:rPr>
              <w:t>ans</w:t>
            </w:r>
            <w:proofErr w:type="spellEnd"/>
            <w:r w:rsidRPr="0082543F">
              <w:rPr>
                <w:b/>
                <w:bCs/>
              </w:rPr>
              <w:t xml:space="preserve"> =</w:t>
            </w:r>
          </w:p>
          <w:p w14:paraId="6037CD22" w14:textId="77777777" w:rsidR="0082543F" w:rsidRPr="0082543F" w:rsidRDefault="0082543F" w:rsidP="0082543F">
            <w:pPr>
              <w:rPr>
                <w:b/>
                <w:bCs/>
              </w:rPr>
            </w:pPr>
          </w:p>
          <w:p w14:paraId="57C587F6" w14:textId="77777777" w:rsidR="0082543F" w:rsidRPr="0082543F" w:rsidRDefault="0082543F" w:rsidP="0082543F">
            <w:pPr>
              <w:rPr>
                <w:b/>
                <w:bCs/>
              </w:rPr>
            </w:pPr>
            <w:r w:rsidRPr="0082543F">
              <w:rPr>
                <w:b/>
                <w:bCs/>
              </w:rPr>
              <w:t xml:space="preserve">     1     1     2     3     3    12    14    21    28</w:t>
            </w:r>
          </w:p>
          <w:p w14:paraId="4FFDD6D0" w14:textId="77777777" w:rsidR="0082543F" w:rsidRPr="0082543F" w:rsidRDefault="0082543F" w:rsidP="0082543F">
            <w:pPr>
              <w:rPr>
                <w:b/>
                <w:bCs/>
              </w:rPr>
            </w:pPr>
          </w:p>
          <w:p w14:paraId="5826B95C" w14:textId="77777777" w:rsidR="0082543F" w:rsidRPr="0082543F" w:rsidRDefault="0082543F" w:rsidP="0082543F">
            <w:pPr>
              <w:rPr>
                <w:b/>
                <w:bCs/>
              </w:rPr>
            </w:pPr>
          </w:p>
          <w:p w14:paraId="60A1E96B" w14:textId="77777777" w:rsidR="0082543F" w:rsidRPr="0082543F" w:rsidRDefault="0082543F" w:rsidP="0082543F">
            <w:pPr>
              <w:rPr>
                <w:b/>
                <w:bCs/>
              </w:rPr>
            </w:pPr>
            <w:proofErr w:type="spellStart"/>
            <w:r w:rsidRPr="0082543F">
              <w:rPr>
                <w:b/>
                <w:bCs/>
              </w:rPr>
              <w:t>ans</w:t>
            </w:r>
            <w:proofErr w:type="spellEnd"/>
            <w:r w:rsidRPr="0082543F">
              <w:rPr>
                <w:b/>
                <w:bCs/>
              </w:rPr>
              <w:t xml:space="preserve"> =</w:t>
            </w:r>
          </w:p>
          <w:p w14:paraId="3E849665" w14:textId="77777777" w:rsidR="0082543F" w:rsidRPr="0082543F" w:rsidRDefault="0082543F" w:rsidP="0082543F">
            <w:pPr>
              <w:rPr>
                <w:b/>
                <w:bCs/>
              </w:rPr>
            </w:pPr>
          </w:p>
          <w:p w14:paraId="7F8A8970" w14:textId="77777777" w:rsidR="0082543F" w:rsidRPr="0082543F" w:rsidRDefault="0082543F" w:rsidP="0082543F">
            <w:pPr>
              <w:rPr>
                <w:b/>
                <w:bCs/>
              </w:rPr>
            </w:pPr>
            <w:r w:rsidRPr="0082543F">
              <w:rPr>
                <w:b/>
                <w:bCs/>
              </w:rPr>
              <w:t xml:space="preserve">     1     9</w:t>
            </w:r>
          </w:p>
          <w:p w14:paraId="00C78B59" w14:textId="77777777" w:rsidR="0082543F" w:rsidRPr="0082543F" w:rsidRDefault="0082543F" w:rsidP="0082543F">
            <w:pPr>
              <w:rPr>
                <w:b/>
                <w:bCs/>
              </w:rPr>
            </w:pPr>
          </w:p>
          <w:p w14:paraId="023979FA" w14:textId="77777777" w:rsidR="0082543F" w:rsidRPr="0082543F" w:rsidRDefault="0082543F" w:rsidP="0082543F">
            <w:pPr>
              <w:rPr>
                <w:b/>
                <w:bCs/>
              </w:rPr>
            </w:pPr>
          </w:p>
          <w:p w14:paraId="7209187A" w14:textId="77777777" w:rsidR="0082543F" w:rsidRPr="0082543F" w:rsidRDefault="0082543F" w:rsidP="0082543F">
            <w:pPr>
              <w:rPr>
                <w:b/>
                <w:bCs/>
              </w:rPr>
            </w:pPr>
            <w:proofErr w:type="spellStart"/>
            <w:r w:rsidRPr="0082543F">
              <w:rPr>
                <w:b/>
                <w:bCs/>
              </w:rPr>
              <w:t>ans</w:t>
            </w:r>
            <w:proofErr w:type="spellEnd"/>
            <w:r w:rsidRPr="0082543F">
              <w:rPr>
                <w:b/>
                <w:bCs/>
              </w:rPr>
              <w:t xml:space="preserve"> =</w:t>
            </w:r>
          </w:p>
          <w:p w14:paraId="61FCEF8C" w14:textId="77777777" w:rsidR="0082543F" w:rsidRPr="0082543F" w:rsidRDefault="0082543F" w:rsidP="0082543F">
            <w:pPr>
              <w:rPr>
                <w:b/>
                <w:bCs/>
              </w:rPr>
            </w:pPr>
          </w:p>
          <w:p w14:paraId="3F7EBCAE" w14:textId="77777777" w:rsidR="0082543F" w:rsidRPr="0082543F" w:rsidRDefault="0082543F" w:rsidP="0082543F">
            <w:pPr>
              <w:rPr>
                <w:b/>
                <w:bCs/>
              </w:rPr>
            </w:pPr>
            <w:r w:rsidRPr="0082543F">
              <w:rPr>
                <w:b/>
                <w:bCs/>
              </w:rPr>
              <w:t xml:space="preserve">     1</w:t>
            </w:r>
          </w:p>
          <w:p w14:paraId="7C192B7C" w14:textId="77777777" w:rsidR="0082543F" w:rsidRPr="0082543F" w:rsidRDefault="0082543F" w:rsidP="0082543F">
            <w:pPr>
              <w:rPr>
                <w:b/>
                <w:bCs/>
              </w:rPr>
            </w:pPr>
          </w:p>
          <w:p w14:paraId="6CA630CD" w14:textId="77777777" w:rsidR="0082543F" w:rsidRPr="0082543F" w:rsidRDefault="0082543F" w:rsidP="0082543F">
            <w:pPr>
              <w:rPr>
                <w:b/>
                <w:bCs/>
              </w:rPr>
            </w:pPr>
          </w:p>
          <w:p w14:paraId="3EAB12F2" w14:textId="77777777" w:rsidR="0082543F" w:rsidRPr="0082543F" w:rsidRDefault="0082543F" w:rsidP="0082543F">
            <w:pPr>
              <w:rPr>
                <w:b/>
                <w:bCs/>
              </w:rPr>
            </w:pPr>
            <w:proofErr w:type="spellStart"/>
            <w:r w:rsidRPr="0082543F">
              <w:rPr>
                <w:b/>
                <w:bCs/>
              </w:rPr>
              <w:t>ans</w:t>
            </w:r>
            <w:proofErr w:type="spellEnd"/>
            <w:r w:rsidRPr="0082543F">
              <w:rPr>
                <w:b/>
                <w:bCs/>
              </w:rPr>
              <w:t xml:space="preserve"> =</w:t>
            </w:r>
          </w:p>
          <w:p w14:paraId="4402AC19" w14:textId="77777777" w:rsidR="0082543F" w:rsidRPr="0082543F" w:rsidRDefault="0082543F" w:rsidP="0082543F">
            <w:pPr>
              <w:rPr>
                <w:b/>
                <w:bCs/>
              </w:rPr>
            </w:pPr>
          </w:p>
          <w:p w14:paraId="35912149" w14:textId="77777777" w:rsidR="0082543F" w:rsidRPr="0082543F" w:rsidRDefault="0082543F" w:rsidP="0082543F">
            <w:pPr>
              <w:rPr>
                <w:b/>
                <w:bCs/>
              </w:rPr>
            </w:pPr>
            <w:r w:rsidRPr="0082543F">
              <w:rPr>
                <w:b/>
                <w:bCs/>
              </w:rPr>
              <w:t xml:space="preserve">     9</w:t>
            </w:r>
          </w:p>
          <w:p w14:paraId="1BB6BE12" w14:textId="77777777" w:rsidR="0082543F" w:rsidRPr="0082543F" w:rsidRDefault="0082543F" w:rsidP="0082543F">
            <w:pPr>
              <w:rPr>
                <w:b/>
                <w:bCs/>
              </w:rPr>
            </w:pPr>
          </w:p>
          <w:p w14:paraId="4CA67621" w14:textId="77777777" w:rsidR="0082543F" w:rsidRPr="0082543F" w:rsidRDefault="0082543F" w:rsidP="0082543F">
            <w:pPr>
              <w:rPr>
                <w:b/>
                <w:bCs/>
              </w:rPr>
            </w:pPr>
          </w:p>
          <w:p w14:paraId="290EB5AB" w14:textId="77777777" w:rsidR="0082543F" w:rsidRPr="0082543F" w:rsidRDefault="0082543F" w:rsidP="0082543F">
            <w:pPr>
              <w:rPr>
                <w:b/>
                <w:bCs/>
              </w:rPr>
            </w:pPr>
            <w:proofErr w:type="spellStart"/>
            <w:r w:rsidRPr="0082543F">
              <w:rPr>
                <w:b/>
                <w:bCs/>
              </w:rPr>
              <w:t>ans</w:t>
            </w:r>
            <w:proofErr w:type="spellEnd"/>
            <w:r w:rsidRPr="0082543F">
              <w:rPr>
                <w:b/>
                <w:bCs/>
              </w:rPr>
              <w:t xml:space="preserve"> =</w:t>
            </w:r>
          </w:p>
          <w:p w14:paraId="345C2741" w14:textId="77777777" w:rsidR="0082543F" w:rsidRPr="0082543F" w:rsidRDefault="0082543F" w:rsidP="0082543F">
            <w:pPr>
              <w:rPr>
                <w:b/>
                <w:bCs/>
              </w:rPr>
            </w:pPr>
          </w:p>
          <w:p w14:paraId="17254C9C" w14:textId="4E5AC30D" w:rsidR="0082543F" w:rsidRDefault="0082543F" w:rsidP="0082543F">
            <w:pPr>
              <w:rPr>
                <w:b/>
                <w:bCs/>
              </w:rPr>
            </w:pPr>
            <w:r w:rsidRPr="0082543F">
              <w:rPr>
                <w:b/>
                <w:bCs/>
              </w:rPr>
              <w:t xml:space="preserve">     1     9</w:t>
            </w:r>
          </w:p>
        </w:tc>
      </w:tr>
    </w:tbl>
    <w:p w14:paraId="6E5619E7" w14:textId="77777777" w:rsidR="003725E6" w:rsidRDefault="003725E6" w:rsidP="003725E6"/>
    <w:p w14:paraId="33E3E538" w14:textId="67A89730" w:rsidR="003725E6" w:rsidRPr="003725E6" w:rsidRDefault="003725E6" w:rsidP="003725E6">
      <w:r>
        <w:t xml:space="preserve">Table </w:t>
      </w:r>
      <w:r>
        <w:t>2</w:t>
      </w:r>
      <w:r>
        <w:t xml:space="preserve">: </w:t>
      </w:r>
      <w:r>
        <w:t xml:space="preserve"> </w:t>
      </w:r>
      <w:r>
        <w:t xml:space="preserve">Question </w:t>
      </w:r>
      <w:r>
        <w:t>Two</w:t>
      </w:r>
      <w:r>
        <w:t xml:space="preserve"> Code and Output</w:t>
      </w:r>
    </w:p>
    <w:tbl>
      <w:tblPr>
        <w:tblStyle w:val="TableGrid"/>
        <w:tblW w:w="0" w:type="auto"/>
        <w:tblLook w:val="04A0" w:firstRow="1" w:lastRow="0" w:firstColumn="1" w:lastColumn="0" w:noHBand="0" w:noVBand="1"/>
      </w:tblPr>
      <w:tblGrid>
        <w:gridCol w:w="5508"/>
        <w:gridCol w:w="5508"/>
      </w:tblGrid>
      <w:tr w:rsidR="0082543F" w14:paraId="1FF12927" w14:textId="77777777" w:rsidTr="0082543F">
        <w:tc>
          <w:tcPr>
            <w:tcW w:w="5508" w:type="dxa"/>
          </w:tcPr>
          <w:p w14:paraId="34FCF9CC"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 Let us make a 9x2 matrix called U. The first column will be vector f</w:t>
            </w:r>
          </w:p>
          <w:p w14:paraId="6807E990"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 xml:space="preserve">% </w:t>
            </w:r>
            <w:proofErr w:type="spellStart"/>
            <w:r>
              <w:rPr>
                <w:rFonts w:ascii="Courier New" w:hAnsi="Courier New" w:cs="Courier New"/>
                <w:color w:val="228B22"/>
                <w:sz w:val="20"/>
                <w:szCs w:val="20"/>
                <w:lang w:val="en-CA" w:bidi="ar-SA"/>
              </w:rPr>
              <w:t>tranpose</w:t>
            </w:r>
            <w:proofErr w:type="spellEnd"/>
            <w:r>
              <w:rPr>
                <w:rFonts w:ascii="Courier New" w:hAnsi="Courier New" w:cs="Courier New"/>
                <w:color w:val="228B22"/>
                <w:sz w:val="20"/>
                <w:szCs w:val="20"/>
                <w:lang w:val="en-CA" w:bidi="ar-SA"/>
              </w:rPr>
              <w:t xml:space="preserve"> and vector be will be </w:t>
            </w:r>
            <w:proofErr w:type="spellStart"/>
            <w:r>
              <w:rPr>
                <w:rFonts w:ascii="Courier New" w:hAnsi="Courier New" w:cs="Courier New"/>
                <w:color w:val="228B22"/>
                <w:sz w:val="20"/>
                <w:szCs w:val="20"/>
                <w:lang w:val="en-CA" w:bidi="ar-SA"/>
              </w:rPr>
              <w:t>vetor</w:t>
            </w:r>
            <w:proofErr w:type="spellEnd"/>
            <w:r>
              <w:rPr>
                <w:rFonts w:ascii="Courier New" w:hAnsi="Courier New" w:cs="Courier New"/>
                <w:color w:val="228B22"/>
                <w:sz w:val="20"/>
                <w:szCs w:val="20"/>
                <w:lang w:val="en-CA" w:bidi="ar-SA"/>
              </w:rPr>
              <w:t xml:space="preserve"> b </w:t>
            </w:r>
            <w:proofErr w:type="spellStart"/>
            <w:r>
              <w:rPr>
                <w:rFonts w:ascii="Courier New" w:hAnsi="Courier New" w:cs="Courier New"/>
                <w:color w:val="228B22"/>
                <w:sz w:val="20"/>
                <w:szCs w:val="20"/>
                <w:lang w:val="en-CA" w:bidi="ar-SA"/>
              </w:rPr>
              <w:t>tranpose</w:t>
            </w:r>
            <w:proofErr w:type="spellEnd"/>
            <w:r>
              <w:rPr>
                <w:rFonts w:ascii="Courier New" w:hAnsi="Courier New" w:cs="Courier New"/>
                <w:color w:val="228B22"/>
                <w:sz w:val="20"/>
                <w:szCs w:val="20"/>
                <w:lang w:val="en-CA" w:bidi="ar-SA"/>
              </w:rPr>
              <w:t>.</w:t>
            </w:r>
          </w:p>
          <w:p w14:paraId="12982D14"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 xml:space="preserve"> </w:t>
            </w:r>
          </w:p>
          <w:p w14:paraId="73062417"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U= [1 7;0 7;1 2;1 9;0 0;9 1;2 1;7 0;7 1]</w:t>
            </w:r>
          </w:p>
          <w:p w14:paraId="4DA37FAA"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x= [1;2;3;4;5;6;7;8;9]</w:t>
            </w:r>
          </w:p>
          <w:p w14:paraId="14657999" w14:textId="77777777" w:rsidR="0082543F" w:rsidRDefault="0082543F" w:rsidP="0082543F">
            <w:pPr>
              <w:autoSpaceDE w:val="0"/>
              <w:autoSpaceDN w:val="0"/>
              <w:adjustRightInd w:val="0"/>
              <w:rPr>
                <w:rFonts w:ascii="Courier New" w:hAnsi="Courier New" w:cs="Courier New"/>
                <w:sz w:val="24"/>
                <w:szCs w:val="24"/>
                <w:lang w:val="en-CA" w:bidi="ar-SA"/>
              </w:rPr>
            </w:pPr>
            <w:proofErr w:type="gramStart"/>
            <w:r>
              <w:rPr>
                <w:rFonts w:ascii="Courier New" w:hAnsi="Courier New" w:cs="Courier New"/>
                <w:color w:val="000000"/>
                <w:sz w:val="20"/>
                <w:szCs w:val="20"/>
                <w:lang w:val="en-CA" w:bidi="ar-SA"/>
              </w:rPr>
              <w:t>figure(</w:t>
            </w:r>
            <w:proofErr w:type="gramEnd"/>
            <w:r>
              <w:rPr>
                <w:rFonts w:ascii="Courier New" w:hAnsi="Courier New" w:cs="Courier New"/>
                <w:color w:val="000000"/>
                <w:sz w:val="20"/>
                <w:szCs w:val="20"/>
                <w:lang w:val="en-CA" w:bidi="ar-SA"/>
              </w:rPr>
              <w:t>1)</w:t>
            </w:r>
          </w:p>
          <w:p w14:paraId="13F69815" w14:textId="77777777" w:rsidR="0082543F" w:rsidRDefault="0082543F" w:rsidP="0082543F">
            <w:pPr>
              <w:autoSpaceDE w:val="0"/>
              <w:autoSpaceDN w:val="0"/>
              <w:adjustRightInd w:val="0"/>
              <w:rPr>
                <w:rFonts w:ascii="Courier New" w:hAnsi="Courier New" w:cs="Courier New"/>
                <w:sz w:val="24"/>
                <w:szCs w:val="24"/>
                <w:lang w:val="en-CA" w:bidi="ar-SA"/>
              </w:rPr>
            </w:pPr>
            <w:proofErr w:type="gramStart"/>
            <w:r>
              <w:rPr>
                <w:rFonts w:ascii="Courier New" w:hAnsi="Courier New" w:cs="Courier New"/>
                <w:color w:val="000000"/>
                <w:sz w:val="20"/>
                <w:szCs w:val="20"/>
                <w:lang w:val="en-CA" w:bidi="ar-SA"/>
              </w:rPr>
              <w:t>plot(</w:t>
            </w:r>
            <w:proofErr w:type="gramEnd"/>
            <w:r>
              <w:rPr>
                <w:rFonts w:ascii="Courier New" w:hAnsi="Courier New" w:cs="Courier New"/>
                <w:color w:val="000000"/>
                <w:sz w:val="20"/>
                <w:szCs w:val="20"/>
                <w:lang w:val="en-CA" w:bidi="ar-SA"/>
              </w:rPr>
              <w:t>x, U)</w:t>
            </w:r>
          </w:p>
          <w:p w14:paraId="76352BA0"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%vector:</w:t>
            </w:r>
          </w:p>
          <w:p w14:paraId="70D79CB2"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U= [f' b'];</w:t>
            </w:r>
          </w:p>
          <w:p w14:paraId="1AA3575F"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075B90FC"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5ED5D33C"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 a)</w:t>
            </w:r>
          </w:p>
          <w:p w14:paraId="4C158DC5"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U*U';</w:t>
            </w:r>
          </w:p>
          <w:p w14:paraId="71ECAAC3"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1F5FDFC5"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 b)</w:t>
            </w:r>
          </w:p>
          <w:p w14:paraId="3C1855D1"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U'*U;</w:t>
            </w:r>
          </w:p>
          <w:p w14:paraId="0CA1172F"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lastRenderedPageBreak/>
              <w:t xml:space="preserve"> </w:t>
            </w:r>
          </w:p>
          <w:p w14:paraId="1B031AE7"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 c)</w:t>
            </w:r>
          </w:p>
          <w:p w14:paraId="612BC591"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U.^2;</w:t>
            </w:r>
          </w:p>
          <w:p w14:paraId="6931C7B0" w14:textId="77777777" w:rsidR="0082543F" w:rsidRDefault="0082543F" w:rsidP="00331927">
            <w:pPr>
              <w:rPr>
                <w:b/>
                <w:bCs/>
              </w:rPr>
            </w:pPr>
          </w:p>
        </w:tc>
        <w:tc>
          <w:tcPr>
            <w:tcW w:w="5508" w:type="dxa"/>
          </w:tcPr>
          <w:p w14:paraId="02713F61" w14:textId="77777777" w:rsidR="0082543F" w:rsidRPr="0082543F" w:rsidRDefault="0082543F" w:rsidP="0082543F">
            <w:pPr>
              <w:rPr>
                <w:b/>
                <w:bCs/>
              </w:rPr>
            </w:pPr>
          </w:p>
          <w:p w14:paraId="4D991D51" w14:textId="77777777" w:rsidR="0082543F" w:rsidRPr="0082543F" w:rsidRDefault="0082543F" w:rsidP="0082543F">
            <w:pPr>
              <w:rPr>
                <w:b/>
                <w:bCs/>
              </w:rPr>
            </w:pPr>
            <w:r w:rsidRPr="0082543F">
              <w:rPr>
                <w:b/>
                <w:bCs/>
              </w:rPr>
              <w:t>U =</w:t>
            </w:r>
          </w:p>
          <w:p w14:paraId="0606854C" w14:textId="77777777" w:rsidR="0082543F" w:rsidRPr="0082543F" w:rsidRDefault="0082543F" w:rsidP="0082543F">
            <w:pPr>
              <w:rPr>
                <w:b/>
                <w:bCs/>
              </w:rPr>
            </w:pPr>
          </w:p>
          <w:p w14:paraId="4334690F" w14:textId="77777777" w:rsidR="0082543F" w:rsidRPr="0082543F" w:rsidRDefault="0082543F" w:rsidP="0082543F">
            <w:pPr>
              <w:rPr>
                <w:b/>
                <w:bCs/>
              </w:rPr>
            </w:pPr>
            <w:r w:rsidRPr="0082543F">
              <w:rPr>
                <w:b/>
                <w:bCs/>
              </w:rPr>
              <w:t xml:space="preserve">     1     7</w:t>
            </w:r>
          </w:p>
          <w:p w14:paraId="4CAF43FB" w14:textId="77777777" w:rsidR="0082543F" w:rsidRPr="0082543F" w:rsidRDefault="0082543F" w:rsidP="0082543F">
            <w:pPr>
              <w:rPr>
                <w:b/>
                <w:bCs/>
              </w:rPr>
            </w:pPr>
            <w:r w:rsidRPr="0082543F">
              <w:rPr>
                <w:b/>
                <w:bCs/>
              </w:rPr>
              <w:t xml:space="preserve">     0     7</w:t>
            </w:r>
          </w:p>
          <w:p w14:paraId="7ACFE4B9" w14:textId="77777777" w:rsidR="0082543F" w:rsidRPr="0082543F" w:rsidRDefault="0082543F" w:rsidP="0082543F">
            <w:pPr>
              <w:rPr>
                <w:b/>
                <w:bCs/>
              </w:rPr>
            </w:pPr>
            <w:r w:rsidRPr="0082543F">
              <w:rPr>
                <w:b/>
                <w:bCs/>
              </w:rPr>
              <w:t xml:space="preserve">     1     2</w:t>
            </w:r>
          </w:p>
          <w:p w14:paraId="148686AB" w14:textId="77777777" w:rsidR="0082543F" w:rsidRPr="0082543F" w:rsidRDefault="0082543F" w:rsidP="0082543F">
            <w:pPr>
              <w:rPr>
                <w:b/>
                <w:bCs/>
              </w:rPr>
            </w:pPr>
            <w:r w:rsidRPr="0082543F">
              <w:rPr>
                <w:b/>
                <w:bCs/>
              </w:rPr>
              <w:t xml:space="preserve">     1     9</w:t>
            </w:r>
          </w:p>
          <w:p w14:paraId="07E91289" w14:textId="77777777" w:rsidR="0082543F" w:rsidRPr="0082543F" w:rsidRDefault="0082543F" w:rsidP="0082543F">
            <w:pPr>
              <w:rPr>
                <w:b/>
                <w:bCs/>
              </w:rPr>
            </w:pPr>
            <w:r w:rsidRPr="0082543F">
              <w:rPr>
                <w:b/>
                <w:bCs/>
              </w:rPr>
              <w:t xml:space="preserve">     0     0</w:t>
            </w:r>
          </w:p>
          <w:p w14:paraId="1378BF07" w14:textId="77777777" w:rsidR="0082543F" w:rsidRPr="0082543F" w:rsidRDefault="0082543F" w:rsidP="0082543F">
            <w:pPr>
              <w:rPr>
                <w:b/>
                <w:bCs/>
              </w:rPr>
            </w:pPr>
            <w:r w:rsidRPr="0082543F">
              <w:rPr>
                <w:b/>
                <w:bCs/>
              </w:rPr>
              <w:t xml:space="preserve">     9     1</w:t>
            </w:r>
          </w:p>
          <w:p w14:paraId="1A453E4C" w14:textId="77777777" w:rsidR="0082543F" w:rsidRPr="0082543F" w:rsidRDefault="0082543F" w:rsidP="0082543F">
            <w:pPr>
              <w:rPr>
                <w:b/>
                <w:bCs/>
              </w:rPr>
            </w:pPr>
            <w:r w:rsidRPr="0082543F">
              <w:rPr>
                <w:b/>
                <w:bCs/>
              </w:rPr>
              <w:t xml:space="preserve">     2     1</w:t>
            </w:r>
          </w:p>
          <w:p w14:paraId="6D739969" w14:textId="77777777" w:rsidR="0082543F" w:rsidRPr="0082543F" w:rsidRDefault="0082543F" w:rsidP="0082543F">
            <w:pPr>
              <w:rPr>
                <w:b/>
                <w:bCs/>
              </w:rPr>
            </w:pPr>
            <w:r w:rsidRPr="0082543F">
              <w:rPr>
                <w:b/>
                <w:bCs/>
              </w:rPr>
              <w:t xml:space="preserve">     7     0</w:t>
            </w:r>
          </w:p>
          <w:p w14:paraId="06D14D01" w14:textId="77777777" w:rsidR="0082543F" w:rsidRPr="0082543F" w:rsidRDefault="0082543F" w:rsidP="0082543F">
            <w:pPr>
              <w:rPr>
                <w:b/>
                <w:bCs/>
              </w:rPr>
            </w:pPr>
            <w:r w:rsidRPr="0082543F">
              <w:rPr>
                <w:b/>
                <w:bCs/>
              </w:rPr>
              <w:t xml:space="preserve">     7     1</w:t>
            </w:r>
          </w:p>
          <w:p w14:paraId="2683DC95" w14:textId="77777777" w:rsidR="0082543F" w:rsidRPr="0082543F" w:rsidRDefault="0082543F" w:rsidP="0082543F">
            <w:pPr>
              <w:rPr>
                <w:b/>
                <w:bCs/>
              </w:rPr>
            </w:pPr>
          </w:p>
          <w:p w14:paraId="2BB202F7" w14:textId="77777777" w:rsidR="0082543F" w:rsidRPr="0082543F" w:rsidRDefault="0082543F" w:rsidP="0082543F">
            <w:pPr>
              <w:rPr>
                <w:b/>
                <w:bCs/>
              </w:rPr>
            </w:pPr>
          </w:p>
          <w:p w14:paraId="67289877" w14:textId="77777777" w:rsidR="0082543F" w:rsidRPr="0082543F" w:rsidRDefault="0082543F" w:rsidP="0082543F">
            <w:pPr>
              <w:rPr>
                <w:b/>
                <w:bCs/>
              </w:rPr>
            </w:pPr>
            <w:r w:rsidRPr="0082543F">
              <w:rPr>
                <w:b/>
                <w:bCs/>
              </w:rPr>
              <w:t>x =</w:t>
            </w:r>
          </w:p>
          <w:p w14:paraId="1B6E0C29" w14:textId="77777777" w:rsidR="0082543F" w:rsidRPr="0082543F" w:rsidRDefault="0082543F" w:rsidP="0082543F">
            <w:pPr>
              <w:rPr>
                <w:b/>
                <w:bCs/>
              </w:rPr>
            </w:pPr>
          </w:p>
          <w:p w14:paraId="67D54F31" w14:textId="77777777" w:rsidR="0082543F" w:rsidRPr="0082543F" w:rsidRDefault="0082543F" w:rsidP="0082543F">
            <w:pPr>
              <w:rPr>
                <w:b/>
                <w:bCs/>
              </w:rPr>
            </w:pPr>
            <w:r w:rsidRPr="0082543F">
              <w:rPr>
                <w:b/>
                <w:bCs/>
              </w:rPr>
              <w:lastRenderedPageBreak/>
              <w:t xml:space="preserve">     1</w:t>
            </w:r>
          </w:p>
          <w:p w14:paraId="7D4C03E2" w14:textId="77777777" w:rsidR="0082543F" w:rsidRPr="0082543F" w:rsidRDefault="0082543F" w:rsidP="0082543F">
            <w:pPr>
              <w:rPr>
                <w:b/>
                <w:bCs/>
              </w:rPr>
            </w:pPr>
            <w:r w:rsidRPr="0082543F">
              <w:rPr>
                <w:b/>
                <w:bCs/>
              </w:rPr>
              <w:t xml:space="preserve">     2</w:t>
            </w:r>
          </w:p>
          <w:p w14:paraId="683DE352" w14:textId="77777777" w:rsidR="0082543F" w:rsidRPr="0082543F" w:rsidRDefault="0082543F" w:rsidP="0082543F">
            <w:pPr>
              <w:rPr>
                <w:b/>
                <w:bCs/>
              </w:rPr>
            </w:pPr>
            <w:r w:rsidRPr="0082543F">
              <w:rPr>
                <w:b/>
                <w:bCs/>
              </w:rPr>
              <w:t xml:space="preserve">     3</w:t>
            </w:r>
          </w:p>
          <w:p w14:paraId="2946A21F" w14:textId="77777777" w:rsidR="0082543F" w:rsidRPr="0082543F" w:rsidRDefault="0082543F" w:rsidP="0082543F">
            <w:pPr>
              <w:rPr>
                <w:b/>
                <w:bCs/>
              </w:rPr>
            </w:pPr>
            <w:r w:rsidRPr="0082543F">
              <w:rPr>
                <w:b/>
                <w:bCs/>
              </w:rPr>
              <w:t xml:space="preserve">     4</w:t>
            </w:r>
          </w:p>
          <w:p w14:paraId="15C6573B" w14:textId="77777777" w:rsidR="0082543F" w:rsidRPr="0082543F" w:rsidRDefault="0082543F" w:rsidP="0082543F">
            <w:pPr>
              <w:rPr>
                <w:b/>
                <w:bCs/>
              </w:rPr>
            </w:pPr>
            <w:r w:rsidRPr="0082543F">
              <w:rPr>
                <w:b/>
                <w:bCs/>
              </w:rPr>
              <w:t xml:space="preserve">     5</w:t>
            </w:r>
          </w:p>
          <w:p w14:paraId="750D2F59" w14:textId="77777777" w:rsidR="0082543F" w:rsidRPr="0082543F" w:rsidRDefault="0082543F" w:rsidP="0082543F">
            <w:pPr>
              <w:rPr>
                <w:b/>
                <w:bCs/>
              </w:rPr>
            </w:pPr>
            <w:r w:rsidRPr="0082543F">
              <w:rPr>
                <w:b/>
                <w:bCs/>
              </w:rPr>
              <w:t xml:space="preserve">     6</w:t>
            </w:r>
          </w:p>
          <w:p w14:paraId="15DE5D06" w14:textId="77777777" w:rsidR="0082543F" w:rsidRPr="0082543F" w:rsidRDefault="0082543F" w:rsidP="0082543F">
            <w:pPr>
              <w:rPr>
                <w:b/>
                <w:bCs/>
              </w:rPr>
            </w:pPr>
            <w:r w:rsidRPr="0082543F">
              <w:rPr>
                <w:b/>
                <w:bCs/>
              </w:rPr>
              <w:t xml:space="preserve">     7</w:t>
            </w:r>
          </w:p>
          <w:p w14:paraId="0EA3740B" w14:textId="77777777" w:rsidR="0082543F" w:rsidRPr="0082543F" w:rsidRDefault="0082543F" w:rsidP="0082543F">
            <w:pPr>
              <w:rPr>
                <w:b/>
                <w:bCs/>
              </w:rPr>
            </w:pPr>
            <w:r w:rsidRPr="0082543F">
              <w:rPr>
                <w:b/>
                <w:bCs/>
              </w:rPr>
              <w:t xml:space="preserve">     8</w:t>
            </w:r>
          </w:p>
          <w:p w14:paraId="471B016A" w14:textId="27AD5512" w:rsidR="0082543F" w:rsidRPr="0082543F" w:rsidRDefault="0082543F" w:rsidP="0082543F">
            <w:pPr>
              <w:rPr>
                <w:b/>
                <w:bCs/>
              </w:rPr>
            </w:pPr>
            <w:r w:rsidRPr="0082543F">
              <w:rPr>
                <w:b/>
                <w:bCs/>
              </w:rPr>
              <w:t xml:space="preserve">     </w:t>
            </w:r>
            <w:r>
              <w:rPr>
                <w:b/>
                <w:bCs/>
              </w:rPr>
              <w:t>9</w:t>
            </w:r>
          </w:p>
          <w:p w14:paraId="721217EC" w14:textId="77777777" w:rsidR="0082543F" w:rsidRPr="0082543F" w:rsidRDefault="0082543F" w:rsidP="0082543F">
            <w:pPr>
              <w:rPr>
                <w:b/>
                <w:bCs/>
              </w:rPr>
            </w:pPr>
          </w:p>
          <w:p w14:paraId="3B2C9F76" w14:textId="77777777" w:rsidR="0082543F" w:rsidRPr="0082543F" w:rsidRDefault="0082543F" w:rsidP="0082543F">
            <w:pPr>
              <w:rPr>
                <w:b/>
                <w:bCs/>
              </w:rPr>
            </w:pPr>
            <w:r w:rsidRPr="0082543F">
              <w:rPr>
                <w:b/>
                <w:bCs/>
              </w:rPr>
              <w:t>U =</w:t>
            </w:r>
          </w:p>
          <w:p w14:paraId="39EE4CE8" w14:textId="77777777" w:rsidR="0082543F" w:rsidRPr="0082543F" w:rsidRDefault="0082543F" w:rsidP="0082543F">
            <w:pPr>
              <w:rPr>
                <w:b/>
                <w:bCs/>
              </w:rPr>
            </w:pPr>
          </w:p>
          <w:p w14:paraId="06092E5C" w14:textId="77777777" w:rsidR="0082543F" w:rsidRPr="0082543F" w:rsidRDefault="0082543F" w:rsidP="0082543F">
            <w:pPr>
              <w:rPr>
                <w:b/>
                <w:bCs/>
              </w:rPr>
            </w:pPr>
            <w:r w:rsidRPr="0082543F">
              <w:rPr>
                <w:b/>
                <w:bCs/>
              </w:rPr>
              <w:t xml:space="preserve">     1     7</w:t>
            </w:r>
          </w:p>
          <w:p w14:paraId="29443D3D" w14:textId="77777777" w:rsidR="0082543F" w:rsidRPr="0082543F" w:rsidRDefault="0082543F" w:rsidP="0082543F">
            <w:pPr>
              <w:rPr>
                <w:b/>
                <w:bCs/>
              </w:rPr>
            </w:pPr>
            <w:r w:rsidRPr="0082543F">
              <w:rPr>
                <w:b/>
                <w:bCs/>
              </w:rPr>
              <w:t xml:space="preserve">     0     7</w:t>
            </w:r>
          </w:p>
          <w:p w14:paraId="39EE2161" w14:textId="77777777" w:rsidR="0082543F" w:rsidRPr="0082543F" w:rsidRDefault="0082543F" w:rsidP="0082543F">
            <w:pPr>
              <w:rPr>
                <w:b/>
                <w:bCs/>
              </w:rPr>
            </w:pPr>
            <w:r w:rsidRPr="0082543F">
              <w:rPr>
                <w:b/>
                <w:bCs/>
              </w:rPr>
              <w:t xml:space="preserve">     1     2</w:t>
            </w:r>
          </w:p>
          <w:p w14:paraId="7F83665E" w14:textId="77777777" w:rsidR="0082543F" w:rsidRPr="0082543F" w:rsidRDefault="0082543F" w:rsidP="0082543F">
            <w:pPr>
              <w:rPr>
                <w:b/>
                <w:bCs/>
              </w:rPr>
            </w:pPr>
            <w:r w:rsidRPr="0082543F">
              <w:rPr>
                <w:b/>
                <w:bCs/>
              </w:rPr>
              <w:t xml:space="preserve">     1     9</w:t>
            </w:r>
          </w:p>
          <w:p w14:paraId="6EFB2612" w14:textId="77777777" w:rsidR="0082543F" w:rsidRPr="0082543F" w:rsidRDefault="0082543F" w:rsidP="0082543F">
            <w:pPr>
              <w:rPr>
                <w:b/>
                <w:bCs/>
              </w:rPr>
            </w:pPr>
            <w:r w:rsidRPr="0082543F">
              <w:rPr>
                <w:b/>
                <w:bCs/>
              </w:rPr>
              <w:t xml:space="preserve">     0     0</w:t>
            </w:r>
          </w:p>
          <w:p w14:paraId="33F07F8B" w14:textId="77777777" w:rsidR="0082543F" w:rsidRPr="0082543F" w:rsidRDefault="0082543F" w:rsidP="0082543F">
            <w:pPr>
              <w:rPr>
                <w:b/>
                <w:bCs/>
              </w:rPr>
            </w:pPr>
            <w:r w:rsidRPr="0082543F">
              <w:rPr>
                <w:b/>
                <w:bCs/>
              </w:rPr>
              <w:t xml:space="preserve">     9     1</w:t>
            </w:r>
          </w:p>
          <w:p w14:paraId="2C59CCD7" w14:textId="77777777" w:rsidR="0082543F" w:rsidRPr="0082543F" w:rsidRDefault="0082543F" w:rsidP="0082543F">
            <w:pPr>
              <w:rPr>
                <w:b/>
                <w:bCs/>
              </w:rPr>
            </w:pPr>
            <w:r w:rsidRPr="0082543F">
              <w:rPr>
                <w:b/>
                <w:bCs/>
              </w:rPr>
              <w:t xml:space="preserve">     2     1</w:t>
            </w:r>
          </w:p>
          <w:p w14:paraId="0C1429AD" w14:textId="77777777" w:rsidR="0082543F" w:rsidRPr="0082543F" w:rsidRDefault="0082543F" w:rsidP="0082543F">
            <w:pPr>
              <w:rPr>
                <w:b/>
                <w:bCs/>
              </w:rPr>
            </w:pPr>
            <w:r w:rsidRPr="0082543F">
              <w:rPr>
                <w:b/>
                <w:bCs/>
              </w:rPr>
              <w:t xml:space="preserve">     7     0</w:t>
            </w:r>
          </w:p>
          <w:p w14:paraId="7C8F95F4" w14:textId="77777777" w:rsidR="0082543F" w:rsidRPr="0082543F" w:rsidRDefault="0082543F" w:rsidP="0082543F">
            <w:pPr>
              <w:rPr>
                <w:b/>
                <w:bCs/>
              </w:rPr>
            </w:pPr>
            <w:r w:rsidRPr="0082543F">
              <w:rPr>
                <w:b/>
                <w:bCs/>
              </w:rPr>
              <w:t xml:space="preserve">     7     1</w:t>
            </w:r>
          </w:p>
          <w:p w14:paraId="50EF55C5" w14:textId="77777777" w:rsidR="0082543F" w:rsidRPr="0082543F" w:rsidRDefault="0082543F" w:rsidP="0082543F">
            <w:pPr>
              <w:rPr>
                <w:b/>
                <w:bCs/>
              </w:rPr>
            </w:pPr>
          </w:p>
          <w:p w14:paraId="08BA3B3D" w14:textId="77777777" w:rsidR="0082543F" w:rsidRPr="0082543F" w:rsidRDefault="0082543F" w:rsidP="0082543F">
            <w:pPr>
              <w:rPr>
                <w:b/>
                <w:bCs/>
              </w:rPr>
            </w:pPr>
            <w:proofErr w:type="spellStart"/>
            <w:r w:rsidRPr="0082543F">
              <w:rPr>
                <w:b/>
                <w:bCs/>
              </w:rPr>
              <w:t>ans</w:t>
            </w:r>
            <w:proofErr w:type="spellEnd"/>
            <w:r w:rsidRPr="0082543F">
              <w:rPr>
                <w:b/>
                <w:bCs/>
              </w:rPr>
              <w:t xml:space="preserve"> =</w:t>
            </w:r>
          </w:p>
          <w:p w14:paraId="6B7F5060" w14:textId="77777777" w:rsidR="0082543F" w:rsidRPr="0082543F" w:rsidRDefault="0082543F" w:rsidP="0082543F">
            <w:pPr>
              <w:rPr>
                <w:b/>
                <w:bCs/>
              </w:rPr>
            </w:pPr>
          </w:p>
          <w:p w14:paraId="0E3B5C14" w14:textId="77777777" w:rsidR="0082543F" w:rsidRPr="0082543F" w:rsidRDefault="0082543F" w:rsidP="0082543F">
            <w:pPr>
              <w:rPr>
                <w:b/>
                <w:bCs/>
              </w:rPr>
            </w:pPr>
            <w:r w:rsidRPr="0082543F">
              <w:rPr>
                <w:b/>
                <w:bCs/>
              </w:rPr>
              <w:t xml:space="preserve">    50    49    15    64     0    16     9     7    14</w:t>
            </w:r>
          </w:p>
          <w:p w14:paraId="16481FA5" w14:textId="77777777" w:rsidR="0082543F" w:rsidRPr="0082543F" w:rsidRDefault="0082543F" w:rsidP="0082543F">
            <w:pPr>
              <w:rPr>
                <w:b/>
                <w:bCs/>
              </w:rPr>
            </w:pPr>
            <w:r w:rsidRPr="0082543F">
              <w:rPr>
                <w:b/>
                <w:bCs/>
              </w:rPr>
              <w:t xml:space="preserve">    49    49    14    63     0     7     7     0     7</w:t>
            </w:r>
          </w:p>
          <w:p w14:paraId="67F2AF24" w14:textId="77777777" w:rsidR="0082543F" w:rsidRPr="0082543F" w:rsidRDefault="0082543F" w:rsidP="0082543F">
            <w:pPr>
              <w:rPr>
                <w:b/>
                <w:bCs/>
              </w:rPr>
            </w:pPr>
            <w:r w:rsidRPr="0082543F">
              <w:rPr>
                <w:b/>
                <w:bCs/>
              </w:rPr>
              <w:t xml:space="preserve">    15    14     5    19     0    11     4     7     9</w:t>
            </w:r>
          </w:p>
          <w:p w14:paraId="6435ECBD" w14:textId="77777777" w:rsidR="0082543F" w:rsidRPr="0082543F" w:rsidRDefault="0082543F" w:rsidP="0082543F">
            <w:pPr>
              <w:rPr>
                <w:b/>
                <w:bCs/>
              </w:rPr>
            </w:pPr>
            <w:r w:rsidRPr="0082543F">
              <w:rPr>
                <w:b/>
                <w:bCs/>
              </w:rPr>
              <w:t xml:space="preserve">    64    63    19    82     0    18    11     7    16</w:t>
            </w:r>
          </w:p>
          <w:p w14:paraId="03C807C0" w14:textId="77777777" w:rsidR="0082543F" w:rsidRPr="0082543F" w:rsidRDefault="0082543F" w:rsidP="0082543F">
            <w:pPr>
              <w:rPr>
                <w:b/>
                <w:bCs/>
              </w:rPr>
            </w:pPr>
            <w:r w:rsidRPr="0082543F">
              <w:rPr>
                <w:b/>
                <w:bCs/>
              </w:rPr>
              <w:t xml:space="preserve">     0     0     0     0     0     0     0     0     0</w:t>
            </w:r>
          </w:p>
          <w:p w14:paraId="2BDDF23F" w14:textId="77777777" w:rsidR="0082543F" w:rsidRPr="0082543F" w:rsidRDefault="0082543F" w:rsidP="0082543F">
            <w:pPr>
              <w:rPr>
                <w:b/>
                <w:bCs/>
              </w:rPr>
            </w:pPr>
            <w:r w:rsidRPr="0082543F">
              <w:rPr>
                <w:b/>
                <w:bCs/>
              </w:rPr>
              <w:t xml:space="preserve">    16     7    11    18     0    82    19    63    64</w:t>
            </w:r>
          </w:p>
          <w:p w14:paraId="7CA315C7" w14:textId="77777777" w:rsidR="0082543F" w:rsidRPr="0082543F" w:rsidRDefault="0082543F" w:rsidP="0082543F">
            <w:pPr>
              <w:rPr>
                <w:b/>
                <w:bCs/>
              </w:rPr>
            </w:pPr>
            <w:r w:rsidRPr="0082543F">
              <w:rPr>
                <w:b/>
                <w:bCs/>
              </w:rPr>
              <w:t xml:space="preserve">     9     7     4    11     0    19     5    14    15</w:t>
            </w:r>
          </w:p>
          <w:p w14:paraId="17876AA8" w14:textId="77777777" w:rsidR="0082543F" w:rsidRPr="0082543F" w:rsidRDefault="0082543F" w:rsidP="0082543F">
            <w:pPr>
              <w:rPr>
                <w:b/>
                <w:bCs/>
              </w:rPr>
            </w:pPr>
            <w:r w:rsidRPr="0082543F">
              <w:rPr>
                <w:b/>
                <w:bCs/>
              </w:rPr>
              <w:t xml:space="preserve">     7     0     7     7     0    63    14    49    49</w:t>
            </w:r>
          </w:p>
          <w:p w14:paraId="21C20F5D" w14:textId="3FA56B95" w:rsidR="0082543F" w:rsidRPr="0082543F" w:rsidRDefault="0082543F" w:rsidP="0082543F">
            <w:pPr>
              <w:rPr>
                <w:b/>
                <w:bCs/>
              </w:rPr>
            </w:pPr>
            <w:r w:rsidRPr="0082543F">
              <w:rPr>
                <w:b/>
                <w:bCs/>
              </w:rPr>
              <w:t xml:space="preserve">    14     7     9    16     0    64    15    49    50</w:t>
            </w:r>
          </w:p>
          <w:p w14:paraId="2CD4270C" w14:textId="77777777" w:rsidR="0082543F" w:rsidRPr="0082543F" w:rsidRDefault="0082543F" w:rsidP="0082543F">
            <w:pPr>
              <w:rPr>
                <w:b/>
                <w:bCs/>
              </w:rPr>
            </w:pPr>
          </w:p>
          <w:p w14:paraId="61EABD0A" w14:textId="77777777" w:rsidR="0082543F" w:rsidRPr="0082543F" w:rsidRDefault="0082543F" w:rsidP="0082543F">
            <w:pPr>
              <w:rPr>
                <w:b/>
                <w:bCs/>
              </w:rPr>
            </w:pPr>
            <w:proofErr w:type="spellStart"/>
            <w:r w:rsidRPr="0082543F">
              <w:rPr>
                <w:b/>
                <w:bCs/>
              </w:rPr>
              <w:t>ans</w:t>
            </w:r>
            <w:proofErr w:type="spellEnd"/>
            <w:r w:rsidRPr="0082543F">
              <w:rPr>
                <w:b/>
                <w:bCs/>
              </w:rPr>
              <w:t xml:space="preserve"> =</w:t>
            </w:r>
          </w:p>
          <w:p w14:paraId="056325FE" w14:textId="77777777" w:rsidR="0082543F" w:rsidRPr="0082543F" w:rsidRDefault="0082543F" w:rsidP="0082543F">
            <w:pPr>
              <w:rPr>
                <w:b/>
                <w:bCs/>
              </w:rPr>
            </w:pPr>
          </w:p>
          <w:p w14:paraId="47B53054" w14:textId="77777777" w:rsidR="0082543F" w:rsidRPr="0082543F" w:rsidRDefault="0082543F" w:rsidP="0082543F">
            <w:pPr>
              <w:rPr>
                <w:b/>
                <w:bCs/>
              </w:rPr>
            </w:pPr>
            <w:r w:rsidRPr="0082543F">
              <w:rPr>
                <w:b/>
                <w:bCs/>
              </w:rPr>
              <w:t xml:space="preserve">   186    36</w:t>
            </w:r>
          </w:p>
          <w:p w14:paraId="0D0BE30E" w14:textId="77777777" w:rsidR="0082543F" w:rsidRPr="0082543F" w:rsidRDefault="0082543F" w:rsidP="0082543F">
            <w:pPr>
              <w:rPr>
                <w:b/>
                <w:bCs/>
              </w:rPr>
            </w:pPr>
            <w:r w:rsidRPr="0082543F">
              <w:rPr>
                <w:b/>
                <w:bCs/>
              </w:rPr>
              <w:t xml:space="preserve">    36   186</w:t>
            </w:r>
          </w:p>
          <w:p w14:paraId="0596C764" w14:textId="77777777" w:rsidR="0082543F" w:rsidRPr="0082543F" w:rsidRDefault="0082543F" w:rsidP="0082543F">
            <w:pPr>
              <w:rPr>
                <w:b/>
                <w:bCs/>
              </w:rPr>
            </w:pPr>
          </w:p>
          <w:p w14:paraId="046BFCAE" w14:textId="77777777" w:rsidR="0082543F" w:rsidRPr="0082543F" w:rsidRDefault="0082543F" w:rsidP="0082543F">
            <w:pPr>
              <w:rPr>
                <w:b/>
                <w:bCs/>
              </w:rPr>
            </w:pPr>
            <w:proofErr w:type="spellStart"/>
            <w:r w:rsidRPr="0082543F">
              <w:rPr>
                <w:b/>
                <w:bCs/>
              </w:rPr>
              <w:t>ans</w:t>
            </w:r>
            <w:proofErr w:type="spellEnd"/>
            <w:r w:rsidRPr="0082543F">
              <w:rPr>
                <w:b/>
                <w:bCs/>
              </w:rPr>
              <w:t xml:space="preserve"> =</w:t>
            </w:r>
          </w:p>
          <w:p w14:paraId="3DC95F46" w14:textId="77777777" w:rsidR="0082543F" w:rsidRPr="0082543F" w:rsidRDefault="0082543F" w:rsidP="0082543F">
            <w:pPr>
              <w:rPr>
                <w:b/>
                <w:bCs/>
              </w:rPr>
            </w:pPr>
          </w:p>
          <w:p w14:paraId="7158E5E1" w14:textId="77777777" w:rsidR="0082543F" w:rsidRPr="0082543F" w:rsidRDefault="0082543F" w:rsidP="0082543F">
            <w:pPr>
              <w:rPr>
                <w:b/>
                <w:bCs/>
              </w:rPr>
            </w:pPr>
            <w:r w:rsidRPr="0082543F">
              <w:rPr>
                <w:b/>
                <w:bCs/>
              </w:rPr>
              <w:t xml:space="preserve">     1    49</w:t>
            </w:r>
          </w:p>
          <w:p w14:paraId="7A77E6B1" w14:textId="77777777" w:rsidR="0082543F" w:rsidRPr="0082543F" w:rsidRDefault="0082543F" w:rsidP="0082543F">
            <w:pPr>
              <w:rPr>
                <w:b/>
                <w:bCs/>
              </w:rPr>
            </w:pPr>
            <w:r w:rsidRPr="0082543F">
              <w:rPr>
                <w:b/>
                <w:bCs/>
              </w:rPr>
              <w:t xml:space="preserve">     0    49</w:t>
            </w:r>
          </w:p>
          <w:p w14:paraId="64D9FB2D" w14:textId="77777777" w:rsidR="0082543F" w:rsidRPr="0082543F" w:rsidRDefault="0082543F" w:rsidP="0082543F">
            <w:pPr>
              <w:rPr>
                <w:b/>
                <w:bCs/>
              </w:rPr>
            </w:pPr>
            <w:r w:rsidRPr="0082543F">
              <w:rPr>
                <w:b/>
                <w:bCs/>
              </w:rPr>
              <w:t xml:space="preserve">     1     4</w:t>
            </w:r>
          </w:p>
          <w:p w14:paraId="1985D653" w14:textId="77777777" w:rsidR="0082543F" w:rsidRPr="0082543F" w:rsidRDefault="0082543F" w:rsidP="0082543F">
            <w:pPr>
              <w:rPr>
                <w:b/>
                <w:bCs/>
              </w:rPr>
            </w:pPr>
            <w:r w:rsidRPr="0082543F">
              <w:rPr>
                <w:b/>
                <w:bCs/>
              </w:rPr>
              <w:t xml:space="preserve">     1    81</w:t>
            </w:r>
          </w:p>
          <w:p w14:paraId="3E7BF3FC" w14:textId="77777777" w:rsidR="0082543F" w:rsidRPr="0082543F" w:rsidRDefault="0082543F" w:rsidP="0082543F">
            <w:pPr>
              <w:rPr>
                <w:b/>
                <w:bCs/>
              </w:rPr>
            </w:pPr>
            <w:r w:rsidRPr="0082543F">
              <w:rPr>
                <w:b/>
                <w:bCs/>
              </w:rPr>
              <w:t xml:space="preserve">     0     0</w:t>
            </w:r>
          </w:p>
          <w:p w14:paraId="344BEF7A" w14:textId="77777777" w:rsidR="0082543F" w:rsidRPr="0082543F" w:rsidRDefault="0082543F" w:rsidP="0082543F">
            <w:pPr>
              <w:rPr>
                <w:b/>
                <w:bCs/>
              </w:rPr>
            </w:pPr>
            <w:r w:rsidRPr="0082543F">
              <w:rPr>
                <w:b/>
                <w:bCs/>
              </w:rPr>
              <w:t xml:space="preserve">    81     1</w:t>
            </w:r>
          </w:p>
          <w:p w14:paraId="602EE87F" w14:textId="77777777" w:rsidR="0082543F" w:rsidRPr="0082543F" w:rsidRDefault="0082543F" w:rsidP="0082543F">
            <w:pPr>
              <w:rPr>
                <w:b/>
                <w:bCs/>
              </w:rPr>
            </w:pPr>
            <w:r w:rsidRPr="0082543F">
              <w:rPr>
                <w:b/>
                <w:bCs/>
              </w:rPr>
              <w:t xml:space="preserve">     4     1</w:t>
            </w:r>
          </w:p>
          <w:p w14:paraId="029A2D6D" w14:textId="77777777" w:rsidR="0082543F" w:rsidRPr="0082543F" w:rsidRDefault="0082543F" w:rsidP="0082543F">
            <w:pPr>
              <w:rPr>
                <w:b/>
                <w:bCs/>
              </w:rPr>
            </w:pPr>
            <w:r w:rsidRPr="0082543F">
              <w:rPr>
                <w:b/>
                <w:bCs/>
              </w:rPr>
              <w:t xml:space="preserve">    49     0</w:t>
            </w:r>
          </w:p>
          <w:p w14:paraId="35C69FE7" w14:textId="6FCD678A" w:rsidR="0082543F" w:rsidRDefault="0082543F" w:rsidP="0082543F">
            <w:pPr>
              <w:rPr>
                <w:b/>
                <w:bCs/>
              </w:rPr>
            </w:pPr>
            <w:r w:rsidRPr="0082543F">
              <w:rPr>
                <w:b/>
                <w:bCs/>
              </w:rPr>
              <w:t xml:space="preserve">    49     1</w:t>
            </w:r>
          </w:p>
        </w:tc>
      </w:tr>
    </w:tbl>
    <w:p w14:paraId="3A30765B" w14:textId="398402EA" w:rsidR="0082543F" w:rsidRDefault="003A3153" w:rsidP="00331927">
      <w:pPr>
        <w:rPr>
          <w:rFonts w:asciiTheme="minorHAnsi" w:hAnsiTheme="minorHAnsi" w:cstheme="minorHAnsi"/>
          <w:b/>
          <w:bCs/>
        </w:rPr>
      </w:pPr>
      <w:r w:rsidRPr="003A3153">
        <w:rPr>
          <w:rFonts w:asciiTheme="minorHAnsi" w:hAnsiTheme="minorHAnsi" w:cstheme="minorHAnsi"/>
          <w:b/>
          <w:bCs/>
          <w:noProof/>
        </w:rPr>
        <w:lastRenderedPageBreak/>
        <w:drawing>
          <wp:inline distT="0" distB="0" distL="0" distR="0" wp14:anchorId="38CCB9E7" wp14:editId="160F09D6">
            <wp:extent cx="6858000" cy="33026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0" cy="3302635"/>
                    </a:xfrm>
                    <a:prstGeom prst="rect">
                      <a:avLst/>
                    </a:prstGeom>
                    <a:noFill/>
                    <a:ln>
                      <a:noFill/>
                    </a:ln>
                  </pic:spPr>
                </pic:pic>
              </a:graphicData>
            </a:graphic>
          </wp:inline>
        </w:drawing>
      </w:r>
    </w:p>
    <w:p w14:paraId="449EFA45" w14:textId="60AF6492" w:rsidR="003A3153" w:rsidRDefault="003A3153" w:rsidP="003A3153">
      <w:pPr>
        <w:jc w:val="center"/>
      </w:pPr>
      <w:r>
        <w:t>Figure 1: Question 2 Graph</w:t>
      </w:r>
    </w:p>
    <w:p w14:paraId="614C8329" w14:textId="59F91B73" w:rsidR="0082543F" w:rsidRDefault="003725E6" w:rsidP="00331927">
      <w:pPr>
        <w:rPr>
          <w:rFonts w:asciiTheme="minorHAnsi" w:hAnsiTheme="minorHAnsi" w:cstheme="minorHAnsi"/>
          <w:b/>
          <w:bCs/>
        </w:rPr>
      </w:pPr>
      <w:r>
        <w:t xml:space="preserve">Table </w:t>
      </w:r>
      <w:r>
        <w:t>3</w:t>
      </w:r>
      <w:r>
        <w:t xml:space="preserve">: Question </w:t>
      </w:r>
      <w:r>
        <w:t>Three</w:t>
      </w:r>
      <w:r>
        <w:t xml:space="preserve"> Code and Output</w:t>
      </w:r>
    </w:p>
    <w:tbl>
      <w:tblPr>
        <w:tblStyle w:val="TableGrid"/>
        <w:tblW w:w="0" w:type="auto"/>
        <w:tblLook w:val="04A0" w:firstRow="1" w:lastRow="0" w:firstColumn="1" w:lastColumn="0" w:noHBand="0" w:noVBand="1"/>
      </w:tblPr>
      <w:tblGrid>
        <w:gridCol w:w="8819"/>
        <w:gridCol w:w="2197"/>
      </w:tblGrid>
      <w:tr w:rsidR="0082543F" w14:paraId="25A94A65" w14:textId="77777777" w:rsidTr="003A3153">
        <w:tc>
          <w:tcPr>
            <w:tcW w:w="8819" w:type="dxa"/>
          </w:tcPr>
          <w:p w14:paraId="00497527" w14:textId="77777777" w:rsidR="0082543F" w:rsidRDefault="0082543F" w:rsidP="0082543F">
            <w:pPr>
              <w:autoSpaceDE w:val="0"/>
              <w:autoSpaceDN w:val="0"/>
              <w:adjustRightInd w:val="0"/>
              <w:rPr>
                <w:rFonts w:ascii="Courier New" w:hAnsi="Courier New" w:cs="Courier New"/>
                <w:sz w:val="24"/>
                <w:szCs w:val="24"/>
                <w:lang w:val="en-CA" w:bidi="ar-SA"/>
              </w:rPr>
            </w:pPr>
            <w:proofErr w:type="spellStart"/>
            <w:r>
              <w:rPr>
                <w:rFonts w:ascii="Courier New" w:hAnsi="Courier New" w:cs="Courier New"/>
                <w:color w:val="000000"/>
                <w:sz w:val="20"/>
                <w:szCs w:val="20"/>
                <w:lang w:val="en-CA" w:bidi="ar-SA"/>
              </w:rPr>
              <w:t>Xa</w:t>
            </w:r>
            <w:proofErr w:type="spellEnd"/>
            <w:r>
              <w:rPr>
                <w:rFonts w:ascii="Courier New" w:hAnsi="Courier New" w:cs="Courier New"/>
                <w:color w:val="000000"/>
                <w:sz w:val="20"/>
                <w:szCs w:val="20"/>
                <w:lang w:val="en-CA" w:bidi="ar-SA"/>
              </w:rPr>
              <w:t>= [0,0]</w:t>
            </w:r>
          </w:p>
          <w:p w14:paraId="1D2011BE" w14:textId="77777777" w:rsidR="0082543F" w:rsidRDefault="0082543F" w:rsidP="0082543F">
            <w:pPr>
              <w:autoSpaceDE w:val="0"/>
              <w:autoSpaceDN w:val="0"/>
              <w:adjustRightInd w:val="0"/>
              <w:rPr>
                <w:rFonts w:ascii="Courier New" w:hAnsi="Courier New" w:cs="Courier New"/>
                <w:sz w:val="24"/>
                <w:szCs w:val="24"/>
                <w:lang w:val="en-CA" w:bidi="ar-SA"/>
              </w:rPr>
            </w:pPr>
            <w:proofErr w:type="spellStart"/>
            <w:r>
              <w:rPr>
                <w:rFonts w:ascii="Courier New" w:hAnsi="Courier New" w:cs="Courier New"/>
                <w:color w:val="000000"/>
                <w:sz w:val="20"/>
                <w:szCs w:val="20"/>
                <w:lang w:val="en-CA" w:bidi="ar-SA"/>
              </w:rPr>
              <w:t>Xb</w:t>
            </w:r>
            <w:proofErr w:type="spellEnd"/>
            <w:r>
              <w:rPr>
                <w:rFonts w:ascii="Courier New" w:hAnsi="Courier New" w:cs="Courier New"/>
                <w:color w:val="000000"/>
                <w:sz w:val="20"/>
                <w:szCs w:val="20"/>
                <w:lang w:val="en-CA" w:bidi="ar-SA"/>
              </w:rPr>
              <w:t>= [4,10]</w:t>
            </w:r>
          </w:p>
          <w:p w14:paraId="72555ED1" w14:textId="77777777" w:rsidR="0082543F" w:rsidRDefault="0082543F" w:rsidP="0082543F">
            <w:pPr>
              <w:autoSpaceDE w:val="0"/>
              <w:autoSpaceDN w:val="0"/>
              <w:adjustRightInd w:val="0"/>
              <w:rPr>
                <w:rFonts w:ascii="Courier New" w:hAnsi="Courier New" w:cs="Courier New"/>
                <w:sz w:val="24"/>
                <w:szCs w:val="24"/>
                <w:lang w:val="en-CA" w:bidi="ar-SA"/>
              </w:rPr>
            </w:pPr>
            <w:proofErr w:type="spellStart"/>
            <w:r>
              <w:rPr>
                <w:rFonts w:ascii="Courier New" w:hAnsi="Courier New" w:cs="Courier New"/>
                <w:color w:val="000000"/>
                <w:sz w:val="20"/>
                <w:szCs w:val="20"/>
                <w:lang w:val="en-CA" w:bidi="ar-SA"/>
              </w:rPr>
              <w:t>Xc</w:t>
            </w:r>
            <w:proofErr w:type="spellEnd"/>
            <w:r>
              <w:rPr>
                <w:rFonts w:ascii="Courier New" w:hAnsi="Courier New" w:cs="Courier New"/>
                <w:color w:val="000000"/>
                <w:sz w:val="20"/>
                <w:szCs w:val="20"/>
                <w:lang w:val="en-CA" w:bidi="ar-SA"/>
              </w:rPr>
              <w:t>= [-4,9]</w:t>
            </w:r>
          </w:p>
          <w:p w14:paraId="50237A60" w14:textId="77777777" w:rsidR="0082543F" w:rsidRDefault="0082543F" w:rsidP="0082543F">
            <w:pPr>
              <w:autoSpaceDE w:val="0"/>
              <w:autoSpaceDN w:val="0"/>
              <w:adjustRightInd w:val="0"/>
              <w:rPr>
                <w:rFonts w:ascii="Courier New" w:hAnsi="Courier New" w:cs="Courier New"/>
                <w:sz w:val="24"/>
                <w:szCs w:val="24"/>
                <w:lang w:val="en-CA" w:bidi="ar-SA"/>
              </w:rPr>
            </w:pPr>
            <w:proofErr w:type="spellStart"/>
            <w:r>
              <w:rPr>
                <w:rFonts w:ascii="Courier New" w:hAnsi="Courier New" w:cs="Courier New"/>
                <w:color w:val="000000"/>
                <w:sz w:val="20"/>
                <w:szCs w:val="20"/>
                <w:lang w:val="en-CA" w:bidi="ar-SA"/>
              </w:rPr>
              <w:t>Xd</w:t>
            </w:r>
            <w:proofErr w:type="spellEnd"/>
            <w:r>
              <w:rPr>
                <w:rFonts w:ascii="Courier New" w:hAnsi="Courier New" w:cs="Courier New"/>
                <w:color w:val="000000"/>
                <w:sz w:val="20"/>
                <w:szCs w:val="20"/>
                <w:lang w:val="en-CA" w:bidi="ar-SA"/>
              </w:rPr>
              <w:t>= [</w:t>
            </w:r>
            <w:proofErr w:type="gramStart"/>
            <w:r>
              <w:rPr>
                <w:rFonts w:ascii="Courier New" w:hAnsi="Courier New" w:cs="Courier New"/>
                <w:color w:val="000000"/>
                <w:sz w:val="20"/>
                <w:szCs w:val="20"/>
                <w:lang w:val="en-CA" w:bidi="ar-SA"/>
              </w:rPr>
              <w:t>1,-</w:t>
            </w:r>
            <w:proofErr w:type="gramEnd"/>
            <w:r>
              <w:rPr>
                <w:rFonts w:ascii="Courier New" w:hAnsi="Courier New" w:cs="Courier New"/>
                <w:color w:val="000000"/>
                <w:sz w:val="20"/>
                <w:szCs w:val="20"/>
                <w:lang w:val="en-CA" w:bidi="ar-SA"/>
              </w:rPr>
              <w:t>10]</w:t>
            </w:r>
          </w:p>
          <w:p w14:paraId="7C1A97DA" w14:textId="77777777" w:rsidR="0082543F" w:rsidRDefault="0082543F" w:rsidP="0082543F">
            <w:pPr>
              <w:autoSpaceDE w:val="0"/>
              <w:autoSpaceDN w:val="0"/>
              <w:adjustRightInd w:val="0"/>
              <w:rPr>
                <w:rFonts w:ascii="Courier New" w:hAnsi="Courier New" w:cs="Courier New"/>
                <w:sz w:val="24"/>
                <w:szCs w:val="24"/>
                <w:lang w:val="en-CA" w:bidi="ar-SA"/>
              </w:rPr>
            </w:pPr>
            <w:proofErr w:type="spellStart"/>
            <w:r>
              <w:rPr>
                <w:rFonts w:ascii="Courier New" w:hAnsi="Courier New" w:cs="Courier New"/>
                <w:color w:val="000000"/>
                <w:sz w:val="20"/>
                <w:szCs w:val="20"/>
                <w:lang w:val="en-CA" w:bidi="ar-SA"/>
              </w:rPr>
              <w:t>Xe</w:t>
            </w:r>
            <w:proofErr w:type="spellEnd"/>
            <w:r>
              <w:rPr>
                <w:rFonts w:ascii="Courier New" w:hAnsi="Courier New" w:cs="Courier New"/>
                <w:color w:val="000000"/>
                <w:sz w:val="20"/>
                <w:szCs w:val="20"/>
                <w:lang w:val="en-CA" w:bidi="ar-SA"/>
              </w:rPr>
              <w:t>= [-8,0]</w:t>
            </w:r>
          </w:p>
          <w:p w14:paraId="23408460" w14:textId="77777777" w:rsidR="0082543F" w:rsidRDefault="0082543F" w:rsidP="0082543F">
            <w:pPr>
              <w:autoSpaceDE w:val="0"/>
              <w:autoSpaceDN w:val="0"/>
              <w:adjustRightInd w:val="0"/>
              <w:rPr>
                <w:rFonts w:ascii="Courier New" w:hAnsi="Courier New" w:cs="Courier New"/>
                <w:sz w:val="24"/>
                <w:szCs w:val="24"/>
                <w:lang w:val="en-CA" w:bidi="ar-SA"/>
              </w:rPr>
            </w:pPr>
            <w:proofErr w:type="spellStart"/>
            <w:r>
              <w:rPr>
                <w:rFonts w:ascii="Courier New" w:hAnsi="Courier New" w:cs="Courier New"/>
                <w:color w:val="000000"/>
                <w:sz w:val="20"/>
                <w:szCs w:val="20"/>
                <w:lang w:val="en-CA" w:bidi="ar-SA"/>
              </w:rPr>
              <w:t>Xf</w:t>
            </w:r>
            <w:proofErr w:type="spellEnd"/>
            <w:r>
              <w:rPr>
                <w:rFonts w:ascii="Courier New" w:hAnsi="Courier New" w:cs="Courier New"/>
                <w:color w:val="000000"/>
                <w:sz w:val="20"/>
                <w:szCs w:val="20"/>
                <w:lang w:val="en-CA" w:bidi="ar-SA"/>
              </w:rPr>
              <w:t>= [-7,7]</w:t>
            </w:r>
          </w:p>
          <w:p w14:paraId="7D232C37"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Z = [-2 0;4 </w:t>
            </w:r>
            <w:proofErr w:type="gramStart"/>
            <w:r>
              <w:rPr>
                <w:rFonts w:ascii="Courier New" w:hAnsi="Courier New" w:cs="Courier New"/>
                <w:color w:val="000000"/>
                <w:sz w:val="20"/>
                <w:szCs w:val="20"/>
                <w:lang w:val="en-CA" w:bidi="ar-SA"/>
              </w:rPr>
              <w:t>10;-</w:t>
            </w:r>
            <w:proofErr w:type="gramEnd"/>
            <w:r>
              <w:rPr>
                <w:rFonts w:ascii="Courier New" w:hAnsi="Courier New" w:cs="Courier New"/>
                <w:color w:val="000000"/>
                <w:sz w:val="20"/>
                <w:szCs w:val="20"/>
                <w:lang w:val="en-CA" w:bidi="ar-SA"/>
              </w:rPr>
              <w:t>4 9;1 -10;-8 0;-7 7]</w:t>
            </w:r>
          </w:p>
          <w:p w14:paraId="496435E9"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24751645" w14:textId="77777777" w:rsidR="0082543F" w:rsidRDefault="0082543F" w:rsidP="0082543F">
            <w:pPr>
              <w:autoSpaceDE w:val="0"/>
              <w:autoSpaceDN w:val="0"/>
              <w:adjustRightInd w:val="0"/>
              <w:rPr>
                <w:rFonts w:ascii="Courier New" w:hAnsi="Courier New" w:cs="Courier New"/>
                <w:sz w:val="24"/>
                <w:szCs w:val="24"/>
                <w:lang w:val="en-CA" w:bidi="ar-SA"/>
              </w:rPr>
            </w:pPr>
            <w:proofErr w:type="gramStart"/>
            <w:r>
              <w:rPr>
                <w:rFonts w:ascii="Courier New" w:hAnsi="Courier New" w:cs="Courier New"/>
                <w:color w:val="000000"/>
                <w:sz w:val="20"/>
                <w:szCs w:val="20"/>
                <w:lang w:val="en-CA" w:bidi="ar-SA"/>
              </w:rPr>
              <w:t>figure(</w:t>
            </w:r>
            <w:proofErr w:type="gramEnd"/>
            <w:r>
              <w:rPr>
                <w:rFonts w:ascii="Courier New" w:hAnsi="Courier New" w:cs="Courier New"/>
                <w:color w:val="000000"/>
                <w:sz w:val="20"/>
                <w:szCs w:val="20"/>
                <w:lang w:val="en-CA" w:bidi="ar-SA"/>
              </w:rPr>
              <w:t>2)</w:t>
            </w:r>
          </w:p>
          <w:p w14:paraId="3AE41AC0"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plot(Z</w:t>
            </w:r>
            <w:proofErr w:type="gramStart"/>
            <w:r>
              <w:rPr>
                <w:rFonts w:ascii="Courier New" w:hAnsi="Courier New" w:cs="Courier New"/>
                <w:color w:val="000000"/>
                <w:sz w:val="20"/>
                <w:szCs w:val="20"/>
                <w:lang w:val="en-CA" w:bidi="ar-SA"/>
              </w:rPr>
              <w:t>(:,</w:t>
            </w:r>
            <w:proofErr w:type="gramEnd"/>
            <w:r>
              <w:rPr>
                <w:rFonts w:ascii="Courier New" w:hAnsi="Courier New" w:cs="Courier New"/>
                <w:color w:val="000000"/>
                <w:sz w:val="20"/>
                <w:szCs w:val="20"/>
                <w:lang w:val="en-CA" w:bidi="ar-SA"/>
              </w:rPr>
              <w:t>1),Z(:,2))</w:t>
            </w:r>
          </w:p>
          <w:p w14:paraId="5BE30EBE"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title (</w:t>
            </w:r>
            <w:r>
              <w:rPr>
                <w:rFonts w:ascii="Courier New" w:hAnsi="Courier New" w:cs="Courier New"/>
                <w:color w:val="A020F0"/>
                <w:sz w:val="20"/>
                <w:szCs w:val="20"/>
                <w:lang w:val="en-CA" w:bidi="ar-SA"/>
              </w:rPr>
              <w:t>'Harsh Doshi 101109277'</w:t>
            </w:r>
            <w:r>
              <w:rPr>
                <w:rFonts w:ascii="Courier New" w:hAnsi="Courier New" w:cs="Courier New"/>
                <w:color w:val="000000"/>
                <w:sz w:val="20"/>
                <w:szCs w:val="20"/>
                <w:lang w:val="en-CA" w:bidi="ar-SA"/>
              </w:rPr>
              <w:t>),</w:t>
            </w:r>
          </w:p>
          <w:p w14:paraId="30B96471" w14:textId="77777777" w:rsidR="0082543F" w:rsidRDefault="0082543F" w:rsidP="0082543F">
            <w:pPr>
              <w:autoSpaceDE w:val="0"/>
              <w:autoSpaceDN w:val="0"/>
              <w:adjustRightInd w:val="0"/>
              <w:rPr>
                <w:rFonts w:ascii="Courier New" w:hAnsi="Courier New" w:cs="Courier New"/>
                <w:sz w:val="24"/>
                <w:szCs w:val="24"/>
                <w:lang w:val="en-CA" w:bidi="ar-SA"/>
              </w:rPr>
            </w:pPr>
            <w:proofErr w:type="spellStart"/>
            <w:r>
              <w:rPr>
                <w:rFonts w:ascii="Courier New" w:hAnsi="Courier New" w:cs="Courier New"/>
                <w:color w:val="000000"/>
                <w:sz w:val="20"/>
                <w:szCs w:val="20"/>
                <w:lang w:val="en-CA" w:bidi="ar-SA"/>
              </w:rPr>
              <w:t>xlabel</w:t>
            </w:r>
            <w:proofErr w:type="spellEnd"/>
            <w:r>
              <w:rPr>
                <w:rFonts w:ascii="Courier New" w:hAnsi="Courier New" w:cs="Courier New"/>
                <w:color w:val="000000"/>
                <w:sz w:val="20"/>
                <w:szCs w:val="20"/>
                <w:lang w:val="en-CA" w:bidi="ar-SA"/>
              </w:rPr>
              <w:t xml:space="preserve"> (</w:t>
            </w:r>
            <w:r>
              <w:rPr>
                <w:rFonts w:ascii="Courier New" w:hAnsi="Courier New" w:cs="Courier New"/>
                <w:color w:val="A020F0"/>
                <w:sz w:val="20"/>
                <w:szCs w:val="20"/>
                <w:lang w:val="en-CA" w:bidi="ar-SA"/>
              </w:rPr>
              <w:t>'East (+x)'</w:t>
            </w:r>
            <w:r>
              <w:rPr>
                <w:rFonts w:ascii="Courier New" w:hAnsi="Courier New" w:cs="Courier New"/>
                <w:color w:val="000000"/>
                <w:sz w:val="20"/>
                <w:szCs w:val="20"/>
                <w:lang w:val="en-CA" w:bidi="ar-SA"/>
              </w:rPr>
              <w:t>)</w:t>
            </w:r>
          </w:p>
          <w:p w14:paraId="534F1F96" w14:textId="77777777" w:rsidR="0082543F" w:rsidRDefault="0082543F" w:rsidP="0082543F">
            <w:pPr>
              <w:autoSpaceDE w:val="0"/>
              <w:autoSpaceDN w:val="0"/>
              <w:adjustRightInd w:val="0"/>
              <w:rPr>
                <w:rFonts w:ascii="Courier New" w:hAnsi="Courier New" w:cs="Courier New"/>
                <w:sz w:val="24"/>
                <w:szCs w:val="24"/>
                <w:lang w:val="en-CA" w:bidi="ar-SA"/>
              </w:rPr>
            </w:pPr>
            <w:proofErr w:type="spellStart"/>
            <w:proofErr w:type="gramStart"/>
            <w:r>
              <w:rPr>
                <w:rFonts w:ascii="Courier New" w:hAnsi="Courier New" w:cs="Courier New"/>
                <w:color w:val="000000"/>
                <w:sz w:val="20"/>
                <w:szCs w:val="20"/>
                <w:lang w:val="en-CA" w:bidi="ar-SA"/>
              </w:rPr>
              <w:t>ylabel</w:t>
            </w:r>
            <w:proofErr w:type="spellEnd"/>
            <w:r>
              <w:rPr>
                <w:rFonts w:ascii="Courier New" w:hAnsi="Courier New" w:cs="Courier New"/>
                <w:color w:val="000000"/>
                <w:sz w:val="20"/>
                <w:szCs w:val="20"/>
                <w:lang w:val="en-CA" w:bidi="ar-SA"/>
              </w:rPr>
              <w:t>(</w:t>
            </w:r>
            <w:proofErr w:type="gramEnd"/>
            <w:r>
              <w:rPr>
                <w:rFonts w:ascii="Courier New" w:hAnsi="Courier New" w:cs="Courier New"/>
                <w:color w:val="A020F0"/>
                <w:sz w:val="20"/>
                <w:szCs w:val="20"/>
                <w:lang w:val="en-CA" w:bidi="ar-SA"/>
              </w:rPr>
              <w:t>'North (+y)'</w:t>
            </w:r>
            <w:r>
              <w:rPr>
                <w:rFonts w:ascii="Courier New" w:hAnsi="Courier New" w:cs="Courier New"/>
                <w:color w:val="000000"/>
                <w:sz w:val="20"/>
                <w:szCs w:val="20"/>
                <w:lang w:val="en-CA" w:bidi="ar-SA"/>
              </w:rPr>
              <w:t>)</w:t>
            </w:r>
          </w:p>
          <w:p w14:paraId="1D7BA3D9"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2B4973F4" w14:textId="77777777" w:rsidR="0082543F" w:rsidRDefault="0082543F" w:rsidP="0082543F">
            <w:pPr>
              <w:autoSpaceDE w:val="0"/>
              <w:autoSpaceDN w:val="0"/>
              <w:adjustRightInd w:val="0"/>
              <w:rPr>
                <w:rFonts w:ascii="Courier New" w:hAnsi="Courier New" w:cs="Courier New"/>
                <w:sz w:val="24"/>
                <w:szCs w:val="24"/>
                <w:lang w:val="en-CA" w:bidi="ar-SA"/>
              </w:rPr>
            </w:pPr>
            <w:proofErr w:type="spellStart"/>
            <w:r>
              <w:rPr>
                <w:rFonts w:ascii="Courier New" w:hAnsi="Courier New" w:cs="Courier New"/>
                <w:color w:val="000000"/>
                <w:sz w:val="20"/>
                <w:szCs w:val="20"/>
                <w:lang w:val="en-CA" w:bidi="ar-SA"/>
              </w:rPr>
              <w:t>xlim</w:t>
            </w:r>
            <w:proofErr w:type="spellEnd"/>
            <w:r>
              <w:rPr>
                <w:rFonts w:ascii="Courier New" w:hAnsi="Courier New" w:cs="Courier New"/>
                <w:color w:val="000000"/>
                <w:sz w:val="20"/>
                <w:szCs w:val="20"/>
                <w:lang w:val="en-CA" w:bidi="ar-SA"/>
              </w:rPr>
              <w:t xml:space="preserve"> ([-10,10])</w:t>
            </w:r>
          </w:p>
          <w:p w14:paraId="3BF2335A" w14:textId="77777777" w:rsidR="0082543F" w:rsidRDefault="0082543F" w:rsidP="0082543F">
            <w:pPr>
              <w:autoSpaceDE w:val="0"/>
              <w:autoSpaceDN w:val="0"/>
              <w:adjustRightInd w:val="0"/>
              <w:rPr>
                <w:rFonts w:ascii="Courier New" w:hAnsi="Courier New" w:cs="Courier New"/>
                <w:sz w:val="24"/>
                <w:szCs w:val="24"/>
                <w:lang w:val="en-CA" w:bidi="ar-SA"/>
              </w:rPr>
            </w:pPr>
            <w:proofErr w:type="spellStart"/>
            <w:r>
              <w:rPr>
                <w:rFonts w:ascii="Courier New" w:hAnsi="Courier New" w:cs="Courier New"/>
                <w:color w:val="000000"/>
                <w:sz w:val="20"/>
                <w:szCs w:val="20"/>
                <w:lang w:val="en-CA" w:bidi="ar-SA"/>
              </w:rPr>
              <w:t>ylim</w:t>
            </w:r>
            <w:proofErr w:type="spellEnd"/>
            <w:r>
              <w:rPr>
                <w:rFonts w:ascii="Courier New" w:hAnsi="Courier New" w:cs="Courier New"/>
                <w:color w:val="000000"/>
                <w:sz w:val="20"/>
                <w:szCs w:val="20"/>
                <w:lang w:val="en-CA" w:bidi="ar-SA"/>
              </w:rPr>
              <w:t xml:space="preserve"> ([-10,10])</w:t>
            </w:r>
          </w:p>
          <w:p w14:paraId="55A8EA1F"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4C2A8CB7" w14:textId="77777777" w:rsidR="0082543F" w:rsidRDefault="0082543F" w:rsidP="0082543F">
            <w:pPr>
              <w:autoSpaceDE w:val="0"/>
              <w:autoSpaceDN w:val="0"/>
              <w:adjustRightInd w:val="0"/>
              <w:rPr>
                <w:rFonts w:ascii="Courier New" w:hAnsi="Courier New" w:cs="Courier New"/>
                <w:sz w:val="24"/>
                <w:szCs w:val="24"/>
                <w:lang w:val="en-CA" w:bidi="ar-SA"/>
              </w:rPr>
            </w:pPr>
            <w:proofErr w:type="spellStart"/>
            <w:r>
              <w:rPr>
                <w:rFonts w:ascii="Courier New" w:hAnsi="Courier New" w:cs="Courier New"/>
                <w:color w:val="000000"/>
                <w:sz w:val="20"/>
                <w:szCs w:val="20"/>
                <w:lang w:val="en-CA" w:bidi="ar-SA"/>
              </w:rPr>
              <w:t>Sumofvectors</w:t>
            </w:r>
            <w:proofErr w:type="spellEnd"/>
            <w:r>
              <w:rPr>
                <w:rFonts w:ascii="Courier New" w:hAnsi="Courier New" w:cs="Courier New"/>
                <w:color w:val="000000"/>
                <w:sz w:val="20"/>
                <w:szCs w:val="20"/>
                <w:lang w:val="en-CA" w:bidi="ar-SA"/>
              </w:rPr>
              <w:t xml:space="preserve">= </w:t>
            </w:r>
            <w:proofErr w:type="spellStart"/>
            <w:r>
              <w:rPr>
                <w:rFonts w:ascii="Courier New" w:hAnsi="Courier New" w:cs="Courier New"/>
                <w:color w:val="000000"/>
                <w:sz w:val="20"/>
                <w:szCs w:val="20"/>
                <w:lang w:val="en-CA" w:bidi="ar-SA"/>
              </w:rPr>
              <w:t>Xa+Xb+Xc+Xd+Xe+Xf</w:t>
            </w:r>
            <w:proofErr w:type="spellEnd"/>
          </w:p>
          <w:p w14:paraId="17652013"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1D8C3958"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TotalDistanceTravelled=</w:t>
            </w:r>
            <w:proofErr w:type="gramStart"/>
            <w:r>
              <w:rPr>
                <w:rFonts w:ascii="Courier New" w:hAnsi="Courier New" w:cs="Courier New"/>
                <w:color w:val="000000"/>
                <w:sz w:val="20"/>
                <w:szCs w:val="20"/>
                <w:lang w:val="en-CA" w:bidi="ar-SA"/>
              </w:rPr>
              <w:t>norm(</w:t>
            </w:r>
            <w:proofErr w:type="gramEnd"/>
            <w:r>
              <w:rPr>
                <w:rFonts w:ascii="Courier New" w:hAnsi="Courier New" w:cs="Courier New"/>
                <w:color w:val="000000"/>
                <w:sz w:val="20"/>
                <w:szCs w:val="20"/>
                <w:lang w:val="en-CA" w:bidi="ar-SA"/>
              </w:rPr>
              <w:t>Xa)+norm(Xb)+norm(Xc)+norm(Xd)+norm(Xe)+norm(Xf)</w:t>
            </w:r>
          </w:p>
          <w:p w14:paraId="67F1CE9A" w14:textId="77777777" w:rsidR="0082543F" w:rsidRDefault="0082543F" w:rsidP="00331927">
            <w:pPr>
              <w:rPr>
                <w:b/>
                <w:bCs/>
              </w:rPr>
            </w:pPr>
          </w:p>
        </w:tc>
        <w:tc>
          <w:tcPr>
            <w:tcW w:w="2197" w:type="dxa"/>
          </w:tcPr>
          <w:p w14:paraId="1E859565" w14:textId="77777777" w:rsidR="0082543F" w:rsidRPr="0082543F" w:rsidRDefault="0082543F" w:rsidP="0082543F">
            <w:pPr>
              <w:rPr>
                <w:b/>
                <w:bCs/>
              </w:rPr>
            </w:pPr>
            <w:r>
              <w:rPr>
                <w:b/>
                <w:bCs/>
              </w:rPr>
              <w:t xml:space="preserve"> </w:t>
            </w:r>
            <w:proofErr w:type="spellStart"/>
            <w:r w:rsidRPr="0082543F">
              <w:rPr>
                <w:b/>
                <w:bCs/>
              </w:rPr>
              <w:t>Xa</w:t>
            </w:r>
            <w:proofErr w:type="spellEnd"/>
            <w:r w:rsidRPr="0082543F">
              <w:rPr>
                <w:b/>
                <w:bCs/>
              </w:rPr>
              <w:t xml:space="preserve"> =</w:t>
            </w:r>
          </w:p>
          <w:p w14:paraId="05C101D0" w14:textId="77777777" w:rsidR="0082543F" w:rsidRPr="0082543F" w:rsidRDefault="0082543F" w:rsidP="0082543F">
            <w:pPr>
              <w:rPr>
                <w:b/>
                <w:bCs/>
              </w:rPr>
            </w:pPr>
          </w:p>
          <w:p w14:paraId="586F2BED" w14:textId="77777777" w:rsidR="0082543F" w:rsidRPr="0082543F" w:rsidRDefault="0082543F" w:rsidP="0082543F">
            <w:pPr>
              <w:rPr>
                <w:b/>
                <w:bCs/>
              </w:rPr>
            </w:pPr>
            <w:r w:rsidRPr="0082543F">
              <w:rPr>
                <w:b/>
                <w:bCs/>
              </w:rPr>
              <w:t xml:space="preserve">     0     0</w:t>
            </w:r>
          </w:p>
          <w:p w14:paraId="3BF5191C" w14:textId="77777777" w:rsidR="0082543F" w:rsidRPr="0082543F" w:rsidRDefault="0082543F" w:rsidP="0082543F">
            <w:pPr>
              <w:rPr>
                <w:b/>
                <w:bCs/>
              </w:rPr>
            </w:pPr>
          </w:p>
          <w:p w14:paraId="44D1243C" w14:textId="77777777" w:rsidR="0082543F" w:rsidRPr="0082543F" w:rsidRDefault="0082543F" w:rsidP="0082543F">
            <w:pPr>
              <w:rPr>
                <w:b/>
                <w:bCs/>
              </w:rPr>
            </w:pPr>
          </w:p>
          <w:p w14:paraId="2667DC34" w14:textId="77777777" w:rsidR="0082543F" w:rsidRPr="0082543F" w:rsidRDefault="0082543F" w:rsidP="0082543F">
            <w:pPr>
              <w:rPr>
                <w:b/>
                <w:bCs/>
              </w:rPr>
            </w:pPr>
            <w:proofErr w:type="spellStart"/>
            <w:r w:rsidRPr="0082543F">
              <w:rPr>
                <w:b/>
                <w:bCs/>
              </w:rPr>
              <w:t>Xb</w:t>
            </w:r>
            <w:proofErr w:type="spellEnd"/>
            <w:r w:rsidRPr="0082543F">
              <w:rPr>
                <w:b/>
                <w:bCs/>
              </w:rPr>
              <w:t xml:space="preserve"> =</w:t>
            </w:r>
          </w:p>
          <w:p w14:paraId="79777886" w14:textId="77777777" w:rsidR="0082543F" w:rsidRPr="0082543F" w:rsidRDefault="0082543F" w:rsidP="0082543F">
            <w:pPr>
              <w:rPr>
                <w:b/>
                <w:bCs/>
              </w:rPr>
            </w:pPr>
          </w:p>
          <w:p w14:paraId="7757B160" w14:textId="77777777" w:rsidR="0082543F" w:rsidRPr="0082543F" w:rsidRDefault="0082543F" w:rsidP="0082543F">
            <w:pPr>
              <w:rPr>
                <w:b/>
                <w:bCs/>
              </w:rPr>
            </w:pPr>
            <w:r w:rsidRPr="0082543F">
              <w:rPr>
                <w:b/>
                <w:bCs/>
              </w:rPr>
              <w:t xml:space="preserve">     4    10</w:t>
            </w:r>
          </w:p>
          <w:p w14:paraId="7A3CA416" w14:textId="77777777" w:rsidR="0082543F" w:rsidRPr="0082543F" w:rsidRDefault="0082543F" w:rsidP="0082543F">
            <w:pPr>
              <w:rPr>
                <w:b/>
                <w:bCs/>
              </w:rPr>
            </w:pPr>
          </w:p>
          <w:p w14:paraId="036FD5B5" w14:textId="77777777" w:rsidR="0082543F" w:rsidRPr="0082543F" w:rsidRDefault="0082543F" w:rsidP="0082543F">
            <w:pPr>
              <w:rPr>
                <w:b/>
                <w:bCs/>
              </w:rPr>
            </w:pPr>
          </w:p>
          <w:p w14:paraId="74664203" w14:textId="77777777" w:rsidR="0082543F" w:rsidRPr="0082543F" w:rsidRDefault="0082543F" w:rsidP="0082543F">
            <w:pPr>
              <w:rPr>
                <w:b/>
                <w:bCs/>
              </w:rPr>
            </w:pPr>
            <w:proofErr w:type="spellStart"/>
            <w:r w:rsidRPr="0082543F">
              <w:rPr>
                <w:b/>
                <w:bCs/>
              </w:rPr>
              <w:t>Xc</w:t>
            </w:r>
            <w:proofErr w:type="spellEnd"/>
            <w:r w:rsidRPr="0082543F">
              <w:rPr>
                <w:b/>
                <w:bCs/>
              </w:rPr>
              <w:t xml:space="preserve"> =</w:t>
            </w:r>
          </w:p>
          <w:p w14:paraId="11FF7550" w14:textId="77777777" w:rsidR="0082543F" w:rsidRPr="0082543F" w:rsidRDefault="0082543F" w:rsidP="0082543F">
            <w:pPr>
              <w:rPr>
                <w:b/>
                <w:bCs/>
              </w:rPr>
            </w:pPr>
          </w:p>
          <w:p w14:paraId="10443A3C" w14:textId="77777777" w:rsidR="0082543F" w:rsidRPr="0082543F" w:rsidRDefault="0082543F" w:rsidP="0082543F">
            <w:pPr>
              <w:rPr>
                <w:b/>
                <w:bCs/>
              </w:rPr>
            </w:pPr>
            <w:r w:rsidRPr="0082543F">
              <w:rPr>
                <w:b/>
                <w:bCs/>
              </w:rPr>
              <w:t xml:space="preserve">    -4     9</w:t>
            </w:r>
          </w:p>
          <w:p w14:paraId="247ABDCE" w14:textId="77777777" w:rsidR="0082543F" w:rsidRPr="0082543F" w:rsidRDefault="0082543F" w:rsidP="0082543F">
            <w:pPr>
              <w:rPr>
                <w:b/>
                <w:bCs/>
              </w:rPr>
            </w:pPr>
          </w:p>
          <w:p w14:paraId="13D04F8C" w14:textId="77777777" w:rsidR="0082543F" w:rsidRPr="0082543F" w:rsidRDefault="0082543F" w:rsidP="0082543F">
            <w:pPr>
              <w:rPr>
                <w:b/>
                <w:bCs/>
              </w:rPr>
            </w:pPr>
          </w:p>
          <w:p w14:paraId="39885AD1" w14:textId="77777777" w:rsidR="0082543F" w:rsidRPr="0082543F" w:rsidRDefault="0082543F" w:rsidP="0082543F">
            <w:pPr>
              <w:rPr>
                <w:b/>
                <w:bCs/>
              </w:rPr>
            </w:pPr>
            <w:proofErr w:type="spellStart"/>
            <w:r w:rsidRPr="0082543F">
              <w:rPr>
                <w:b/>
                <w:bCs/>
              </w:rPr>
              <w:t>Xd</w:t>
            </w:r>
            <w:proofErr w:type="spellEnd"/>
            <w:r w:rsidRPr="0082543F">
              <w:rPr>
                <w:b/>
                <w:bCs/>
              </w:rPr>
              <w:t xml:space="preserve"> =</w:t>
            </w:r>
          </w:p>
          <w:p w14:paraId="3F10DD2A" w14:textId="77777777" w:rsidR="0082543F" w:rsidRPr="0082543F" w:rsidRDefault="0082543F" w:rsidP="0082543F">
            <w:pPr>
              <w:rPr>
                <w:b/>
                <w:bCs/>
              </w:rPr>
            </w:pPr>
          </w:p>
          <w:p w14:paraId="05017AEA" w14:textId="77777777" w:rsidR="0082543F" w:rsidRPr="0082543F" w:rsidRDefault="0082543F" w:rsidP="0082543F">
            <w:pPr>
              <w:rPr>
                <w:b/>
                <w:bCs/>
              </w:rPr>
            </w:pPr>
            <w:r w:rsidRPr="0082543F">
              <w:rPr>
                <w:b/>
                <w:bCs/>
              </w:rPr>
              <w:t xml:space="preserve">     1   -10</w:t>
            </w:r>
          </w:p>
          <w:p w14:paraId="24D510A4" w14:textId="77777777" w:rsidR="0082543F" w:rsidRPr="0082543F" w:rsidRDefault="0082543F" w:rsidP="0082543F">
            <w:pPr>
              <w:rPr>
                <w:b/>
                <w:bCs/>
              </w:rPr>
            </w:pPr>
          </w:p>
          <w:p w14:paraId="1CEC2ECF" w14:textId="77777777" w:rsidR="0082543F" w:rsidRPr="0082543F" w:rsidRDefault="0082543F" w:rsidP="0082543F">
            <w:pPr>
              <w:rPr>
                <w:b/>
                <w:bCs/>
              </w:rPr>
            </w:pPr>
          </w:p>
          <w:p w14:paraId="2BCC7CC3" w14:textId="77777777" w:rsidR="0082543F" w:rsidRPr="0082543F" w:rsidRDefault="0082543F" w:rsidP="0082543F">
            <w:pPr>
              <w:rPr>
                <w:b/>
                <w:bCs/>
              </w:rPr>
            </w:pPr>
            <w:proofErr w:type="spellStart"/>
            <w:r w:rsidRPr="0082543F">
              <w:rPr>
                <w:b/>
                <w:bCs/>
              </w:rPr>
              <w:t>Xe</w:t>
            </w:r>
            <w:proofErr w:type="spellEnd"/>
            <w:r w:rsidRPr="0082543F">
              <w:rPr>
                <w:b/>
                <w:bCs/>
              </w:rPr>
              <w:t xml:space="preserve"> =</w:t>
            </w:r>
          </w:p>
          <w:p w14:paraId="5EDB1C34" w14:textId="77777777" w:rsidR="0082543F" w:rsidRPr="0082543F" w:rsidRDefault="0082543F" w:rsidP="0082543F">
            <w:pPr>
              <w:rPr>
                <w:b/>
                <w:bCs/>
              </w:rPr>
            </w:pPr>
          </w:p>
          <w:p w14:paraId="16D5EF27" w14:textId="77777777" w:rsidR="0082543F" w:rsidRPr="0082543F" w:rsidRDefault="0082543F" w:rsidP="0082543F">
            <w:pPr>
              <w:rPr>
                <w:b/>
                <w:bCs/>
              </w:rPr>
            </w:pPr>
            <w:r w:rsidRPr="0082543F">
              <w:rPr>
                <w:b/>
                <w:bCs/>
              </w:rPr>
              <w:t xml:space="preserve">    -8     0</w:t>
            </w:r>
          </w:p>
          <w:p w14:paraId="2844731A" w14:textId="77777777" w:rsidR="0082543F" w:rsidRPr="0082543F" w:rsidRDefault="0082543F" w:rsidP="0082543F">
            <w:pPr>
              <w:rPr>
                <w:b/>
                <w:bCs/>
              </w:rPr>
            </w:pPr>
          </w:p>
          <w:p w14:paraId="65006E4E" w14:textId="77777777" w:rsidR="0082543F" w:rsidRPr="0082543F" w:rsidRDefault="0082543F" w:rsidP="0082543F">
            <w:pPr>
              <w:rPr>
                <w:b/>
                <w:bCs/>
              </w:rPr>
            </w:pPr>
          </w:p>
          <w:p w14:paraId="5C949993" w14:textId="77777777" w:rsidR="0082543F" w:rsidRPr="0082543F" w:rsidRDefault="0082543F" w:rsidP="0082543F">
            <w:pPr>
              <w:rPr>
                <w:b/>
                <w:bCs/>
              </w:rPr>
            </w:pPr>
            <w:proofErr w:type="spellStart"/>
            <w:r w:rsidRPr="0082543F">
              <w:rPr>
                <w:b/>
                <w:bCs/>
              </w:rPr>
              <w:t>Xf</w:t>
            </w:r>
            <w:proofErr w:type="spellEnd"/>
            <w:r w:rsidRPr="0082543F">
              <w:rPr>
                <w:b/>
                <w:bCs/>
              </w:rPr>
              <w:t xml:space="preserve"> =</w:t>
            </w:r>
          </w:p>
          <w:p w14:paraId="4BD4842D" w14:textId="77777777" w:rsidR="0082543F" w:rsidRPr="0082543F" w:rsidRDefault="0082543F" w:rsidP="0082543F">
            <w:pPr>
              <w:rPr>
                <w:b/>
                <w:bCs/>
              </w:rPr>
            </w:pPr>
          </w:p>
          <w:p w14:paraId="32DFA224" w14:textId="77777777" w:rsidR="0082543F" w:rsidRPr="0082543F" w:rsidRDefault="0082543F" w:rsidP="0082543F">
            <w:pPr>
              <w:rPr>
                <w:b/>
                <w:bCs/>
              </w:rPr>
            </w:pPr>
            <w:r w:rsidRPr="0082543F">
              <w:rPr>
                <w:b/>
                <w:bCs/>
              </w:rPr>
              <w:lastRenderedPageBreak/>
              <w:t xml:space="preserve">    -7     7</w:t>
            </w:r>
          </w:p>
          <w:p w14:paraId="485C1937" w14:textId="77777777" w:rsidR="0082543F" w:rsidRPr="0082543F" w:rsidRDefault="0082543F" w:rsidP="0082543F">
            <w:pPr>
              <w:rPr>
                <w:b/>
                <w:bCs/>
              </w:rPr>
            </w:pPr>
          </w:p>
          <w:p w14:paraId="10404087" w14:textId="77777777" w:rsidR="0082543F" w:rsidRPr="0082543F" w:rsidRDefault="0082543F" w:rsidP="0082543F">
            <w:pPr>
              <w:rPr>
                <w:b/>
                <w:bCs/>
              </w:rPr>
            </w:pPr>
          </w:p>
          <w:p w14:paraId="0BF843F4" w14:textId="77777777" w:rsidR="0082543F" w:rsidRPr="0082543F" w:rsidRDefault="0082543F" w:rsidP="0082543F">
            <w:pPr>
              <w:rPr>
                <w:b/>
                <w:bCs/>
              </w:rPr>
            </w:pPr>
            <w:r w:rsidRPr="0082543F">
              <w:rPr>
                <w:b/>
                <w:bCs/>
              </w:rPr>
              <w:t>Z =</w:t>
            </w:r>
          </w:p>
          <w:p w14:paraId="4E539100" w14:textId="77777777" w:rsidR="0082543F" w:rsidRPr="0082543F" w:rsidRDefault="0082543F" w:rsidP="0082543F">
            <w:pPr>
              <w:rPr>
                <w:b/>
                <w:bCs/>
              </w:rPr>
            </w:pPr>
          </w:p>
          <w:p w14:paraId="76EE9107" w14:textId="77777777" w:rsidR="0082543F" w:rsidRPr="0082543F" w:rsidRDefault="0082543F" w:rsidP="0082543F">
            <w:pPr>
              <w:rPr>
                <w:b/>
                <w:bCs/>
              </w:rPr>
            </w:pPr>
            <w:r w:rsidRPr="0082543F">
              <w:rPr>
                <w:b/>
                <w:bCs/>
              </w:rPr>
              <w:t xml:space="preserve">    -2     0</w:t>
            </w:r>
          </w:p>
          <w:p w14:paraId="393EA631" w14:textId="77777777" w:rsidR="0082543F" w:rsidRPr="0082543F" w:rsidRDefault="0082543F" w:rsidP="0082543F">
            <w:pPr>
              <w:rPr>
                <w:b/>
                <w:bCs/>
              </w:rPr>
            </w:pPr>
            <w:r w:rsidRPr="0082543F">
              <w:rPr>
                <w:b/>
                <w:bCs/>
              </w:rPr>
              <w:t xml:space="preserve">     4    10</w:t>
            </w:r>
          </w:p>
          <w:p w14:paraId="337A67F7" w14:textId="77777777" w:rsidR="0082543F" w:rsidRPr="0082543F" w:rsidRDefault="0082543F" w:rsidP="0082543F">
            <w:pPr>
              <w:rPr>
                <w:b/>
                <w:bCs/>
              </w:rPr>
            </w:pPr>
            <w:r w:rsidRPr="0082543F">
              <w:rPr>
                <w:b/>
                <w:bCs/>
              </w:rPr>
              <w:t xml:space="preserve">    -4     9</w:t>
            </w:r>
          </w:p>
          <w:p w14:paraId="79F3311D" w14:textId="77777777" w:rsidR="0082543F" w:rsidRPr="0082543F" w:rsidRDefault="0082543F" w:rsidP="0082543F">
            <w:pPr>
              <w:rPr>
                <w:b/>
                <w:bCs/>
              </w:rPr>
            </w:pPr>
            <w:r w:rsidRPr="0082543F">
              <w:rPr>
                <w:b/>
                <w:bCs/>
              </w:rPr>
              <w:t xml:space="preserve">     1   -10</w:t>
            </w:r>
          </w:p>
          <w:p w14:paraId="01B02332" w14:textId="77777777" w:rsidR="0082543F" w:rsidRPr="0082543F" w:rsidRDefault="0082543F" w:rsidP="0082543F">
            <w:pPr>
              <w:rPr>
                <w:b/>
                <w:bCs/>
              </w:rPr>
            </w:pPr>
            <w:r w:rsidRPr="0082543F">
              <w:rPr>
                <w:b/>
                <w:bCs/>
              </w:rPr>
              <w:t xml:space="preserve">    -8     0</w:t>
            </w:r>
          </w:p>
          <w:p w14:paraId="5D42D9CD" w14:textId="77777777" w:rsidR="0082543F" w:rsidRPr="0082543F" w:rsidRDefault="0082543F" w:rsidP="0082543F">
            <w:pPr>
              <w:rPr>
                <w:b/>
                <w:bCs/>
              </w:rPr>
            </w:pPr>
            <w:r w:rsidRPr="0082543F">
              <w:rPr>
                <w:b/>
                <w:bCs/>
              </w:rPr>
              <w:t xml:space="preserve">    -7     7</w:t>
            </w:r>
          </w:p>
          <w:p w14:paraId="68AA86DB" w14:textId="77777777" w:rsidR="0082543F" w:rsidRPr="0082543F" w:rsidRDefault="0082543F" w:rsidP="0082543F">
            <w:pPr>
              <w:rPr>
                <w:b/>
                <w:bCs/>
              </w:rPr>
            </w:pPr>
          </w:p>
          <w:p w14:paraId="71047A4A" w14:textId="77777777" w:rsidR="0082543F" w:rsidRPr="0082543F" w:rsidRDefault="0082543F" w:rsidP="0082543F">
            <w:pPr>
              <w:rPr>
                <w:b/>
                <w:bCs/>
              </w:rPr>
            </w:pPr>
          </w:p>
          <w:p w14:paraId="53D456F4" w14:textId="77777777" w:rsidR="0082543F" w:rsidRPr="0082543F" w:rsidRDefault="0082543F" w:rsidP="0082543F">
            <w:pPr>
              <w:rPr>
                <w:b/>
                <w:bCs/>
              </w:rPr>
            </w:pPr>
            <w:proofErr w:type="spellStart"/>
            <w:r w:rsidRPr="0082543F">
              <w:rPr>
                <w:b/>
                <w:bCs/>
              </w:rPr>
              <w:t>Sumofvectors</w:t>
            </w:r>
            <w:proofErr w:type="spellEnd"/>
            <w:r w:rsidRPr="0082543F">
              <w:rPr>
                <w:b/>
                <w:bCs/>
              </w:rPr>
              <w:t xml:space="preserve"> =</w:t>
            </w:r>
          </w:p>
          <w:p w14:paraId="1418A20A" w14:textId="77777777" w:rsidR="0082543F" w:rsidRPr="0082543F" w:rsidRDefault="0082543F" w:rsidP="0082543F">
            <w:pPr>
              <w:rPr>
                <w:b/>
                <w:bCs/>
              </w:rPr>
            </w:pPr>
          </w:p>
          <w:p w14:paraId="100D137B" w14:textId="77777777" w:rsidR="0082543F" w:rsidRPr="0082543F" w:rsidRDefault="0082543F" w:rsidP="0082543F">
            <w:pPr>
              <w:rPr>
                <w:b/>
                <w:bCs/>
              </w:rPr>
            </w:pPr>
            <w:r w:rsidRPr="0082543F">
              <w:rPr>
                <w:b/>
                <w:bCs/>
              </w:rPr>
              <w:t xml:space="preserve">   -14    16</w:t>
            </w:r>
          </w:p>
          <w:p w14:paraId="60B111D9" w14:textId="77777777" w:rsidR="0082543F" w:rsidRPr="0082543F" w:rsidRDefault="0082543F" w:rsidP="0082543F">
            <w:pPr>
              <w:rPr>
                <w:b/>
                <w:bCs/>
              </w:rPr>
            </w:pPr>
          </w:p>
          <w:p w14:paraId="0406AC92" w14:textId="77777777" w:rsidR="0082543F" w:rsidRPr="0082543F" w:rsidRDefault="0082543F" w:rsidP="0082543F">
            <w:pPr>
              <w:rPr>
                <w:b/>
                <w:bCs/>
              </w:rPr>
            </w:pPr>
          </w:p>
          <w:p w14:paraId="0F16FE63" w14:textId="77777777" w:rsidR="0082543F" w:rsidRPr="0082543F" w:rsidRDefault="0082543F" w:rsidP="0082543F">
            <w:pPr>
              <w:rPr>
                <w:b/>
                <w:bCs/>
              </w:rPr>
            </w:pPr>
            <w:proofErr w:type="spellStart"/>
            <w:r w:rsidRPr="0082543F">
              <w:rPr>
                <w:b/>
                <w:bCs/>
              </w:rPr>
              <w:t>TotalDistanceTravelled</w:t>
            </w:r>
            <w:proofErr w:type="spellEnd"/>
            <w:r w:rsidRPr="0082543F">
              <w:rPr>
                <w:b/>
                <w:bCs/>
              </w:rPr>
              <w:t xml:space="preserve"> =</w:t>
            </w:r>
          </w:p>
          <w:p w14:paraId="0029C8ED" w14:textId="77777777" w:rsidR="0082543F" w:rsidRPr="0082543F" w:rsidRDefault="0082543F" w:rsidP="0082543F">
            <w:pPr>
              <w:rPr>
                <w:b/>
                <w:bCs/>
              </w:rPr>
            </w:pPr>
          </w:p>
          <w:p w14:paraId="20F7B060" w14:textId="77777777" w:rsidR="0082543F" w:rsidRDefault="0082543F" w:rsidP="0082543F">
            <w:pPr>
              <w:rPr>
                <w:b/>
                <w:bCs/>
              </w:rPr>
            </w:pPr>
            <w:r w:rsidRPr="0082543F">
              <w:rPr>
                <w:b/>
                <w:bCs/>
              </w:rPr>
              <w:t xml:space="preserve">   48.5686</w:t>
            </w:r>
          </w:p>
          <w:p w14:paraId="0D24E841" w14:textId="77777777" w:rsidR="003A3153" w:rsidRDefault="003A3153" w:rsidP="0082543F">
            <w:pPr>
              <w:rPr>
                <w:b/>
                <w:bCs/>
              </w:rPr>
            </w:pPr>
          </w:p>
          <w:p w14:paraId="6E81ED12" w14:textId="77777777" w:rsidR="003A3153" w:rsidRDefault="003A3153" w:rsidP="0082543F">
            <w:pPr>
              <w:rPr>
                <w:b/>
                <w:bCs/>
              </w:rPr>
            </w:pPr>
          </w:p>
          <w:p w14:paraId="453141C5" w14:textId="77777777" w:rsidR="003A3153" w:rsidRDefault="003A3153" w:rsidP="0082543F">
            <w:pPr>
              <w:rPr>
                <w:b/>
                <w:bCs/>
              </w:rPr>
            </w:pPr>
          </w:p>
          <w:p w14:paraId="428FE74D" w14:textId="0970BDE2" w:rsidR="003A3153" w:rsidRDefault="003A3153" w:rsidP="0082543F">
            <w:pPr>
              <w:rPr>
                <w:b/>
                <w:bCs/>
              </w:rPr>
            </w:pPr>
          </w:p>
        </w:tc>
      </w:tr>
    </w:tbl>
    <w:p w14:paraId="62F18EEE" w14:textId="67B54A63" w:rsidR="0082543F" w:rsidRDefault="003A3153" w:rsidP="003A3153">
      <w:pPr>
        <w:rPr>
          <w:rFonts w:asciiTheme="minorHAnsi" w:hAnsiTheme="minorHAnsi" w:cstheme="minorHAnsi"/>
          <w:b/>
          <w:bCs/>
        </w:rPr>
      </w:pPr>
      <w:r w:rsidRPr="003A3153">
        <w:rPr>
          <w:rFonts w:asciiTheme="minorHAnsi" w:hAnsiTheme="minorHAnsi" w:cstheme="minorHAnsi"/>
          <w:b/>
          <w:bCs/>
          <w:noProof/>
        </w:rPr>
        <w:lastRenderedPageBreak/>
        <w:drawing>
          <wp:inline distT="0" distB="0" distL="0" distR="0" wp14:anchorId="3E8AA556" wp14:editId="42B7B72F">
            <wp:extent cx="6858000" cy="33026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0" cy="3302635"/>
                    </a:xfrm>
                    <a:prstGeom prst="rect">
                      <a:avLst/>
                    </a:prstGeom>
                    <a:noFill/>
                    <a:ln>
                      <a:noFill/>
                    </a:ln>
                  </pic:spPr>
                </pic:pic>
              </a:graphicData>
            </a:graphic>
          </wp:inline>
        </w:drawing>
      </w:r>
    </w:p>
    <w:p w14:paraId="7E598BA2" w14:textId="1BB6C7B0" w:rsidR="003A3153" w:rsidRDefault="003A3153" w:rsidP="003A3153">
      <w:pPr>
        <w:jc w:val="center"/>
      </w:pPr>
      <w:r>
        <w:t>Figure 2: Question 3 Graph</w:t>
      </w:r>
    </w:p>
    <w:p w14:paraId="5A41B926" w14:textId="77777777" w:rsidR="003A3153" w:rsidRDefault="003A3153" w:rsidP="003725E6"/>
    <w:p w14:paraId="1B6E4EB8" w14:textId="77777777" w:rsidR="003A3153" w:rsidRDefault="003A3153" w:rsidP="003725E6"/>
    <w:p w14:paraId="56E03A5F" w14:textId="2668BED9" w:rsidR="003725E6" w:rsidRPr="003725E6" w:rsidRDefault="003725E6" w:rsidP="003725E6">
      <w:bookmarkStart w:id="0" w:name="_GoBack"/>
      <w:bookmarkEnd w:id="0"/>
      <w:r>
        <w:lastRenderedPageBreak/>
        <w:t xml:space="preserve">Table </w:t>
      </w:r>
      <w:r>
        <w:t>4</w:t>
      </w:r>
      <w:r>
        <w:t xml:space="preserve">: Question </w:t>
      </w:r>
      <w:r>
        <w:t xml:space="preserve">Four </w:t>
      </w:r>
      <w:r>
        <w:t>Code and Output</w:t>
      </w:r>
    </w:p>
    <w:tbl>
      <w:tblPr>
        <w:tblStyle w:val="TableGrid"/>
        <w:tblW w:w="0" w:type="auto"/>
        <w:tblLook w:val="04A0" w:firstRow="1" w:lastRow="0" w:firstColumn="1" w:lastColumn="0" w:noHBand="0" w:noVBand="1"/>
      </w:tblPr>
      <w:tblGrid>
        <w:gridCol w:w="5508"/>
        <w:gridCol w:w="5508"/>
      </w:tblGrid>
      <w:tr w:rsidR="0082543F" w14:paraId="19A5C038" w14:textId="77777777" w:rsidTr="0082543F">
        <w:tc>
          <w:tcPr>
            <w:tcW w:w="5508" w:type="dxa"/>
          </w:tcPr>
          <w:p w14:paraId="1B386668"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M= [1 0 1;1 0 9;2 7 7]</w:t>
            </w:r>
          </w:p>
          <w:p w14:paraId="5DBD651E"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b</w:t>
            </w:r>
            <w:proofErr w:type="gramStart"/>
            <w:r>
              <w:rPr>
                <w:rFonts w:ascii="Courier New" w:hAnsi="Courier New" w:cs="Courier New"/>
                <w:color w:val="000000"/>
                <w:sz w:val="20"/>
                <w:szCs w:val="20"/>
                <w:lang w:val="en-CA" w:bidi="ar-SA"/>
              </w:rPr>
              <w:t>=[</w:t>
            </w:r>
            <w:proofErr w:type="gramEnd"/>
            <w:r>
              <w:rPr>
                <w:rFonts w:ascii="Courier New" w:hAnsi="Courier New" w:cs="Courier New"/>
                <w:color w:val="000000"/>
                <w:sz w:val="20"/>
                <w:szCs w:val="20"/>
                <w:lang w:val="en-CA" w:bidi="ar-SA"/>
              </w:rPr>
              <w:t xml:space="preserve"> 1;1;1]</w:t>
            </w:r>
          </w:p>
          <w:p w14:paraId="45DD18B9" w14:textId="77777777" w:rsidR="0082543F" w:rsidRDefault="0082543F" w:rsidP="0082543F">
            <w:pPr>
              <w:autoSpaceDE w:val="0"/>
              <w:autoSpaceDN w:val="0"/>
              <w:adjustRightInd w:val="0"/>
              <w:rPr>
                <w:rFonts w:ascii="Courier New" w:hAnsi="Courier New" w:cs="Courier New"/>
                <w:sz w:val="24"/>
                <w:szCs w:val="24"/>
                <w:lang w:val="en-CA" w:bidi="ar-SA"/>
              </w:rPr>
            </w:pPr>
            <w:proofErr w:type="spellStart"/>
            <w:r>
              <w:rPr>
                <w:rFonts w:ascii="Courier New" w:hAnsi="Courier New" w:cs="Courier New"/>
                <w:color w:val="000000"/>
                <w:sz w:val="20"/>
                <w:szCs w:val="20"/>
                <w:lang w:val="en-CA" w:bidi="ar-SA"/>
              </w:rPr>
              <w:t>augumented</w:t>
            </w:r>
            <w:proofErr w:type="spellEnd"/>
            <w:r>
              <w:rPr>
                <w:rFonts w:ascii="Courier New" w:hAnsi="Courier New" w:cs="Courier New"/>
                <w:color w:val="000000"/>
                <w:sz w:val="20"/>
                <w:szCs w:val="20"/>
                <w:lang w:val="en-CA" w:bidi="ar-SA"/>
              </w:rPr>
              <w:t>= [</w:t>
            </w:r>
            <w:proofErr w:type="spellStart"/>
            <w:proofErr w:type="gramStart"/>
            <w:r>
              <w:rPr>
                <w:rFonts w:ascii="Courier New" w:hAnsi="Courier New" w:cs="Courier New"/>
                <w:color w:val="000000"/>
                <w:sz w:val="20"/>
                <w:szCs w:val="20"/>
                <w:lang w:val="en-CA" w:bidi="ar-SA"/>
              </w:rPr>
              <w:t>M,b</w:t>
            </w:r>
            <w:proofErr w:type="spellEnd"/>
            <w:proofErr w:type="gramEnd"/>
            <w:r>
              <w:rPr>
                <w:rFonts w:ascii="Courier New" w:hAnsi="Courier New" w:cs="Courier New"/>
                <w:color w:val="000000"/>
                <w:sz w:val="20"/>
                <w:szCs w:val="20"/>
                <w:lang w:val="en-CA" w:bidi="ar-SA"/>
              </w:rPr>
              <w:t>]</w:t>
            </w:r>
          </w:p>
          <w:p w14:paraId="4E0A4F77"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X=</w:t>
            </w:r>
            <w:proofErr w:type="spellStart"/>
            <w:r>
              <w:rPr>
                <w:rFonts w:ascii="Courier New" w:hAnsi="Courier New" w:cs="Courier New"/>
                <w:color w:val="000000"/>
                <w:sz w:val="20"/>
                <w:szCs w:val="20"/>
                <w:lang w:val="en-CA" w:bidi="ar-SA"/>
              </w:rPr>
              <w:t>rref</w:t>
            </w:r>
            <w:proofErr w:type="spellEnd"/>
            <w:r>
              <w:rPr>
                <w:rFonts w:ascii="Courier New" w:hAnsi="Courier New" w:cs="Courier New"/>
                <w:color w:val="000000"/>
                <w:sz w:val="20"/>
                <w:szCs w:val="20"/>
                <w:lang w:val="en-CA" w:bidi="ar-SA"/>
              </w:rPr>
              <w:t>(</w:t>
            </w:r>
            <w:proofErr w:type="spellStart"/>
            <w:r>
              <w:rPr>
                <w:rFonts w:ascii="Courier New" w:hAnsi="Courier New" w:cs="Courier New"/>
                <w:color w:val="000000"/>
                <w:sz w:val="20"/>
                <w:szCs w:val="20"/>
                <w:lang w:val="en-CA" w:bidi="ar-SA"/>
              </w:rPr>
              <w:t>augumented</w:t>
            </w:r>
            <w:proofErr w:type="spellEnd"/>
            <w:r>
              <w:rPr>
                <w:rFonts w:ascii="Courier New" w:hAnsi="Courier New" w:cs="Courier New"/>
                <w:color w:val="000000"/>
                <w:sz w:val="20"/>
                <w:szCs w:val="20"/>
                <w:lang w:val="en-CA" w:bidi="ar-SA"/>
              </w:rPr>
              <w:t>)</w:t>
            </w:r>
          </w:p>
          <w:p w14:paraId="7C977566"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c=b'*M*b</w:t>
            </w:r>
          </w:p>
          <w:p w14:paraId="597FBCD8"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E=c/pi^2</w:t>
            </w:r>
          </w:p>
          <w:p w14:paraId="3CD1E11F" w14:textId="77777777" w:rsidR="0082543F" w:rsidRDefault="0082543F" w:rsidP="00331927">
            <w:pPr>
              <w:rPr>
                <w:b/>
                <w:bCs/>
              </w:rPr>
            </w:pPr>
          </w:p>
        </w:tc>
        <w:tc>
          <w:tcPr>
            <w:tcW w:w="5508" w:type="dxa"/>
          </w:tcPr>
          <w:p w14:paraId="2D7799CB" w14:textId="77777777" w:rsidR="0082543F" w:rsidRPr="0082543F" w:rsidRDefault="0082543F" w:rsidP="0082543F">
            <w:pPr>
              <w:rPr>
                <w:b/>
                <w:bCs/>
              </w:rPr>
            </w:pPr>
            <w:r w:rsidRPr="0082543F">
              <w:rPr>
                <w:b/>
                <w:bCs/>
              </w:rPr>
              <w:t>M =</w:t>
            </w:r>
          </w:p>
          <w:p w14:paraId="6053BD96" w14:textId="77777777" w:rsidR="0082543F" w:rsidRPr="0082543F" w:rsidRDefault="0082543F" w:rsidP="0082543F">
            <w:pPr>
              <w:rPr>
                <w:b/>
                <w:bCs/>
              </w:rPr>
            </w:pPr>
          </w:p>
          <w:p w14:paraId="079D1038" w14:textId="77777777" w:rsidR="0082543F" w:rsidRPr="0082543F" w:rsidRDefault="0082543F" w:rsidP="0082543F">
            <w:pPr>
              <w:rPr>
                <w:b/>
                <w:bCs/>
              </w:rPr>
            </w:pPr>
            <w:r w:rsidRPr="0082543F">
              <w:rPr>
                <w:b/>
                <w:bCs/>
              </w:rPr>
              <w:t xml:space="preserve">     1     0     1</w:t>
            </w:r>
          </w:p>
          <w:p w14:paraId="2F83D6F6" w14:textId="77777777" w:rsidR="0082543F" w:rsidRPr="0082543F" w:rsidRDefault="0082543F" w:rsidP="0082543F">
            <w:pPr>
              <w:rPr>
                <w:b/>
                <w:bCs/>
              </w:rPr>
            </w:pPr>
            <w:r w:rsidRPr="0082543F">
              <w:rPr>
                <w:b/>
                <w:bCs/>
              </w:rPr>
              <w:t xml:space="preserve">     1     0     9</w:t>
            </w:r>
          </w:p>
          <w:p w14:paraId="6FDA720E" w14:textId="77777777" w:rsidR="0082543F" w:rsidRPr="0082543F" w:rsidRDefault="0082543F" w:rsidP="0082543F">
            <w:pPr>
              <w:rPr>
                <w:b/>
                <w:bCs/>
              </w:rPr>
            </w:pPr>
            <w:r w:rsidRPr="0082543F">
              <w:rPr>
                <w:b/>
                <w:bCs/>
              </w:rPr>
              <w:t xml:space="preserve">     2     7     7</w:t>
            </w:r>
          </w:p>
          <w:p w14:paraId="2A56895C" w14:textId="77777777" w:rsidR="0082543F" w:rsidRPr="0082543F" w:rsidRDefault="0082543F" w:rsidP="0082543F">
            <w:pPr>
              <w:rPr>
                <w:b/>
                <w:bCs/>
              </w:rPr>
            </w:pPr>
          </w:p>
          <w:p w14:paraId="54E05514" w14:textId="77777777" w:rsidR="0082543F" w:rsidRPr="0082543F" w:rsidRDefault="0082543F" w:rsidP="0082543F">
            <w:pPr>
              <w:rPr>
                <w:b/>
                <w:bCs/>
              </w:rPr>
            </w:pPr>
          </w:p>
          <w:p w14:paraId="3D2CC51F" w14:textId="77777777" w:rsidR="0082543F" w:rsidRPr="0082543F" w:rsidRDefault="0082543F" w:rsidP="0082543F">
            <w:pPr>
              <w:rPr>
                <w:b/>
                <w:bCs/>
              </w:rPr>
            </w:pPr>
            <w:r w:rsidRPr="0082543F">
              <w:rPr>
                <w:b/>
                <w:bCs/>
              </w:rPr>
              <w:t>b =</w:t>
            </w:r>
          </w:p>
          <w:p w14:paraId="7992FC77" w14:textId="77777777" w:rsidR="0082543F" w:rsidRPr="0082543F" w:rsidRDefault="0082543F" w:rsidP="0082543F">
            <w:pPr>
              <w:rPr>
                <w:b/>
                <w:bCs/>
              </w:rPr>
            </w:pPr>
          </w:p>
          <w:p w14:paraId="16EC6901" w14:textId="77777777" w:rsidR="0082543F" w:rsidRPr="0082543F" w:rsidRDefault="0082543F" w:rsidP="0082543F">
            <w:pPr>
              <w:rPr>
                <w:b/>
                <w:bCs/>
              </w:rPr>
            </w:pPr>
            <w:r w:rsidRPr="0082543F">
              <w:rPr>
                <w:b/>
                <w:bCs/>
              </w:rPr>
              <w:t xml:space="preserve">     1</w:t>
            </w:r>
          </w:p>
          <w:p w14:paraId="068503F0" w14:textId="77777777" w:rsidR="0082543F" w:rsidRPr="0082543F" w:rsidRDefault="0082543F" w:rsidP="0082543F">
            <w:pPr>
              <w:rPr>
                <w:b/>
                <w:bCs/>
              </w:rPr>
            </w:pPr>
            <w:r w:rsidRPr="0082543F">
              <w:rPr>
                <w:b/>
                <w:bCs/>
              </w:rPr>
              <w:t xml:space="preserve">     1</w:t>
            </w:r>
          </w:p>
          <w:p w14:paraId="37F4C6FC" w14:textId="77777777" w:rsidR="0082543F" w:rsidRPr="0082543F" w:rsidRDefault="0082543F" w:rsidP="0082543F">
            <w:pPr>
              <w:rPr>
                <w:b/>
                <w:bCs/>
              </w:rPr>
            </w:pPr>
            <w:r w:rsidRPr="0082543F">
              <w:rPr>
                <w:b/>
                <w:bCs/>
              </w:rPr>
              <w:t xml:space="preserve">     1</w:t>
            </w:r>
          </w:p>
          <w:p w14:paraId="44827F3F" w14:textId="77777777" w:rsidR="0082543F" w:rsidRPr="0082543F" w:rsidRDefault="0082543F" w:rsidP="0082543F">
            <w:pPr>
              <w:rPr>
                <w:b/>
                <w:bCs/>
              </w:rPr>
            </w:pPr>
          </w:p>
          <w:p w14:paraId="5D587B96" w14:textId="77777777" w:rsidR="0082543F" w:rsidRPr="0082543F" w:rsidRDefault="0082543F" w:rsidP="0082543F">
            <w:pPr>
              <w:rPr>
                <w:b/>
                <w:bCs/>
              </w:rPr>
            </w:pPr>
          </w:p>
          <w:p w14:paraId="268A1252" w14:textId="77777777" w:rsidR="0082543F" w:rsidRPr="0082543F" w:rsidRDefault="0082543F" w:rsidP="0082543F">
            <w:pPr>
              <w:rPr>
                <w:b/>
                <w:bCs/>
              </w:rPr>
            </w:pPr>
            <w:proofErr w:type="spellStart"/>
            <w:r w:rsidRPr="0082543F">
              <w:rPr>
                <w:b/>
                <w:bCs/>
              </w:rPr>
              <w:t>augumented</w:t>
            </w:r>
            <w:proofErr w:type="spellEnd"/>
            <w:r w:rsidRPr="0082543F">
              <w:rPr>
                <w:b/>
                <w:bCs/>
              </w:rPr>
              <w:t xml:space="preserve"> =</w:t>
            </w:r>
          </w:p>
          <w:p w14:paraId="19ED8BB0" w14:textId="77777777" w:rsidR="0082543F" w:rsidRPr="0082543F" w:rsidRDefault="0082543F" w:rsidP="0082543F">
            <w:pPr>
              <w:rPr>
                <w:b/>
                <w:bCs/>
              </w:rPr>
            </w:pPr>
          </w:p>
          <w:p w14:paraId="4914A5BF" w14:textId="77777777" w:rsidR="0082543F" w:rsidRPr="0082543F" w:rsidRDefault="0082543F" w:rsidP="0082543F">
            <w:pPr>
              <w:rPr>
                <w:b/>
                <w:bCs/>
              </w:rPr>
            </w:pPr>
            <w:r w:rsidRPr="0082543F">
              <w:rPr>
                <w:b/>
                <w:bCs/>
              </w:rPr>
              <w:t xml:space="preserve">     1     0     1     1</w:t>
            </w:r>
          </w:p>
          <w:p w14:paraId="38275CD0" w14:textId="77777777" w:rsidR="0082543F" w:rsidRPr="0082543F" w:rsidRDefault="0082543F" w:rsidP="0082543F">
            <w:pPr>
              <w:rPr>
                <w:b/>
                <w:bCs/>
              </w:rPr>
            </w:pPr>
            <w:r w:rsidRPr="0082543F">
              <w:rPr>
                <w:b/>
                <w:bCs/>
              </w:rPr>
              <w:t xml:space="preserve">     1     0     9     1</w:t>
            </w:r>
          </w:p>
          <w:p w14:paraId="59207BE4" w14:textId="77777777" w:rsidR="0082543F" w:rsidRPr="0082543F" w:rsidRDefault="0082543F" w:rsidP="0082543F">
            <w:pPr>
              <w:rPr>
                <w:b/>
                <w:bCs/>
              </w:rPr>
            </w:pPr>
            <w:r w:rsidRPr="0082543F">
              <w:rPr>
                <w:b/>
                <w:bCs/>
              </w:rPr>
              <w:t xml:space="preserve">     2     7     7     1</w:t>
            </w:r>
          </w:p>
          <w:p w14:paraId="4E3DBBFC" w14:textId="77777777" w:rsidR="0082543F" w:rsidRPr="0082543F" w:rsidRDefault="0082543F" w:rsidP="0082543F">
            <w:pPr>
              <w:rPr>
                <w:b/>
                <w:bCs/>
              </w:rPr>
            </w:pPr>
          </w:p>
          <w:p w14:paraId="31618A70" w14:textId="77777777" w:rsidR="0082543F" w:rsidRPr="0082543F" w:rsidRDefault="0082543F" w:rsidP="0082543F">
            <w:pPr>
              <w:rPr>
                <w:b/>
                <w:bCs/>
              </w:rPr>
            </w:pPr>
          </w:p>
          <w:p w14:paraId="0608C701" w14:textId="77777777" w:rsidR="0082543F" w:rsidRPr="0082543F" w:rsidRDefault="0082543F" w:rsidP="0082543F">
            <w:pPr>
              <w:rPr>
                <w:b/>
                <w:bCs/>
              </w:rPr>
            </w:pPr>
            <w:r w:rsidRPr="0082543F">
              <w:rPr>
                <w:b/>
                <w:bCs/>
              </w:rPr>
              <w:t>X =</w:t>
            </w:r>
          </w:p>
          <w:p w14:paraId="19C71C73" w14:textId="77777777" w:rsidR="0082543F" w:rsidRPr="0082543F" w:rsidRDefault="0082543F" w:rsidP="0082543F">
            <w:pPr>
              <w:rPr>
                <w:b/>
                <w:bCs/>
              </w:rPr>
            </w:pPr>
          </w:p>
          <w:p w14:paraId="069B2C44" w14:textId="77777777" w:rsidR="0082543F" w:rsidRPr="0082543F" w:rsidRDefault="0082543F" w:rsidP="0082543F">
            <w:pPr>
              <w:rPr>
                <w:b/>
                <w:bCs/>
              </w:rPr>
            </w:pPr>
            <w:r w:rsidRPr="0082543F">
              <w:rPr>
                <w:b/>
                <w:bCs/>
              </w:rPr>
              <w:t xml:space="preserve">    1.0000         0         0    1.0000</w:t>
            </w:r>
          </w:p>
          <w:p w14:paraId="09FDE0EF" w14:textId="77777777" w:rsidR="0082543F" w:rsidRPr="0082543F" w:rsidRDefault="0082543F" w:rsidP="0082543F">
            <w:pPr>
              <w:rPr>
                <w:b/>
                <w:bCs/>
              </w:rPr>
            </w:pPr>
            <w:r w:rsidRPr="0082543F">
              <w:rPr>
                <w:b/>
                <w:bCs/>
              </w:rPr>
              <w:t xml:space="preserve">         0    1.0000         0   -0.1429</w:t>
            </w:r>
          </w:p>
          <w:p w14:paraId="6BAAD516" w14:textId="77777777" w:rsidR="0082543F" w:rsidRPr="0082543F" w:rsidRDefault="0082543F" w:rsidP="0082543F">
            <w:pPr>
              <w:rPr>
                <w:b/>
                <w:bCs/>
              </w:rPr>
            </w:pPr>
            <w:r w:rsidRPr="0082543F">
              <w:rPr>
                <w:b/>
                <w:bCs/>
              </w:rPr>
              <w:t xml:space="preserve">         0         0    1.0000         0</w:t>
            </w:r>
          </w:p>
          <w:p w14:paraId="13BDA9E7" w14:textId="77777777" w:rsidR="0082543F" w:rsidRPr="0082543F" w:rsidRDefault="0082543F" w:rsidP="0082543F">
            <w:pPr>
              <w:rPr>
                <w:b/>
                <w:bCs/>
              </w:rPr>
            </w:pPr>
          </w:p>
          <w:p w14:paraId="6E2BAE99" w14:textId="77777777" w:rsidR="0082543F" w:rsidRPr="0082543F" w:rsidRDefault="0082543F" w:rsidP="0082543F">
            <w:pPr>
              <w:rPr>
                <w:b/>
                <w:bCs/>
              </w:rPr>
            </w:pPr>
          </w:p>
          <w:p w14:paraId="1CD61FD1" w14:textId="77777777" w:rsidR="0082543F" w:rsidRPr="0082543F" w:rsidRDefault="0082543F" w:rsidP="0082543F">
            <w:pPr>
              <w:rPr>
                <w:b/>
                <w:bCs/>
              </w:rPr>
            </w:pPr>
            <w:r w:rsidRPr="0082543F">
              <w:rPr>
                <w:b/>
                <w:bCs/>
              </w:rPr>
              <w:t>c =</w:t>
            </w:r>
          </w:p>
          <w:p w14:paraId="5D8F4EB2" w14:textId="77777777" w:rsidR="0082543F" w:rsidRPr="0082543F" w:rsidRDefault="0082543F" w:rsidP="0082543F">
            <w:pPr>
              <w:rPr>
                <w:b/>
                <w:bCs/>
              </w:rPr>
            </w:pPr>
          </w:p>
          <w:p w14:paraId="5DCADE3A" w14:textId="77777777" w:rsidR="0082543F" w:rsidRPr="0082543F" w:rsidRDefault="0082543F" w:rsidP="0082543F">
            <w:pPr>
              <w:rPr>
                <w:b/>
                <w:bCs/>
              </w:rPr>
            </w:pPr>
            <w:r w:rsidRPr="0082543F">
              <w:rPr>
                <w:b/>
                <w:bCs/>
              </w:rPr>
              <w:t xml:space="preserve">    28</w:t>
            </w:r>
          </w:p>
          <w:p w14:paraId="4ABC2F8F" w14:textId="77777777" w:rsidR="0082543F" w:rsidRPr="0082543F" w:rsidRDefault="0082543F" w:rsidP="0082543F">
            <w:pPr>
              <w:rPr>
                <w:b/>
                <w:bCs/>
              </w:rPr>
            </w:pPr>
          </w:p>
          <w:p w14:paraId="30796EA5" w14:textId="77777777" w:rsidR="0082543F" w:rsidRPr="0082543F" w:rsidRDefault="0082543F" w:rsidP="0082543F">
            <w:pPr>
              <w:rPr>
                <w:b/>
                <w:bCs/>
              </w:rPr>
            </w:pPr>
          </w:p>
          <w:p w14:paraId="3D9686C9" w14:textId="77777777" w:rsidR="0082543F" w:rsidRPr="0082543F" w:rsidRDefault="0082543F" w:rsidP="0082543F">
            <w:pPr>
              <w:rPr>
                <w:b/>
                <w:bCs/>
              </w:rPr>
            </w:pPr>
            <w:r w:rsidRPr="0082543F">
              <w:rPr>
                <w:b/>
                <w:bCs/>
              </w:rPr>
              <w:t>E =</w:t>
            </w:r>
          </w:p>
          <w:p w14:paraId="52BD9480" w14:textId="77777777" w:rsidR="0082543F" w:rsidRPr="0082543F" w:rsidRDefault="0082543F" w:rsidP="0082543F">
            <w:pPr>
              <w:rPr>
                <w:b/>
                <w:bCs/>
              </w:rPr>
            </w:pPr>
          </w:p>
          <w:p w14:paraId="5AB62B3E" w14:textId="4DF6D747" w:rsidR="0082543F" w:rsidRDefault="0082543F" w:rsidP="0082543F">
            <w:pPr>
              <w:rPr>
                <w:b/>
                <w:bCs/>
              </w:rPr>
            </w:pPr>
            <w:r w:rsidRPr="0082543F">
              <w:rPr>
                <w:b/>
                <w:bCs/>
              </w:rPr>
              <w:t xml:space="preserve">    2.8370</w:t>
            </w:r>
          </w:p>
        </w:tc>
      </w:tr>
    </w:tbl>
    <w:p w14:paraId="28425D8E" w14:textId="55E61442" w:rsidR="0082543F" w:rsidRDefault="0082543F" w:rsidP="00331927">
      <w:pPr>
        <w:rPr>
          <w:rFonts w:asciiTheme="minorHAnsi" w:hAnsiTheme="minorHAnsi" w:cstheme="minorHAnsi"/>
          <w:b/>
          <w:bCs/>
        </w:rPr>
      </w:pPr>
    </w:p>
    <w:p w14:paraId="0EEEC931" w14:textId="51CC7156" w:rsidR="003725E6" w:rsidRPr="003725E6" w:rsidRDefault="003725E6" w:rsidP="003725E6">
      <w:r>
        <w:t xml:space="preserve">Table </w:t>
      </w:r>
      <w:r>
        <w:t>5</w:t>
      </w:r>
      <w:r>
        <w:t xml:space="preserve">: Question </w:t>
      </w:r>
      <w:r>
        <w:t>Five</w:t>
      </w:r>
      <w:r>
        <w:t xml:space="preserve"> Code and Output</w:t>
      </w:r>
    </w:p>
    <w:tbl>
      <w:tblPr>
        <w:tblStyle w:val="TableGrid"/>
        <w:tblW w:w="0" w:type="auto"/>
        <w:tblLook w:val="04A0" w:firstRow="1" w:lastRow="0" w:firstColumn="1" w:lastColumn="0" w:noHBand="0" w:noVBand="1"/>
      </w:tblPr>
      <w:tblGrid>
        <w:gridCol w:w="5508"/>
        <w:gridCol w:w="5508"/>
      </w:tblGrid>
      <w:tr w:rsidR="0082543F" w14:paraId="0808FB1E" w14:textId="77777777" w:rsidTr="0082543F">
        <w:tc>
          <w:tcPr>
            <w:tcW w:w="5508" w:type="dxa"/>
          </w:tcPr>
          <w:p w14:paraId="016691A9"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x</w:t>
            </w:r>
            <w:proofErr w:type="gramStart"/>
            <w:r>
              <w:rPr>
                <w:rFonts w:ascii="Courier New" w:hAnsi="Courier New" w:cs="Courier New"/>
                <w:color w:val="000000"/>
                <w:sz w:val="20"/>
                <w:szCs w:val="20"/>
                <w:lang w:val="en-CA" w:bidi="ar-SA"/>
              </w:rPr>
              <w:t>=[</w:t>
            </w:r>
            <w:proofErr w:type="gramEnd"/>
            <w:r>
              <w:rPr>
                <w:rFonts w:ascii="Courier New" w:hAnsi="Courier New" w:cs="Courier New"/>
                <w:color w:val="000000"/>
                <w:sz w:val="20"/>
                <w:szCs w:val="20"/>
                <w:lang w:val="en-CA" w:bidi="ar-SA"/>
              </w:rPr>
              <w:t>1,-1,0,0,0,0;0,1,-1,0,0,0;0,0,1,-1,0,0;0,0,0,1,-1,0;0,0,0,0,1,-1;-1,0,0,0,0,1;]</w:t>
            </w:r>
          </w:p>
          <w:p w14:paraId="56EEA855"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c</w:t>
            </w:r>
            <w:proofErr w:type="gramStart"/>
            <w:r>
              <w:rPr>
                <w:rFonts w:ascii="Courier New" w:hAnsi="Courier New" w:cs="Courier New"/>
                <w:color w:val="000000"/>
                <w:sz w:val="20"/>
                <w:szCs w:val="20"/>
                <w:lang w:val="en-CA" w:bidi="ar-SA"/>
              </w:rPr>
              <w:t>=[</w:t>
            </w:r>
            <w:proofErr w:type="gramEnd"/>
            <w:r>
              <w:rPr>
                <w:rFonts w:ascii="Courier New" w:hAnsi="Courier New" w:cs="Courier New"/>
                <w:color w:val="000000"/>
                <w:sz w:val="20"/>
                <w:szCs w:val="20"/>
                <w:lang w:val="en-CA" w:bidi="ar-SA"/>
              </w:rPr>
              <w:t>75;-60;115;-120;55;-65]</w:t>
            </w:r>
          </w:p>
          <w:p w14:paraId="1CBC979A" w14:textId="77777777" w:rsidR="0082543F" w:rsidRDefault="0082543F" w:rsidP="0082543F">
            <w:pPr>
              <w:autoSpaceDE w:val="0"/>
              <w:autoSpaceDN w:val="0"/>
              <w:adjustRightInd w:val="0"/>
              <w:rPr>
                <w:rFonts w:ascii="Courier New" w:hAnsi="Courier New" w:cs="Courier New"/>
                <w:sz w:val="24"/>
                <w:szCs w:val="24"/>
                <w:lang w:val="en-CA" w:bidi="ar-SA"/>
              </w:rPr>
            </w:pPr>
            <w:proofErr w:type="spellStart"/>
            <w:r>
              <w:rPr>
                <w:rFonts w:ascii="Courier New" w:hAnsi="Courier New" w:cs="Courier New"/>
                <w:color w:val="000000"/>
                <w:sz w:val="20"/>
                <w:szCs w:val="20"/>
                <w:lang w:val="en-CA" w:bidi="ar-SA"/>
              </w:rPr>
              <w:t>augB</w:t>
            </w:r>
            <w:proofErr w:type="spellEnd"/>
            <w:proofErr w:type="gramStart"/>
            <w:r>
              <w:rPr>
                <w:rFonts w:ascii="Courier New" w:hAnsi="Courier New" w:cs="Courier New"/>
                <w:color w:val="000000"/>
                <w:sz w:val="20"/>
                <w:szCs w:val="20"/>
                <w:lang w:val="en-CA" w:bidi="ar-SA"/>
              </w:rPr>
              <w:t>=[</w:t>
            </w:r>
            <w:proofErr w:type="gramEnd"/>
            <w:r>
              <w:rPr>
                <w:rFonts w:ascii="Courier New" w:hAnsi="Courier New" w:cs="Courier New"/>
                <w:color w:val="000000"/>
                <w:sz w:val="20"/>
                <w:szCs w:val="20"/>
                <w:lang w:val="en-CA" w:bidi="ar-SA"/>
              </w:rPr>
              <w:t>x c]</w:t>
            </w:r>
          </w:p>
          <w:p w14:paraId="0A10C245"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R= </w:t>
            </w:r>
            <w:proofErr w:type="spellStart"/>
            <w:r>
              <w:rPr>
                <w:rFonts w:ascii="Courier New" w:hAnsi="Courier New" w:cs="Courier New"/>
                <w:color w:val="000000"/>
                <w:sz w:val="20"/>
                <w:szCs w:val="20"/>
                <w:lang w:val="en-CA" w:bidi="ar-SA"/>
              </w:rPr>
              <w:t>rref</w:t>
            </w:r>
            <w:proofErr w:type="spellEnd"/>
            <w:r>
              <w:rPr>
                <w:rFonts w:ascii="Courier New" w:hAnsi="Courier New" w:cs="Courier New"/>
                <w:color w:val="000000"/>
                <w:sz w:val="20"/>
                <w:szCs w:val="20"/>
                <w:lang w:val="en-CA" w:bidi="ar-SA"/>
              </w:rPr>
              <w:t>(</w:t>
            </w:r>
            <w:proofErr w:type="spellStart"/>
            <w:r>
              <w:rPr>
                <w:rFonts w:ascii="Courier New" w:hAnsi="Courier New" w:cs="Courier New"/>
                <w:color w:val="000000"/>
                <w:sz w:val="20"/>
                <w:szCs w:val="20"/>
                <w:lang w:val="en-CA" w:bidi="ar-SA"/>
              </w:rPr>
              <w:t>augB</w:t>
            </w:r>
            <w:proofErr w:type="spellEnd"/>
            <w:r>
              <w:rPr>
                <w:rFonts w:ascii="Courier New" w:hAnsi="Courier New" w:cs="Courier New"/>
                <w:color w:val="000000"/>
                <w:sz w:val="20"/>
                <w:szCs w:val="20"/>
                <w:lang w:val="en-CA" w:bidi="ar-SA"/>
              </w:rPr>
              <w:t>)</w:t>
            </w:r>
          </w:p>
          <w:p w14:paraId="3FF983F1"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62479B33" w14:textId="77777777" w:rsidR="0082543F" w:rsidRDefault="0082543F" w:rsidP="0082543F">
            <w:pPr>
              <w:autoSpaceDE w:val="0"/>
              <w:autoSpaceDN w:val="0"/>
              <w:adjustRightInd w:val="0"/>
              <w:rPr>
                <w:rFonts w:ascii="Courier New" w:hAnsi="Courier New" w:cs="Courier New"/>
                <w:sz w:val="24"/>
                <w:szCs w:val="24"/>
                <w:lang w:val="en-CA" w:bidi="ar-SA"/>
              </w:rPr>
            </w:pPr>
            <w:proofErr w:type="spellStart"/>
            <w:r>
              <w:rPr>
                <w:rFonts w:ascii="Courier New" w:hAnsi="Courier New" w:cs="Courier New"/>
                <w:color w:val="000000"/>
                <w:sz w:val="20"/>
                <w:szCs w:val="20"/>
                <w:lang w:val="en-CA" w:bidi="ar-SA"/>
              </w:rPr>
              <w:t>x_constraint</w:t>
            </w:r>
            <w:proofErr w:type="spellEnd"/>
            <w:r>
              <w:rPr>
                <w:rFonts w:ascii="Courier New" w:hAnsi="Courier New" w:cs="Courier New"/>
                <w:color w:val="000000"/>
                <w:sz w:val="20"/>
                <w:szCs w:val="20"/>
                <w:lang w:val="en-CA" w:bidi="ar-SA"/>
              </w:rPr>
              <w:t>= [</w:t>
            </w:r>
            <w:proofErr w:type="gramStart"/>
            <w:r>
              <w:rPr>
                <w:rFonts w:ascii="Courier New" w:hAnsi="Courier New" w:cs="Courier New"/>
                <w:color w:val="000000"/>
                <w:sz w:val="20"/>
                <w:szCs w:val="20"/>
                <w:lang w:val="en-CA" w:bidi="ar-SA"/>
              </w:rPr>
              <w:t>1,-</w:t>
            </w:r>
            <w:proofErr w:type="gramEnd"/>
            <w:r>
              <w:rPr>
                <w:rFonts w:ascii="Courier New" w:hAnsi="Courier New" w:cs="Courier New"/>
                <w:color w:val="000000"/>
                <w:sz w:val="20"/>
                <w:szCs w:val="20"/>
                <w:lang w:val="en-CA" w:bidi="ar-SA"/>
              </w:rPr>
              <w:t>1,0,0,0,0;0,1,-1,0,0,0;0,0,1,-1,0,0;0,0,0,1,-1,0;0,0,0,0,1,-1;1,1,1,1,1,1]</w:t>
            </w:r>
          </w:p>
          <w:p w14:paraId="7019EDE2" w14:textId="77777777" w:rsidR="0082543F" w:rsidRDefault="0082543F" w:rsidP="0082543F">
            <w:pPr>
              <w:autoSpaceDE w:val="0"/>
              <w:autoSpaceDN w:val="0"/>
              <w:adjustRightInd w:val="0"/>
              <w:rPr>
                <w:rFonts w:ascii="Courier New" w:hAnsi="Courier New" w:cs="Courier New"/>
                <w:sz w:val="24"/>
                <w:szCs w:val="24"/>
                <w:lang w:val="en-CA" w:bidi="ar-SA"/>
              </w:rPr>
            </w:pPr>
            <w:proofErr w:type="spellStart"/>
            <w:r>
              <w:rPr>
                <w:rFonts w:ascii="Courier New" w:hAnsi="Courier New" w:cs="Courier New"/>
                <w:color w:val="000000"/>
                <w:sz w:val="20"/>
                <w:szCs w:val="20"/>
                <w:lang w:val="en-CA" w:bidi="ar-SA"/>
              </w:rPr>
              <w:lastRenderedPageBreak/>
              <w:t>c_constraint</w:t>
            </w:r>
            <w:proofErr w:type="spellEnd"/>
            <w:r>
              <w:rPr>
                <w:rFonts w:ascii="Courier New" w:hAnsi="Courier New" w:cs="Courier New"/>
                <w:color w:val="000000"/>
                <w:sz w:val="20"/>
                <w:szCs w:val="20"/>
                <w:lang w:val="en-CA" w:bidi="ar-SA"/>
              </w:rPr>
              <w:t>= [</w:t>
            </w:r>
            <w:proofErr w:type="gramStart"/>
            <w:r>
              <w:rPr>
                <w:rFonts w:ascii="Courier New" w:hAnsi="Courier New" w:cs="Courier New"/>
                <w:color w:val="000000"/>
                <w:sz w:val="20"/>
                <w:szCs w:val="20"/>
                <w:lang w:val="en-CA" w:bidi="ar-SA"/>
              </w:rPr>
              <w:t>75;-</w:t>
            </w:r>
            <w:proofErr w:type="gramEnd"/>
            <w:r>
              <w:rPr>
                <w:rFonts w:ascii="Courier New" w:hAnsi="Courier New" w:cs="Courier New"/>
                <w:color w:val="000000"/>
                <w:sz w:val="20"/>
                <w:szCs w:val="20"/>
                <w:lang w:val="en-CA" w:bidi="ar-SA"/>
              </w:rPr>
              <w:t>60;115;-120;55;0]</w:t>
            </w:r>
          </w:p>
          <w:p w14:paraId="2DC7E8B2"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m= inv(</w:t>
            </w:r>
            <w:proofErr w:type="spellStart"/>
            <w:r>
              <w:rPr>
                <w:rFonts w:ascii="Courier New" w:hAnsi="Courier New" w:cs="Courier New"/>
                <w:color w:val="000000"/>
                <w:sz w:val="20"/>
                <w:szCs w:val="20"/>
                <w:lang w:val="en-CA" w:bidi="ar-SA"/>
              </w:rPr>
              <w:t>x_</w:t>
            </w:r>
            <w:proofErr w:type="gramStart"/>
            <w:r>
              <w:rPr>
                <w:rFonts w:ascii="Courier New" w:hAnsi="Courier New" w:cs="Courier New"/>
                <w:color w:val="000000"/>
                <w:sz w:val="20"/>
                <w:szCs w:val="20"/>
                <w:lang w:val="en-CA" w:bidi="ar-SA"/>
              </w:rPr>
              <w:t>constraint</w:t>
            </w:r>
            <w:proofErr w:type="spellEnd"/>
            <w:r>
              <w:rPr>
                <w:rFonts w:ascii="Courier New" w:hAnsi="Courier New" w:cs="Courier New"/>
                <w:color w:val="000000"/>
                <w:sz w:val="20"/>
                <w:szCs w:val="20"/>
                <w:lang w:val="en-CA" w:bidi="ar-SA"/>
              </w:rPr>
              <w:t>)*</w:t>
            </w:r>
            <w:proofErr w:type="gramEnd"/>
            <w:r>
              <w:rPr>
                <w:rFonts w:ascii="Courier New" w:hAnsi="Courier New" w:cs="Courier New"/>
                <w:color w:val="000000"/>
                <w:sz w:val="20"/>
                <w:szCs w:val="20"/>
                <w:lang w:val="en-CA" w:bidi="ar-SA"/>
              </w:rPr>
              <w:t>(</w:t>
            </w:r>
            <w:proofErr w:type="spellStart"/>
            <w:r>
              <w:rPr>
                <w:rFonts w:ascii="Courier New" w:hAnsi="Courier New" w:cs="Courier New"/>
                <w:color w:val="000000"/>
                <w:sz w:val="20"/>
                <w:szCs w:val="20"/>
                <w:lang w:val="en-CA" w:bidi="ar-SA"/>
              </w:rPr>
              <w:t>c_constraint</w:t>
            </w:r>
            <w:proofErr w:type="spellEnd"/>
            <w:r>
              <w:rPr>
                <w:rFonts w:ascii="Courier New" w:hAnsi="Courier New" w:cs="Courier New"/>
                <w:color w:val="000000"/>
                <w:sz w:val="20"/>
                <w:szCs w:val="20"/>
                <w:lang w:val="en-CA" w:bidi="ar-SA"/>
              </w:rPr>
              <w:t>)</w:t>
            </w:r>
          </w:p>
          <w:p w14:paraId="6936B639"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check= x*m-c</w:t>
            </w:r>
          </w:p>
          <w:p w14:paraId="72F9A66F"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6E72E895"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49518A7F"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583B1967" w14:textId="77777777" w:rsidR="0082543F" w:rsidRDefault="0082543F" w:rsidP="0082543F">
            <w:pPr>
              <w:autoSpaceDE w:val="0"/>
              <w:autoSpaceDN w:val="0"/>
              <w:adjustRightInd w:val="0"/>
              <w:rPr>
                <w:rFonts w:ascii="Courier New" w:hAnsi="Courier New" w:cs="Courier New"/>
                <w:sz w:val="24"/>
                <w:szCs w:val="24"/>
                <w:lang w:val="en-CA" w:bidi="ar-SA"/>
              </w:rPr>
            </w:pPr>
          </w:p>
          <w:p w14:paraId="3AB67068" w14:textId="77777777" w:rsidR="0082543F" w:rsidRDefault="0082543F" w:rsidP="00331927">
            <w:pPr>
              <w:rPr>
                <w:b/>
                <w:bCs/>
              </w:rPr>
            </w:pPr>
          </w:p>
        </w:tc>
        <w:tc>
          <w:tcPr>
            <w:tcW w:w="5508" w:type="dxa"/>
          </w:tcPr>
          <w:p w14:paraId="11ACF336" w14:textId="77777777" w:rsidR="0082543F" w:rsidRPr="0082543F" w:rsidRDefault="0082543F" w:rsidP="0082543F">
            <w:pPr>
              <w:rPr>
                <w:b/>
                <w:bCs/>
              </w:rPr>
            </w:pPr>
            <w:r w:rsidRPr="0082543F">
              <w:rPr>
                <w:b/>
                <w:bCs/>
              </w:rPr>
              <w:lastRenderedPageBreak/>
              <w:t>x =</w:t>
            </w:r>
          </w:p>
          <w:p w14:paraId="32FB1EAF" w14:textId="77777777" w:rsidR="0082543F" w:rsidRPr="0082543F" w:rsidRDefault="0082543F" w:rsidP="0082543F">
            <w:pPr>
              <w:rPr>
                <w:b/>
                <w:bCs/>
              </w:rPr>
            </w:pPr>
          </w:p>
          <w:p w14:paraId="66D4DEA9" w14:textId="77777777" w:rsidR="0082543F" w:rsidRPr="0082543F" w:rsidRDefault="0082543F" w:rsidP="0082543F">
            <w:pPr>
              <w:rPr>
                <w:b/>
                <w:bCs/>
              </w:rPr>
            </w:pPr>
            <w:r w:rsidRPr="0082543F">
              <w:rPr>
                <w:b/>
                <w:bCs/>
              </w:rPr>
              <w:t xml:space="preserve">     1    -1     0     0     0     0</w:t>
            </w:r>
          </w:p>
          <w:p w14:paraId="0F6EF75A" w14:textId="77777777" w:rsidR="0082543F" w:rsidRPr="0082543F" w:rsidRDefault="0082543F" w:rsidP="0082543F">
            <w:pPr>
              <w:rPr>
                <w:b/>
                <w:bCs/>
              </w:rPr>
            </w:pPr>
            <w:r w:rsidRPr="0082543F">
              <w:rPr>
                <w:b/>
                <w:bCs/>
              </w:rPr>
              <w:t xml:space="preserve">     0     1    -1     0     0     0</w:t>
            </w:r>
          </w:p>
          <w:p w14:paraId="2F13F823" w14:textId="77777777" w:rsidR="0082543F" w:rsidRPr="0082543F" w:rsidRDefault="0082543F" w:rsidP="0082543F">
            <w:pPr>
              <w:rPr>
                <w:b/>
                <w:bCs/>
              </w:rPr>
            </w:pPr>
            <w:r w:rsidRPr="0082543F">
              <w:rPr>
                <w:b/>
                <w:bCs/>
              </w:rPr>
              <w:t xml:space="preserve">     0     0     1    -1     0     0</w:t>
            </w:r>
          </w:p>
          <w:p w14:paraId="2C231249" w14:textId="77777777" w:rsidR="0082543F" w:rsidRPr="0082543F" w:rsidRDefault="0082543F" w:rsidP="0082543F">
            <w:pPr>
              <w:rPr>
                <w:b/>
                <w:bCs/>
              </w:rPr>
            </w:pPr>
            <w:r w:rsidRPr="0082543F">
              <w:rPr>
                <w:b/>
                <w:bCs/>
              </w:rPr>
              <w:t xml:space="preserve">     0     0     0     1    -1     0</w:t>
            </w:r>
          </w:p>
          <w:p w14:paraId="58813D81" w14:textId="77777777" w:rsidR="0082543F" w:rsidRPr="0082543F" w:rsidRDefault="0082543F" w:rsidP="0082543F">
            <w:pPr>
              <w:rPr>
                <w:b/>
                <w:bCs/>
              </w:rPr>
            </w:pPr>
            <w:r w:rsidRPr="0082543F">
              <w:rPr>
                <w:b/>
                <w:bCs/>
              </w:rPr>
              <w:t xml:space="preserve">     0     0     0     0     1    -1</w:t>
            </w:r>
          </w:p>
          <w:p w14:paraId="71216689" w14:textId="77777777" w:rsidR="0082543F" w:rsidRPr="0082543F" w:rsidRDefault="0082543F" w:rsidP="0082543F">
            <w:pPr>
              <w:rPr>
                <w:b/>
                <w:bCs/>
              </w:rPr>
            </w:pPr>
            <w:r w:rsidRPr="0082543F">
              <w:rPr>
                <w:b/>
                <w:bCs/>
              </w:rPr>
              <w:t xml:space="preserve">    -1     0     0     0     0     1</w:t>
            </w:r>
          </w:p>
          <w:p w14:paraId="29678C75" w14:textId="77777777" w:rsidR="0082543F" w:rsidRPr="0082543F" w:rsidRDefault="0082543F" w:rsidP="0082543F">
            <w:pPr>
              <w:rPr>
                <w:b/>
                <w:bCs/>
              </w:rPr>
            </w:pPr>
          </w:p>
          <w:p w14:paraId="0484338F" w14:textId="77777777" w:rsidR="0082543F" w:rsidRPr="0082543F" w:rsidRDefault="0082543F" w:rsidP="0082543F">
            <w:pPr>
              <w:rPr>
                <w:b/>
                <w:bCs/>
              </w:rPr>
            </w:pPr>
          </w:p>
          <w:p w14:paraId="5EBA9A43" w14:textId="77777777" w:rsidR="0082543F" w:rsidRPr="0082543F" w:rsidRDefault="0082543F" w:rsidP="0082543F">
            <w:pPr>
              <w:rPr>
                <w:b/>
                <w:bCs/>
              </w:rPr>
            </w:pPr>
            <w:r w:rsidRPr="0082543F">
              <w:rPr>
                <w:b/>
                <w:bCs/>
              </w:rPr>
              <w:t>c =</w:t>
            </w:r>
          </w:p>
          <w:p w14:paraId="37BCE7B7" w14:textId="77777777" w:rsidR="0082543F" w:rsidRPr="0082543F" w:rsidRDefault="0082543F" w:rsidP="0082543F">
            <w:pPr>
              <w:rPr>
                <w:b/>
                <w:bCs/>
              </w:rPr>
            </w:pPr>
          </w:p>
          <w:p w14:paraId="6512161E" w14:textId="77777777" w:rsidR="0082543F" w:rsidRPr="0082543F" w:rsidRDefault="0082543F" w:rsidP="0082543F">
            <w:pPr>
              <w:rPr>
                <w:b/>
                <w:bCs/>
              </w:rPr>
            </w:pPr>
            <w:r w:rsidRPr="0082543F">
              <w:rPr>
                <w:b/>
                <w:bCs/>
              </w:rPr>
              <w:t xml:space="preserve">    75</w:t>
            </w:r>
          </w:p>
          <w:p w14:paraId="01E77769" w14:textId="77777777" w:rsidR="0082543F" w:rsidRPr="0082543F" w:rsidRDefault="0082543F" w:rsidP="0082543F">
            <w:pPr>
              <w:rPr>
                <w:b/>
                <w:bCs/>
              </w:rPr>
            </w:pPr>
            <w:r w:rsidRPr="0082543F">
              <w:rPr>
                <w:b/>
                <w:bCs/>
              </w:rPr>
              <w:t xml:space="preserve">   -60</w:t>
            </w:r>
          </w:p>
          <w:p w14:paraId="27DCA9F3" w14:textId="77777777" w:rsidR="0082543F" w:rsidRPr="0082543F" w:rsidRDefault="0082543F" w:rsidP="0082543F">
            <w:pPr>
              <w:rPr>
                <w:b/>
                <w:bCs/>
              </w:rPr>
            </w:pPr>
            <w:r w:rsidRPr="0082543F">
              <w:rPr>
                <w:b/>
                <w:bCs/>
              </w:rPr>
              <w:t xml:space="preserve">   115</w:t>
            </w:r>
          </w:p>
          <w:p w14:paraId="57708899" w14:textId="77777777" w:rsidR="0082543F" w:rsidRPr="0082543F" w:rsidRDefault="0082543F" w:rsidP="0082543F">
            <w:pPr>
              <w:rPr>
                <w:b/>
                <w:bCs/>
              </w:rPr>
            </w:pPr>
            <w:r w:rsidRPr="0082543F">
              <w:rPr>
                <w:b/>
                <w:bCs/>
              </w:rPr>
              <w:t xml:space="preserve">  -120</w:t>
            </w:r>
          </w:p>
          <w:p w14:paraId="133544B4" w14:textId="77777777" w:rsidR="0082543F" w:rsidRPr="0082543F" w:rsidRDefault="0082543F" w:rsidP="0082543F">
            <w:pPr>
              <w:rPr>
                <w:b/>
                <w:bCs/>
              </w:rPr>
            </w:pPr>
            <w:r w:rsidRPr="0082543F">
              <w:rPr>
                <w:b/>
                <w:bCs/>
              </w:rPr>
              <w:t xml:space="preserve">    55</w:t>
            </w:r>
          </w:p>
          <w:p w14:paraId="7D996F2D" w14:textId="77777777" w:rsidR="0082543F" w:rsidRPr="0082543F" w:rsidRDefault="0082543F" w:rsidP="0082543F">
            <w:pPr>
              <w:rPr>
                <w:b/>
                <w:bCs/>
              </w:rPr>
            </w:pPr>
            <w:r w:rsidRPr="0082543F">
              <w:rPr>
                <w:b/>
                <w:bCs/>
              </w:rPr>
              <w:t xml:space="preserve">   -65</w:t>
            </w:r>
          </w:p>
          <w:p w14:paraId="024AFDA0" w14:textId="77777777" w:rsidR="0082543F" w:rsidRPr="0082543F" w:rsidRDefault="0082543F" w:rsidP="0082543F">
            <w:pPr>
              <w:rPr>
                <w:b/>
                <w:bCs/>
              </w:rPr>
            </w:pPr>
          </w:p>
          <w:p w14:paraId="11F08260" w14:textId="77777777" w:rsidR="0082543F" w:rsidRPr="0082543F" w:rsidRDefault="0082543F" w:rsidP="0082543F">
            <w:pPr>
              <w:rPr>
                <w:b/>
                <w:bCs/>
              </w:rPr>
            </w:pPr>
          </w:p>
          <w:p w14:paraId="52C64689" w14:textId="77777777" w:rsidR="0082543F" w:rsidRPr="0082543F" w:rsidRDefault="0082543F" w:rsidP="0082543F">
            <w:pPr>
              <w:rPr>
                <w:b/>
                <w:bCs/>
              </w:rPr>
            </w:pPr>
            <w:proofErr w:type="spellStart"/>
            <w:r w:rsidRPr="0082543F">
              <w:rPr>
                <w:b/>
                <w:bCs/>
              </w:rPr>
              <w:t>augB</w:t>
            </w:r>
            <w:proofErr w:type="spellEnd"/>
            <w:r w:rsidRPr="0082543F">
              <w:rPr>
                <w:b/>
                <w:bCs/>
              </w:rPr>
              <w:t xml:space="preserve"> =</w:t>
            </w:r>
          </w:p>
          <w:p w14:paraId="1B8CE650" w14:textId="77777777" w:rsidR="0082543F" w:rsidRPr="0082543F" w:rsidRDefault="0082543F" w:rsidP="0082543F">
            <w:pPr>
              <w:rPr>
                <w:b/>
                <w:bCs/>
              </w:rPr>
            </w:pPr>
          </w:p>
          <w:p w14:paraId="076C5E29" w14:textId="77777777" w:rsidR="0082543F" w:rsidRPr="0082543F" w:rsidRDefault="0082543F" w:rsidP="0082543F">
            <w:pPr>
              <w:rPr>
                <w:b/>
                <w:bCs/>
              </w:rPr>
            </w:pPr>
            <w:r w:rsidRPr="0082543F">
              <w:rPr>
                <w:b/>
                <w:bCs/>
              </w:rPr>
              <w:t xml:space="preserve">     1    -1     0     0     0     0    75</w:t>
            </w:r>
          </w:p>
          <w:p w14:paraId="63650F3A" w14:textId="77777777" w:rsidR="0082543F" w:rsidRPr="0082543F" w:rsidRDefault="0082543F" w:rsidP="0082543F">
            <w:pPr>
              <w:rPr>
                <w:b/>
                <w:bCs/>
              </w:rPr>
            </w:pPr>
            <w:r w:rsidRPr="0082543F">
              <w:rPr>
                <w:b/>
                <w:bCs/>
              </w:rPr>
              <w:t xml:space="preserve">     0     1    -1     0     0     0   -60</w:t>
            </w:r>
          </w:p>
          <w:p w14:paraId="37061716" w14:textId="77777777" w:rsidR="0082543F" w:rsidRPr="0082543F" w:rsidRDefault="0082543F" w:rsidP="0082543F">
            <w:pPr>
              <w:rPr>
                <w:b/>
                <w:bCs/>
              </w:rPr>
            </w:pPr>
            <w:r w:rsidRPr="0082543F">
              <w:rPr>
                <w:b/>
                <w:bCs/>
              </w:rPr>
              <w:t xml:space="preserve">     0     0     1    -1     0     0   115</w:t>
            </w:r>
          </w:p>
          <w:p w14:paraId="7FB079DC" w14:textId="77777777" w:rsidR="0082543F" w:rsidRPr="0082543F" w:rsidRDefault="0082543F" w:rsidP="0082543F">
            <w:pPr>
              <w:rPr>
                <w:b/>
                <w:bCs/>
              </w:rPr>
            </w:pPr>
            <w:r w:rsidRPr="0082543F">
              <w:rPr>
                <w:b/>
                <w:bCs/>
              </w:rPr>
              <w:t xml:space="preserve">     0     0     0     1    -1     </w:t>
            </w:r>
            <w:proofErr w:type="gramStart"/>
            <w:r w:rsidRPr="0082543F">
              <w:rPr>
                <w:b/>
                <w:bCs/>
              </w:rPr>
              <w:t>0  -</w:t>
            </w:r>
            <w:proofErr w:type="gramEnd"/>
            <w:r w:rsidRPr="0082543F">
              <w:rPr>
                <w:b/>
                <w:bCs/>
              </w:rPr>
              <w:t>120</w:t>
            </w:r>
          </w:p>
          <w:p w14:paraId="303FE914" w14:textId="77777777" w:rsidR="0082543F" w:rsidRPr="0082543F" w:rsidRDefault="0082543F" w:rsidP="0082543F">
            <w:pPr>
              <w:rPr>
                <w:b/>
                <w:bCs/>
              </w:rPr>
            </w:pPr>
            <w:r w:rsidRPr="0082543F">
              <w:rPr>
                <w:b/>
                <w:bCs/>
              </w:rPr>
              <w:t xml:space="preserve">     0     0     0     0     1    -1    55</w:t>
            </w:r>
          </w:p>
          <w:p w14:paraId="1EDD7D5C" w14:textId="77777777" w:rsidR="0082543F" w:rsidRPr="0082543F" w:rsidRDefault="0082543F" w:rsidP="0082543F">
            <w:pPr>
              <w:rPr>
                <w:b/>
                <w:bCs/>
              </w:rPr>
            </w:pPr>
            <w:r w:rsidRPr="0082543F">
              <w:rPr>
                <w:b/>
                <w:bCs/>
              </w:rPr>
              <w:t xml:space="preserve">    -1     0     0     0     0     1   -65</w:t>
            </w:r>
          </w:p>
          <w:p w14:paraId="321EE4C6" w14:textId="77777777" w:rsidR="0082543F" w:rsidRPr="0082543F" w:rsidRDefault="0082543F" w:rsidP="0082543F">
            <w:pPr>
              <w:rPr>
                <w:b/>
                <w:bCs/>
              </w:rPr>
            </w:pPr>
          </w:p>
          <w:p w14:paraId="663B5C2A" w14:textId="77777777" w:rsidR="0082543F" w:rsidRPr="0082543F" w:rsidRDefault="0082543F" w:rsidP="0082543F">
            <w:pPr>
              <w:rPr>
                <w:b/>
                <w:bCs/>
              </w:rPr>
            </w:pPr>
          </w:p>
          <w:p w14:paraId="0E4BA81A" w14:textId="77777777" w:rsidR="0082543F" w:rsidRPr="0082543F" w:rsidRDefault="0082543F" w:rsidP="0082543F">
            <w:pPr>
              <w:rPr>
                <w:b/>
                <w:bCs/>
              </w:rPr>
            </w:pPr>
            <w:r w:rsidRPr="0082543F">
              <w:rPr>
                <w:b/>
                <w:bCs/>
              </w:rPr>
              <w:t>R =</w:t>
            </w:r>
          </w:p>
          <w:p w14:paraId="077CB60E" w14:textId="77777777" w:rsidR="0082543F" w:rsidRPr="0082543F" w:rsidRDefault="0082543F" w:rsidP="0082543F">
            <w:pPr>
              <w:rPr>
                <w:b/>
                <w:bCs/>
              </w:rPr>
            </w:pPr>
          </w:p>
          <w:p w14:paraId="5660EAEF" w14:textId="77777777" w:rsidR="0082543F" w:rsidRPr="0082543F" w:rsidRDefault="0082543F" w:rsidP="0082543F">
            <w:pPr>
              <w:rPr>
                <w:b/>
                <w:bCs/>
              </w:rPr>
            </w:pPr>
            <w:r w:rsidRPr="0082543F">
              <w:rPr>
                <w:b/>
                <w:bCs/>
              </w:rPr>
              <w:t xml:space="preserve">     1     0     0     0     0    -1    65</w:t>
            </w:r>
          </w:p>
          <w:p w14:paraId="5F21C756" w14:textId="77777777" w:rsidR="0082543F" w:rsidRPr="0082543F" w:rsidRDefault="0082543F" w:rsidP="0082543F">
            <w:pPr>
              <w:rPr>
                <w:b/>
                <w:bCs/>
              </w:rPr>
            </w:pPr>
            <w:r w:rsidRPr="0082543F">
              <w:rPr>
                <w:b/>
                <w:bCs/>
              </w:rPr>
              <w:t xml:space="preserve">     0     1     0     0     0    -1   -10</w:t>
            </w:r>
          </w:p>
          <w:p w14:paraId="2DE91964" w14:textId="77777777" w:rsidR="0082543F" w:rsidRPr="0082543F" w:rsidRDefault="0082543F" w:rsidP="0082543F">
            <w:pPr>
              <w:rPr>
                <w:b/>
                <w:bCs/>
              </w:rPr>
            </w:pPr>
            <w:r w:rsidRPr="0082543F">
              <w:rPr>
                <w:b/>
                <w:bCs/>
              </w:rPr>
              <w:t xml:space="preserve">     0     0     1     0     0    -1    50</w:t>
            </w:r>
          </w:p>
          <w:p w14:paraId="627FE16D" w14:textId="77777777" w:rsidR="0082543F" w:rsidRPr="0082543F" w:rsidRDefault="0082543F" w:rsidP="0082543F">
            <w:pPr>
              <w:rPr>
                <w:b/>
                <w:bCs/>
              </w:rPr>
            </w:pPr>
            <w:r w:rsidRPr="0082543F">
              <w:rPr>
                <w:b/>
                <w:bCs/>
              </w:rPr>
              <w:t xml:space="preserve">     0     0     0     1     0    -1   -65</w:t>
            </w:r>
          </w:p>
          <w:p w14:paraId="5EF7F31B" w14:textId="77777777" w:rsidR="0082543F" w:rsidRPr="0082543F" w:rsidRDefault="0082543F" w:rsidP="0082543F">
            <w:pPr>
              <w:rPr>
                <w:b/>
                <w:bCs/>
              </w:rPr>
            </w:pPr>
            <w:r w:rsidRPr="0082543F">
              <w:rPr>
                <w:b/>
                <w:bCs/>
              </w:rPr>
              <w:t xml:space="preserve">     0     0     0     0     1    -1    55</w:t>
            </w:r>
          </w:p>
          <w:p w14:paraId="69362AD9" w14:textId="77777777" w:rsidR="0082543F" w:rsidRPr="0082543F" w:rsidRDefault="0082543F" w:rsidP="0082543F">
            <w:pPr>
              <w:rPr>
                <w:b/>
                <w:bCs/>
              </w:rPr>
            </w:pPr>
            <w:r w:rsidRPr="0082543F">
              <w:rPr>
                <w:b/>
                <w:bCs/>
              </w:rPr>
              <w:t xml:space="preserve">     0     0     0     0     0     0     0</w:t>
            </w:r>
          </w:p>
          <w:p w14:paraId="5E16B114" w14:textId="77777777" w:rsidR="0082543F" w:rsidRPr="0082543F" w:rsidRDefault="0082543F" w:rsidP="0082543F">
            <w:pPr>
              <w:rPr>
                <w:b/>
                <w:bCs/>
              </w:rPr>
            </w:pPr>
          </w:p>
          <w:p w14:paraId="27943BD6" w14:textId="77777777" w:rsidR="0082543F" w:rsidRPr="0082543F" w:rsidRDefault="0082543F" w:rsidP="0082543F">
            <w:pPr>
              <w:rPr>
                <w:b/>
                <w:bCs/>
              </w:rPr>
            </w:pPr>
          </w:p>
          <w:p w14:paraId="7CC845F9" w14:textId="77777777" w:rsidR="0082543F" w:rsidRPr="0082543F" w:rsidRDefault="0082543F" w:rsidP="0082543F">
            <w:pPr>
              <w:rPr>
                <w:b/>
                <w:bCs/>
              </w:rPr>
            </w:pPr>
            <w:proofErr w:type="spellStart"/>
            <w:r w:rsidRPr="0082543F">
              <w:rPr>
                <w:b/>
                <w:bCs/>
              </w:rPr>
              <w:t>x_constraint</w:t>
            </w:r>
            <w:proofErr w:type="spellEnd"/>
            <w:r w:rsidRPr="0082543F">
              <w:rPr>
                <w:b/>
                <w:bCs/>
              </w:rPr>
              <w:t xml:space="preserve"> =</w:t>
            </w:r>
          </w:p>
          <w:p w14:paraId="2A315B5E" w14:textId="77777777" w:rsidR="0082543F" w:rsidRPr="0082543F" w:rsidRDefault="0082543F" w:rsidP="0082543F">
            <w:pPr>
              <w:rPr>
                <w:b/>
                <w:bCs/>
              </w:rPr>
            </w:pPr>
          </w:p>
          <w:p w14:paraId="428AED01" w14:textId="77777777" w:rsidR="0082543F" w:rsidRPr="0082543F" w:rsidRDefault="0082543F" w:rsidP="0082543F">
            <w:pPr>
              <w:rPr>
                <w:b/>
                <w:bCs/>
              </w:rPr>
            </w:pPr>
            <w:r w:rsidRPr="0082543F">
              <w:rPr>
                <w:b/>
                <w:bCs/>
              </w:rPr>
              <w:t xml:space="preserve">     1    -1     0     0     0     0</w:t>
            </w:r>
          </w:p>
          <w:p w14:paraId="66B3209E" w14:textId="77777777" w:rsidR="0082543F" w:rsidRPr="0082543F" w:rsidRDefault="0082543F" w:rsidP="0082543F">
            <w:pPr>
              <w:rPr>
                <w:b/>
                <w:bCs/>
              </w:rPr>
            </w:pPr>
            <w:r w:rsidRPr="0082543F">
              <w:rPr>
                <w:b/>
                <w:bCs/>
              </w:rPr>
              <w:t xml:space="preserve">     0     1    -1     0     0     0</w:t>
            </w:r>
          </w:p>
          <w:p w14:paraId="00F744C3" w14:textId="77777777" w:rsidR="0082543F" w:rsidRPr="0082543F" w:rsidRDefault="0082543F" w:rsidP="0082543F">
            <w:pPr>
              <w:rPr>
                <w:b/>
                <w:bCs/>
              </w:rPr>
            </w:pPr>
            <w:r w:rsidRPr="0082543F">
              <w:rPr>
                <w:b/>
                <w:bCs/>
              </w:rPr>
              <w:t xml:space="preserve">     0     0     1    -1     0     0</w:t>
            </w:r>
          </w:p>
          <w:p w14:paraId="2915ADE1" w14:textId="77777777" w:rsidR="0082543F" w:rsidRPr="0082543F" w:rsidRDefault="0082543F" w:rsidP="0082543F">
            <w:pPr>
              <w:rPr>
                <w:b/>
                <w:bCs/>
              </w:rPr>
            </w:pPr>
            <w:r w:rsidRPr="0082543F">
              <w:rPr>
                <w:b/>
                <w:bCs/>
              </w:rPr>
              <w:t xml:space="preserve">     0     0     0     1    -1     0</w:t>
            </w:r>
          </w:p>
          <w:p w14:paraId="3FBC5DB1" w14:textId="77777777" w:rsidR="0082543F" w:rsidRPr="0082543F" w:rsidRDefault="0082543F" w:rsidP="0082543F">
            <w:pPr>
              <w:rPr>
                <w:b/>
                <w:bCs/>
              </w:rPr>
            </w:pPr>
            <w:r w:rsidRPr="0082543F">
              <w:rPr>
                <w:b/>
                <w:bCs/>
              </w:rPr>
              <w:t xml:space="preserve">     0     0     0     0     1    -1</w:t>
            </w:r>
          </w:p>
          <w:p w14:paraId="3863232F" w14:textId="77777777" w:rsidR="0082543F" w:rsidRPr="0082543F" w:rsidRDefault="0082543F" w:rsidP="0082543F">
            <w:pPr>
              <w:rPr>
                <w:b/>
                <w:bCs/>
              </w:rPr>
            </w:pPr>
            <w:r w:rsidRPr="0082543F">
              <w:rPr>
                <w:b/>
                <w:bCs/>
              </w:rPr>
              <w:t xml:space="preserve">     1     1     1     1     1     1</w:t>
            </w:r>
          </w:p>
          <w:p w14:paraId="4E4995FE" w14:textId="77777777" w:rsidR="0082543F" w:rsidRPr="0082543F" w:rsidRDefault="0082543F" w:rsidP="0082543F">
            <w:pPr>
              <w:rPr>
                <w:b/>
                <w:bCs/>
              </w:rPr>
            </w:pPr>
          </w:p>
          <w:p w14:paraId="780C1BE5" w14:textId="77777777" w:rsidR="0082543F" w:rsidRPr="0082543F" w:rsidRDefault="0082543F" w:rsidP="0082543F">
            <w:pPr>
              <w:rPr>
                <w:b/>
                <w:bCs/>
              </w:rPr>
            </w:pPr>
          </w:p>
          <w:p w14:paraId="03970C3E" w14:textId="77777777" w:rsidR="0082543F" w:rsidRPr="0082543F" w:rsidRDefault="0082543F" w:rsidP="0082543F">
            <w:pPr>
              <w:rPr>
                <w:b/>
                <w:bCs/>
              </w:rPr>
            </w:pPr>
            <w:proofErr w:type="spellStart"/>
            <w:r w:rsidRPr="0082543F">
              <w:rPr>
                <w:b/>
                <w:bCs/>
              </w:rPr>
              <w:t>c_constraint</w:t>
            </w:r>
            <w:proofErr w:type="spellEnd"/>
            <w:r w:rsidRPr="0082543F">
              <w:rPr>
                <w:b/>
                <w:bCs/>
              </w:rPr>
              <w:t xml:space="preserve"> =</w:t>
            </w:r>
          </w:p>
          <w:p w14:paraId="54BD574D" w14:textId="77777777" w:rsidR="0082543F" w:rsidRPr="0082543F" w:rsidRDefault="0082543F" w:rsidP="0082543F">
            <w:pPr>
              <w:rPr>
                <w:b/>
                <w:bCs/>
              </w:rPr>
            </w:pPr>
          </w:p>
          <w:p w14:paraId="7ECB0853" w14:textId="77777777" w:rsidR="0082543F" w:rsidRPr="0082543F" w:rsidRDefault="0082543F" w:rsidP="0082543F">
            <w:pPr>
              <w:rPr>
                <w:b/>
                <w:bCs/>
              </w:rPr>
            </w:pPr>
            <w:r w:rsidRPr="0082543F">
              <w:rPr>
                <w:b/>
                <w:bCs/>
              </w:rPr>
              <w:t xml:space="preserve">    75</w:t>
            </w:r>
          </w:p>
          <w:p w14:paraId="4E0B52CF" w14:textId="77777777" w:rsidR="0082543F" w:rsidRPr="0082543F" w:rsidRDefault="0082543F" w:rsidP="0082543F">
            <w:pPr>
              <w:rPr>
                <w:b/>
                <w:bCs/>
              </w:rPr>
            </w:pPr>
            <w:r w:rsidRPr="0082543F">
              <w:rPr>
                <w:b/>
                <w:bCs/>
              </w:rPr>
              <w:t xml:space="preserve">   -60</w:t>
            </w:r>
          </w:p>
          <w:p w14:paraId="2374B661" w14:textId="77777777" w:rsidR="0082543F" w:rsidRPr="0082543F" w:rsidRDefault="0082543F" w:rsidP="0082543F">
            <w:pPr>
              <w:rPr>
                <w:b/>
                <w:bCs/>
              </w:rPr>
            </w:pPr>
            <w:r w:rsidRPr="0082543F">
              <w:rPr>
                <w:b/>
                <w:bCs/>
              </w:rPr>
              <w:t xml:space="preserve">   115</w:t>
            </w:r>
          </w:p>
          <w:p w14:paraId="4F855F49" w14:textId="77777777" w:rsidR="0082543F" w:rsidRPr="0082543F" w:rsidRDefault="0082543F" w:rsidP="0082543F">
            <w:pPr>
              <w:rPr>
                <w:b/>
                <w:bCs/>
              </w:rPr>
            </w:pPr>
            <w:r w:rsidRPr="0082543F">
              <w:rPr>
                <w:b/>
                <w:bCs/>
              </w:rPr>
              <w:t xml:space="preserve">  -120</w:t>
            </w:r>
          </w:p>
          <w:p w14:paraId="4AA54843" w14:textId="77777777" w:rsidR="0082543F" w:rsidRPr="0082543F" w:rsidRDefault="0082543F" w:rsidP="0082543F">
            <w:pPr>
              <w:rPr>
                <w:b/>
                <w:bCs/>
              </w:rPr>
            </w:pPr>
            <w:r w:rsidRPr="0082543F">
              <w:rPr>
                <w:b/>
                <w:bCs/>
              </w:rPr>
              <w:t xml:space="preserve">    55</w:t>
            </w:r>
          </w:p>
          <w:p w14:paraId="41D21CE3" w14:textId="77777777" w:rsidR="0082543F" w:rsidRPr="0082543F" w:rsidRDefault="0082543F" w:rsidP="0082543F">
            <w:pPr>
              <w:rPr>
                <w:b/>
                <w:bCs/>
              </w:rPr>
            </w:pPr>
            <w:r w:rsidRPr="0082543F">
              <w:rPr>
                <w:b/>
                <w:bCs/>
              </w:rPr>
              <w:t xml:space="preserve">     0</w:t>
            </w:r>
          </w:p>
          <w:p w14:paraId="34AB158B" w14:textId="77777777" w:rsidR="0082543F" w:rsidRPr="0082543F" w:rsidRDefault="0082543F" w:rsidP="0082543F">
            <w:pPr>
              <w:rPr>
                <w:b/>
                <w:bCs/>
              </w:rPr>
            </w:pPr>
          </w:p>
          <w:p w14:paraId="2266509C" w14:textId="77777777" w:rsidR="0082543F" w:rsidRPr="0082543F" w:rsidRDefault="0082543F" w:rsidP="0082543F">
            <w:pPr>
              <w:rPr>
                <w:b/>
                <w:bCs/>
              </w:rPr>
            </w:pPr>
          </w:p>
          <w:p w14:paraId="4A2F45B7" w14:textId="77777777" w:rsidR="0082543F" w:rsidRPr="0082543F" w:rsidRDefault="0082543F" w:rsidP="0082543F">
            <w:pPr>
              <w:rPr>
                <w:b/>
                <w:bCs/>
              </w:rPr>
            </w:pPr>
            <w:r w:rsidRPr="0082543F">
              <w:rPr>
                <w:b/>
                <w:bCs/>
              </w:rPr>
              <w:t>m =</w:t>
            </w:r>
          </w:p>
          <w:p w14:paraId="12925D8B" w14:textId="77777777" w:rsidR="0082543F" w:rsidRPr="0082543F" w:rsidRDefault="0082543F" w:rsidP="0082543F">
            <w:pPr>
              <w:rPr>
                <w:b/>
                <w:bCs/>
              </w:rPr>
            </w:pPr>
          </w:p>
          <w:p w14:paraId="141B4BBB" w14:textId="77777777" w:rsidR="0082543F" w:rsidRPr="0082543F" w:rsidRDefault="0082543F" w:rsidP="0082543F">
            <w:pPr>
              <w:rPr>
                <w:b/>
                <w:bCs/>
              </w:rPr>
            </w:pPr>
            <w:r w:rsidRPr="0082543F">
              <w:rPr>
                <w:b/>
                <w:bCs/>
              </w:rPr>
              <w:t xml:space="preserve">   49.1667</w:t>
            </w:r>
          </w:p>
          <w:p w14:paraId="7634FB2E" w14:textId="77777777" w:rsidR="0082543F" w:rsidRPr="0082543F" w:rsidRDefault="0082543F" w:rsidP="0082543F">
            <w:pPr>
              <w:rPr>
                <w:b/>
                <w:bCs/>
              </w:rPr>
            </w:pPr>
            <w:r w:rsidRPr="0082543F">
              <w:rPr>
                <w:b/>
                <w:bCs/>
              </w:rPr>
              <w:t xml:space="preserve">  -25.8333</w:t>
            </w:r>
          </w:p>
          <w:p w14:paraId="69950107" w14:textId="77777777" w:rsidR="0082543F" w:rsidRPr="0082543F" w:rsidRDefault="0082543F" w:rsidP="0082543F">
            <w:pPr>
              <w:rPr>
                <w:b/>
                <w:bCs/>
              </w:rPr>
            </w:pPr>
            <w:r w:rsidRPr="0082543F">
              <w:rPr>
                <w:b/>
                <w:bCs/>
              </w:rPr>
              <w:t xml:space="preserve">   34.1667</w:t>
            </w:r>
          </w:p>
          <w:p w14:paraId="14556A59" w14:textId="77777777" w:rsidR="0082543F" w:rsidRPr="0082543F" w:rsidRDefault="0082543F" w:rsidP="0082543F">
            <w:pPr>
              <w:rPr>
                <w:b/>
                <w:bCs/>
              </w:rPr>
            </w:pPr>
            <w:r w:rsidRPr="0082543F">
              <w:rPr>
                <w:b/>
                <w:bCs/>
              </w:rPr>
              <w:t xml:space="preserve">  -80.8333</w:t>
            </w:r>
          </w:p>
          <w:p w14:paraId="2BDD9507" w14:textId="77777777" w:rsidR="0082543F" w:rsidRPr="0082543F" w:rsidRDefault="0082543F" w:rsidP="0082543F">
            <w:pPr>
              <w:rPr>
                <w:b/>
                <w:bCs/>
              </w:rPr>
            </w:pPr>
            <w:r w:rsidRPr="0082543F">
              <w:rPr>
                <w:b/>
                <w:bCs/>
              </w:rPr>
              <w:t xml:space="preserve">   39.1667</w:t>
            </w:r>
          </w:p>
          <w:p w14:paraId="6EAAE5F6" w14:textId="77777777" w:rsidR="0082543F" w:rsidRPr="0082543F" w:rsidRDefault="0082543F" w:rsidP="0082543F">
            <w:pPr>
              <w:rPr>
                <w:b/>
                <w:bCs/>
              </w:rPr>
            </w:pPr>
            <w:r w:rsidRPr="0082543F">
              <w:rPr>
                <w:b/>
                <w:bCs/>
              </w:rPr>
              <w:t xml:space="preserve">  -15.8333</w:t>
            </w:r>
          </w:p>
          <w:p w14:paraId="2D4505F4" w14:textId="77777777" w:rsidR="0082543F" w:rsidRPr="0082543F" w:rsidRDefault="0082543F" w:rsidP="0082543F">
            <w:pPr>
              <w:rPr>
                <w:b/>
                <w:bCs/>
              </w:rPr>
            </w:pPr>
          </w:p>
          <w:p w14:paraId="4C023795" w14:textId="77777777" w:rsidR="0082543F" w:rsidRPr="0082543F" w:rsidRDefault="0082543F" w:rsidP="0082543F">
            <w:pPr>
              <w:rPr>
                <w:b/>
                <w:bCs/>
              </w:rPr>
            </w:pPr>
          </w:p>
          <w:p w14:paraId="0C1B3615" w14:textId="77777777" w:rsidR="0082543F" w:rsidRPr="0082543F" w:rsidRDefault="0082543F" w:rsidP="0082543F">
            <w:pPr>
              <w:rPr>
                <w:b/>
                <w:bCs/>
              </w:rPr>
            </w:pPr>
            <w:r w:rsidRPr="0082543F">
              <w:rPr>
                <w:b/>
                <w:bCs/>
              </w:rPr>
              <w:t>check =</w:t>
            </w:r>
          </w:p>
          <w:p w14:paraId="0AF68D23" w14:textId="77777777" w:rsidR="0082543F" w:rsidRPr="0082543F" w:rsidRDefault="0082543F" w:rsidP="0082543F">
            <w:pPr>
              <w:rPr>
                <w:b/>
                <w:bCs/>
              </w:rPr>
            </w:pPr>
          </w:p>
          <w:p w14:paraId="2F913276" w14:textId="77777777" w:rsidR="0082543F" w:rsidRPr="0082543F" w:rsidRDefault="0082543F" w:rsidP="0082543F">
            <w:pPr>
              <w:rPr>
                <w:b/>
                <w:bCs/>
              </w:rPr>
            </w:pPr>
            <w:r w:rsidRPr="0082543F">
              <w:rPr>
                <w:b/>
                <w:bCs/>
              </w:rPr>
              <w:t xml:space="preserve">   1.0e-13 *</w:t>
            </w:r>
          </w:p>
          <w:p w14:paraId="70499BED" w14:textId="77777777" w:rsidR="0082543F" w:rsidRPr="0082543F" w:rsidRDefault="0082543F" w:rsidP="0082543F">
            <w:pPr>
              <w:rPr>
                <w:b/>
                <w:bCs/>
              </w:rPr>
            </w:pPr>
          </w:p>
          <w:p w14:paraId="52EFC2BD" w14:textId="77777777" w:rsidR="0082543F" w:rsidRPr="0082543F" w:rsidRDefault="0082543F" w:rsidP="0082543F">
            <w:pPr>
              <w:rPr>
                <w:b/>
                <w:bCs/>
              </w:rPr>
            </w:pPr>
            <w:r w:rsidRPr="0082543F">
              <w:rPr>
                <w:b/>
                <w:bCs/>
              </w:rPr>
              <w:t xml:space="preserve">   -0.1421</w:t>
            </w:r>
          </w:p>
          <w:p w14:paraId="530EBF60" w14:textId="77777777" w:rsidR="0082543F" w:rsidRPr="0082543F" w:rsidRDefault="0082543F" w:rsidP="0082543F">
            <w:pPr>
              <w:rPr>
                <w:b/>
                <w:bCs/>
              </w:rPr>
            </w:pPr>
            <w:r w:rsidRPr="0082543F">
              <w:rPr>
                <w:b/>
                <w:bCs/>
              </w:rPr>
              <w:t xml:space="preserve">    0.1421</w:t>
            </w:r>
          </w:p>
          <w:p w14:paraId="77D0A33C" w14:textId="77777777" w:rsidR="0082543F" w:rsidRPr="0082543F" w:rsidRDefault="0082543F" w:rsidP="0082543F">
            <w:pPr>
              <w:rPr>
                <w:b/>
                <w:bCs/>
              </w:rPr>
            </w:pPr>
            <w:r w:rsidRPr="0082543F">
              <w:rPr>
                <w:b/>
                <w:bCs/>
              </w:rPr>
              <w:t xml:space="preserve">   -0.1421</w:t>
            </w:r>
          </w:p>
          <w:p w14:paraId="1A131B14" w14:textId="77777777" w:rsidR="0082543F" w:rsidRPr="0082543F" w:rsidRDefault="0082543F" w:rsidP="0082543F">
            <w:pPr>
              <w:rPr>
                <w:b/>
                <w:bCs/>
              </w:rPr>
            </w:pPr>
            <w:r w:rsidRPr="0082543F">
              <w:rPr>
                <w:b/>
                <w:bCs/>
              </w:rPr>
              <w:t xml:space="preserve">   -0.1421</w:t>
            </w:r>
          </w:p>
          <w:p w14:paraId="6A027F7E" w14:textId="77777777" w:rsidR="0082543F" w:rsidRPr="0082543F" w:rsidRDefault="0082543F" w:rsidP="0082543F">
            <w:pPr>
              <w:rPr>
                <w:b/>
                <w:bCs/>
              </w:rPr>
            </w:pPr>
            <w:r w:rsidRPr="0082543F">
              <w:rPr>
                <w:b/>
                <w:bCs/>
              </w:rPr>
              <w:t xml:space="preserve">    0.0711</w:t>
            </w:r>
          </w:p>
          <w:p w14:paraId="04032758" w14:textId="7CE1EB92" w:rsidR="0082543F" w:rsidRDefault="0082543F" w:rsidP="0082543F">
            <w:pPr>
              <w:rPr>
                <w:b/>
                <w:bCs/>
              </w:rPr>
            </w:pPr>
            <w:r w:rsidRPr="0082543F">
              <w:rPr>
                <w:b/>
                <w:bCs/>
              </w:rPr>
              <w:t xml:space="preserve">    0.2842</w:t>
            </w:r>
          </w:p>
        </w:tc>
      </w:tr>
    </w:tbl>
    <w:p w14:paraId="1162490B" w14:textId="2B24DC11" w:rsidR="0082543F" w:rsidRDefault="0082543F" w:rsidP="00331927">
      <w:pPr>
        <w:rPr>
          <w:rFonts w:asciiTheme="minorHAnsi" w:hAnsiTheme="minorHAnsi" w:cstheme="minorHAnsi"/>
          <w:b/>
          <w:bCs/>
        </w:rPr>
      </w:pPr>
    </w:p>
    <w:p w14:paraId="6F96FE1E" w14:textId="3A278DED" w:rsidR="003725E6" w:rsidRPr="003725E6" w:rsidRDefault="003725E6" w:rsidP="003725E6">
      <w:r>
        <w:t xml:space="preserve">Table </w:t>
      </w:r>
      <w:r>
        <w:t>6</w:t>
      </w:r>
      <w:r>
        <w:t xml:space="preserve">: Question </w:t>
      </w:r>
      <w:r>
        <w:t>Six</w:t>
      </w:r>
      <w:r>
        <w:t xml:space="preserve"> Code and Output</w:t>
      </w:r>
    </w:p>
    <w:tbl>
      <w:tblPr>
        <w:tblStyle w:val="TableGrid"/>
        <w:tblW w:w="0" w:type="auto"/>
        <w:tblLook w:val="04A0" w:firstRow="1" w:lastRow="0" w:firstColumn="1" w:lastColumn="0" w:noHBand="0" w:noVBand="1"/>
      </w:tblPr>
      <w:tblGrid>
        <w:gridCol w:w="5508"/>
        <w:gridCol w:w="5508"/>
      </w:tblGrid>
      <w:tr w:rsidR="0082543F" w14:paraId="4BF56062" w14:textId="77777777" w:rsidTr="0082543F">
        <w:tc>
          <w:tcPr>
            <w:tcW w:w="5508" w:type="dxa"/>
          </w:tcPr>
          <w:p w14:paraId="1652405C"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t= [26.6 3100;30.2 6400]</w:t>
            </w:r>
          </w:p>
          <w:p w14:paraId="6C7BC0DE"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y= [162; 23680]</w:t>
            </w:r>
          </w:p>
          <w:p w14:paraId="62A2EE5F"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q= inv(t)*y</w:t>
            </w:r>
          </w:p>
          <w:p w14:paraId="1F9F97BE"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check = t*q-y</w:t>
            </w:r>
          </w:p>
          <w:p w14:paraId="488D16B6"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%the system is determined</w:t>
            </w:r>
          </w:p>
          <w:p w14:paraId="67AD10EB"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%when new data and measurements are provided</w:t>
            </w:r>
          </w:p>
          <w:p w14:paraId="756EE82D"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228B22"/>
                <w:sz w:val="20"/>
                <w:szCs w:val="20"/>
                <w:lang w:val="en-CA" w:bidi="ar-SA"/>
              </w:rPr>
              <w:t>%the system is underdetermined now</w:t>
            </w:r>
          </w:p>
          <w:p w14:paraId="3ACDFA43"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t_2= [26.6, 330.2;3100,6400;240,340]</w:t>
            </w:r>
          </w:p>
          <w:p w14:paraId="0B06B62F"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y_2= [162;23680;1566]</w:t>
            </w:r>
          </w:p>
          <w:p w14:paraId="1B87D463"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q_2= t_2\y_2</w:t>
            </w:r>
          </w:p>
          <w:p w14:paraId="30F9C51C" w14:textId="77777777" w:rsidR="0082543F" w:rsidRDefault="0082543F" w:rsidP="00331927">
            <w:pPr>
              <w:rPr>
                <w:b/>
                <w:bCs/>
              </w:rPr>
            </w:pPr>
          </w:p>
        </w:tc>
        <w:tc>
          <w:tcPr>
            <w:tcW w:w="5508" w:type="dxa"/>
          </w:tcPr>
          <w:p w14:paraId="59F20148" w14:textId="77777777" w:rsidR="0082543F" w:rsidRPr="0082543F" w:rsidRDefault="0082543F" w:rsidP="0082543F">
            <w:pPr>
              <w:rPr>
                <w:b/>
                <w:bCs/>
              </w:rPr>
            </w:pPr>
          </w:p>
          <w:p w14:paraId="34280A10" w14:textId="77777777" w:rsidR="0082543F" w:rsidRPr="0082543F" w:rsidRDefault="0082543F" w:rsidP="0082543F">
            <w:pPr>
              <w:rPr>
                <w:b/>
                <w:bCs/>
              </w:rPr>
            </w:pPr>
            <w:r w:rsidRPr="0082543F">
              <w:rPr>
                <w:b/>
                <w:bCs/>
              </w:rPr>
              <w:t>t =</w:t>
            </w:r>
          </w:p>
          <w:p w14:paraId="7F16D8A8" w14:textId="77777777" w:rsidR="0082543F" w:rsidRPr="0082543F" w:rsidRDefault="0082543F" w:rsidP="0082543F">
            <w:pPr>
              <w:rPr>
                <w:b/>
                <w:bCs/>
              </w:rPr>
            </w:pPr>
          </w:p>
          <w:p w14:paraId="2A82A4DC" w14:textId="77777777" w:rsidR="0082543F" w:rsidRPr="0082543F" w:rsidRDefault="0082543F" w:rsidP="0082543F">
            <w:pPr>
              <w:rPr>
                <w:b/>
                <w:bCs/>
              </w:rPr>
            </w:pPr>
            <w:r w:rsidRPr="0082543F">
              <w:rPr>
                <w:b/>
                <w:bCs/>
              </w:rPr>
              <w:t xml:space="preserve">   1.0e+03 *</w:t>
            </w:r>
          </w:p>
          <w:p w14:paraId="70FB6143" w14:textId="77777777" w:rsidR="0082543F" w:rsidRPr="0082543F" w:rsidRDefault="0082543F" w:rsidP="0082543F">
            <w:pPr>
              <w:rPr>
                <w:b/>
                <w:bCs/>
              </w:rPr>
            </w:pPr>
          </w:p>
          <w:p w14:paraId="76CF4345" w14:textId="77777777" w:rsidR="0082543F" w:rsidRPr="0082543F" w:rsidRDefault="0082543F" w:rsidP="0082543F">
            <w:pPr>
              <w:rPr>
                <w:b/>
                <w:bCs/>
              </w:rPr>
            </w:pPr>
            <w:r w:rsidRPr="0082543F">
              <w:rPr>
                <w:b/>
                <w:bCs/>
              </w:rPr>
              <w:t xml:space="preserve">    0.0266    3.1000</w:t>
            </w:r>
          </w:p>
          <w:p w14:paraId="085498B1" w14:textId="77777777" w:rsidR="0082543F" w:rsidRPr="0082543F" w:rsidRDefault="0082543F" w:rsidP="0082543F">
            <w:pPr>
              <w:rPr>
                <w:b/>
                <w:bCs/>
              </w:rPr>
            </w:pPr>
            <w:r w:rsidRPr="0082543F">
              <w:rPr>
                <w:b/>
                <w:bCs/>
              </w:rPr>
              <w:t xml:space="preserve">    0.0302    6.4000</w:t>
            </w:r>
          </w:p>
          <w:p w14:paraId="3072840F" w14:textId="77777777" w:rsidR="0082543F" w:rsidRPr="0082543F" w:rsidRDefault="0082543F" w:rsidP="0082543F">
            <w:pPr>
              <w:rPr>
                <w:b/>
                <w:bCs/>
              </w:rPr>
            </w:pPr>
          </w:p>
          <w:p w14:paraId="34411169" w14:textId="77777777" w:rsidR="0082543F" w:rsidRPr="0082543F" w:rsidRDefault="0082543F" w:rsidP="0082543F">
            <w:pPr>
              <w:rPr>
                <w:b/>
                <w:bCs/>
              </w:rPr>
            </w:pPr>
          </w:p>
          <w:p w14:paraId="3F45BA71" w14:textId="77777777" w:rsidR="0082543F" w:rsidRPr="0082543F" w:rsidRDefault="0082543F" w:rsidP="0082543F">
            <w:pPr>
              <w:rPr>
                <w:b/>
                <w:bCs/>
              </w:rPr>
            </w:pPr>
            <w:r w:rsidRPr="0082543F">
              <w:rPr>
                <w:b/>
                <w:bCs/>
              </w:rPr>
              <w:t>y =</w:t>
            </w:r>
          </w:p>
          <w:p w14:paraId="710E5DF6" w14:textId="77777777" w:rsidR="0082543F" w:rsidRPr="0082543F" w:rsidRDefault="0082543F" w:rsidP="0082543F">
            <w:pPr>
              <w:rPr>
                <w:b/>
                <w:bCs/>
              </w:rPr>
            </w:pPr>
          </w:p>
          <w:p w14:paraId="4F378932" w14:textId="77777777" w:rsidR="0082543F" w:rsidRPr="0082543F" w:rsidRDefault="0082543F" w:rsidP="0082543F">
            <w:pPr>
              <w:rPr>
                <w:b/>
                <w:bCs/>
              </w:rPr>
            </w:pPr>
            <w:r w:rsidRPr="0082543F">
              <w:rPr>
                <w:b/>
                <w:bCs/>
              </w:rPr>
              <w:t xml:space="preserve">         162</w:t>
            </w:r>
          </w:p>
          <w:p w14:paraId="2097337C" w14:textId="77777777" w:rsidR="0082543F" w:rsidRPr="0082543F" w:rsidRDefault="0082543F" w:rsidP="0082543F">
            <w:pPr>
              <w:rPr>
                <w:b/>
                <w:bCs/>
              </w:rPr>
            </w:pPr>
            <w:r w:rsidRPr="0082543F">
              <w:rPr>
                <w:b/>
                <w:bCs/>
              </w:rPr>
              <w:t xml:space="preserve">       23680</w:t>
            </w:r>
          </w:p>
          <w:p w14:paraId="639EDA3C" w14:textId="77777777" w:rsidR="0082543F" w:rsidRPr="0082543F" w:rsidRDefault="0082543F" w:rsidP="0082543F">
            <w:pPr>
              <w:rPr>
                <w:b/>
                <w:bCs/>
              </w:rPr>
            </w:pPr>
          </w:p>
          <w:p w14:paraId="602726DB" w14:textId="77777777" w:rsidR="0082543F" w:rsidRPr="0082543F" w:rsidRDefault="0082543F" w:rsidP="0082543F">
            <w:pPr>
              <w:rPr>
                <w:b/>
                <w:bCs/>
              </w:rPr>
            </w:pPr>
          </w:p>
          <w:p w14:paraId="590A9173" w14:textId="77777777" w:rsidR="0082543F" w:rsidRPr="0082543F" w:rsidRDefault="0082543F" w:rsidP="0082543F">
            <w:pPr>
              <w:rPr>
                <w:b/>
                <w:bCs/>
              </w:rPr>
            </w:pPr>
            <w:r w:rsidRPr="0082543F">
              <w:rPr>
                <w:b/>
                <w:bCs/>
              </w:rPr>
              <w:t>q =</w:t>
            </w:r>
          </w:p>
          <w:p w14:paraId="057AC638" w14:textId="77777777" w:rsidR="0082543F" w:rsidRPr="0082543F" w:rsidRDefault="0082543F" w:rsidP="0082543F">
            <w:pPr>
              <w:rPr>
                <w:b/>
                <w:bCs/>
              </w:rPr>
            </w:pPr>
          </w:p>
          <w:p w14:paraId="5212F2DD" w14:textId="77777777" w:rsidR="0082543F" w:rsidRPr="0082543F" w:rsidRDefault="0082543F" w:rsidP="0082543F">
            <w:pPr>
              <w:rPr>
                <w:b/>
                <w:bCs/>
              </w:rPr>
            </w:pPr>
            <w:r w:rsidRPr="0082543F">
              <w:rPr>
                <w:b/>
                <w:bCs/>
              </w:rPr>
              <w:t xml:space="preserve"> -944.5471</w:t>
            </w:r>
          </w:p>
          <w:p w14:paraId="3BFBDBAE" w14:textId="77777777" w:rsidR="0082543F" w:rsidRPr="0082543F" w:rsidRDefault="0082543F" w:rsidP="0082543F">
            <w:pPr>
              <w:rPr>
                <w:b/>
                <w:bCs/>
              </w:rPr>
            </w:pPr>
            <w:r w:rsidRPr="0082543F">
              <w:rPr>
                <w:b/>
                <w:bCs/>
              </w:rPr>
              <w:t xml:space="preserve">    8.1571</w:t>
            </w:r>
          </w:p>
          <w:p w14:paraId="4827826B" w14:textId="77777777" w:rsidR="0082543F" w:rsidRPr="0082543F" w:rsidRDefault="0082543F" w:rsidP="0082543F">
            <w:pPr>
              <w:rPr>
                <w:b/>
                <w:bCs/>
              </w:rPr>
            </w:pPr>
          </w:p>
          <w:p w14:paraId="2EC32567" w14:textId="77777777" w:rsidR="0082543F" w:rsidRPr="0082543F" w:rsidRDefault="0082543F" w:rsidP="0082543F">
            <w:pPr>
              <w:rPr>
                <w:b/>
                <w:bCs/>
              </w:rPr>
            </w:pPr>
          </w:p>
          <w:p w14:paraId="0F7EB4CA" w14:textId="77777777" w:rsidR="0082543F" w:rsidRPr="0082543F" w:rsidRDefault="0082543F" w:rsidP="0082543F">
            <w:pPr>
              <w:rPr>
                <w:b/>
                <w:bCs/>
              </w:rPr>
            </w:pPr>
            <w:r w:rsidRPr="0082543F">
              <w:rPr>
                <w:b/>
                <w:bCs/>
              </w:rPr>
              <w:t>check =</w:t>
            </w:r>
          </w:p>
          <w:p w14:paraId="0AEA7118" w14:textId="77777777" w:rsidR="0082543F" w:rsidRPr="0082543F" w:rsidRDefault="0082543F" w:rsidP="0082543F">
            <w:pPr>
              <w:rPr>
                <w:b/>
                <w:bCs/>
              </w:rPr>
            </w:pPr>
          </w:p>
          <w:p w14:paraId="5F0152AD" w14:textId="77777777" w:rsidR="0082543F" w:rsidRPr="0082543F" w:rsidRDefault="0082543F" w:rsidP="0082543F">
            <w:pPr>
              <w:rPr>
                <w:b/>
                <w:bCs/>
              </w:rPr>
            </w:pPr>
            <w:r w:rsidRPr="0082543F">
              <w:rPr>
                <w:b/>
                <w:bCs/>
              </w:rPr>
              <w:t xml:space="preserve">   1.0e-11 *</w:t>
            </w:r>
          </w:p>
          <w:p w14:paraId="50CD9016" w14:textId="77777777" w:rsidR="0082543F" w:rsidRPr="0082543F" w:rsidRDefault="0082543F" w:rsidP="0082543F">
            <w:pPr>
              <w:rPr>
                <w:b/>
                <w:bCs/>
              </w:rPr>
            </w:pPr>
          </w:p>
          <w:p w14:paraId="791D82A4" w14:textId="77777777" w:rsidR="0082543F" w:rsidRPr="0082543F" w:rsidRDefault="0082543F" w:rsidP="0082543F">
            <w:pPr>
              <w:rPr>
                <w:b/>
                <w:bCs/>
              </w:rPr>
            </w:pPr>
            <w:r w:rsidRPr="0082543F">
              <w:rPr>
                <w:b/>
                <w:bCs/>
              </w:rPr>
              <w:t xml:space="preserve">   -0.3638</w:t>
            </w:r>
          </w:p>
          <w:p w14:paraId="7C29C7EF" w14:textId="77777777" w:rsidR="0082543F" w:rsidRPr="0082543F" w:rsidRDefault="0082543F" w:rsidP="0082543F">
            <w:pPr>
              <w:rPr>
                <w:b/>
                <w:bCs/>
              </w:rPr>
            </w:pPr>
            <w:r w:rsidRPr="0082543F">
              <w:rPr>
                <w:b/>
                <w:bCs/>
              </w:rPr>
              <w:lastRenderedPageBreak/>
              <w:t xml:space="preserve">   -0.3638</w:t>
            </w:r>
          </w:p>
          <w:p w14:paraId="69E80D7D" w14:textId="77777777" w:rsidR="0082543F" w:rsidRPr="0082543F" w:rsidRDefault="0082543F" w:rsidP="0082543F">
            <w:pPr>
              <w:rPr>
                <w:b/>
                <w:bCs/>
              </w:rPr>
            </w:pPr>
          </w:p>
          <w:p w14:paraId="065A6362" w14:textId="77777777" w:rsidR="0082543F" w:rsidRPr="0082543F" w:rsidRDefault="0082543F" w:rsidP="0082543F">
            <w:pPr>
              <w:rPr>
                <w:b/>
                <w:bCs/>
              </w:rPr>
            </w:pPr>
          </w:p>
          <w:p w14:paraId="54A35A73" w14:textId="77777777" w:rsidR="0082543F" w:rsidRPr="0082543F" w:rsidRDefault="0082543F" w:rsidP="0082543F">
            <w:pPr>
              <w:rPr>
                <w:b/>
                <w:bCs/>
              </w:rPr>
            </w:pPr>
            <w:r w:rsidRPr="0082543F">
              <w:rPr>
                <w:b/>
                <w:bCs/>
              </w:rPr>
              <w:t>t_2 =</w:t>
            </w:r>
          </w:p>
          <w:p w14:paraId="19D1E24B" w14:textId="77777777" w:rsidR="0082543F" w:rsidRPr="0082543F" w:rsidRDefault="0082543F" w:rsidP="0082543F">
            <w:pPr>
              <w:rPr>
                <w:b/>
                <w:bCs/>
              </w:rPr>
            </w:pPr>
          </w:p>
          <w:p w14:paraId="23E31C08" w14:textId="77777777" w:rsidR="0082543F" w:rsidRPr="0082543F" w:rsidRDefault="0082543F" w:rsidP="0082543F">
            <w:pPr>
              <w:rPr>
                <w:b/>
                <w:bCs/>
              </w:rPr>
            </w:pPr>
            <w:r w:rsidRPr="0082543F">
              <w:rPr>
                <w:b/>
                <w:bCs/>
              </w:rPr>
              <w:t xml:space="preserve">   1.0e+03 *</w:t>
            </w:r>
          </w:p>
          <w:p w14:paraId="5AB72F01" w14:textId="77777777" w:rsidR="0082543F" w:rsidRPr="0082543F" w:rsidRDefault="0082543F" w:rsidP="0082543F">
            <w:pPr>
              <w:rPr>
                <w:b/>
                <w:bCs/>
              </w:rPr>
            </w:pPr>
          </w:p>
          <w:p w14:paraId="409319DF" w14:textId="77777777" w:rsidR="0082543F" w:rsidRPr="0082543F" w:rsidRDefault="0082543F" w:rsidP="0082543F">
            <w:pPr>
              <w:rPr>
                <w:b/>
                <w:bCs/>
              </w:rPr>
            </w:pPr>
            <w:r w:rsidRPr="0082543F">
              <w:rPr>
                <w:b/>
                <w:bCs/>
              </w:rPr>
              <w:t xml:space="preserve">    0.0266    0.3302</w:t>
            </w:r>
          </w:p>
          <w:p w14:paraId="6654580D" w14:textId="77777777" w:rsidR="0082543F" w:rsidRPr="0082543F" w:rsidRDefault="0082543F" w:rsidP="0082543F">
            <w:pPr>
              <w:rPr>
                <w:b/>
                <w:bCs/>
              </w:rPr>
            </w:pPr>
            <w:r w:rsidRPr="0082543F">
              <w:rPr>
                <w:b/>
                <w:bCs/>
              </w:rPr>
              <w:t xml:space="preserve">    3.1000    6.4000</w:t>
            </w:r>
          </w:p>
          <w:p w14:paraId="4CC2D4F8" w14:textId="77777777" w:rsidR="0082543F" w:rsidRPr="0082543F" w:rsidRDefault="0082543F" w:rsidP="0082543F">
            <w:pPr>
              <w:rPr>
                <w:b/>
                <w:bCs/>
              </w:rPr>
            </w:pPr>
            <w:r w:rsidRPr="0082543F">
              <w:rPr>
                <w:b/>
                <w:bCs/>
              </w:rPr>
              <w:t xml:space="preserve">    0.2400    0.3400</w:t>
            </w:r>
          </w:p>
          <w:p w14:paraId="69711DA9" w14:textId="77777777" w:rsidR="0082543F" w:rsidRPr="0082543F" w:rsidRDefault="0082543F" w:rsidP="0082543F">
            <w:pPr>
              <w:rPr>
                <w:b/>
                <w:bCs/>
              </w:rPr>
            </w:pPr>
          </w:p>
          <w:p w14:paraId="338BC7FE" w14:textId="77777777" w:rsidR="0082543F" w:rsidRPr="0082543F" w:rsidRDefault="0082543F" w:rsidP="0082543F">
            <w:pPr>
              <w:rPr>
                <w:b/>
                <w:bCs/>
              </w:rPr>
            </w:pPr>
          </w:p>
          <w:p w14:paraId="14842ED2" w14:textId="77777777" w:rsidR="0082543F" w:rsidRPr="0082543F" w:rsidRDefault="0082543F" w:rsidP="0082543F">
            <w:pPr>
              <w:rPr>
                <w:b/>
                <w:bCs/>
              </w:rPr>
            </w:pPr>
            <w:r w:rsidRPr="0082543F">
              <w:rPr>
                <w:b/>
                <w:bCs/>
              </w:rPr>
              <w:t>y_2 =</w:t>
            </w:r>
          </w:p>
          <w:p w14:paraId="2E04F612" w14:textId="77777777" w:rsidR="0082543F" w:rsidRPr="0082543F" w:rsidRDefault="0082543F" w:rsidP="0082543F">
            <w:pPr>
              <w:rPr>
                <w:b/>
                <w:bCs/>
              </w:rPr>
            </w:pPr>
          </w:p>
          <w:p w14:paraId="0F60EAD5" w14:textId="77777777" w:rsidR="0082543F" w:rsidRPr="0082543F" w:rsidRDefault="0082543F" w:rsidP="0082543F">
            <w:pPr>
              <w:rPr>
                <w:b/>
                <w:bCs/>
              </w:rPr>
            </w:pPr>
            <w:r w:rsidRPr="0082543F">
              <w:rPr>
                <w:b/>
                <w:bCs/>
              </w:rPr>
              <w:t xml:space="preserve">         162</w:t>
            </w:r>
          </w:p>
          <w:p w14:paraId="141D9C23" w14:textId="77777777" w:rsidR="0082543F" w:rsidRPr="0082543F" w:rsidRDefault="0082543F" w:rsidP="0082543F">
            <w:pPr>
              <w:rPr>
                <w:b/>
                <w:bCs/>
              </w:rPr>
            </w:pPr>
            <w:r w:rsidRPr="0082543F">
              <w:rPr>
                <w:b/>
                <w:bCs/>
              </w:rPr>
              <w:t xml:space="preserve">       23680</w:t>
            </w:r>
          </w:p>
          <w:p w14:paraId="4EFBAB61" w14:textId="77777777" w:rsidR="0082543F" w:rsidRPr="0082543F" w:rsidRDefault="0082543F" w:rsidP="0082543F">
            <w:pPr>
              <w:rPr>
                <w:b/>
                <w:bCs/>
              </w:rPr>
            </w:pPr>
            <w:r w:rsidRPr="0082543F">
              <w:rPr>
                <w:b/>
                <w:bCs/>
              </w:rPr>
              <w:t xml:space="preserve">        1566</w:t>
            </w:r>
          </w:p>
          <w:p w14:paraId="27EA78B7" w14:textId="77777777" w:rsidR="0082543F" w:rsidRPr="0082543F" w:rsidRDefault="0082543F" w:rsidP="0082543F">
            <w:pPr>
              <w:rPr>
                <w:b/>
                <w:bCs/>
              </w:rPr>
            </w:pPr>
          </w:p>
          <w:p w14:paraId="6925BB1A" w14:textId="77777777" w:rsidR="0082543F" w:rsidRPr="0082543F" w:rsidRDefault="0082543F" w:rsidP="0082543F">
            <w:pPr>
              <w:rPr>
                <w:b/>
                <w:bCs/>
              </w:rPr>
            </w:pPr>
          </w:p>
          <w:p w14:paraId="6787BE3E" w14:textId="77777777" w:rsidR="0082543F" w:rsidRPr="0082543F" w:rsidRDefault="0082543F" w:rsidP="0082543F">
            <w:pPr>
              <w:rPr>
                <w:b/>
                <w:bCs/>
              </w:rPr>
            </w:pPr>
            <w:r w:rsidRPr="0082543F">
              <w:rPr>
                <w:b/>
                <w:bCs/>
              </w:rPr>
              <w:t>q_2 =</w:t>
            </w:r>
          </w:p>
          <w:p w14:paraId="5D9A3CA5" w14:textId="77777777" w:rsidR="0082543F" w:rsidRPr="0082543F" w:rsidRDefault="0082543F" w:rsidP="0082543F">
            <w:pPr>
              <w:rPr>
                <w:b/>
                <w:bCs/>
              </w:rPr>
            </w:pPr>
          </w:p>
          <w:p w14:paraId="011563E8" w14:textId="77777777" w:rsidR="0082543F" w:rsidRPr="0082543F" w:rsidRDefault="0082543F" w:rsidP="0082543F">
            <w:pPr>
              <w:rPr>
                <w:b/>
                <w:bCs/>
              </w:rPr>
            </w:pPr>
            <w:r w:rsidRPr="0082543F">
              <w:rPr>
                <w:b/>
                <w:bCs/>
              </w:rPr>
              <w:t xml:space="preserve">    7.0123</w:t>
            </w:r>
          </w:p>
          <w:p w14:paraId="790B9238" w14:textId="2CA66637" w:rsidR="0082543F" w:rsidRDefault="0082543F" w:rsidP="0082543F">
            <w:pPr>
              <w:rPr>
                <w:b/>
                <w:bCs/>
              </w:rPr>
            </w:pPr>
            <w:r w:rsidRPr="0082543F">
              <w:rPr>
                <w:b/>
                <w:bCs/>
              </w:rPr>
              <w:t xml:space="preserve">    0.3006</w:t>
            </w:r>
          </w:p>
        </w:tc>
      </w:tr>
    </w:tbl>
    <w:p w14:paraId="523ECE4D" w14:textId="1A7C8388" w:rsidR="0082543F" w:rsidRDefault="0082543F" w:rsidP="00331927">
      <w:pPr>
        <w:rPr>
          <w:rFonts w:asciiTheme="minorHAnsi" w:hAnsiTheme="minorHAnsi" w:cstheme="minorHAnsi"/>
          <w:b/>
          <w:bCs/>
        </w:rPr>
      </w:pPr>
    </w:p>
    <w:p w14:paraId="58E91DA1" w14:textId="290DB3D5" w:rsidR="003725E6" w:rsidRPr="003725E6" w:rsidRDefault="003725E6" w:rsidP="003725E6">
      <w:r>
        <w:t xml:space="preserve">Table </w:t>
      </w:r>
      <w:r>
        <w:t>7</w:t>
      </w:r>
      <w:r>
        <w:t xml:space="preserve">: Question </w:t>
      </w:r>
      <w:r>
        <w:t>Seven</w:t>
      </w:r>
      <w:r>
        <w:t xml:space="preserve"> Code and Output</w:t>
      </w:r>
    </w:p>
    <w:tbl>
      <w:tblPr>
        <w:tblStyle w:val="TableGrid"/>
        <w:tblW w:w="0" w:type="auto"/>
        <w:tblLook w:val="04A0" w:firstRow="1" w:lastRow="0" w:firstColumn="1" w:lastColumn="0" w:noHBand="0" w:noVBand="1"/>
      </w:tblPr>
      <w:tblGrid>
        <w:gridCol w:w="5508"/>
        <w:gridCol w:w="5508"/>
      </w:tblGrid>
      <w:tr w:rsidR="0082543F" w14:paraId="0A21FDDC" w14:textId="77777777" w:rsidTr="0082543F">
        <w:tc>
          <w:tcPr>
            <w:tcW w:w="5508" w:type="dxa"/>
          </w:tcPr>
          <w:p w14:paraId="5A44C9B2"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R1 = 6</w:t>
            </w:r>
          </w:p>
          <w:p w14:paraId="1BFA9339"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R2 = 5</w:t>
            </w:r>
          </w:p>
          <w:p w14:paraId="76EEB836"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R3 = 1</w:t>
            </w:r>
          </w:p>
          <w:p w14:paraId="3F1DECE6"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R4 = 8</w:t>
            </w:r>
          </w:p>
          <w:p w14:paraId="7A160200"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V1 = 5.77</w:t>
            </w:r>
          </w:p>
          <w:p w14:paraId="3957C106"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V2 = 3.77</w:t>
            </w:r>
          </w:p>
          <w:p w14:paraId="7694C2F1"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4407877E"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o = [11 -6 -5</w:t>
            </w:r>
          </w:p>
          <w:p w14:paraId="6FE5D4FF"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roofErr w:type="gramStart"/>
            <w:r>
              <w:rPr>
                <w:rFonts w:ascii="Courier New" w:hAnsi="Courier New" w:cs="Courier New"/>
                <w:color w:val="000000"/>
                <w:sz w:val="20"/>
                <w:szCs w:val="20"/>
                <w:lang w:val="en-CA" w:bidi="ar-SA"/>
              </w:rPr>
              <w:t>6  7</w:t>
            </w:r>
            <w:proofErr w:type="gramEnd"/>
            <w:r>
              <w:rPr>
                <w:rFonts w:ascii="Courier New" w:hAnsi="Courier New" w:cs="Courier New"/>
                <w:color w:val="000000"/>
                <w:sz w:val="20"/>
                <w:szCs w:val="20"/>
                <w:lang w:val="en-CA" w:bidi="ar-SA"/>
              </w:rPr>
              <w:t xml:space="preserve"> -5</w:t>
            </w:r>
          </w:p>
          <w:p w14:paraId="5F292DE0"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-5 -1 14];</w:t>
            </w:r>
          </w:p>
          <w:p w14:paraId="49D1D24D"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 xml:space="preserve"> </w:t>
            </w:r>
          </w:p>
          <w:p w14:paraId="117DAB58"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p</w:t>
            </w:r>
            <w:proofErr w:type="gramStart"/>
            <w:r>
              <w:rPr>
                <w:rFonts w:ascii="Courier New" w:hAnsi="Courier New" w:cs="Courier New"/>
                <w:color w:val="000000"/>
                <w:sz w:val="20"/>
                <w:szCs w:val="20"/>
                <w:lang w:val="en-CA" w:bidi="ar-SA"/>
              </w:rPr>
              <w:t>=[</w:t>
            </w:r>
            <w:proofErr w:type="gramEnd"/>
            <w:r>
              <w:rPr>
                <w:rFonts w:ascii="Courier New" w:hAnsi="Courier New" w:cs="Courier New"/>
                <w:color w:val="000000"/>
                <w:sz w:val="20"/>
                <w:szCs w:val="20"/>
                <w:lang w:val="en-CA" w:bidi="ar-SA"/>
              </w:rPr>
              <w:t>5.77;3.77;0]</w:t>
            </w:r>
          </w:p>
          <w:p w14:paraId="1D22FA81" w14:textId="77777777" w:rsidR="0082543F" w:rsidRDefault="0082543F" w:rsidP="0082543F">
            <w:pPr>
              <w:autoSpaceDE w:val="0"/>
              <w:autoSpaceDN w:val="0"/>
              <w:adjustRightInd w:val="0"/>
              <w:rPr>
                <w:rFonts w:ascii="Courier New" w:hAnsi="Courier New" w:cs="Courier New"/>
                <w:sz w:val="24"/>
                <w:szCs w:val="24"/>
                <w:lang w:val="en-CA" w:bidi="ar-SA"/>
              </w:rPr>
            </w:pPr>
            <w:proofErr w:type="spellStart"/>
            <w:proofErr w:type="gramStart"/>
            <w:r>
              <w:rPr>
                <w:rFonts w:ascii="Courier New" w:hAnsi="Courier New" w:cs="Courier New"/>
                <w:color w:val="000000"/>
                <w:sz w:val="20"/>
                <w:szCs w:val="20"/>
                <w:lang w:val="en-CA" w:bidi="ar-SA"/>
              </w:rPr>
              <w:t>fprintf</w:t>
            </w:r>
            <w:proofErr w:type="spellEnd"/>
            <w:r>
              <w:rPr>
                <w:rFonts w:ascii="Courier New" w:hAnsi="Courier New" w:cs="Courier New"/>
                <w:color w:val="000000"/>
                <w:sz w:val="20"/>
                <w:szCs w:val="20"/>
                <w:lang w:val="en-CA" w:bidi="ar-SA"/>
              </w:rPr>
              <w:t>(</w:t>
            </w:r>
            <w:proofErr w:type="gramEnd"/>
            <w:r>
              <w:rPr>
                <w:rFonts w:ascii="Courier New" w:hAnsi="Courier New" w:cs="Courier New"/>
                <w:color w:val="A020F0"/>
                <w:sz w:val="20"/>
                <w:szCs w:val="20"/>
                <w:lang w:val="en-CA" w:bidi="ar-SA"/>
              </w:rPr>
              <w:t>'the value of I1, I2, I3 are as follows:'</w:t>
            </w:r>
            <w:r>
              <w:rPr>
                <w:rFonts w:ascii="Courier New" w:hAnsi="Courier New" w:cs="Courier New"/>
                <w:color w:val="000000"/>
                <w:sz w:val="20"/>
                <w:szCs w:val="20"/>
                <w:lang w:val="en-CA" w:bidi="ar-SA"/>
              </w:rPr>
              <w:t>)</w:t>
            </w:r>
          </w:p>
          <w:p w14:paraId="61F0EECB" w14:textId="77777777" w:rsidR="0082543F" w:rsidRDefault="0082543F" w:rsidP="0082543F">
            <w:pPr>
              <w:autoSpaceDE w:val="0"/>
              <w:autoSpaceDN w:val="0"/>
              <w:adjustRightInd w:val="0"/>
              <w:rPr>
                <w:rFonts w:ascii="Courier New" w:hAnsi="Courier New" w:cs="Courier New"/>
                <w:sz w:val="24"/>
                <w:szCs w:val="24"/>
                <w:lang w:val="en-CA" w:bidi="ar-SA"/>
              </w:rPr>
            </w:pPr>
            <w:r>
              <w:rPr>
                <w:rFonts w:ascii="Courier New" w:hAnsi="Courier New" w:cs="Courier New"/>
                <w:color w:val="000000"/>
                <w:sz w:val="20"/>
                <w:szCs w:val="20"/>
                <w:lang w:val="en-CA" w:bidi="ar-SA"/>
              </w:rPr>
              <w:t>k=</w:t>
            </w:r>
            <w:proofErr w:type="spellStart"/>
            <w:r>
              <w:rPr>
                <w:rFonts w:ascii="Courier New" w:hAnsi="Courier New" w:cs="Courier New"/>
                <w:color w:val="000000"/>
                <w:sz w:val="20"/>
                <w:szCs w:val="20"/>
                <w:lang w:val="en-CA" w:bidi="ar-SA"/>
              </w:rPr>
              <w:t>linsolve</w:t>
            </w:r>
            <w:proofErr w:type="spellEnd"/>
            <w:r>
              <w:rPr>
                <w:rFonts w:ascii="Courier New" w:hAnsi="Courier New" w:cs="Courier New"/>
                <w:color w:val="000000"/>
                <w:sz w:val="20"/>
                <w:szCs w:val="20"/>
                <w:lang w:val="en-CA" w:bidi="ar-SA"/>
              </w:rPr>
              <w:t>(</w:t>
            </w:r>
            <w:proofErr w:type="spellStart"/>
            <w:proofErr w:type="gramStart"/>
            <w:r>
              <w:rPr>
                <w:rFonts w:ascii="Courier New" w:hAnsi="Courier New" w:cs="Courier New"/>
                <w:color w:val="000000"/>
                <w:sz w:val="20"/>
                <w:szCs w:val="20"/>
                <w:lang w:val="en-CA" w:bidi="ar-SA"/>
              </w:rPr>
              <w:t>o,p</w:t>
            </w:r>
            <w:proofErr w:type="spellEnd"/>
            <w:proofErr w:type="gramEnd"/>
            <w:r>
              <w:rPr>
                <w:rFonts w:ascii="Courier New" w:hAnsi="Courier New" w:cs="Courier New"/>
                <w:color w:val="000000"/>
                <w:sz w:val="20"/>
                <w:szCs w:val="20"/>
                <w:lang w:val="en-CA" w:bidi="ar-SA"/>
              </w:rPr>
              <w:t>)</w:t>
            </w:r>
          </w:p>
          <w:p w14:paraId="7305C9F8" w14:textId="77777777" w:rsidR="0082543F" w:rsidRDefault="0082543F" w:rsidP="0082543F">
            <w:pPr>
              <w:autoSpaceDE w:val="0"/>
              <w:autoSpaceDN w:val="0"/>
              <w:adjustRightInd w:val="0"/>
              <w:rPr>
                <w:rFonts w:ascii="Courier New" w:hAnsi="Courier New" w:cs="Courier New"/>
                <w:sz w:val="24"/>
                <w:szCs w:val="24"/>
                <w:lang w:val="en-CA" w:bidi="ar-SA"/>
              </w:rPr>
            </w:pPr>
          </w:p>
          <w:p w14:paraId="40314983" w14:textId="77777777" w:rsidR="0082543F" w:rsidRDefault="0082543F" w:rsidP="00331927">
            <w:pPr>
              <w:rPr>
                <w:b/>
                <w:bCs/>
              </w:rPr>
            </w:pPr>
          </w:p>
        </w:tc>
        <w:tc>
          <w:tcPr>
            <w:tcW w:w="5508" w:type="dxa"/>
          </w:tcPr>
          <w:p w14:paraId="27E255DE" w14:textId="77777777" w:rsidR="0082543F" w:rsidRPr="0082543F" w:rsidRDefault="0082543F" w:rsidP="0082543F">
            <w:pPr>
              <w:rPr>
                <w:b/>
                <w:bCs/>
              </w:rPr>
            </w:pPr>
            <w:r w:rsidRPr="0082543F">
              <w:rPr>
                <w:b/>
                <w:bCs/>
              </w:rPr>
              <w:t>R1 =</w:t>
            </w:r>
          </w:p>
          <w:p w14:paraId="3104E5DD" w14:textId="77777777" w:rsidR="0082543F" w:rsidRPr="0082543F" w:rsidRDefault="0082543F" w:rsidP="0082543F">
            <w:pPr>
              <w:rPr>
                <w:b/>
                <w:bCs/>
              </w:rPr>
            </w:pPr>
          </w:p>
          <w:p w14:paraId="23F31C50" w14:textId="77777777" w:rsidR="0082543F" w:rsidRPr="0082543F" w:rsidRDefault="0082543F" w:rsidP="0082543F">
            <w:pPr>
              <w:rPr>
                <w:b/>
                <w:bCs/>
              </w:rPr>
            </w:pPr>
            <w:r w:rsidRPr="0082543F">
              <w:rPr>
                <w:b/>
                <w:bCs/>
              </w:rPr>
              <w:t xml:space="preserve">     6</w:t>
            </w:r>
          </w:p>
          <w:p w14:paraId="4091F869" w14:textId="77777777" w:rsidR="0082543F" w:rsidRPr="0082543F" w:rsidRDefault="0082543F" w:rsidP="0082543F">
            <w:pPr>
              <w:rPr>
                <w:b/>
                <w:bCs/>
              </w:rPr>
            </w:pPr>
          </w:p>
          <w:p w14:paraId="3AF3BBB2" w14:textId="77777777" w:rsidR="0082543F" w:rsidRPr="0082543F" w:rsidRDefault="0082543F" w:rsidP="0082543F">
            <w:pPr>
              <w:rPr>
                <w:b/>
                <w:bCs/>
              </w:rPr>
            </w:pPr>
          </w:p>
          <w:p w14:paraId="3374768E" w14:textId="77777777" w:rsidR="0082543F" w:rsidRPr="0082543F" w:rsidRDefault="0082543F" w:rsidP="0082543F">
            <w:pPr>
              <w:rPr>
                <w:b/>
                <w:bCs/>
              </w:rPr>
            </w:pPr>
            <w:r w:rsidRPr="0082543F">
              <w:rPr>
                <w:b/>
                <w:bCs/>
              </w:rPr>
              <w:t>R2 =</w:t>
            </w:r>
          </w:p>
          <w:p w14:paraId="15F4E5BA" w14:textId="77777777" w:rsidR="0082543F" w:rsidRPr="0082543F" w:rsidRDefault="0082543F" w:rsidP="0082543F">
            <w:pPr>
              <w:rPr>
                <w:b/>
                <w:bCs/>
              </w:rPr>
            </w:pPr>
          </w:p>
          <w:p w14:paraId="6F1DD6A0" w14:textId="77777777" w:rsidR="0082543F" w:rsidRPr="0082543F" w:rsidRDefault="0082543F" w:rsidP="0082543F">
            <w:pPr>
              <w:rPr>
                <w:b/>
                <w:bCs/>
              </w:rPr>
            </w:pPr>
            <w:r w:rsidRPr="0082543F">
              <w:rPr>
                <w:b/>
                <w:bCs/>
              </w:rPr>
              <w:t xml:space="preserve">     5</w:t>
            </w:r>
          </w:p>
          <w:p w14:paraId="66BFB1F5" w14:textId="77777777" w:rsidR="0082543F" w:rsidRPr="0082543F" w:rsidRDefault="0082543F" w:rsidP="0082543F">
            <w:pPr>
              <w:rPr>
                <w:b/>
                <w:bCs/>
              </w:rPr>
            </w:pPr>
          </w:p>
          <w:p w14:paraId="631AEB54" w14:textId="77777777" w:rsidR="0082543F" w:rsidRPr="0082543F" w:rsidRDefault="0082543F" w:rsidP="0082543F">
            <w:pPr>
              <w:rPr>
                <w:b/>
                <w:bCs/>
              </w:rPr>
            </w:pPr>
          </w:p>
          <w:p w14:paraId="1AC2E1DD" w14:textId="77777777" w:rsidR="0082543F" w:rsidRPr="0082543F" w:rsidRDefault="0082543F" w:rsidP="0082543F">
            <w:pPr>
              <w:rPr>
                <w:b/>
                <w:bCs/>
              </w:rPr>
            </w:pPr>
            <w:r w:rsidRPr="0082543F">
              <w:rPr>
                <w:b/>
                <w:bCs/>
              </w:rPr>
              <w:t>R3 =</w:t>
            </w:r>
          </w:p>
          <w:p w14:paraId="415FA7CA" w14:textId="77777777" w:rsidR="0082543F" w:rsidRPr="0082543F" w:rsidRDefault="0082543F" w:rsidP="0082543F">
            <w:pPr>
              <w:rPr>
                <w:b/>
                <w:bCs/>
              </w:rPr>
            </w:pPr>
          </w:p>
          <w:p w14:paraId="0DB4B552" w14:textId="77777777" w:rsidR="0082543F" w:rsidRPr="0082543F" w:rsidRDefault="0082543F" w:rsidP="0082543F">
            <w:pPr>
              <w:rPr>
                <w:b/>
                <w:bCs/>
              </w:rPr>
            </w:pPr>
            <w:r w:rsidRPr="0082543F">
              <w:rPr>
                <w:b/>
                <w:bCs/>
              </w:rPr>
              <w:t xml:space="preserve">     1</w:t>
            </w:r>
          </w:p>
          <w:p w14:paraId="689CC275" w14:textId="77777777" w:rsidR="0082543F" w:rsidRPr="0082543F" w:rsidRDefault="0082543F" w:rsidP="0082543F">
            <w:pPr>
              <w:rPr>
                <w:b/>
                <w:bCs/>
              </w:rPr>
            </w:pPr>
          </w:p>
          <w:p w14:paraId="60DD0122" w14:textId="77777777" w:rsidR="0082543F" w:rsidRPr="0082543F" w:rsidRDefault="0082543F" w:rsidP="0082543F">
            <w:pPr>
              <w:rPr>
                <w:b/>
                <w:bCs/>
              </w:rPr>
            </w:pPr>
          </w:p>
          <w:p w14:paraId="19814E25" w14:textId="77777777" w:rsidR="0082543F" w:rsidRPr="0082543F" w:rsidRDefault="0082543F" w:rsidP="0082543F">
            <w:pPr>
              <w:rPr>
                <w:b/>
                <w:bCs/>
              </w:rPr>
            </w:pPr>
            <w:r w:rsidRPr="0082543F">
              <w:rPr>
                <w:b/>
                <w:bCs/>
              </w:rPr>
              <w:t>R4 =</w:t>
            </w:r>
          </w:p>
          <w:p w14:paraId="109F9E49" w14:textId="77777777" w:rsidR="0082543F" w:rsidRPr="0082543F" w:rsidRDefault="0082543F" w:rsidP="0082543F">
            <w:pPr>
              <w:rPr>
                <w:b/>
                <w:bCs/>
              </w:rPr>
            </w:pPr>
          </w:p>
          <w:p w14:paraId="56881CE0" w14:textId="77777777" w:rsidR="0082543F" w:rsidRPr="0082543F" w:rsidRDefault="0082543F" w:rsidP="0082543F">
            <w:pPr>
              <w:rPr>
                <w:b/>
                <w:bCs/>
              </w:rPr>
            </w:pPr>
            <w:r w:rsidRPr="0082543F">
              <w:rPr>
                <w:b/>
                <w:bCs/>
              </w:rPr>
              <w:t xml:space="preserve">     8</w:t>
            </w:r>
          </w:p>
          <w:p w14:paraId="3EC8ACB8" w14:textId="77777777" w:rsidR="0082543F" w:rsidRPr="0082543F" w:rsidRDefault="0082543F" w:rsidP="0082543F">
            <w:pPr>
              <w:rPr>
                <w:b/>
                <w:bCs/>
              </w:rPr>
            </w:pPr>
          </w:p>
          <w:p w14:paraId="3396E589" w14:textId="77777777" w:rsidR="0082543F" w:rsidRPr="0082543F" w:rsidRDefault="0082543F" w:rsidP="0082543F">
            <w:pPr>
              <w:rPr>
                <w:b/>
                <w:bCs/>
              </w:rPr>
            </w:pPr>
          </w:p>
          <w:p w14:paraId="3EF098AE" w14:textId="77777777" w:rsidR="0082543F" w:rsidRPr="0082543F" w:rsidRDefault="0082543F" w:rsidP="0082543F">
            <w:pPr>
              <w:rPr>
                <w:b/>
                <w:bCs/>
              </w:rPr>
            </w:pPr>
            <w:r w:rsidRPr="0082543F">
              <w:rPr>
                <w:b/>
                <w:bCs/>
              </w:rPr>
              <w:t>V1 =</w:t>
            </w:r>
          </w:p>
          <w:p w14:paraId="2F1E11DF" w14:textId="77777777" w:rsidR="0082543F" w:rsidRPr="0082543F" w:rsidRDefault="0082543F" w:rsidP="0082543F">
            <w:pPr>
              <w:rPr>
                <w:b/>
                <w:bCs/>
              </w:rPr>
            </w:pPr>
          </w:p>
          <w:p w14:paraId="2FA05681" w14:textId="77777777" w:rsidR="0082543F" w:rsidRPr="0082543F" w:rsidRDefault="0082543F" w:rsidP="0082543F">
            <w:pPr>
              <w:rPr>
                <w:b/>
                <w:bCs/>
              </w:rPr>
            </w:pPr>
            <w:r w:rsidRPr="0082543F">
              <w:rPr>
                <w:b/>
                <w:bCs/>
              </w:rPr>
              <w:t xml:space="preserve">    5.7700</w:t>
            </w:r>
          </w:p>
          <w:p w14:paraId="35235912" w14:textId="77777777" w:rsidR="0082543F" w:rsidRPr="0082543F" w:rsidRDefault="0082543F" w:rsidP="0082543F">
            <w:pPr>
              <w:rPr>
                <w:b/>
                <w:bCs/>
              </w:rPr>
            </w:pPr>
          </w:p>
          <w:p w14:paraId="281CE8F3" w14:textId="77777777" w:rsidR="0082543F" w:rsidRPr="0082543F" w:rsidRDefault="0082543F" w:rsidP="0082543F">
            <w:pPr>
              <w:rPr>
                <w:b/>
                <w:bCs/>
              </w:rPr>
            </w:pPr>
          </w:p>
          <w:p w14:paraId="78216AD8" w14:textId="77777777" w:rsidR="0082543F" w:rsidRPr="0082543F" w:rsidRDefault="0082543F" w:rsidP="0082543F">
            <w:pPr>
              <w:rPr>
                <w:b/>
                <w:bCs/>
              </w:rPr>
            </w:pPr>
            <w:r w:rsidRPr="0082543F">
              <w:rPr>
                <w:b/>
                <w:bCs/>
              </w:rPr>
              <w:t>V2 =</w:t>
            </w:r>
          </w:p>
          <w:p w14:paraId="350CE5FE" w14:textId="77777777" w:rsidR="0082543F" w:rsidRPr="0082543F" w:rsidRDefault="0082543F" w:rsidP="0082543F">
            <w:pPr>
              <w:rPr>
                <w:b/>
                <w:bCs/>
              </w:rPr>
            </w:pPr>
          </w:p>
          <w:p w14:paraId="4AE00F20" w14:textId="77777777" w:rsidR="0082543F" w:rsidRPr="0082543F" w:rsidRDefault="0082543F" w:rsidP="0082543F">
            <w:pPr>
              <w:rPr>
                <w:b/>
                <w:bCs/>
              </w:rPr>
            </w:pPr>
            <w:r w:rsidRPr="0082543F">
              <w:rPr>
                <w:b/>
                <w:bCs/>
              </w:rPr>
              <w:t xml:space="preserve">    3.7700</w:t>
            </w:r>
          </w:p>
          <w:p w14:paraId="10B10DE7" w14:textId="77777777" w:rsidR="0082543F" w:rsidRPr="0082543F" w:rsidRDefault="0082543F" w:rsidP="0082543F">
            <w:pPr>
              <w:rPr>
                <w:b/>
                <w:bCs/>
              </w:rPr>
            </w:pPr>
          </w:p>
          <w:p w14:paraId="736F1122" w14:textId="77777777" w:rsidR="0082543F" w:rsidRPr="0082543F" w:rsidRDefault="0082543F" w:rsidP="0082543F">
            <w:pPr>
              <w:rPr>
                <w:b/>
                <w:bCs/>
              </w:rPr>
            </w:pPr>
          </w:p>
          <w:p w14:paraId="06F14ABA" w14:textId="77777777" w:rsidR="0082543F" w:rsidRPr="0082543F" w:rsidRDefault="0082543F" w:rsidP="0082543F">
            <w:pPr>
              <w:rPr>
                <w:b/>
                <w:bCs/>
              </w:rPr>
            </w:pPr>
            <w:r w:rsidRPr="0082543F">
              <w:rPr>
                <w:b/>
                <w:bCs/>
              </w:rPr>
              <w:t>p =</w:t>
            </w:r>
          </w:p>
          <w:p w14:paraId="71CC8155" w14:textId="77777777" w:rsidR="0082543F" w:rsidRPr="0082543F" w:rsidRDefault="0082543F" w:rsidP="0082543F">
            <w:pPr>
              <w:rPr>
                <w:b/>
                <w:bCs/>
              </w:rPr>
            </w:pPr>
          </w:p>
          <w:p w14:paraId="4D8A89D2" w14:textId="77777777" w:rsidR="0082543F" w:rsidRPr="0082543F" w:rsidRDefault="0082543F" w:rsidP="0082543F">
            <w:pPr>
              <w:rPr>
                <w:b/>
                <w:bCs/>
              </w:rPr>
            </w:pPr>
            <w:r w:rsidRPr="0082543F">
              <w:rPr>
                <w:b/>
                <w:bCs/>
              </w:rPr>
              <w:t xml:space="preserve">    5.7700</w:t>
            </w:r>
          </w:p>
          <w:p w14:paraId="56D62583" w14:textId="77777777" w:rsidR="0082543F" w:rsidRPr="0082543F" w:rsidRDefault="0082543F" w:rsidP="0082543F">
            <w:pPr>
              <w:rPr>
                <w:b/>
                <w:bCs/>
              </w:rPr>
            </w:pPr>
            <w:r w:rsidRPr="0082543F">
              <w:rPr>
                <w:b/>
                <w:bCs/>
              </w:rPr>
              <w:t xml:space="preserve">    3.7700</w:t>
            </w:r>
          </w:p>
          <w:p w14:paraId="706A05D4" w14:textId="77777777" w:rsidR="0082543F" w:rsidRPr="0082543F" w:rsidRDefault="0082543F" w:rsidP="0082543F">
            <w:pPr>
              <w:rPr>
                <w:b/>
                <w:bCs/>
              </w:rPr>
            </w:pPr>
            <w:r w:rsidRPr="0082543F">
              <w:rPr>
                <w:b/>
                <w:bCs/>
              </w:rPr>
              <w:t xml:space="preserve">         0</w:t>
            </w:r>
          </w:p>
          <w:p w14:paraId="2E6E7DCB" w14:textId="77777777" w:rsidR="0082543F" w:rsidRPr="0082543F" w:rsidRDefault="0082543F" w:rsidP="0082543F">
            <w:pPr>
              <w:rPr>
                <w:b/>
                <w:bCs/>
              </w:rPr>
            </w:pPr>
          </w:p>
          <w:p w14:paraId="5FDC9E40" w14:textId="77777777" w:rsidR="0082543F" w:rsidRPr="0082543F" w:rsidRDefault="0082543F" w:rsidP="0082543F">
            <w:pPr>
              <w:rPr>
                <w:b/>
                <w:bCs/>
              </w:rPr>
            </w:pPr>
            <w:r w:rsidRPr="0082543F">
              <w:rPr>
                <w:b/>
                <w:bCs/>
              </w:rPr>
              <w:t>the value of I1, I2, I3 are as follows:</w:t>
            </w:r>
          </w:p>
          <w:p w14:paraId="2DAFDE5C" w14:textId="77777777" w:rsidR="0082543F" w:rsidRPr="0082543F" w:rsidRDefault="0082543F" w:rsidP="0082543F">
            <w:pPr>
              <w:rPr>
                <w:b/>
                <w:bCs/>
              </w:rPr>
            </w:pPr>
            <w:r w:rsidRPr="0082543F">
              <w:rPr>
                <w:b/>
                <w:bCs/>
              </w:rPr>
              <w:t>k =</w:t>
            </w:r>
          </w:p>
          <w:p w14:paraId="4EF2327B" w14:textId="77777777" w:rsidR="0082543F" w:rsidRPr="0082543F" w:rsidRDefault="0082543F" w:rsidP="0082543F">
            <w:pPr>
              <w:rPr>
                <w:b/>
                <w:bCs/>
              </w:rPr>
            </w:pPr>
          </w:p>
          <w:p w14:paraId="3C878854" w14:textId="77777777" w:rsidR="0082543F" w:rsidRPr="0082543F" w:rsidRDefault="0082543F" w:rsidP="0082543F">
            <w:pPr>
              <w:rPr>
                <w:b/>
                <w:bCs/>
              </w:rPr>
            </w:pPr>
            <w:r w:rsidRPr="0082543F">
              <w:rPr>
                <w:b/>
                <w:bCs/>
              </w:rPr>
              <w:t xml:space="preserve">    5.3179</w:t>
            </w:r>
          </w:p>
          <w:p w14:paraId="3685CAB8" w14:textId="77777777" w:rsidR="0082543F" w:rsidRPr="0082543F" w:rsidRDefault="0082543F" w:rsidP="0082543F">
            <w:pPr>
              <w:rPr>
                <w:b/>
                <w:bCs/>
              </w:rPr>
            </w:pPr>
            <w:r w:rsidRPr="0082543F">
              <w:rPr>
                <w:b/>
                <w:bCs/>
              </w:rPr>
              <w:t xml:space="preserve">    6.8004</w:t>
            </w:r>
          </w:p>
          <w:p w14:paraId="3DDE0992" w14:textId="45BEC445" w:rsidR="0082543F" w:rsidRDefault="0082543F" w:rsidP="0082543F">
            <w:pPr>
              <w:rPr>
                <w:b/>
                <w:bCs/>
              </w:rPr>
            </w:pPr>
            <w:r w:rsidRPr="0082543F">
              <w:rPr>
                <w:b/>
                <w:bCs/>
              </w:rPr>
              <w:t xml:space="preserve">    2.3850</w:t>
            </w:r>
          </w:p>
        </w:tc>
      </w:tr>
    </w:tbl>
    <w:p w14:paraId="15A9A12A" w14:textId="77777777" w:rsidR="0082543F" w:rsidRDefault="0082543F" w:rsidP="00331927">
      <w:pPr>
        <w:rPr>
          <w:rFonts w:asciiTheme="minorHAnsi" w:hAnsiTheme="minorHAnsi" w:cstheme="minorHAnsi"/>
          <w:b/>
          <w:bCs/>
        </w:rPr>
      </w:pPr>
    </w:p>
    <w:sectPr w:rsidR="0082543F" w:rsidSect="00331927">
      <w:headerReference w:type="default" r:id="rId12"/>
      <w:footerReference w:type="default" r:id="rId13"/>
      <w:footerReference w:type="first" r:id="rId14"/>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AC573C" w14:textId="77777777" w:rsidR="00D90B46" w:rsidRDefault="00D90B46" w:rsidP="00F169C7">
      <w:pPr>
        <w:spacing w:after="0" w:line="240" w:lineRule="auto"/>
      </w:pPr>
      <w:r>
        <w:separator/>
      </w:r>
    </w:p>
  </w:endnote>
  <w:endnote w:type="continuationSeparator" w:id="0">
    <w:p w14:paraId="76190B66" w14:textId="77777777" w:rsidR="00D90B46" w:rsidRDefault="00D90B46"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56154"/>
      <w:docPartObj>
        <w:docPartGallery w:val="Page Numbers (Bottom of Page)"/>
        <w:docPartUnique/>
      </w:docPartObj>
    </w:sdtPr>
    <w:sdtEndPr/>
    <w:sdtContent>
      <w:p w14:paraId="32EC34D2" w14:textId="77777777" w:rsidR="00BD1EF5" w:rsidRDefault="004F3554" w:rsidP="00DE2339">
        <w:pPr>
          <w:pStyle w:val="Footer"/>
          <w:jc w:val="center"/>
        </w:pPr>
        <w:r>
          <w:fldChar w:fldCharType="begin"/>
        </w:r>
        <w:r w:rsidR="001B30EF">
          <w:instrText xml:space="preserve"> PAGE   \* MERGEFORMAT </w:instrText>
        </w:r>
        <w:r>
          <w:fldChar w:fldCharType="separate"/>
        </w:r>
        <w:r w:rsidR="00C90099">
          <w:rPr>
            <w:noProof/>
          </w:rPr>
          <w:t>2</w:t>
        </w:r>
        <w:r>
          <w:rPr>
            <w:noProof/>
          </w:rPr>
          <w:fldChar w:fldCharType="end"/>
        </w:r>
      </w:p>
    </w:sdtContent>
  </w:sdt>
  <w:p w14:paraId="2AB3323C" w14:textId="77777777" w:rsidR="00BD1EF5" w:rsidRDefault="00BD1E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0218067"/>
      <w:docPartObj>
        <w:docPartGallery w:val="Page Numbers (Bottom of Page)"/>
        <w:docPartUnique/>
      </w:docPartObj>
    </w:sdtPr>
    <w:sdtEndPr/>
    <w:sdtContent>
      <w:p w14:paraId="4CD1E778" w14:textId="77777777" w:rsidR="006352DC" w:rsidRDefault="006352DC" w:rsidP="00DE2339">
        <w:pPr>
          <w:pStyle w:val="Footer"/>
        </w:pPr>
      </w:p>
      <w:p w14:paraId="2BA9C7B4" w14:textId="77777777" w:rsidR="006352DC" w:rsidRDefault="00D90B46" w:rsidP="00DE2339">
        <w:pPr>
          <w:pStyle w:val="Footer"/>
        </w:pPr>
      </w:p>
    </w:sdtContent>
  </w:sdt>
  <w:p w14:paraId="2B5F0774" w14:textId="77777777" w:rsidR="006352DC" w:rsidRDefault="006352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F8A68E" w14:textId="77777777" w:rsidR="00D90B46" w:rsidRDefault="00D90B46" w:rsidP="00F169C7">
      <w:pPr>
        <w:spacing w:after="0" w:line="240" w:lineRule="auto"/>
      </w:pPr>
      <w:r>
        <w:separator/>
      </w:r>
    </w:p>
  </w:footnote>
  <w:footnote w:type="continuationSeparator" w:id="0">
    <w:p w14:paraId="0B708BEB" w14:textId="77777777" w:rsidR="00D90B46" w:rsidRDefault="00D90B46" w:rsidP="00F16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363F4" w14:textId="77777777" w:rsidR="00BD1EF5" w:rsidRPr="00F169C7" w:rsidRDefault="00D90B46"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070012">
          <w:rPr>
            <w:lang w:val="en-GB"/>
          </w:rPr>
          <w:t xml:space="preserve">Author Surname, </w:t>
        </w:r>
        <w:r w:rsidR="001E0B4D">
          <w:rPr>
            <w:lang w:val="en-GB"/>
          </w:rPr>
          <w:t>Given Name</w:t>
        </w:r>
      </w:sdtContent>
    </w:sdt>
    <w:r w:rsidR="00BD1EF5">
      <w:rPr>
        <w:lang w:val="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3A8"/>
    <w:rsid w:val="00052BBE"/>
    <w:rsid w:val="00070012"/>
    <w:rsid w:val="0009180F"/>
    <w:rsid w:val="00094907"/>
    <w:rsid w:val="000D23F4"/>
    <w:rsid w:val="000E3CBD"/>
    <w:rsid w:val="001054D6"/>
    <w:rsid w:val="00112765"/>
    <w:rsid w:val="001349A8"/>
    <w:rsid w:val="00163E6D"/>
    <w:rsid w:val="00182413"/>
    <w:rsid w:val="00194044"/>
    <w:rsid w:val="001B30EF"/>
    <w:rsid w:val="001C790E"/>
    <w:rsid w:val="001E0B4D"/>
    <w:rsid w:val="001E67D0"/>
    <w:rsid w:val="002073EC"/>
    <w:rsid w:val="002138B0"/>
    <w:rsid w:val="00271568"/>
    <w:rsid w:val="00272AF3"/>
    <w:rsid w:val="002F760C"/>
    <w:rsid w:val="003036B3"/>
    <w:rsid w:val="00325755"/>
    <w:rsid w:val="00331927"/>
    <w:rsid w:val="00364BEB"/>
    <w:rsid w:val="003725E6"/>
    <w:rsid w:val="003A3153"/>
    <w:rsid w:val="003B30A1"/>
    <w:rsid w:val="003E6E99"/>
    <w:rsid w:val="003F23A8"/>
    <w:rsid w:val="003F251F"/>
    <w:rsid w:val="00402E3D"/>
    <w:rsid w:val="00415701"/>
    <w:rsid w:val="004473A8"/>
    <w:rsid w:val="00462FE8"/>
    <w:rsid w:val="00486660"/>
    <w:rsid w:val="004B6320"/>
    <w:rsid w:val="004C64BF"/>
    <w:rsid w:val="004C64F5"/>
    <w:rsid w:val="004D69BD"/>
    <w:rsid w:val="004E63CC"/>
    <w:rsid w:val="004F3554"/>
    <w:rsid w:val="0050427F"/>
    <w:rsid w:val="005053D3"/>
    <w:rsid w:val="00510167"/>
    <w:rsid w:val="00511A9A"/>
    <w:rsid w:val="00516284"/>
    <w:rsid w:val="00573822"/>
    <w:rsid w:val="00584AAA"/>
    <w:rsid w:val="00594EF0"/>
    <w:rsid w:val="00595163"/>
    <w:rsid w:val="005E7ECE"/>
    <w:rsid w:val="00613329"/>
    <w:rsid w:val="006215C8"/>
    <w:rsid w:val="0062431A"/>
    <w:rsid w:val="00631052"/>
    <w:rsid w:val="006352DC"/>
    <w:rsid w:val="00642BA2"/>
    <w:rsid w:val="00650A35"/>
    <w:rsid w:val="00661532"/>
    <w:rsid w:val="00666405"/>
    <w:rsid w:val="006A7C16"/>
    <w:rsid w:val="006C54F7"/>
    <w:rsid w:val="00701059"/>
    <w:rsid w:val="00733452"/>
    <w:rsid w:val="00741440"/>
    <w:rsid w:val="00774060"/>
    <w:rsid w:val="007C58D2"/>
    <w:rsid w:val="008177E0"/>
    <w:rsid w:val="00817E66"/>
    <w:rsid w:val="0082543F"/>
    <w:rsid w:val="00852762"/>
    <w:rsid w:val="00867D4C"/>
    <w:rsid w:val="00870065"/>
    <w:rsid w:val="0087451E"/>
    <w:rsid w:val="008B1790"/>
    <w:rsid w:val="008B4D09"/>
    <w:rsid w:val="008B77B1"/>
    <w:rsid w:val="008F3117"/>
    <w:rsid w:val="009A5C67"/>
    <w:rsid w:val="009E5786"/>
    <w:rsid w:val="00A0240F"/>
    <w:rsid w:val="00A077D5"/>
    <w:rsid w:val="00A22562"/>
    <w:rsid w:val="00A45C96"/>
    <w:rsid w:val="00A56970"/>
    <w:rsid w:val="00A7300F"/>
    <w:rsid w:val="00AE20F8"/>
    <w:rsid w:val="00B23EC7"/>
    <w:rsid w:val="00B245E2"/>
    <w:rsid w:val="00B273B6"/>
    <w:rsid w:val="00B46409"/>
    <w:rsid w:val="00B5032E"/>
    <w:rsid w:val="00B702C7"/>
    <w:rsid w:val="00B82F95"/>
    <w:rsid w:val="00B8449B"/>
    <w:rsid w:val="00B85A93"/>
    <w:rsid w:val="00B9663B"/>
    <w:rsid w:val="00BA69E8"/>
    <w:rsid w:val="00BA78BA"/>
    <w:rsid w:val="00BB25A3"/>
    <w:rsid w:val="00BD1EF5"/>
    <w:rsid w:val="00BE43B6"/>
    <w:rsid w:val="00C53E0F"/>
    <w:rsid w:val="00C90099"/>
    <w:rsid w:val="00CB3A9E"/>
    <w:rsid w:val="00D43CD7"/>
    <w:rsid w:val="00D53D56"/>
    <w:rsid w:val="00D90B46"/>
    <w:rsid w:val="00DA46A6"/>
    <w:rsid w:val="00DC5051"/>
    <w:rsid w:val="00DC6DFD"/>
    <w:rsid w:val="00DE02EB"/>
    <w:rsid w:val="00DE2339"/>
    <w:rsid w:val="00DE50D3"/>
    <w:rsid w:val="00DF6CA7"/>
    <w:rsid w:val="00E0097A"/>
    <w:rsid w:val="00E2282A"/>
    <w:rsid w:val="00E40952"/>
    <w:rsid w:val="00EA211A"/>
    <w:rsid w:val="00ED04DD"/>
    <w:rsid w:val="00EE5838"/>
    <w:rsid w:val="00F169C7"/>
    <w:rsid w:val="00F2508C"/>
    <w:rsid w:val="00F5292F"/>
    <w:rsid w:val="00FD68FA"/>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8D98F"/>
  <w15:docId w15:val="{D8EBA0ED-A876-4ABF-8093-CB9158D93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semiHidden/>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856D4"/>
    <w:rsid w:val="001D0586"/>
    <w:rsid w:val="001F4B23"/>
    <w:rsid w:val="00200D48"/>
    <w:rsid w:val="00211A8D"/>
    <w:rsid w:val="00325852"/>
    <w:rsid w:val="006010E3"/>
    <w:rsid w:val="007856D4"/>
    <w:rsid w:val="00B7089D"/>
    <w:rsid w:val="00C56547"/>
    <w:rsid w:val="00D6101B"/>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17579FA3-BA1D-41A1-B1B9-4BA925A98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1</TotalTime>
  <Pages>12</Pages>
  <Words>1448</Words>
  <Characters>8259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ECOR 1010 lab template</vt:lpstr>
    </vt:vector>
  </TitlesOfParts>
  <Company/>
  <LinksUpToDate>false</LinksUpToDate>
  <CharactersWithSpaces>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ECOR 1010 lab template</dc:title>
  <dc:creator>Glenn McRae</dc:creator>
  <dc:description>Version for 2018</dc:description>
  <cp:lastModifiedBy>Harsh Doshi</cp:lastModifiedBy>
  <cp:revision>2</cp:revision>
  <dcterms:created xsi:type="dcterms:W3CDTF">2018-11-26T20:46:00Z</dcterms:created>
  <dcterms:modified xsi:type="dcterms:W3CDTF">2018-11-26T20:46:00Z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