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06970" w14:textId="77777777" w:rsidR="00685E42" w:rsidRDefault="00353C05" w:rsidP="00353C05">
      <w:pPr>
        <w:pStyle w:val="Heading1"/>
      </w:pPr>
      <w:r>
        <w:t>Psychology notes midterm 2</w:t>
      </w:r>
    </w:p>
    <w:p w14:paraId="18399BFF" w14:textId="77777777" w:rsidR="00353C05" w:rsidRPr="001447E5" w:rsidRDefault="00353C05" w:rsidP="00353C05">
      <w:pPr>
        <w:rPr>
          <w:b/>
          <w:u w:val="single"/>
        </w:rPr>
      </w:pPr>
      <w:r w:rsidRPr="001447E5">
        <w:rPr>
          <w:b/>
          <w:u w:val="single"/>
        </w:rPr>
        <w:t>Nerve cells</w:t>
      </w:r>
    </w:p>
    <w:p w14:paraId="752242DA" w14:textId="77777777" w:rsidR="00353C05" w:rsidRDefault="00353C05" w:rsidP="00353C05">
      <w:pPr>
        <w:pStyle w:val="ListParagraph"/>
        <w:numPr>
          <w:ilvl w:val="0"/>
          <w:numId w:val="5"/>
        </w:numPr>
      </w:pPr>
      <w:r>
        <w:t>Neurons</w:t>
      </w:r>
    </w:p>
    <w:p w14:paraId="3E6B8E65" w14:textId="77777777" w:rsidR="00353C05" w:rsidRDefault="00353C05" w:rsidP="00353C05">
      <w:pPr>
        <w:pStyle w:val="ListParagraph"/>
        <w:numPr>
          <w:ilvl w:val="0"/>
          <w:numId w:val="5"/>
        </w:numPr>
      </w:pPr>
      <w:r>
        <w:t>Receive and transmit electrical signals</w:t>
      </w:r>
    </w:p>
    <w:p w14:paraId="3F42936E" w14:textId="77777777" w:rsidR="00353C05" w:rsidRDefault="00353C05" w:rsidP="00353C05">
      <w:pPr>
        <w:pStyle w:val="ListParagraph"/>
        <w:numPr>
          <w:ilvl w:val="0"/>
          <w:numId w:val="5"/>
        </w:numPr>
      </w:pPr>
      <w:r>
        <w:t>Network of neurons</w:t>
      </w:r>
    </w:p>
    <w:p w14:paraId="781EBB86" w14:textId="77777777" w:rsidR="00353C05" w:rsidRDefault="00353C05" w:rsidP="00353C05">
      <w:r>
        <w:t>Central nervous system</w:t>
      </w:r>
    </w:p>
    <w:p w14:paraId="4E0CF858" w14:textId="77777777" w:rsidR="00353C05" w:rsidRDefault="00353C05" w:rsidP="00353C05">
      <w:pPr>
        <w:pStyle w:val="ListParagraph"/>
        <w:numPr>
          <w:ilvl w:val="0"/>
          <w:numId w:val="6"/>
        </w:numPr>
      </w:pPr>
      <w:r>
        <w:t>CNS is composed of the brain and the spinal cord</w:t>
      </w:r>
    </w:p>
    <w:p w14:paraId="62A01AC3" w14:textId="77777777" w:rsidR="00353C05" w:rsidRDefault="00353C05" w:rsidP="00353C05">
      <w:pPr>
        <w:pStyle w:val="ListParagraph"/>
        <w:numPr>
          <w:ilvl w:val="0"/>
          <w:numId w:val="6"/>
        </w:numPr>
      </w:pPr>
      <w:r>
        <w:t>Has defensive systems to protect brain</w:t>
      </w:r>
    </w:p>
    <w:p w14:paraId="332FA007" w14:textId="77777777" w:rsidR="00353C05" w:rsidRDefault="00353C05" w:rsidP="00353C05">
      <w:pPr>
        <w:pStyle w:val="ListParagraph"/>
        <w:numPr>
          <w:ilvl w:val="0"/>
          <w:numId w:val="6"/>
        </w:numPr>
      </w:pPr>
      <w:r>
        <w:t>Protected by:</w:t>
      </w:r>
    </w:p>
    <w:p w14:paraId="451B09AE" w14:textId="77777777" w:rsidR="00353C05" w:rsidRDefault="00353C05" w:rsidP="00353C05">
      <w:pPr>
        <w:pStyle w:val="ListParagraph"/>
        <w:numPr>
          <w:ilvl w:val="0"/>
          <w:numId w:val="7"/>
        </w:numPr>
      </w:pPr>
      <w:r>
        <w:t>The meninges</w:t>
      </w:r>
    </w:p>
    <w:p w14:paraId="394F2995" w14:textId="77777777" w:rsidR="00353C05" w:rsidRDefault="00353C05" w:rsidP="00353C05">
      <w:pPr>
        <w:pStyle w:val="ListParagraph"/>
        <w:numPr>
          <w:ilvl w:val="0"/>
          <w:numId w:val="7"/>
        </w:numPr>
      </w:pPr>
      <w:r>
        <w:t>The cerebrospinal fluid</w:t>
      </w:r>
    </w:p>
    <w:p w14:paraId="2CFB1D03" w14:textId="77777777" w:rsidR="00353C05" w:rsidRPr="001447E5" w:rsidRDefault="00353C05" w:rsidP="00353C05">
      <w:pPr>
        <w:rPr>
          <w:b/>
          <w:u w:val="single"/>
        </w:rPr>
      </w:pPr>
      <w:r w:rsidRPr="001447E5">
        <w:rPr>
          <w:b/>
          <w:u w:val="single"/>
        </w:rPr>
        <w:t>The Brain</w:t>
      </w:r>
    </w:p>
    <w:p w14:paraId="3894B470" w14:textId="77777777" w:rsidR="00353C05" w:rsidRDefault="00353C05" w:rsidP="00353C05">
      <w:pPr>
        <w:pStyle w:val="ListParagraph"/>
        <w:numPr>
          <w:ilvl w:val="0"/>
          <w:numId w:val="8"/>
        </w:numPr>
      </w:pPr>
      <w:r>
        <w:t>Stores information about</w:t>
      </w:r>
    </w:p>
    <w:p w14:paraId="3BDAF6F1" w14:textId="77777777" w:rsidR="00353C05" w:rsidRDefault="00353C05" w:rsidP="00353C05">
      <w:pPr>
        <w:pStyle w:val="ListParagraph"/>
        <w:numPr>
          <w:ilvl w:val="0"/>
          <w:numId w:val="9"/>
        </w:numPr>
      </w:pPr>
      <w:r>
        <w:t>Personality</w:t>
      </w:r>
    </w:p>
    <w:p w14:paraId="5A40559D" w14:textId="77777777" w:rsidR="00353C05" w:rsidRDefault="00353C05" w:rsidP="00353C05">
      <w:pPr>
        <w:pStyle w:val="ListParagraph"/>
        <w:numPr>
          <w:ilvl w:val="0"/>
          <w:numId w:val="9"/>
        </w:numPr>
      </w:pPr>
      <w:r>
        <w:t>Opinions</w:t>
      </w:r>
    </w:p>
    <w:p w14:paraId="71214E9C" w14:textId="77777777" w:rsidR="00353C05" w:rsidRDefault="00353C05" w:rsidP="00353C05">
      <w:pPr>
        <w:pStyle w:val="ListParagraph"/>
        <w:numPr>
          <w:ilvl w:val="0"/>
          <w:numId w:val="9"/>
        </w:numPr>
      </w:pPr>
      <w:r>
        <w:t xml:space="preserve">Controls behavior </w:t>
      </w:r>
    </w:p>
    <w:p w14:paraId="25D1AA10" w14:textId="77777777" w:rsidR="00353C05" w:rsidRDefault="00353C05" w:rsidP="00353C05">
      <w:r>
        <w:t>Hindbrain</w:t>
      </w:r>
    </w:p>
    <w:p w14:paraId="7775F729" w14:textId="77777777" w:rsidR="00353C05" w:rsidRDefault="00353C05" w:rsidP="00353C05">
      <w:pPr>
        <w:pStyle w:val="ListParagraph"/>
        <w:numPr>
          <w:ilvl w:val="0"/>
          <w:numId w:val="10"/>
        </w:numPr>
      </w:pPr>
      <w:r>
        <w:t>3 separate components</w:t>
      </w:r>
    </w:p>
    <w:p w14:paraId="0397C773" w14:textId="77777777" w:rsidR="00353C05" w:rsidRDefault="00353C05" w:rsidP="00353C05">
      <w:r>
        <w:t>Mind brain</w:t>
      </w:r>
    </w:p>
    <w:p w14:paraId="70CB3B73" w14:textId="77777777" w:rsidR="00353C05" w:rsidRDefault="00353C05" w:rsidP="00353C05">
      <w:r>
        <w:t>Brainstem</w:t>
      </w:r>
    </w:p>
    <w:p w14:paraId="3FB49F37" w14:textId="77777777" w:rsidR="00353C05" w:rsidRDefault="00353C05" w:rsidP="00353C05">
      <w:pPr>
        <w:pStyle w:val="ListParagraph"/>
        <w:numPr>
          <w:ilvl w:val="0"/>
          <w:numId w:val="10"/>
        </w:numPr>
      </w:pPr>
      <w:r>
        <w:t>consistent in early development</w:t>
      </w:r>
    </w:p>
    <w:p w14:paraId="0F4CE550" w14:textId="77777777" w:rsidR="00353C05" w:rsidRDefault="00353C05" w:rsidP="00353C05">
      <w:pPr>
        <w:pStyle w:val="ListParagraph"/>
        <w:numPr>
          <w:ilvl w:val="0"/>
          <w:numId w:val="10"/>
        </w:numPr>
      </w:pPr>
      <w:r>
        <w:t>reptilian brain</w:t>
      </w:r>
    </w:p>
    <w:p w14:paraId="1405E9DC" w14:textId="77777777" w:rsidR="00353C05" w:rsidRDefault="00353C05" w:rsidP="00353C05">
      <w:pPr>
        <w:pStyle w:val="ListParagraph"/>
        <w:numPr>
          <w:ilvl w:val="0"/>
          <w:numId w:val="10"/>
        </w:numPr>
      </w:pPr>
      <w:r>
        <w:t>automatic function</w:t>
      </w:r>
    </w:p>
    <w:p w14:paraId="41E94E73" w14:textId="77777777" w:rsidR="00353C05" w:rsidRDefault="00353C05" w:rsidP="00353C05">
      <w:pPr>
        <w:pStyle w:val="ListParagraph"/>
        <w:numPr>
          <w:ilvl w:val="0"/>
          <w:numId w:val="10"/>
        </w:numPr>
      </w:pPr>
      <w:r>
        <w:t>midbrain and hindbrain are involved (medulla, pons)</w:t>
      </w:r>
    </w:p>
    <w:p w14:paraId="2E736E17" w14:textId="77777777" w:rsidR="00353C05" w:rsidRDefault="00353C05" w:rsidP="00353C05"/>
    <w:p w14:paraId="1D5339CE" w14:textId="77777777" w:rsidR="00353C05" w:rsidRDefault="00353C05" w:rsidP="00353C05"/>
    <w:p w14:paraId="1CDD5853" w14:textId="77777777" w:rsidR="00353C05" w:rsidRDefault="00353C05" w:rsidP="00353C05">
      <w:r>
        <w:lastRenderedPageBreak/>
        <w:t>Forebrain</w:t>
      </w:r>
    </w:p>
    <w:p w14:paraId="72921C60" w14:textId="77777777" w:rsidR="00353C05" w:rsidRDefault="00353C05" w:rsidP="00353C05">
      <w:pPr>
        <w:pStyle w:val="ListParagraph"/>
        <w:numPr>
          <w:ilvl w:val="0"/>
          <w:numId w:val="11"/>
        </w:numPr>
      </w:pPr>
      <w:r>
        <w:t>thought and intelligence</w:t>
      </w:r>
    </w:p>
    <w:p w14:paraId="6A577FDD" w14:textId="77777777" w:rsidR="00353C05" w:rsidRDefault="00353C05" w:rsidP="00353C05">
      <w:pPr>
        <w:pStyle w:val="ListParagraph"/>
        <w:numPr>
          <w:ilvl w:val="0"/>
          <w:numId w:val="11"/>
        </w:numPr>
      </w:pPr>
      <w:r>
        <w:t>divided into 2 halves</w:t>
      </w:r>
    </w:p>
    <w:p w14:paraId="39D13E31" w14:textId="77777777" w:rsidR="00353C05" w:rsidRDefault="00353C05" w:rsidP="00353C05">
      <w:pPr>
        <w:pStyle w:val="ListParagraph"/>
        <w:numPr>
          <w:ilvl w:val="0"/>
          <w:numId w:val="11"/>
        </w:numPr>
      </w:pPr>
      <w:r>
        <w:t>left half: more focused on verbal processing, language</w:t>
      </w:r>
    </w:p>
    <w:p w14:paraId="2B4BAFC6" w14:textId="77777777" w:rsidR="00353C05" w:rsidRDefault="00353C05" w:rsidP="00353C05">
      <w:pPr>
        <w:pStyle w:val="ListParagraph"/>
        <w:numPr>
          <w:ilvl w:val="0"/>
          <w:numId w:val="11"/>
        </w:numPr>
      </w:pPr>
      <w:r>
        <w:t>right half: artistic half, dealing with verbal things</w:t>
      </w:r>
    </w:p>
    <w:p w14:paraId="11A30DD5" w14:textId="396AC7A7" w:rsidR="00353C05" w:rsidRPr="00382340" w:rsidRDefault="00353C05" w:rsidP="00353C05">
      <w:pPr>
        <w:rPr>
          <w:b/>
          <w:u w:val="single"/>
        </w:rPr>
      </w:pPr>
      <w:r w:rsidRPr="00382340">
        <w:rPr>
          <w:b/>
          <w:u w:val="single"/>
        </w:rPr>
        <w:t xml:space="preserve">The </w:t>
      </w:r>
      <w:r w:rsidR="00382340">
        <w:rPr>
          <w:b/>
          <w:u w:val="single"/>
        </w:rPr>
        <w:t>Cerebral C</w:t>
      </w:r>
      <w:r w:rsidRPr="00382340">
        <w:rPr>
          <w:b/>
          <w:u w:val="single"/>
        </w:rPr>
        <w:t>ortex</w:t>
      </w:r>
    </w:p>
    <w:p w14:paraId="3756621F" w14:textId="77777777" w:rsidR="001447E5" w:rsidRDefault="001447E5" w:rsidP="001447E5">
      <w:pPr>
        <w:pStyle w:val="ListParagraph"/>
        <w:numPr>
          <w:ilvl w:val="0"/>
          <w:numId w:val="15"/>
        </w:numPr>
      </w:pPr>
      <w:r>
        <w:t xml:space="preserve">take in events from the environment </w:t>
      </w:r>
    </w:p>
    <w:p w14:paraId="07FF0C84" w14:textId="77777777" w:rsidR="001447E5" w:rsidRDefault="001447E5" w:rsidP="001447E5">
      <w:pPr>
        <w:pStyle w:val="ListParagraph"/>
        <w:numPr>
          <w:ilvl w:val="0"/>
          <w:numId w:val="15"/>
        </w:numPr>
      </w:pPr>
      <w:r>
        <w:t>translate these into nerve impulses</w:t>
      </w:r>
    </w:p>
    <w:p w14:paraId="5E8FE1D8" w14:textId="77777777" w:rsidR="001447E5" w:rsidRDefault="001447E5" w:rsidP="001447E5">
      <w:pPr>
        <w:pStyle w:val="ListParagraph"/>
        <w:numPr>
          <w:ilvl w:val="0"/>
          <w:numId w:val="15"/>
        </w:numPr>
      </w:pPr>
      <w:r>
        <w:t>send to the brain</w:t>
      </w:r>
    </w:p>
    <w:p w14:paraId="50D7F6A8" w14:textId="77777777" w:rsidR="00353C05" w:rsidRDefault="00353C05" w:rsidP="00353C05">
      <w:r>
        <w:t>Primary visual cortex</w:t>
      </w:r>
    </w:p>
    <w:p w14:paraId="081E670C" w14:textId="77777777" w:rsidR="00353C05" w:rsidRDefault="001447E5" w:rsidP="00353C05">
      <w:pPr>
        <w:pStyle w:val="ListParagraph"/>
        <w:numPr>
          <w:ilvl w:val="0"/>
          <w:numId w:val="12"/>
        </w:numPr>
      </w:pPr>
      <w:r>
        <w:t>at the back of the head</w:t>
      </w:r>
    </w:p>
    <w:p w14:paraId="1163ECF0" w14:textId="77777777" w:rsidR="001447E5" w:rsidRDefault="001447E5" w:rsidP="00353C05">
      <w:pPr>
        <w:pStyle w:val="ListParagraph"/>
        <w:numPr>
          <w:ilvl w:val="0"/>
          <w:numId w:val="12"/>
        </w:numPr>
      </w:pPr>
      <w:r>
        <w:t>receives incoming information from the eye (visual system)</w:t>
      </w:r>
    </w:p>
    <w:p w14:paraId="418561CB" w14:textId="77777777" w:rsidR="001447E5" w:rsidRDefault="001447E5" w:rsidP="001447E5">
      <w:pPr>
        <w:pStyle w:val="ListParagraph"/>
        <w:numPr>
          <w:ilvl w:val="0"/>
          <w:numId w:val="12"/>
        </w:numPr>
      </w:pPr>
      <w:r>
        <w:t>around each primary there is a sensory association cortex (sends information to the adjacent regions)</w:t>
      </w:r>
    </w:p>
    <w:p w14:paraId="350581D6" w14:textId="77777777" w:rsidR="001447E5" w:rsidRDefault="001447E5" w:rsidP="001447E5">
      <w:r>
        <w:t>Primary auditory cortex</w:t>
      </w:r>
    </w:p>
    <w:p w14:paraId="2F52C775" w14:textId="77777777" w:rsidR="001447E5" w:rsidRDefault="001447E5" w:rsidP="001447E5">
      <w:pPr>
        <w:pStyle w:val="ListParagraph"/>
        <w:numPr>
          <w:ilvl w:val="0"/>
          <w:numId w:val="13"/>
        </w:numPr>
      </w:pPr>
      <w:r>
        <w:t>incoming sound waves</w:t>
      </w:r>
    </w:p>
    <w:p w14:paraId="15BAAFBE" w14:textId="77777777" w:rsidR="001447E5" w:rsidRDefault="001447E5" w:rsidP="001447E5">
      <w:pPr>
        <w:pStyle w:val="ListParagraph"/>
        <w:numPr>
          <w:ilvl w:val="0"/>
          <w:numId w:val="13"/>
        </w:numPr>
      </w:pPr>
      <w:r>
        <w:t>sounds get transmitted</w:t>
      </w:r>
    </w:p>
    <w:p w14:paraId="35F4D681" w14:textId="77777777" w:rsidR="001447E5" w:rsidRDefault="001447E5" w:rsidP="001447E5">
      <w:r>
        <w:t>Primary somatosensory cortex</w:t>
      </w:r>
    </w:p>
    <w:p w14:paraId="0CD5DB79" w14:textId="77777777" w:rsidR="001447E5" w:rsidRDefault="001447E5" w:rsidP="001447E5">
      <w:pPr>
        <w:pStyle w:val="ListParagraph"/>
        <w:numPr>
          <w:ilvl w:val="0"/>
          <w:numId w:val="14"/>
        </w:numPr>
      </w:pPr>
      <w:r>
        <w:t>pressure</w:t>
      </w:r>
    </w:p>
    <w:p w14:paraId="035164D0" w14:textId="77777777" w:rsidR="001447E5" w:rsidRDefault="001447E5" w:rsidP="001447E5">
      <w:pPr>
        <w:pStyle w:val="ListParagraph"/>
        <w:numPr>
          <w:ilvl w:val="0"/>
          <w:numId w:val="14"/>
        </w:numPr>
      </w:pPr>
      <w:r>
        <w:t>temperature</w:t>
      </w:r>
    </w:p>
    <w:p w14:paraId="64952759" w14:textId="77777777" w:rsidR="001447E5" w:rsidRDefault="001447E5" w:rsidP="001447E5">
      <w:pPr>
        <w:pStyle w:val="ListParagraph"/>
        <w:numPr>
          <w:ilvl w:val="0"/>
          <w:numId w:val="14"/>
        </w:numPr>
      </w:pPr>
      <w:r>
        <w:t>pain</w:t>
      </w:r>
    </w:p>
    <w:p w14:paraId="2AC7323F" w14:textId="647852F6" w:rsidR="00E24BAB" w:rsidRDefault="00E24BAB" w:rsidP="00E24BAB">
      <w:pPr>
        <w:rPr>
          <w:b/>
          <w:u w:val="single"/>
        </w:rPr>
      </w:pPr>
      <w:r w:rsidRPr="006769D3">
        <w:rPr>
          <w:b/>
          <w:u w:val="single"/>
        </w:rPr>
        <w:t>Lateralization</w:t>
      </w:r>
    </w:p>
    <w:p w14:paraId="547E4228" w14:textId="0DF0568C" w:rsidR="00C10566" w:rsidRDefault="00C10566" w:rsidP="00C10566">
      <w:pPr>
        <w:pStyle w:val="ListParagraph"/>
        <w:numPr>
          <w:ilvl w:val="0"/>
          <w:numId w:val="17"/>
        </w:numPr>
      </w:pPr>
      <w:r>
        <w:t>The cerebral hemispheres referred to in plural because the cerebrum is divided into two halves</w:t>
      </w:r>
    </w:p>
    <w:p w14:paraId="5834EE35" w14:textId="5BABB5B6" w:rsidR="00C10566" w:rsidRDefault="00C10566" w:rsidP="00C10566">
      <w:pPr>
        <w:pStyle w:val="ListParagraph"/>
        <w:numPr>
          <w:ilvl w:val="0"/>
          <w:numId w:val="17"/>
        </w:numPr>
      </w:pPr>
      <w:r>
        <w:t>Brain activities are functions that are not shared equally</w:t>
      </w:r>
    </w:p>
    <w:p w14:paraId="0719AD86" w14:textId="6DC8908D" w:rsidR="00C10566" w:rsidRDefault="00C10566" w:rsidP="00C10566">
      <w:pPr>
        <w:pStyle w:val="ListParagraph"/>
        <w:numPr>
          <w:ilvl w:val="0"/>
          <w:numId w:val="17"/>
        </w:numPr>
      </w:pPr>
      <w:r>
        <w:t>Both halves communicate with each other</w:t>
      </w:r>
    </w:p>
    <w:p w14:paraId="0E9B2B63" w14:textId="77777777" w:rsidR="00C10566" w:rsidRPr="00C10566" w:rsidRDefault="00C10566" w:rsidP="00E24BAB"/>
    <w:p w14:paraId="425E52EE" w14:textId="77777777" w:rsidR="00C10566" w:rsidRDefault="00C10566" w:rsidP="00E24BAB">
      <w:pPr>
        <w:rPr>
          <w:b/>
          <w:u w:val="single"/>
        </w:rPr>
      </w:pPr>
    </w:p>
    <w:p w14:paraId="0F81A26A" w14:textId="6C6CCDD8" w:rsidR="006769D3" w:rsidRPr="006769D3" w:rsidRDefault="006769D3" w:rsidP="00E24BAB">
      <w:pPr>
        <w:rPr>
          <w:b/>
          <w:u w:val="single"/>
        </w:rPr>
      </w:pPr>
      <w:r w:rsidRPr="006769D3">
        <w:rPr>
          <w:b/>
          <w:u w:val="single"/>
        </w:rPr>
        <w:lastRenderedPageBreak/>
        <w:t>Control of internal functions and automatic behavior</w:t>
      </w:r>
    </w:p>
    <w:p w14:paraId="7B40888F" w14:textId="20E3D247" w:rsidR="006769D3" w:rsidRDefault="006769D3" w:rsidP="00E24BAB">
      <w:r>
        <w:t>Cerebellum</w:t>
      </w:r>
    </w:p>
    <w:p w14:paraId="2521C431" w14:textId="16A9C5BB" w:rsidR="006769D3" w:rsidRDefault="006769D3" w:rsidP="006769D3">
      <w:pPr>
        <w:pStyle w:val="ListParagraph"/>
        <w:numPr>
          <w:ilvl w:val="0"/>
          <w:numId w:val="16"/>
        </w:numPr>
      </w:pPr>
      <w:r>
        <w:t>takes information with intended movements</w:t>
      </w:r>
    </w:p>
    <w:p w14:paraId="4157BA55" w14:textId="726B0401" w:rsidR="00C10566" w:rsidRDefault="00C10566" w:rsidP="00C10566">
      <w:r>
        <w:t>Brain stem contains:</w:t>
      </w:r>
    </w:p>
    <w:p w14:paraId="5D49C72D" w14:textId="32C489AC" w:rsidR="00C10566" w:rsidRDefault="00C10566" w:rsidP="00C10566">
      <w:r>
        <w:t>Medulla</w:t>
      </w:r>
    </w:p>
    <w:p w14:paraId="0E858178" w14:textId="32544425" w:rsidR="00C10566" w:rsidRDefault="00C10566" w:rsidP="00C10566">
      <w:pPr>
        <w:pStyle w:val="ListParagraph"/>
        <w:numPr>
          <w:ilvl w:val="0"/>
          <w:numId w:val="16"/>
        </w:numPr>
      </w:pPr>
      <w:r>
        <w:t>controls heart rate</w:t>
      </w:r>
    </w:p>
    <w:p w14:paraId="067E3217" w14:textId="1EF9F52C" w:rsidR="00C10566" w:rsidRDefault="00C10566" w:rsidP="00C10566">
      <w:pPr>
        <w:pStyle w:val="ListParagraph"/>
        <w:numPr>
          <w:ilvl w:val="0"/>
          <w:numId w:val="16"/>
        </w:numPr>
      </w:pPr>
      <w:r>
        <w:t>blood pressure</w:t>
      </w:r>
    </w:p>
    <w:p w14:paraId="65C70439" w14:textId="7664F107" w:rsidR="00C10566" w:rsidRDefault="00C10566" w:rsidP="00C10566">
      <w:pPr>
        <w:pStyle w:val="ListParagraph"/>
        <w:numPr>
          <w:ilvl w:val="0"/>
          <w:numId w:val="16"/>
        </w:numPr>
      </w:pPr>
      <w:r>
        <w:t>breathing</w:t>
      </w:r>
    </w:p>
    <w:p w14:paraId="763F5320" w14:textId="5D706303" w:rsidR="00C10566" w:rsidRDefault="00C10566" w:rsidP="00C10566">
      <w:pPr>
        <w:pStyle w:val="ListParagraph"/>
        <w:numPr>
          <w:ilvl w:val="0"/>
          <w:numId w:val="16"/>
        </w:numPr>
      </w:pPr>
      <w:r>
        <w:t>balance reflex</w:t>
      </w:r>
    </w:p>
    <w:p w14:paraId="197F83DE" w14:textId="309BEDDC" w:rsidR="00C10566" w:rsidRDefault="00C10566" w:rsidP="00C10566">
      <w:r>
        <w:t>Pons</w:t>
      </w:r>
    </w:p>
    <w:p w14:paraId="07D279EB" w14:textId="26E9B2FA" w:rsidR="00C10566" w:rsidRDefault="00C10566" w:rsidP="00C10566">
      <w:pPr>
        <w:pStyle w:val="ListParagraph"/>
        <w:numPr>
          <w:ilvl w:val="0"/>
          <w:numId w:val="18"/>
        </w:numPr>
      </w:pPr>
      <w:r>
        <w:t>last part of the hindbrain</w:t>
      </w:r>
    </w:p>
    <w:p w14:paraId="6C6CD9BA" w14:textId="54EC9CD4" w:rsidR="00C10566" w:rsidRDefault="00C10566" w:rsidP="00C10566">
      <w:pPr>
        <w:pStyle w:val="ListParagraph"/>
        <w:numPr>
          <w:ilvl w:val="0"/>
          <w:numId w:val="18"/>
        </w:numPr>
      </w:pPr>
      <w:r>
        <w:t>controls sleeping cycle</w:t>
      </w:r>
    </w:p>
    <w:p w14:paraId="6E83E4C7" w14:textId="5CDA6D6F" w:rsidR="00C10566" w:rsidRDefault="00C10566" w:rsidP="00C10566">
      <w:pPr>
        <w:pStyle w:val="ListParagraph"/>
        <w:numPr>
          <w:ilvl w:val="0"/>
          <w:numId w:val="18"/>
        </w:numPr>
      </w:pPr>
      <w:r>
        <w:t>regulates a bunch of things that are connected to sleep</w:t>
      </w:r>
    </w:p>
    <w:p w14:paraId="144958A5" w14:textId="1536AAD4" w:rsidR="00C10566" w:rsidRDefault="00C10566" w:rsidP="00C10566">
      <w:r>
        <w:t>Midbrain</w:t>
      </w:r>
    </w:p>
    <w:p w14:paraId="15D1304D" w14:textId="69DED875" w:rsidR="00C10566" w:rsidRDefault="00C10566" w:rsidP="00C10566">
      <w:pPr>
        <w:pStyle w:val="ListParagraph"/>
        <w:numPr>
          <w:ilvl w:val="0"/>
          <w:numId w:val="19"/>
        </w:numPr>
      </w:pPr>
      <w:r>
        <w:t xml:space="preserve">organizing </w:t>
      </w:r>
    </w:p>
    <w:p w14:paraId="5D2B86CA" w14:textId="19BF30D3" w:rsidR="00C10566" w:rsidRDefault="00C10566" w:rsidP="00C10566">
      <w:pPr>
        <w:pStyle w:val="ListParagraph"/>
        <w:numPr>
          <w:ilvl w:val="0"/>
          <w:numId w:val="19"/>
        </w:numPr>
      </w:pPr>
      <w:r>
        <w:t>integrating</w:t>
      </w:r>
    </w:p>
    <w:p w14:paraId="252301FB" w14:textId="3DC53E0C" w:rsidR="00C10566" w:rsidRDefault="00C10566" w:rsidP="00C10566">
      <w:pPr>
        <w:pStyle w:val="ListParagraph"/>
        <w:numPr>
          <w:ilvl w:val="0"/>
          <w:numId w:val="19"/>
        </w:numPr>
      </w:pPr>
      <w:r>
        <w:t>help prepares for reproductive activities</w:t>
      </w:r>
    </w:p>
    <w:p w14:paraId="03993864" w14:textId="19DF42E0" w:rsidR="00FD26CA" w:rsidRDefault="00FD26CA" w:rsidP="00FD26CA">
      <w:r>
        <w:t>Endocrine Glands</w:t>
      </w:r>
    </w:p>
    <w:p w14:paraId="709473DE" w14:textId="71FBC3D2" w:rsidR="00FD26CA" w:rsidRDefault="00FD26CA" w:rsidP="00FD26CA">
      <w:pPr>
        <w:pStyle w:val="ListParagraph"/>
        <w:numPr>
          <w:ilvl w:val="0"/>
          <w:numId w:val="25"/>
        </w:numPr>
      </w:pPr>
      <w:r>
        <w:t>release hormones into the body</w:t>
      </w:r>
    </w:p>
    <w:p w14:paraId="6294521D" w14:textId="0499159E" w:rsidR="00FD26CA" w:rsidRDefault="00FD26CA" w:rsidP="00FD26CA">
      <w:r>
        <w:t>Pituitary Glands</w:t>
      </w:r>
    </w:p>
    <w:p w14:paraId="70D05D52" w14:textId="7B7DAB64" w:rsidR="00FD26CA" w:rsidRDefault="00FD26CA" w:rsidP="00FD26CA">
      <w:pPr>
        <w:pStyle w:val="ListParagraph"/>
        <w:numPr>
          <w:ilvl w:val="0"/>
          <w:numId w:val="25"/>
        </w:numPr>
      </w:pPr>
      <w:r>
        <w:t xml:space="preserve">released by the pituitary </w:t>
      </w:r>
    </w:p>
    <w:p w14:paraId="524350C0" w14:textId="6B67BBB4" w:rsidR="00FD26CA" w:rsidRDefault="00FD26CA" w:rsidP="00FD26CA">
      <w:pPr>
        <w:pStyle w:val="ListParagraph"/>
        <w:numPr>
          <w:ilvl w:val="0"/>
          <w:numId w:val="25"/>
        </w:numPr>
      </w:pPr>
      <w:r>
        <w:t>release of hormones from other glands</w:t>
      </w:r>
    </w:p>
    <w:p w14:paraId="27D584C2" w14:textId="153F11F4" w:rsidR="00FD26CA" w:rsidRDefault="00FD26CA" w:rsidP="00FD26CA">
      <w:r>
        <w:t>Adrenal Glands</w:t>
      </w:r>
    </w:p>
    <w:p w14:paraId="3C9B757B" w14:textId="3F04C6B9" w:rsidR="00FD26CA" w:rsidRDefault="00FD26CA" w:rsidP="00FD26CA">
      <w:pPr>
        <w:pStyle w:val="ListParagraph"/>
        <w:numPr>
          <w:ilvl w:val="0"/>
          <w:numId w:val="26"/>
        </w:numPr>
      </w:pPr>
      <w:r>
        <w:t>regulates mood and energy level</w:t>
      </w:r>
    </w:p>
    <w:p w14:paraId="6C96972C" w14:textId="77777777" w:rsidR="00FD26CA" w:rsidRDefault="00FD26CA" w:rsidP="00FD26CA"/>
    <w:p w14:paraId="3548731C" w14:textId="77777777" w:rsidR="00FD26CA" w:rsidRDefault="00FD26CA" w:rsidP="00C10566">
      <w:pPr>
        <w:rPr>
          <w:b/>
          <w:u w:val="single"/>
        </w:rPr>
      </w:pPr>
    </w:p>
    <w:p w14:paraId="3774D316" w14:textId="77777777" w:rsidR="00FD26CA" w:rsidRDefault="00FD26CA" w:rsidP="00C10566">
      <w:pPr>
        <w:rPr>
          <w:b/>
          <w:u w:val="single"/>
        </w:rPr>
      </w:pPr>
    </w:p>
    <w:p w14:paraId="388DC421" w14:textId="448EB099" w:rsidR="00C10566" w:rsidRDefault="00C10566" w:rsidP="00C10566">
      <w:pPr>
        <w:rPr>
          <w:b/>
          <w:u w:val="single"/>
        </w:rPr>
      </w:pPr>
      <w:r w:rsidRPr="00C10566">
        <w:rPr>
          <w:b/>
          <w:u w:val="single"/>
        </w:rPr>
        <w:lastRenderedPageBreak/>
        <w:t>Forebrain</w:t>
      </w:r>
    </w:p>
    <w:p w14:paraId="72B26C09" w14:textId="6D5B0952" w:rsidR="00C10566" w:rsidRDefault="00C10566" w:rsidP="00C10566">
      <w:r>
        <w:t>Thalamus</w:t>
      </w:r>
    </w:p>
    <w:p w14:paraId="41E79C11" w14:textId="4562EE68" w:rsidR="00C10566" w:rsidRDefault="00C10566" w:rsidP="00C10566">
      <w:pPr>
        <w:pStyle w:val="ListParagraph"/>
        <w:numPr>
          <w:ilvl w:val="0"/>
          <w:numId w:val="21"/>
        </w:numPr>
      </w:pPr>
      <w:r>
        <w:t xml:space="preserve">incoming sensory information that’s going through the thalamus </w:t>
      </w:r>
    </w:p>
    <w:p w14:paraId="0F017144" w14:textId="43B79209" w:rsidR="00C10566" w:rsidRDefault="00C10566" w:rsidP="00C10566">
      <w:pPr>
        <w:pStyle w:val="ListParagraph"/>
        <w:numPr>
          <w:ilvl w:val="0"/>
          <w:numId w:val="21"/>
        </w:numPr>
      </w:pPr>
      <w:r>
        <w:t>shoots off incoming information to appropriate area of the brain</w:t>
      </w:r>
    </w:p>
    <w:p w14:paraId="73DF3FBE" w14:textId="569D40E0" w:rsidR="00C10566" w:rsidRDefault="00C10566" w:rsidP="00C10566">
      <w:pPr>
        <w:pStyle w:val="ListParagraph"/>
        <w:numPr>
          <w:ilvl w:val="0"/>
          <w:numId w:val="21"/>
        </w:numPr>
      </w:pPr>
      <w:r>
        <w:t>hidden behind the basal ganglia</w:t>
      </w:r>
    </w:p>
    <w:p w14:paraId="7F60E82A" w14:textId="2A9894CA" w:rsidR="00C10566" w:rsidRDefault="00C10566" w:rsidP="00C10566">
      <w:r>
        <w:t>Hypothalamus</w:t>
      </w:r>
    </w:p>
    <w:p w14:paraId="78ECAC3D" w14:textId="6F2CC9A7" w:rsidR="00C10566" w:rsidRDefault="00C10566" w:rsidP="00C10566">
      <w:pPr>
        <w:pStyle w:val="ListParagraph"/>
        <w:numPr>
          <w:ilvl w:val="0"/>
          <w:numId w:val="22"/>
        </w:numPr>
      </w:pPr>
      <w:r>
        <w:t>stress</w:t>
      </w:r>
    </w:p>
    <w:p w14:paraId="34F9D352" w14:textId="6B2421C7" w:rsidR="00C10566" w:rsidRDefault="00C10566" w:rsidP="00C10566">
      <w:pPr>
        <w:pStyle w:val="ListParagraph"/>
        <w:numPr>
          <w:ilvl w:val="0"/>
          <w:numId w:val="22"/>
        </w:numPr>
      </w:pPr>
      <w:r>
        <w:t>reward</w:t>
      </w:r>
    </w:p>
    <w:p w14:paraId="2440F5D8" w14:textId="3E27FD3C" w:rsidR="00C10566" w:rsidRDefault="00C10566" w:rsidP="00C10566">
      <w:pPr>
        <w:pStyle w:val="ListParagraph"/>
        <w:numPr>
          <w:ilvl w:val="0"/>
          <w:numId w:val="22"/>
        </w:numPr>
      </w:pPr>
      <w:r>
        <w:t>regulates internal processes</w:t>
      </w:r>
    </w:p>
    <w:p w14:paraId="53842076" w14:textId="4CB46B7E" w:rsidR="00C10566" w:rsidRDefault="00C10566" w:rsidP="00C10566">
      <w:pPr>
        <w:pStyle w:val="ListParagraph"/>
        <w:numPr>
          <w:ilvl w:val="0"/>
          <w:numId w:val="22"/>
        </w:numPr>
      </w:pPr>
      <w:r>
        <w:t>involved in the 4 F’s (feeding, fighting, fleeing and sexual behavior)</w:t>
      </w:r>
    </w:p>
    <w:p w14:paraId="11F0146A" w14:textId="424BE00E" w:rsidR="00C10566" w:rsidRDefault="00C10566" w:rsidP="00C10566">
      <w:pPr>
        <w:pStyle w:val="ListParagraph"/>
        <w:numPr>
          <w:ilvl w:val="0"/>
          <w:numId w:val="22"/>
        </w:numPr>
      </w:pPr>
      <w:r>
        <w:t>top of the brain stem</w:t>
      </w:r>
    </w:p>
    <w:p w14:paraId="408CB177" w14:textId="779E0391" w:rsidR="00C10566" w:rsidRDefault="00C10566" w:rsidP="00C10566">
      <w:r>
        <w:t>Limbic System</w:t>
      </w:r>
    </w:p>
    <w:p w14:paraId="51104118" w14:textId="59A970D8" w:rsidR="00C10566" w:rsidRDefault="00FD26CA" w:rsidP="00C10566">
      <w:pPr>
        <w:pStyle w:val="ListParagraph"/>
        <w:numPr>
          <w:ilvl w:val="0"/>
          <w:numId w:val="23"/>
        </w:numPr>
      </w:pPr>
      <w:r>
        <w:t>regulation of motivational behaviors</w:t>
      </w:r>
    </w:p>
    <w:p w14:paraId="52225EF2" w14:textId="58B5769F" w:rsidR="00FD26CA" w:rsidRDefault="00FD26CA" w:rsidP="00C10566">
      <w:pPr>
        <w:pStyle w:val="ListParagraph"/>
        <w:numPr>
          <w:ilvl w:val="0"/>
          <w:numId w:val="23"/>
        </w:numPr>
      </w:pPr>
      <w:r>
        <w:t>emotion</w:t>
      </w:r>
    </w:p>
    <w:p w14:paraId="433B6599" w14:textId="44949C03" w:rsidR="00FD26CA" w:rsidRDefault="00FD26CA" w:rsidP="00C10566">
      <w:pPr>
        <w:pStyle w:val="ListParagraph"/>
        <w:numPr>
          <w:ilvl w:val="0"/>
          <w:numId w:val="23"/>
        </w:numPr>
      </w:pPr>
      <w:r>
        <w:t>memory</w:t>
      </w:r>
    </w:p>
    <w:p w14:paraId="545AE203" w14:textId="5D8D8716" w:rsidR="00FD26CA" w:rsidRDefault="00FD26CA" w:rsidP="00C10566">
      <w:pPr>
        <w:pStyle w:val="ListParagraph"/>
        <w:numPr>
          <w:ilvl w:val="0"/>
          <w:numId w:val="23"/>
        </w:numPr>
      </w:pPr>
      <w:r>
        <w:t>includes thalamus, hypothalamus, amygdala, hippocampus (several others)</w:t>
      </w:r>
    </w:p>
    <w:p w14:paraId="3D9D7B3C" w14:textId="56D59D9D" w:rsidR="00FD26CA" w:rsidRDefault="00FD26CA" w:rsidP="00FD26CA">
      <w:r>
        <w:t>Basal Ganglia</w:t>
      </w:r>
    </w:p>
    <w:p w14:paraId="61C4D2BE" w14:textId="595DEEA6" w:rsidR="00FD26CA" w:rsidRDefault="00FD26CA" w:rsidP="00FD26CA">
      <w:pPr>
        <w:pStyle w:val="ListParagraph"/>
        <w:numPr>
          <w:ilvl w:val="0"/>
          <w:numId w:val="24"/>
        </w:numPr>
      </w:pPr>
      <w:r>
        <w:t>voluntary motor response</w:t>
      </w:r>
    </w:p>
    <w:p w14:paraId="17D2CBA3" w14:textId="31FBA6DA" w:rsidR="00FD26CA" w:rsidRDefault="00FD26CA" w:rsidP="00FD26CA">
      <w:pPr>
        <w:rPr>
          <w:b/>
          <w:u w:val="single"/>
        </w:rPr>
      </w:pPr>
      <w:r w:rsidRPr="00FD26CA">
        <w:rPr>
          <w:b/>
          <w:u w:val="single"/>
        </w:rPr>
        <w:t>The Peripheral Nervous system</w:t>
      </w:r>
    </w:p>
    <w:p w14:paraId="1E3CD0DD" w14:textId="659D3D05" w:rsidR="00FD26CA" w:rsidRDefault="00FD26CA" w:rsidP="00FD26CA">
      <w:pPr>
        <w:pStyle w:val="ListParagraph"/>
        <w:numPr>
          <w:ilvl w:val="0"/>
          <w:numId w:val="24"/>
        </w:numPr>
      </w:pPr>
      <w:r>
        <w:t>somatic nervous system and autonomic nervous system</w:t>
      </w:r>
    </w:p>
    <w:p w14:paraId="7D8EAD59" w14:textId="581358A1" w:rsidR="00FD26CA" w:rsidRDefault="00FD26CA" w:rsidP="00FD26CA">
      <w:pPr>
        <w:pStyle w:val="ListParagraph"/>
        <w:numPr>
          <w:ilvl w:val="0"/>
          <w:numId w:val="24"/>
        </w:numPr>
      </w:pPr>
      <w:r>
        <w:t>nervous system outside the skull</w:t>
      </w:r>
    </w:p>
    <w:p w14:paraId="5C3AD53C" w14:textId="21A66DD1" w:rsidR="00FD26CA" w:rsidRPr="006B0E04" w:rsidRDefault="00FD26CA" w:rsidP="00FD26CA">
      <w:r w:rsidRPr="006B0E04">
        <w:t>The somatic Nervous System</w:t>
      </w:r>
    </w:p>
    <w:p w14:paraId="00038232" w14:textId="2FCEA4E9" w:rsidR="00FD26CA" w:rsidRDefault="00FD26CA" w:rsidP="00FD26CA">
      <w:pPr>
        <w:pStyle w:val="ListParagraph"/>
        <w:numPr>
          <w:ilvl w:val="0"/>
          <w:numId w:val="27"/>
        </w:numPr>
      </w:pPr>
      <w:r>
        <w:t>interacts with external environment</w:t>
      </w:r>
    </w:p>
    <w:p w14:paraId="7A692C1F" w14:textId="5D1DB13D" w:rsidR="00FD26CA" w:rsidRDefault="00FD26CA" w:rsidP="00FD26CA">
      <w:pPr>
        <w:pStyle w:val="ListParagraph"/>
        <w:numPr>
          <w:ilvl w:val="0"/>
          <w:numId w:val="27"/>
        </w:numPr>
      </w:pPr>
      <w:r>
        <w:t xml:space="preserve">Afferent- nerves that carry sensory information from skin, skeletal muscles eyes, ears </w:t>
      </w:r>
      <w:proofErr w:type="spellStart"/>
      <w:r>
        <w:t>etc</w:t>
      </w:r>
      <w:proofErr w:type="spellEnd"/>
      <w:r>
        <w:t xml:space="preserve"> to CNS</w:t>
      </w:r>
    </w:p>
    <w:p w14:paraId="11900508" w14:textId="59FE0426" w:rsidR="00FD26CA" w:rsidRDefault="00FD26CA" w:rsidP="00FD26CA">
      <w:pPr>
        <w:pStyle w:val="ListParagraph"/>
        <w:numPr>
          <w:ilvl w:val="0"/>
          <w:numId w:val="27"/>
        </w:numPr>
      </w:pPr>
      <w:r>
        <w:t>Efferent- nerves that carry motor signals from the CNS t the skeletal muscles</w:t>
      </w:r>
    </w:p>
    <w:p w14:paraId="6A609124" w14:textId="77777777" w:rsidR="006B0E04" w:rsidRDefault="006B0E04" w:rsidP="00FD26CA"/>
    <w:p w14:paraId="00F212C1" w14:textId="15EC07CB" w:rsidR="00FD26CA" w:rsidRDefault="00FD26CA" w:rsidP="00FD26CA">
      <w:r>
        <w:lastRenderedPageBreak/>
        <w:t>The Autonomic Nervous System</w:t>
      </w:r>
    </w:p>
    <w:p w14:paraId="422B65C5" w14:textId="574E0C41" w:rsidR="00FD26CA" w:rsidRDefault="00FD26CA" w:rsidP="00FD26CA">
      <w:pPr>
        <w:pStyle w:val="ListParagraph"/>
        <w:numPr>
          <w:ilvl w:val="0"/>
          <w:numId w:val="28"/>
        </w:numPr>
      </w:pPr>
      <w:r>
        <w:t>Part of the PNS</w:t>
      </w:r>
    </w:p>
    <w:p w14:paraId="78AB1B95" w14:textId="17064EC1" w:rsidR="00FD26CA" w:rsidRDefault="00FD26CA" w:rsidP="00FD26CA">
      <w:pPr>
        <w:pStyle w:val="ListParagraph"/>
        <w:numPr>
          <w:ilvl w:val="0"/>
          <w:numId w:val="28"/>
        </w:numPr>
      </w:pPr>
      <w:r>
        <w:t xml:space="preserve">Internal environment </w:t>
      </w:r>
    </w:p>
    <w:p w14:paraId="6E3F8CB8" w14:textId="09DAEE71" w:rsidR="00FD26CA" w:rsidRDefault="00FD26CA" w:rsidP="00FD26CA">
      <w:pPr>
        <w:pStyle w:val="ListParagraph"/>
        <w:numPr>
          <w:ilvl w:val="0"/>
          <w:numId w:val="28"/>
        </w:numPr>
      </w:pPr>
      <w:r>
        <w:t>Controls internal organs and glands</w:t>
      </w:r>
    </w:p>
    <w:p w14:paraId="61F83375" w14:textId="770087A4" w:rsidR="00FD26CA" w:rsidRDefault="006B0E04" w:rsidP="00FD26CA">
      <w:pPr>
        <w:pStyle w:val="ListParagraph"/>
        <w:numPr>
          <w:ilvl w:val="0"/>
          <w:numId w:val="28"/>
        </w:numPr>
      </w:pPr>
      <w:r>
        <w:t>Afferent- nerves that carry sensory signals from the internal organs to the CNS</w:t>
      </w:r>
    </w:p>
    <w:p w14:paraId="5937801C" w14:textId="021692DB" w:rsidR="006B0E04" w:rsidRDefault="006B0E04" w:rsidP="00FD26CA">
      <w:pPr>
        <w:pStyle w:val="ListParagraph"/>
        <w:numPr>
          <w:ilvl w:val="0"/>
          <w:numId w:val="28"/>
        </w:numPr>
      </w:pPr>
      <w:r>
        <w:t>Efferent- nerves that carry motor signals from the CNS to the internal organs</w:t>
      </w:r>
    </w:p>
    <w:p w14:paraId="15AD07F1" w14:textId="391C87F8" w:rsidR="006B0E04" w:rsidRDefault="006B0E04" w:rsidP="00FD26CA">
      <w:pPr>
        <w:pStyle w:val="ListParagraph"/>
        <w:numPr>
          <w:ilvl w:val="0"/>
          <w:numId w:val="28"/>
        </w:numPr>
      </w:pPr>
      <w:r>
        <w:t>ANS has two different types of efferent nerves</w:t>
      </w:r>
    </w:p>
    <w:p w14:paraId="0F471A90" w14:textId="1CDFC6C9" w:rsidR="006B0E04" w:rsidRDefault="006B0E04" w:rsidP="00FD26CA">
      <w:pPr>
        <w:pStyle w:val="ListParagraph"/>
        <w:numPr>
          <w:ilvl w:val="0"/>
          <w:numId w:val="28"/>
        </w:numPr>
      </w:pPr>
      <w:r>
        <w:t xml:space="preserve">Sympathetic nerves- </w:t>
      </w:r>
      <w:r w:rsidR="009852DD">
        <w:t>stimulate, organize, deal with threatening situations</w:t>
      </w:r>
    </w:p>
    <w:p w14:paraId="23F6B6CC" w14:textId="4FD9D3D3" w:rsidR="009852DD" w:rsidRPr="00FD26CA" w:rsidRDefault="009852DD" w:rsidP="00FD26CA">
      <w:pPr>
        <w:pStyle w:val="ListParagraph"/>
        <w:numPr>
          <w:ilvl w:val="0"/>
          <w:numId w:val="28"/>
        </w:numPr>
      </w:pPr>
      <w:r>
        <w:t>Parasympathetic nerves- conserve energy, activates functions that occur during a relaxed situation</w:t>
      </w:r>
      <w:bookmarkStart w:id="0" w:name="_GoBack"/>
      <w:bookmarkEnd w:id="0"/>
    </w:p>
    <w:p w14:paraId="3B3316BA" w14:textId="77777777" w:rsidR="00FD26CA" w:rsidRPr="00C10566" w:rsidRDefault="00FD26CA" w:rsidP="00FD26CA"/>
    <w:p w14:paraId="7077F213" w14:textId="77777777" w:rsidR="00C10566" w:rsidRDefault="00C10566" w:rsidP="00C10566"/>
    <w:p w14:paraId="49136C7B" w14:textId="77777777" w:rsidR="001447E5" w:rsidRDefault="001447E5" w:rsidP="001447E5"/>
    <w:p w14:paraId="093591CA" w14:textId="77777777" w:rsidR="00353C05" w:rsidRDefault="00353C05" w:rsidP="00353C05"/>
    <w:p w14:paraId="6726A375" w14:textId="77777777" w:rsidR="00353C05" w:rsidRDefault="00353C05" w:rsidP="00353C05"/>
    <w:p w14:paraId="5059BEBB" w14:textId="77777777" w:rsidR="00353C05" w:rsidRDefault="00353C05" w:rsidP="00353C05">
      <w:pPr>
        <w:pStyle w:val="ListParagraph"/>
      </w:pPr>
    </w:p>
    <w:p w14:paraId="1DF6F61C" w14:textId="77777777" w:rsidR="00353C05" w:rsidRDefault="00353C05" w:rsidP="00353C05">
      <w:pPr>
        <w:pStyle w:val="ListParagraph"/>
      </w:pPr>
    </w:p>
    <w:p w14:paraId="264C5269" w14:textId="77777777" w:rsidR="00353C05" w:rsidRPr="00353C05" w:rsidRDefault="00353C05" w:rsidP="00353C05"/>
    <w:sectPr w:rsidR="00353C05" w:rsidRPr="00353C05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A24E5" w14:textId="77777777" w:rsidR="0069375B" w:rsidRDefault="0069375B">
      <w:r>
        <w:separator/>
      </w:r>
    </w:p>
    <w:p w14:paraId="76763549" w14:textId="77777777" w:rsidR="0069375B" w:rsidRDefault="0069375B"/>
  </w:endnote>
  <w:endnote w:type="continuationSeparator" w:id="0">
    <w:p w14:paraId="546B2C5E" w14:textId="77777777" w:rsidR="0069375B" w:rsidRDefault="0069375B">
      <w:r>
        <w:continuationSeparator/>
      </w:r>
    </w:p>
    <w:p w14:paraId="2E91FC66" w14:textId="77777777" w:rsidR="0069375B" w:rsidRDefault="006937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63E9CA" w14:textId="77777777" w:rsidR="00685E42" w:rsidRDefault="0069375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52D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58486F" w14:textId="77777777" w:rsidR="0069375B" w:rsidRDefault="0069375B">
      <w:r>
        <w:separator/>
      </w:r>
    </w:p>
    <w:p w14:paraId="13DFA690" w14:textId="77777777" w:rsidR="0069375B" w:rsidRDefault="0069375B"/>
  </w:footnote>
  <w:footnote w:type="continuationSeparator" w:id="0">
    <w:p w14:paraId="22C2B05B" w14:textId="77777777" w:rsidR="0069375B" w:rsidRDefault="0069375B">
      <w:r>
        <w:continuationSeparator/>
      </w:r>
    </w:p>
    <w:p w14:paraId="21F446E9" w14:textId="77777777" w:rsidR="0069375B" w:rsidRDefault="0069375B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514CDB"/>
    <w:multiLevelType w:val="hybridMultilevel"/>
    <w:tmpl w:val="702EF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AB596E"/>
    <w:multiLevelType w:val="hybridMultilevel"/>
    <w:tmpl w:val="2C38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FB6D19"/>
    <w:multiLevelType w:val="hybridMultilevel"/>
    <w:tmpl w:val="3F367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CF204C"/>
    <w:multiLevelType w:val="hybridMultilevel"/>
    <w:tmpl w:val="98D0D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2274F7"/>
    <w:multiLevelType w:val="hybridMultilevel"/>
    <w:tmpl w:val="0FE8B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B360BF"/>
    <w:multiLevelType w:val="hybridMultilevel"/>
    <w:tmpl w:val="8FF08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31040"/>
    <w:multiLevelType w:val="hybridMultilevel"/>
    <w:tmpl w:val="36140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53DEA"/>
    <w:multiLevelType w:val="hybridMultilevel"/>
    <w:tmpl w:val="FFBC5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730907"/>
    <w:multiLevelType w:val="hybridMultilevel"/>
    <w:tmpl w:val="4E709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BC7723"/>
    <w:multiLevelType w:val="hybridMultilevel"/>
    <w:tmpl w:val="961E6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19422A"/>
    <w:multiLevelType w:val="hybridMultilevel"/>
    <w:tmpl w:val="34063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0757B2"/>
    <w:multiLevelType w:val="hybridMultilevel"/>
    <w:tmpl w:val="28780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905EF6"/>
    <w:multiLevelType w:val="hybridMultilevel"/>
    <w:tmpl w:val="B1E40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C92648"/>
    <w:multiLevelType w:val="hybridMultilevel"/>
    <w:tmpl w:val="A69E6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367DC"/>
    <w:multiLevelType w:val="hybridMultilevel"/>
    <w:tmpl w:val="71C2C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FB08FE"/>
    <w:multiLevelType w:val="hybridMultilevel"/>
    <w:tmpl w:val="3F6EB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474D1"/>
    <w:multiLevelType w:val="hybridMultilevel"/>
    <w:tmpl w:val="8A321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246DA4"/>
    <w:multiLevelType w:val="hybridMultilevel"/>
    <w:tmpl w:val="457E4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256F30"/>
    <w:multiLevelType w:val="hybridMultilevel"/>
    <w:tmpl w:val="6FF6CF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807BB5"/>
    <w:multiLevelType w:val="hybridMultilevel"/>
    <w:tmpl w:val="53881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0B62B6"/>
    <w:multiLevelType w:val="hybridMultilevel"/>
    <w:tmpl w:val="3C4A3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0061D0"/>
    <w:multiLevelType w:val="hybridMultilevel"/>
    <w:tmpl w:val="4966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436FFC"/>
    <w:multiLevelType w:val="hybridMultilevel"/>
    <w:tmpl w:val="BC327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53FFE"/>
    <w:multiLevelType w:val="hybridMultilevel"/>
    <w:tmpl w:val="E87A4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4"/>
  </w:num>
  <w:num w:numId="5">
    <w:abstractNumId w:val="14"/>
  </w:num>
  <w:num w:numId="6">
    <w:abstractNumId w:val="2"/>
  </w:num>
  <w:num w:numId="7">
    <w:abstractNumId w:val="21"/>
  </w:num>
  <w:num w:numId="8">
    <w:abstractNumId w:val="11"/>
  </w:num>
  <w:num w:numId="9">
    <w:abstractNumId w:val="27"/>
  </w:num>
  <w:num w:numId="10">
    <w:abstractNumId w:val="20"/>
  </w:num>
  <w:num w:numId="11">
    <w:abstractNumId w:val="18"/>
  </w:num>
  <w:num w:numId="12">
    <w:abstractNumId w:val="3"/>
  </w:num>
  <w:num w:numId="13">
    <w:abstractNumId w:val="6"/>
  </w:num>
  <w:num w:numId="14">
    <w:abstractNumId w:val="19"/>
  </w:num>
  <w:num w:numId="15">
    <w:abstractNumId w:val="7"/>
  </w:num>
  <w:num w:numId="16">
    <w:abstractNumId w:val="17"/>
  </w:num>
  <w:num w:numId="17">
    <w:abstractNumId w:val="12"/>
  </w:num>
  <w:num w:numId="18">
    <w:abstractNumId w:val="25"/>
  </w:num>
  <w:num w:numId="19">
    <w:abstractNumId w:val="26"/>
  </w:num>
  <w:num w:numId="20">
    <w:abstractNumId w:val="13"/>
  </w:num>
  <w:num w:numId="21">
    <w:abstractNumId w:val="22"/>
  </w:num>
  <w:num w:numId="22">
    <w:abstractNumId w:val="15"/>
  </w:num>
  <w:num w:numId="23">
    <w:abstractNumId w:val="4"/>
  </w:num>
  <w:num w:numId="24">
    <w:abstractNumId w:val="23"/>
  </w:num>
  <w:num w:numId="25">
    <w:abstractNumId w:val="10"/>
  </w:num>
  <w:num w:numId="26">
    <w:abstractNumId w:val="16"/>
  </w:num>
  <w:num w:numId="27">
    <w:abstractNumId w:val="5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C05"/>
    <w:rsid w:val="001447E5"/>
    <w:rsid w:val="002E6C1C"/>
    <w:rsid w:val="00353C05"/>
    <w:rsid w:val="00382340"/>
    <w:rsid w:val="005247F1"/>
    <w:rsid w:val="006769D3"/>
    <w:rsid w:val="00685E42"/>
    <w:rsid w:val="0069375B"/>
    <w:rsid w:val="006B0E04"/>
    <w:rsid w:val="009852DD"/>
    <w:rsid w:val="00C10566"/>
    <w:rsid w:val="00E24BAB"/>
    <w:rsid w:val="00F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4A6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53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arahijazi/Library/Containers/com.microsoft.Word/Data/Library/Caches/1033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9F"/>
    <w:rsid w:val="008C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A6B314FF467464093DD1BF44C7D3D35">
    <w:name w:val="4A6B314FF467464093DD1BF44C7D3D35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9654F931BDA17A458D067E6B73131297">
    <w:name w:val="9654F931BDA17A458D067E6B731312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48</TotalTime>
  <Pages>5</Pages>
  <Words>484</Words>
  <Characters>2763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Hijazi</dc:creator>
  <cp:keywords/>
  <dc:description/>
  <cp:lastModifiedBy>Sara Hijazi</cp:lastModifiedBy>
  <cp:revision>2</cp:revision>
  <dcterms:created xsi:type="dcterms:W3CDTF">2017-09-27T17:30:00Z</dcterms:created>
  <dcterms:modified xsi:type="dcterms:W3CDTF">2017-09-27T20:03:00Z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