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E7591" w14:textId="77777777" w:rsidR="00916EB5" w:rsidRPr="00916EB5" w:rsidRDefault="00916EB5" w:rsidP="00916EB5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CA" w:eastAsia="en-CA"/>
        </w:rPr>
      </w:pPr>
    </w:p>
    <w:p w14:paraId="02B0DDD9" w14:textId="77777777" w:rsid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F</w:t>
      </w: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orensic Psychology Midterm Review </w:t>
      </w:r>
    </w:p>
    <w:p w14:paraId="563B7AB7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</w:p>
    <w:p w14:paraId="42DFA7C0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36"/>
          <w:szCs w:val="36"/>
          <w:highlight w:val="yellow"/>
          <w:u w:val="single"/>
          <w:lang w:val="en-CA" w:eastAsia="en-CA"/>
        </w:rPr>
        <w:t>Unit 2: What is Forensic Psychology (Intro)</w:t>
      </w:r>
      <w:r w:rsidRPr="00A4710B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val="en-CA" w:eastAsia="en-CA"/>
        </w:rPr>
        <w:t xml:space="preserve"> </w:t>
      </w:r>
    </w:p>
    <w:p w14:paraId="19334AD1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Narrow definition</w:t>
      </w:r>
    </w:p>
    <w:p w14:paraId="5FC9F423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of forensic psyc: focuses on certain aspects of the </w:t>
      </w:r>
    </w:p>
    <w:p w14:paraId="61A7D61A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field while ignoring the others. EX: focusing more on clinical and </w:t>
      </w:r>
    </w:p>
    <w:p w14:paraId="7ECD9927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ignoring experimental.  </w:t>
      </w:r>
    </w:p>
    <w:p w14:paraId="30797B15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Professional practice of clinical psychology focusing on assessment </w:t>
      </w:r>
    </w:p>
    <w:p w14:paraId="3F73AFAB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and treatment of individuals within a legal context. </w:t>
      </w:r>
    </w:p>
    <w:p w14:paraId="5427013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Broad definition</w:t>
      </w:r>
    </w:p>
    <w:p w14:paraId="7765BF57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of forensic psyc: examines human behaviour that </w:t>
      </w:r>
    </w:p>
    <w:p w14:paraId="156A6731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relates to the legal process. </w:t>
      </w:r>
    </w:p>
    <w:p w14:paraId="2E057C9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2388C89A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Clinical-</w:t>
      </w:r>
    </w:p>
    <w:p w14:paraId="5184946F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professional practice of psyc within civil and criminal law </w:t>
      </w:r>
    </w:p>
    <w:p w14:paraId="663F5404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26871AA9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Experimental-</w:t>
      </w:r>
    </w:p>
    <w:p w14:paraId="28168CE1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research that examines aspects of human behaviour </w:t>
      </w:r>
    </w:p>
    <w:p w14:paraId="0427522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directly related to the legal process </w:t>
      </w:r>
    </w:p>
    <w:p w14:paraId="738787C5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Roles of forensic psyc: </w:t>
      </w:r>
    </w:p>
    <w:p w14:paraId="3170761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426F555A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Clinician:</w:t>
      </w:r>
    </w:p>
    <w:p w14:paraId="442A475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mostly interested in mental health issues pertaining to the </w:t>
      </w:r>
    </w:p>
    <w:p w14:paraId="24FFD92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legal system  </w:t>
      </w:r>
    </w:p>
    <w:p w14:paraId="063A9360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10347410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Researcher/Experimenter:</w:t>
      </w:r>
    </w:p>
    <w:p w14:paraId="47554767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like a clinician, they’re focused with </w:t>
      </w:r>
    </w:p>
    <w:p w14:paraId="2DA12019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mental health illness issues pertaining to the law, and any research </w:t>
      </w:r>
    </w:p>
    <w:p w14:paraId="1959253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that relates to the law or legal system.  </w:t>
      </w:r>
    </w:p>
    <w:p w14:paraId="0BF5896C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65A5B0ED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Legal Scholar:</w:t>
      </w:r>
    </w:p>
    <w:p w14:paraId="208152E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focus on mental health law, policy analysis, and </w:t>
      </w:r>
    </w:p>
    <w:p w14:paraId="1C557954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legislative consultations. EX. Develop guidelines for treating a ment</w:t>
      </w:r>
    </w:p>
    <w:p w14:paraId="161C3B19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al </w:t>
      </w:r>
    </w:p>
    <w:p w14:paraId="5413EEAB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illness.  </w:t>
      </w:r>
    </w:p>
    <w:p w14:paraId="1BB805FE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Relationship between Psychology and Law </w:t>
      </w:r>
    </w:p>
    <w:p w14:paraId="7DCA9C04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60D02EE0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Psychology AND the law:</w:t>
      </w:r>
    </w:p>
    <w:p w14:paraId="2DA3371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the use of psyc to study the law or legal </w:t>
      </w:r>
    </w:p>
    <w:p w14:paraId="698566E3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system. EX. Police lineups, characteristics of jurors that impact their </w:t>
      </w:r>
    </w:p>
    <w:p w14:paraId="3DC9042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verdicts.  </w:t>
      </w:r>
    </w:p>
    <w:p w14:paraId="63B054E1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7EB53558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Psychology </w:t>
      </w:r>
    </w:p>
    <w:p w14:paraId="08CC699B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IN</w:t>
      </w:r>
    </w:p>
    <w:p w14:paraId="24FC23DF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 the law:</w:t>
      </w:r>
    </w:p>
    <w:p w14:paraId="77F8DD34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using psyc in the legal system as it </w:t>
      </w:r>
    </w:p>
    <w:p w14:paraId="214B00C3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currently operates. EX. Psyc used by lawyers to conduct court ordered </w:t>
      </w:r>
    </w:p>
    <w:p w14:paraId="55690FD5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evaluations, expert testimony. </w:t>
      </w:r>
    </w:p>
    <w:p w14:paraId="3A9133CC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6F7CF5A5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Psychology OF the law:</w:t>
      </w:r>
    </w:p>
    <w:p w14:paraId="27E8A14C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uses psyc to study the law itself. EX. </w:t>
      </w:r>
    </w:p>
    <w:p w14:paraId="228098E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Studies the law</w:t>
      </w:r>
    </w:p>
    <w:p w14:paraId="3A75D963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—</w:t>
      </w:r>
    </w:p>
    <w:p w14:paraId="56218926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why people need it, suggest changes to the legal </w:t>
      </w:r>
    </w:p>
    <w:p w14:paraId="5F975D01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system and how laws influence behaviour.  </w:t>
      </w:r>
    </w:p>
    <w:p w14:paraId="4CD7E646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Five major areas of forensic psychology: </w:t>
      </w:r>
    </w:p>
    <w:p w14:paraId="11A9EF63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1.</w:t>
      </w:r>
    </w:p>
    <w:p w14:paraId="3F51684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Police psyc  </w:t>
      </w:r>
    </w:p>
    <w:p w14:paraId="311A584A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2.</w:t>
      </w:r>
    </w:p>
    <w:p w14:paraId="5AB9E95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Psychology of delinquency &amp; crime </w:t>
      </w:r>
    </w:p>
    <w:p w14:paraId="2938D1D9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3.</w:t>
      </w:r>
    </w:p>
    <w:p w14:paraId="03D72A4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Victimology &amp; victim services </w:t>
      </w:r>
    </w:p>
    <w:p w14:paraId="707CD0D5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4.</w:t>
      </w:r>
    </w:p>
    <w:p w14:paraId="7F6477AE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Legal psyc </w:t>
      </w:r>
    </w:p>
    <w:p w14:paraId="4C505B9A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5.</w:t>
      </w:r>
    </w:p>
    <w:p w14:paraId="41D6F37E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Correctional psyc  </w:t>
      </w:r>
    </w:p>
    <w:p w14:paraId="6E480CBA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5D1D213F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41915A75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Forensic Anthropologist</w:t>
      </w:r>
    </w:p>
    <w:p w14:paraId="00481BEA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-&gt; Examines bones </w:t>
      </w:r>
    </w:p>
    <w:p w14:paraId="69639894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Forensic Linguist</w:t>
      </w:r>
    </w:p>
    <w:p w14:paraId="2CE144ED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-&gt; Examines Word </w:t>
      </w:r>
    </w:p>
    <w:p w14:paraId="591E142F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Forensic Odontologist</w:t>
      </w:r>
    </w:p>
    <w:p w14:paraId="71F931FA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-&gt; Studies Dental Records </w:t>
      </w:r>
    </w:p>
    <w:p w14:paraId="7FFF3B07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Forensic Entomologist</w:t>
      </w:r>
    </w:p>
    <w:p w14:paraId="7D887B71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-&gt; Insects at a Crime Scene </w:t>
      </w:r>
    </w:p>
    <w:p w14:paraId="77F4A0A6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Forensic Pathologist</w:t>
      </w:r>
    </w:p>
    <w:p w14:paraId="7EC3F13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-&gt; Perform Autopsies </w:t>
      </w:r>
    </w:p>
    <w:p w14:paraId="3E09E75B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Forensic Chemist</w:t>
      </w:r>
    </w:p>
    <w:p w14:paraId="1CFD6B3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-&gt; Analyzes Blood, Paint Chips, Hair Samples </w:t>
      </w:r>
    </w:p>
    <w:p w14:paraId="41062E89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Forensic Artist</w:t>
      </w:r>
    </w:p>
    <w:p w14:paraId="253421A7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-&gt; Facial Composites, Age Progression </w:t>
      </w:r>
    </w:p>
    <w:p w14:paraId="5BFBBC03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Myths &amp; Realties </w:t>
      </w:r>
    </w:p>
    <w:p w14:paraId="6368AFB5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- 75% false convictions due to false eyewitness identifications.  </w:t>
      </w:r>
    </w:p>
    <w:p w14:paraId="42298CD1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4F0C1481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Atomatism:</w:t>
      </w:r>
    </w:p>
    <w:p w14:paraId="1D7B65E4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plead when you commit a murder but are found not </w:t>
      </w:r>
    </w:p>
    <w:p w14:paraId="2200AB2E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guilty.  </w:t>
      </w:r>
    </w:p>
    <w:p w14:paraId="0EB3C4E7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Historical Highlights</w:t>
      </w:r>
    </w:p>
    <w:p w14:paraId="21958672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1896: Albert von Schreneck-Notzing </w:t>
      </w:r>
    </w:p>
    <w:p w14:paraId="0053838F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1EEAA4A5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&gt; Psychologist used as an “expert” in court</w:t>
      </w:r>
    </w:p>
    <w:p w14:paraId="2ABB216A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Examined role of media &amp; suggestion  </w:t>
      </w:r>
    </w:p>
    <w:p w14:paraId="67FDAEB4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0A242F5F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&gt; “Retroactive memory</w:t>
      </w:r>
    </w:p>
    <w:p w14:paraId="293A0C4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32F5E58C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falsification”</w:t>
      </w:r>
    </w:p>
    <w:p w14:paraId="1E73F8F7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1900: Alfred Binet </w:t>
      </w:r>
    </w:p>
    <w:p w14:paraId="6222CBAF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Examined suggestibility in children </w:t>
      </w:r>
    </w:p>
    <w:p w14:paraId="6BECDC00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IQ test </w:t>
      </w:r>
    </w:p>
    <w:p w14:paraId="78C0ED9F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1901: William Stern </w:t>
      </w:r>
    </w:p>
    <w:p w14:paraId="1C68F64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Research on testimony  </w:t>
      </w:r>
    </w:p>
    <w:p w14:paraId="01BC017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2490201F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&gt; “Reality experiment”</w:t>
      </w:r>
    </w:p>
    <w:p w14:paraId="482D1776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ecological validity (current terms) </w:t>
      </w:r>
    </w:p>
    <w:p w14:paraId="04E9DE51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Pistol experiment  </w:t>
      </w:r>
    </w:p>
    <w:p w14:paraId="1B0271BD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1911: Julian Varendonck </w:t>
      </w:r>
    </w:p>
    <w:p w14:paraId="47D22EDC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Expert testimony on child eyewitness memory </w:t>
      </w:r>
    </w:p>
    <w:p w14:paraId="655C8789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29C875E7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&gt; “Civilized nations should never allow children to testify in court”</w:t>
      </w:r>
    </w:p>
    <w:p w14:paraId="0A5FDE50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1922: Karl Marbe </w:t>
      </w:r>
    </w:p>
    <w:p w14:paraId="1AE049CE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Expert testimony in civil trial </w:t>
      </w:r>
    </w:p>
    <w:p w14:paraId="297C13CB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Reaction time drunk vs. sober </w:t>
      </w:r>
    </w:p>
    <w:p w14:paraId="18100FD1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1895: James McKeen Cattell </w:t>
      </w:r>
    </w:p>
    <w:p w14:paraId="3B3B79D3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73BD76A1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&gt; First experiments in “psychology of testimony”</w:t>
      </w:r>
    </w:p>
    <w:p w14:paraId="467CFCAB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>-</w:t>
      </w:r>
    </w:p>
    <w:p w14:paraId="43F60177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&gt; Asked students about things they’ve witnessed in their everyday </w:t>
      </w:r>
    </w:p>
    <w:p w14:paraId="4FA307CC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lives </w:t>
      </w:r>
    </w:p>
    <w:p w14:paraId="3C6F0795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1908: Hugo Munsterberg </w:t>
      </w:r>
    </w:p>
    <w:p w14:paraId="0A82BD3E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Described as the Father of Forensic Psychology </w:t>
      </w:r>
    </w:p>
    <w:p w14:paraId="54A2AC65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Book: On the Witness Stand </w:t>
      </w:r>
    </w:p>
    <w:p w14:paraId="7FBC735B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7BA27400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22490D47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Functions of an expert eyewitness </w:t>
      </w:r>
    </w:p>
    <w:p w14:paraId="678F1836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77A0AB07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Someone who provides the court with information that helps the </w:t>
      </w:r>
    </w:p>
    <w:p w14:paraId="69CE1C75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judge and jurors understand an issue in a case. </w:t>
      </w:r>
    </w:p>
    <w:p w14:paraId="2326AA85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1D686704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Provide an opinion </w:t>
      </w:r>
    </w:p>
    <w:p w14:paraId="4944CEDB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Daubert Criteria (U.S.) </w:t>
      </w:r>
    </w:p>
    <w:p w14:paraId="6FC08F8E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49503F49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It’s</w:t>
      </w:r>
    </w:p>
    <w:p w14:paraId="2698A15F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a standard for accepting expert testimony  </w:t>
      </w:r>
    </w:p>
    <w:p w14:paraId="487388C9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1353679B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 research has been peer reviewed </w:t>
      </w:r>
    </w:p>
    <w:p w14:paraId="01BA5DF5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65B33FC4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 research is testable  </w:t>
      </w:r>
    </w:p>
    <w:p w14:paraId="28A23226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3)</w:t>
      </w:r>
    </w:p>
    <w:p w14:paraId="716AB484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 research has a recognized rate of error </w:t>
      </w:r>
    </w:p>
    <w:p w14:paraId="259C2E8E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4)</w:t>
      </w:r>
    </w:p>
    <w:p w14:paraId="73B2C823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 research adheres to professional standards </w:t>
      </w:r>
    </w:p>
    <w:p w14:paraId="2CB4DCA7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Mohan Criteria (Canada) </w:t>
      </w:r>
    </w:p>
    <w:p w14:paraId="3181C8E9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5B056F1B" w14:textId="77777777" w:rsidR="00A4710B" w:rsidRPr="00A4710B" w:rsidRDefault="00A4710B" w:rsidP="00A4710B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A4710B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It’s a standard for accepting </w:t>
      </w:r>
    </w:p>
    <w:p w14:paraId="7A843E30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expert testimony </w:t>
      </w:r>
    </w:p>
    <w:p w14:paraId="3E52C06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07AC311F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Evidence must be relevant  </w:t>
      </w:r>
    </w:p>
    <w:p w14:paraId="73E535D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3B4F9987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Evidence must be necessary for assisting the trier of fact  </w:t>
      </w:r>
    </w:p>
    <w:p w14:paraId="77C1A5D5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3)</w:t>
      </w:r>
    </w:p>
    <w:p w14:paraId="5B03DBC1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Evidence must not violate any other rules of exclusion </w:t>
      </w:r>
    </w:p>
    <w:p w14:paraId="3E127339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4)</w:t>
      </w:r>
    </w:p>
    <w:p w14:paraId="64DB3210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Testimony must be provided by a qualified expert </w:t>
      </w:r>
    </w:p>
    <w:p w14:paraId="481C8048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Psychological Theories of Crime </w:t>
      </w:r>
    </w:p>
    <w:p w14:paraId="0872164A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Criminal behaviour is due to: </w:t>
      </w:r>
    </w:p>
    <w:p w14:paraId="1BCDB6FA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3DF16119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Genetic Factors (neurophysiological reactivity) </w:t>
      </w:r>
    </w:p>
    <w:p w14:paraId="7026D279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1C65565C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Environmental Factors (socialization history) </w:t>
      </w:r>
    </w:p>
    <w:p w14:paraId="76AEB83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2 Dimensions of personality: </w:t>
      </w:r>
    </w:p>
    <w:p w14:paraId="27DD5FE2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72B4358B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Extraversion  </w:t>
      </w:r>
    </w:p>
    <w:p w14:paraId="06770A8A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1FDBF91F" w14:textId="77777777" w:rsidR="00A4710B" w:rsidRPr="00A4710B" w:rsidRDefault="00A4710B" w:rsidP="00A4710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A4710B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Neuroticism  </w:t>
      </w:r>
    </w:p>
    <w:p w14:paraId="54F0DB73" w14:textId="2912034F" w:rsidR="00905EC9" w:rsidRDefault="00905EC9"/>
    <w:p w14:paraId="5A5B8F6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  <w:u w:val="single"/>
          <w:lang w:val="en-CA" w:eastAsia="en-CA"/>
        </w:rPr>
        <w:t>Unit</w:t>
      </w: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highlight w:val="yellow"/>
          <w:lang w:val="en-CA" w:eastAsia="en-CA"/>
        </w:rPr>
        <w:t xml:space="preserve"> 3: Police investigations</w:t>
      </w: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</w:t>
      </w:r>
    </w:p>
    <w:p w14:paraId="059A212B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False confessions </w:t>
      </w:r>
    </w:p>
    <w:p w14:paraId="04F71690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Intentionally fabricated  </w:t>
      </w:r>
    </w:p>
    <w:p w14:paraId="16293EA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Not based on actual knowledge of facts that form content </w:t>
      </w:r>
    </w:p>
    <w:p w14:paraId="4756145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Retracted confessions </w:t>
      </w:r>
    </w:p>
    <w:p w14:paraId="4C572ED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Claim confession is false at a later date </w:t>
      </w:r>
    </w:p>
    <w:p w14:paraId="47ADA54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Disputed confessions </w:t>
      </w:r>
    </w:p>
    <w:p w14:paraId="6BAAA28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Legal Technicality </w:t>
      </w:r>
    </w:p>
    <w:p w14:paraId="0C2B14E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- Claimed never made confession </w:t>
      </w:r>
    </w:p>
    <w:p w14:paraId="6BCDAA5F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Wrongful convictions= </w:t>
      </w:r>
    </w:p>
    <w:p w14:paraId="4C0DF12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~25% contain false confession </w:t>
      </w:r>
    </w:p>
    <w:p w14:paraId="4DE93BB6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07A48718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4DDF4C4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Types of False Confessions </w:t>
      </w:r>
    </w:p>
    <w:p w14:paraId="0A7D3DB9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1)</w:t>
      </w:r>
    </w:p>
    <w:p w14:paraId="01B58919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Voluntary  </w:t>
      </w:r>
    </w:p>
    <w:p w14:paraId="2C5941F9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2)</w:t>
      </w:r>
    </w:p>
    <w:p w14:paraId="7744C8A5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Coerced Compliant </w:t>
      </w:r>
    </w:p>
    <w:p w14:paraId="24D254F5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(Most Common) </w:t>
      </w:r>
    </w:p>
    <w:p w14:paraId="34120DF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Caused by police interrogation tactics  </w:t>
      </w:r>
    </w:p>
    <w:p w14:paraId="33AE000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Confessor knows they are innocent  </w:t>
      </w:r>
    </w:p>
    <w:p w14:paraId="35445487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3)</w:t>
      </w:r>
    </w:p>
    <w:p w14:paraId="196B912B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Coerced- internalized </w:t>
      </w:r>
    </w:p>
    <w:p w14:paraId="4EACD51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(substance abuse, vulnerable mental </w:t>
      </w:r>
    </w:p>
    <w:p w14:paraId="5777D59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state) </w:t>
      </w:r>
    </w:p>
    <w:p w14:paraId="2B49832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Believe they committed the crime </w:t>
      </w:r>
    </w:p>
    <w:p w14:paraId="3E38663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Highly suggestive interrogations </w:t>
      </w:r>
    </w:p>
    <w:p w14:paraId="14B58ADF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Detecting Deception </w:t>
      </w:r>
    </w:p>
    <w:p w14:paraId="139D4669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There is no evidence supporting whether police can detect </w:t>
      </w:r>
    </w:p>
    <w:p w14:paraId="13A2E2D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deception better than the average person </w:t>
      </w:r>
    </w:p>
    <w:p w14:paraId="6AE6256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1A34E610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Investigator Bias: </w:t>
      </w:r>
    </w:p>
    <w:p w14:paraId="7A6AB5F9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 bias that results when police officers enter </w:t>
      </w:r>
    </w:p>
    <w:p w14:paraId="6AD3FA3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an interrogation setting already believing the suspect are guilty </w:t>
      </w:r>
    </w:p>
    <w:p w14:paraId="61329AB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Police Interrogation- Goals </w:t>
      </w:r>
    </w:p>
    <w:p w14:paraId="6D65779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68AA4016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Main goal</w:t>
      </w:r>
    </w:p>
    <w:p w14:paraId="6669709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Obtain a confession (powerful evidence in court) </w:t>
      </w:r>
    </w:p>
    <w:p w14:paraId="76125B6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Gain info to further investigation  </w:t>
      </w:r>
    </w:p>
    <w:p w14:paraId="394A525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Location of evidence </w:t>
      </w:r>
    </w:p>
    <w:p w14:paraId="7346BE0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Co-conspirators </w:t>
      </w:r>
    </w:p>
    <w:p w14:paraId="7BF5299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Details of the crime </w:t>
      </w:r>
    </w:p>
    <w:p w14:paraId="0749B39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 Reid Model of Interrogation </w:t>
      </w:r>
    </w:p>
    <w:p w14:paraId="317C709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Most widely used approach </w:t>
      </w:r>
    </w:p>
    <w:p w14:paraId="0DF73F0C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3 stages:  </w:t>
      </w:r>
    </w:p>
    <w:p w14:paraId="613A7710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1AF69A80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Gather evidence </w:t>
      </w:r>
    </w:p>
    <w:p w14:paraId="0191D36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5266F08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Conduct a non-accusatorial interview to assess guilt </w:t>
      </w:r>
    </w:p>
    <w:p w14:paraId="52263F0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3)</w:t>
      </w:r>
    </w:p>
    <w:p w14:paraId="204D395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Conduct an accusatorial interrogation to obtain a confession (9 </w:t>
      </w:r>
    </w:p>
    <w:p w14:paraId="4D9D050F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steps) </w:t>
      </w:r>
    </w:p>
    <w:p w14:paraId="1BD7FD79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Step 1: </w:t>
      </w:r>
    </w:p>
    <w:p w14:paraId="4823C97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Direct Positive Confrontation </w:t>
      </w:r>
    </w:p>
    <w:p w14:paraId="1FF406FD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-</w:t>
      </w:r>
    </w:p>
    <w:p w14:paraId="6FBCD2F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39F5B99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State certainty in guilt (used fabricated or real evidence) </w:t>
      </w:r>
    </w:p>
    <w:p w14:paraId="22DD1BA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Pause, observe, and repeat confrontation  </w:t>
      </w:r>
    </w:p>
    <w:p w14:paraId="177A10E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Passive reaction = deception  </w:t>
      </w:r>
    </w:p>
    <w:p w14:paraId="40E691A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State purpose of interview is to understand "why" </w:t>
      </w:r>
    </w:p>
    <w:p w14:paraId="686FA968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Step 2: </w:t>
      </w:r>
    </w:p>
    <w:p w14:paraId="1EC2FBE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Theme Development </w:t>
      </w:r>
    </w:p>
    <w:p w14:paraId="3945E5AB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-</w:t>
      </w:r>
    </w:p>
    <w:p w14:paraId="49889F6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Offer excuses/explanations for offence </w:t>
      </w:r>
    </w:p>
    <w:p w14:paraId="1958C4F5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Allow for justification &amp; rationalization </w:t>
      </w:r>
    </w:p>
    <w:p w14:paraId="7D88B2DB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0042832F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12AF4CDD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lastRenderedPageBreak/>
        <w:t xml:space="preserve">Step 3: </w:t>
      </w:r>
    </w:p>
    <w:p w14:paraId="6A2462E5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Do not allow denials </w:t>
      </w:r>
    </w:p>
    <w:p w14:paraId="10F2E4A2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-</w:t>
      </w:r>
    </w:p>
    <w:p w14:paraId="5139E70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3561D38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Interrupt any attempt to denials  </w:t>
      </w:r>
    </w:p>
    <w:p w14:paraId="04FC10C0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Repeated denials = less likely to confess  </w:t>
      </w:r>
    </w:p>
    <w:p w14:paraId="551B462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Innocent suspect = spontaneous, forceful, Eye contact  </w:t>
      </w:r>
    </w:p>
    <w:p w14:paraId="125F2D0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Guilty suspect = hesitant and defensive </w:t>
      </w:r>
    </w:p>
    <w:p w14:paraId="684FE7E5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Step 4: </w:t>
      </w:r>
    </w:p>
    <w:p w14:paraId="5C80216B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Overcoming Objections </w:t>
      </w:r>
    </w:p>
    <w:p w14:paraId="3A8EEEEC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-</w:t>
      </w:r>
    </w:p>
    <w:p w14:paraId="1870A08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Allow objection and return to theme  </w:t>
      </w:r>
    </w:p>
    <w:p w14:paraId="33CB889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"I don't own a gun"  </w:t>
      </w:r>
    </w:p>
    <w:p w14:paraId="2243635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Innocent suspect = continues with original denials  </w:t>
      </w:r>
    </w:p>
    <w:p w14:paraId="0E45F43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Guilty suspect = moved from denial to objections </w:t>
      </w:r>
    </w:p>
    <w:p w14:paraId="2CB5C681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Step 5: </w:t>
      </w:r>
    </w:p>
    <w:p w14:paraId="548D205F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Retain suspect’s attention</w:t>
      </w:r>
    </w:p>
    <w:p w14:paraId="451FD0B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Deal with withdrawal by suspect  </w:t>
      </w:r>
    </w:p>
    <w:p w14:paraId="70973ED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Use a variety of behaviours to re-engage suspect (move closer, </w:t>
      </w:r>
    </w:p>
    <w:p w14:paraId="7552C50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lean forward, mention first name, touch lately, make eye contact) </w:t>
      </w:r>
    </w:p>
    <w:p w14:paraId="035E62D0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Step 6: </w:t>
      </w:r>
    </w:p>
    <w:p w14:paraId="5701660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Handling passiveness </w:t>
      </w:r>
    </w:p>
    <w:p w14:paraId="6BB3272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Suspect is about to give in and confess  </w:t>
      </w:r>
    </w:p>
    <w:p w14:paraId="52F1E77F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Focus on main theme and urge suspect to come clean </w:t>
      </w:r>
    </w:p>
    <w:p w14:paraId="254AD55F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Step 7: </w:t>
      </w:r>
    </w:p>
    <w:p w14:paraId="42E8560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Alternative Question  </w:t>
      </w:r>
    </w:p>
    <w:p w14:paraId="663862E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-&gt; Present 2 explanations for crime (one reprehensible, one face-</w:t>
      </w:r>
    </w:p>
    <w:p w14:paraId="1C37A33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saving) </w:t>
      </w:r>
    </w:p>
    <w:p w14:paraId="1D7C762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Both produce a confession!  </w:t>
      </w:r>
    </w:p>
    <w:p w14:paraId="4ACC95F9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-&gt; Most important component of the Reid model  </w:t>
      </w:r>
    </w:p>
    <w:p w14:paraId="25A23DF6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Problem for many suspects  </w:t>
      </w:r>
    </w:p>
    <w:p w14:paraId="5C2FCB4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Timing is critical </w:t>
      </w:r>
    </w:p>
    <w:p w14:paraId="30972702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Step 8 &amp; 9:  </w:t>
      </w:r>
    </w:p>
    <w:p w14:paraId="31C04FF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Relate offence details  </w:t>
      </w:r>
    </w:p>
    <w:p w14:paraId="39C99C10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Full details of crime  </w:t>
      </w:r>
    </w:p>
    <w:p w14:paraId="0674F505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Create written confession  </w:t>
      </w:r>
    </w:p>
    <w:p w14:paraId="4FE8872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Written &amp; signed confession more incriminating  </w:t>
      </w:r>
    </w:p>
    <w:p w14:paraId="2696925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Less important with videotape interrogation </w:t>
      </w:r>
    </w:p>
    <w:p w14:paraId="7978773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Four problems with the Reid model </w:t>
      </w:r>
    </w:p>
    <w:p w14:paraId="1D820C2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21196DEB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Detecting Deception </w:t>
      </w:r>
    </w:p>
    <w:p w14:paraId="679A8ED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2F677A7F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Investigator Bias </w:t>
      </w:r>
    </w:p>
    <w:p w14:paraId="2FD3152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3)</w:t>
      </w:r>
    </w:p>
    <w:p w14:paraId="4FE064A5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Coercive Tactics </w:t>
      </w:r>
    </w:p>
    <w:p w14:paraId="6E81ED19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4)</w:t>
      </w:r>
    </w:p>
    <w:p w14:paraId="0971CC26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Vulnerabilities </w:t>
      </w:r>
    </w:p>
    <w:p w14:paraId="6DB18F37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4FD020C6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7E86261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Studying False Confessions </w:t>
      </w:r>
    </w:p>
    <w:p w14:paraId="7B6F47B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False confessions are studied in 2 ways: </w:t>
      </w:r>
    </w:p>
    <w:p w14:paraId="771F4D4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06E3E114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Field Study</w:t>
      </w:r>
    </w:p>
    <w:p w14:paraId="6F3E78BB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observational, archival, survey of police, judges </w:t>
      </w:r>
    </w:p>
    <w:p w14:paraId="4AAA8E2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0C1D3216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Lab Study</w:t>
      </w:r>
    </w:p>
    <w:p w14:paraId="5717326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experimental paradigm, scenario based study </w:t>
      </w:r>
    </w:p>
    <w:p w14:paraId="2FF4C2E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Admissibility of Confessions </w:t>
      </w:r>
    </w:p>
    <w:p w14:paraId="5BE4ED15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For confessions to be admitted into court they must:  </w:t>
      </w:r>
    </w:p>
    <w:p w14:paraId="7868131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-&gt; Be given freely or voluntarily  </w:t>
      </w:r>
    </w:p>
    <w:p w14:paraId="4BB08E9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Be given by a person who is competent  </w:t>
      </w:r>
    </w:p>
    <w:p w14:paraId="4F5A931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Overtly coercive tactics are not acceptable </w:t>
      </w:r>
    </w:p>
    <w:p w14:paraId="60CAA716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Allowed in Canada </w:t>
      </w:r>
    </w:p>
    <w:p w14:paraId="5978D1E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No explicit threats or promises </w:t>
      </w:r>
    </w:p>
    <w:p w14:paraId="0B188B3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No overt oppression (deny needs) </w:t>
      </w:r>
    </w:p>
    <w:p w14:paraId="47A28F95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Must have operating mind (understands rights) </w:t>
      </w:r>
    </w:p>
    <w:p w14:paraId="426B1A99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Some police trickery is OK </w:t>
      </w:r>
    </w:p>
    <w:p w14:paraId="21E846C3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Example of maximization technique = exaggerating the amount </w:t>
      </w:r>
    </w:p>
    <w:p w14:paraId="66EF5EE2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of evidence they have against the suspect </w:t>
      </w:r>
    </w:p>
    <w:p w14:paraId="0817FF36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PEACE Model  </w:t>
      </w:r>
    </w:p>
    <w:p w14:paraId="1BA67EC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Created in the U.K. </w:t>
      </w:r>
    </w:p>
    <w:p w14:paraId="5D5B638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Response to false confessions and poor interviewing </w:t>
      </w:r>
    </w:p>
    <w:p w14:paraId="1606F35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Being integrated into Canada </w:t>
      </w:r>
    </w:p>
    <w:p w14:paraId="23B1FF4A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P</w:t>
      </w:r>
    </w:p>
    <w:p w14:paraId="7E9B739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reparation &amp; planning </w:t>
      </w:r>
    </w:p>
    <w:p w14:paraId="2CADC95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Interviewee characteristics </w:t>
      </w:r>
    </w:p>
    <w:p w14:paraId="2212AB1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Questions you want to ask </w:t>
      </w:r>
    </w:p>
    <w:p w14:paraId="413B1F19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E</w:t>
      </w:r>
    </w:p>
    <w:p w14:paraId="1424D85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ngage &amp; explain </w:t>
      </w:r>
    </w:p>
    <w:p w14:paraId="648BC49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Introduction </w:t>
      </w:r>
    </w:p>
    <w:p w14:paraId="61029A6B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Address needs (water, bathroom..etc) </w:t>
      </w:r>
    </w:p>
    <w:p w14:paraId="3BEADD7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No confrontation or evidence talk (unlike Reid)  </w:t>
      </w:r>
    </w:p>
    <w:p w14:paraId="3C3F6CA9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A</w:t>
      </w:r>
    </w:p>
    <w:p w14:paraId="683852F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ccount </w:t>
      </w:r>
    </w:p>
    <w:p w14:paraId="53D43AE1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0FE39F76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&gt; Don’t interrupt</w:t>
      </w:r>
    </w:p>
    <w:p w14:paraId="2A691D8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Probe the account (open, probe, summarize) </w:t>
      </w:r>
    </w:p>
    <w:p w14:paraId="1D9F801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Challenge if needed (use evidence, inquisitorial approach) </w:t>
      </w:r>
    </w:p>
    <w:p w14:paraId="0B01D258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C</w:t>
      </w:r>
    </w:p>
    <w:p w14:paraId="5FEF213B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losure </w:t>
      </w:r>
    </w:p>
    <w:p w14:paraId="73DAB52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Review account </w:t>
      </w:r>
    </w:p>
    <w:p w14:paraId="2864F935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Answer any interviewee questions </w:t>
      </w:r>
    </w:p>
    <w:p w14:paraId="44B91DE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Get/Give contact info </w:t>
      </w:r>
    </w:p>
    <w:p w14:paraId="0CBDE55E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E</w:t>
      </w:r>
    </w:p>
    <w:p w14:paraId="6C14F99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valuation </w:t>
      </w:r>
    </w:p>
    <w:p w14:paraId="7BB75F9B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44DBAA0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3A16BDF6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Consider info gained </w:t>
      </w:r>
    </w:p>
    <w:p w14:paraId="1582640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Evaluate own performance </w:t>
      </w:r>
    </w:p>
    <w:p w14:paraId="46443C5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Get supervisor to evaluate </w:t>
      </w:r>
    </w:p>
    <w:p w14:paraId="42CB4FE9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0CC57EFB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0FA514C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PEACE vs. Reid </w:t>
      </w:r>
    </w:p>
    <w:p w14:paraId="4B1B464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 attempt to detect deception </w:t>
      </w:r>
    </w:p>
    <w:p w14:paraId="7064C54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 coercive tactics </w:t>
      </w:r>
    </w:p>
    <w:p w14:paraId="64F1DFD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Not focused on confessions </w:t>
      </w:r>
    </w:p>
    <w:p w14:paraId="2E24C586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Ties person into story vs. presenting up-front </w:t>
      </w:r>
    </w:p>
    <w:p w14:paraId="53BA62A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Criminal Profiling </w:t>
      </w:r>
    </w:p>
    <w:p w14:paraId="306834C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An investigation technique to identify major personality and </w:t>
      </w:r>
    </w:p>
    <w:p w14:paraId="28BD9D65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behavioural characteristics of someone based on the crimes they've </w:t>
      </w:r>
    </w:p>
    <w:p w14:paraId="0D4C032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committed. </w:t>
      </w:r>
    </w:p>
    <w:p w14:paraId="3821083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Mostly used with violent serial crimes and helps the police with </w:t>
      </w:r>
    </w:p>
    <w:p w14:paraId="6645102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trapping the offender, or how to interrogate the suspect. It tries to </w:t>
      </w:r>
    </w:p>
    <w:p w14:paraId="028990C6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identify the offenders age, criminal history, gender etc. </w:t>
      </w:r>
    </w:p>
    <w:p w14:paraId="72839EEB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Profiling Methods </w:t>
      </w:r>
    </w:p>
    <w:p w14:paraId="3E7496E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1) </w:t>
      </w:r>
    </w:p>
    <w:p w14:paraId="19CE24AA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Inductive Profiling</w:t>
      </w:r>
    </w:p>
    <w:p w14:paraId="1461543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profiling an offender from what is known </w:t>
      </w:r>
    </w:p>
    <w:p w14:paraId="74E7ABBF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about other offenders (example: 80% of serial killers did and look </w:t>
      </w:r>
    </w:p>
    <w:p w14:paraId="76B4B751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like... therefore our offender looks like...)</w:t>
      </w:r>
    </w:p>
    <w:p w14:paraId="0DE9A53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57744CDA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Deductive Profiling</w:t>
      </w:r>
    </w:p>
    <w:p w14:paraId="23B53C89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Profiling an offender from evidence relating </w:t>
      </w:r>
    </w:p>
    <w:p w14:paraId="7AE0187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to the crime of that offender (example: find female victim in a </w:t>
      </w:r>
    </w:p>
    <w:p w14:paraId="0217EFD1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warehouse in busy waterfront... Therefore offender can easily access</w:t>
      </w:r>
    </w:p>
    <w:p w14:paraId="6B57E330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warehouse and feels comfortable in the area) </w:t>
      </w:r>
    </w:p>
    <w:p w14:paraId="25B3A679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3) </w:t>
      </w:r>
    </w:p>
    <w:p w14:paraId="78062813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The Organized- Disorganized Model (FBI Approach)</w:t>
      </w:r>
    </w:p>
    <w:p w14:paraId="1F3C62FB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</w:t>
      </w:r>
    </w:p>
    <w:p w14:paraId="6AADF73F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Profile </w:t>
      </w:r>
    </w:p>
    <w:p w14:paraId="2EF3115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model that assumes the crime scenes and backgrounds of serial </w:t>
      </w:r>
    </w:p>
    <w:p w14:paraId="3DED0E3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offenders can be categorized as organized or disorganized </w:t>
      </w:r>
    </w:p>
    <w:p w14:paraId="4A467AF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An organized crime scene reflects a well-planned and controlled </w:t>
      </w:r>
    </w:p>
    <w:p w14:paraId="0CE837AA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crime </w:t>
      </w:r>
    </w:p>
    <w:p w14:paraId="43AC37B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Disorganized reflects an impulsive crime </w:t>
      </w:r>
    </w:p>
    <w:p w14:paraId="40E35CB3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FBI ~1000 profiles/year in U.S. (responsible for creating largest </w:t>
      </w:r>
    </w:p>
    <w:p w14:paraId="6D680F59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amount of criminal profiles annually) </w:t>
      </w:r>
    </w:p>
    <w:p w14:paraId="4C21BEBF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Profile Construction </w:t>
      </w:r>
    </w:p>
    <w:p w14:paraId="459F7124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What + Why = Who </w:t>
      </w:r>
    </w:p>
    <w:p w14:paraId="10C43E0F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Validity of Criminal Profiling </w:t>
      </w:r>
    </w:p>
    <w:p w14:paraId="538D7FF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The limitations are that it cannot be used for all types of crime </w:t>
      </w:r>
    </w:p>
    <w:p w14:paraId="7673219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Profiles are too vague; they can fit any suspect  </w:t>
      </w:r>
    </w:p>
    <w:p w14:paraId="39DD59A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Lacks empirical support </w:t>
      </w:r>
    </w:p>
    <w:p w14:paraId="7BC6335C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Geographical Profiling (Prioritize Investigation)  </w:t>
      </w:r>
    </w:p>
    <w:p w14:paraId="7DAD57B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Uses crime scene locations to predict the most likely area where the </w:t>
      </w:r>
    </w:p>
    <w:p w14:paraId="7E0BEFA8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offender resides/lives   </w:t>
      </w:r>
    </w:p>
    <w:p w14:paraId="2AF605EE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The assumption is that most serial offenders don't travel far for their </w:t>
      </w:r>
    </w:p>
    <w:p w14:paraId="3B4E45B7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crimes site selection choices </w:t>
      </w:r>
    </w:p>
    <w:p w14:paraId="44D5578B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478C5613" w14:textId="77777777" w:rsidR="005451CE" w:rsidRPr="005451CE" w:rsidRDefault="005451CE" w:rsidP="005451CE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5451CE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6DCEE3ED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Profiling Behaviour Assumptions </w:t>
      </w:r>
    </w:p>
    <w:p w14:paraId="350AF0D0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Nomothetic: similar processes affect all individuals same way </w:t>
      </w:r>
    </w:p>
    <w:p w14:paraId="7FC51CD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Deterministic: behaviour is affected in predictable ways </w:t>
      </w:r>
    </w:p>
    <w:p w14:paraId="47EFAC8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Non-situational: Behaviour remains stable across situations </w:t>
      </w:r>
    </w:p>
    <w:p w14:paraId="50B9D9C2" w14:textId="77777777" w:rsidR="005451CE" w:rsidRP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Situational factors impact criminal actions across crimes </w:t>
      </w:r>
    </w:p>
    <w:p w14:paraId="04E3BBDA" w14:textId="216A4D83" w:rsidR="005451CE" w:rsidRDefault="005451CE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5451CE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Profiling lacks theoretical support </w:t>
      </w:r>
    </w:p>
    <w:p w14:paraId="062C50B1" w14:textId="643DDC77" w:rsidR="008C7506" w:rsidRDefault="008C7506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</w:p>
    <w:p w14:paraId="669938F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Profiling Behaviour Assumptions </w:t>
      </w:r>
    </w:p>
    <w:p w14:paraId="1F2C8F2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Nomothetic: similar processes affect all individuals same way </w:t>
      </w:r>
    </w:p>
    <w:p w14:paraId="0B7C1F4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Deterministic: behaviour is affected in predictable ways </w:t>
      </w:r>
    </w:p>
    <w:p w14:paraId="33C8163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Non-situational: Behaviour remains stable across situations </w:t>
      </w:r>
    </w:p>
    <w:p w14:paraId="1E0A3E9D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Situational factors impact criminal actions across crimes </w:t>
      </w:r>
    </w:p>
    <w:p w14:paraId="0A10CAB4" w14:textId="7F27AEAC" w:rsid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Profiling lacks theoretical support </w:t>
      </w:r>
    </w:p>
    <w:p w14:paraId="3064FC8A" w14:textId="2D38FDF2" w:rsid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</w:p>
    <w:p w14:paraId="7E72EF2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</w:p>
    <w:p w14:paraId="413D21A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  <w:u w:val="single"/>
          <w:lang w:val="en-CA" w:eastAsia="en-CA"/>
        </w:rPr>
        <w:t>Unit 4 Deception &amp; Malingering</w:t>
      </w:r>
      <w:r w:rsidRPr="008C7506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val="en-CA" w:eastAsia="en-CA"/>
        </w:rPr>
        <w:t xml:space="preserve"> </w:t>
      </w:r>
    </w:p>
    <w:p w14:paraId="6141ABD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 History of the Polygraph </w:t>
      </w:r>
    </w:p>
    <w:p w14:paraId="2F6AF1B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Long history of using physiology to detect deception (lying) </w:t>
      </w:r>
    </w:p>
    <w:p w14:paraId="34C898D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0E9BED90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Bedouins or Arabia: lick a hot iron, if tongue didn’t burn it means </w:t>
      </w:r>
    </w:p>
    <w:p w14:paraId="0EF55A0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they were being truthful </w:t>
      </w:r>
    </w:p>
    <w:p w14:paraId="758C42B1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Ancient Chinese: suspects chew rice powder &amp; spit it out, if the </w:t>
      </w:r>
    </w:p>
    <w:p w14:paraId="20E77351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powder was dry then the suspect would be considered guilty (when </w:t>
      </w:r>
    </w:p>
    <w:p w14:paraId="6A3FBD5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feeling anxious or guilty, you have less saliva which = dry mouth </w:t>
      </w:r>
    </w:p>
    <w:p w14:paraId="2A50C246" w14:textId="404CAEA0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Modern Day Polygraph </w:t>
      </w:r>
    </w:p>
    <w:p w14:paraId="7739CC5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Three possible outcomes: </w:t>
      </w:r>
    </w:p>
    <w:p w14:paraId="7F605E4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1) Truthful </w:t>
      </w:r>
    </w:p>
    <w:p w14:paraId="2F0D804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2) Deceptive </w:t>
      </w:r>
    </w:p>
    <w:p w14:paraId="33FE8CA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3) Inconclusive </w:t>
      </w:r>
    </w:p>
    <w:p w14:paraId="4766448C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1917: William Marston </w:t>
      </w:r>
    </w:p>
    <w:p w14:paraId="396087F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Blood pressure </w:t>
      </w:r>
    </w:p>
    <w:p w14:paraId="474C4DFE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1921: John Larson </w:t>
      </w:r>
    </w:p>
    <w:p w14:paraId="5558E58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Included heart rate, respiration, and skin conductivity  </w:t>
      </w:r>
    </w:p>
    <w:p w14:paraId="4E699D11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Helped solve a murder case </w:t>
      </w:r>
    </w:p>
    <w:p w14:paraId="44BB842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Comparison Question Test (Reid, 1977) </w:t>
      </w:r>
    </w:p>
    <w:p w14:paraId="68C959A7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Phase 1: Pretest interview </w:t>
      </w:r>
    </w:p>
    <w:p w14:paraId="0F81502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Most commonly used in North America </w:t>
      </w:r>
    </w:p>
    <w:p w14:paraId="6EEDDFDB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- 10 questions developed </w:t>
      </w:r>
    </w:p>
    <w:p w14:paraId="36B1CB0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Irrelevant: neutral questions (moms name, city born..etc) </w:t>
      </w:r>
    </w:p>
    <w:p w14:paraId="5DC65F6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Relevant: relating to the specific crime  </w:t>
      </w:r>
    </w:p>
    <w:p w14:paraId="1E46AB11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Comparison: relates to possible misbehaviours from the past (have </w:t>
      </w:r>
    </w:p>
    <w:p w14:paraId="181D6AF1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you ever lied to person of authority before) </w:t>
      </w:r>
    </w:p>
    <w:p w14:paraId="3B9C6922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Phase 2  </w:t>
      </w:r>
    </w:p>
    <w:p w14:paraId="7A79FF0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Questions asked while attached to polygraph </w:t>
      </w:r>
    </w:p>
    <w:p w14:paraId="353AEE1E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30CDBE8E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60141644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Phase 3 </w:t>
      </w:r>
    </w:p>
    <w:p w14:paraId="7DA70FE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Score the physiological responses </w:t>
      </w:r>
    </w:p>
    <w:p w14:paraId="0D19417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Assumptions: </w:t>
      </w:r>
    </w:p>
    <w:p w14:paraId="1CF26A4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Guilty will show greater response to relevant </w:t>
      </w:r>
    </w:p>
    <w:p w14:paraId="1AE4B230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Innocent will show greater response to comparison </w:t>
      </w:r>
    </w:p>
    <w:p w14:paraId="5294A757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Phase 4 </w:t>
      </w:r>
    </w:p>
    <w:p w14:paraId="2BE48E8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7A3C5CF4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“You failed the polygraph, you better tell me what happened.. I can </w:t>
      </w:r>
    </w:p>
    <w:p w14:paraId="78C6F845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help.”</w:t>
      </w:r>
    </w:p>
    <w:p w14:paraId="042F642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Concealed Information Test (Lykken, 1981) </w:t>
      </w:r>
    </w:p>
    <w:p w14:paraId="29230EF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  <w:bookmarkStart w:id="0" w:name="_GoBack"/>
      <w:bookmarkEnd w:id="0"/>
    </w:p>
    <w:p w14:paraId="4101831A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Polygraph test that’s designed to determine if the person knows </w:t>
      </w:r>
    </w:p>
    <w:p w14:paraId="720F5BD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details about a crime </w:t>
      </w:r>
    </w:p>
    <w:p w14:paraId="5242B69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Not used in Canada or U.S. very often </w:t>
      </w:r>
    </w:p>
    <w:p w14:paraId="6464CD1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MC format with 5 options: </w:t>
      </w:r>
    </w:p>
    <w:p w14:paraId="0A1D220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-&gt; The robber dropped which of these items while escaping? (Knife</w:t>
      </w:r>
    </w:p>
    <w:p w14:paraId="1AAF609B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, </w:t>
      </w:r>
    </w:p>
    <w:p w14:paraId="5519C9AA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money, mask, keys, or gun?) </w:t>
      </w:r>
    </w:p>
    <w:p w14:paraId="595A50CE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Polygraph Validity </w:t>
      </w:r>
    </w:p>
    <w:p w14:paraId="78DAC4B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There is validity behind the techniques to be</w:t>
      </w:r>
    </w:p>
    <w:p w14:paraId="7BB90D5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at</w:t>
      </w:r>
    </w:p>
    <w:p w14:paraId="0542E99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the polygraph they are </w:t>
      </w:r>
    </w:p>
    <w:p w14:paraId="7307942D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called countermeasures, both physical and medical countermeasures </w:t>
      </w:r>
    </w:p>
    <w:p w14:paraId="04CC722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can be used to beat the polygraph test (drugs or alcohol) </w:t>
      </w:r>
    </w:p>
    <w:p w14:paraId="3243A93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68BF9086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CQT: </w:t>
      </w:r>
    </w:p>
    <w:p w14:paraId="181853F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84- 92% accurate at detecting guilt  </w:t>
      </w:r>
    </w:p>
    <w:p w14:paraId="785960F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9-24% of innocent people falsely identified as guilty </w:t>
      </w:r>
    </w:p>
    <w:p w14:paraId="17EB210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High false positive rate </w:t>
      </w:r>
    </w:p>
    <w:p w14:paraId="325EF64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001A57B0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CIT: </w:t>
      </w:r>
    </w:p>
    <w:p w14:paraId="0DA2AB4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~95% accurate at detecting innocent </w:t>
      </w:r>
    </w:p>
    <w:p w14:paraId="34912F9D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15-24% of guilty falsely identified as innocent  </w:t>
      </w:r>
    </w:p>
    <w:p w14:paraId="40DC6F0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High false negative rate </w:t>
      </w:r>
    </w:p>
    <w:p w14:paraId="639D7A5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Types of Research </w:t>
      </w:r>
    </w:p>
    <w:p w14:paraId="2B6C8C3E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Lab Studies </w:t>
      </w:r>
    </w:p>
    <w:p w14:paraId="7E4CF86B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Advantages:  </w:t>
      </w:r>
    </w:p>
    <w:p w14:paraId="69E30F2A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Ground truth known (the knowledge of whether the person is </w:t>
      </w:r>
    </w:p>
    <w:p w14:paraId="46C9A67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actually guilty or innocent) </w:t>
      </w:r>
    </w:p>
    <w:p w14:paraId="4104AFE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-&gt; Control over variables </w:t>
      </w:r>
    </w:p>
    <w:p w14:paraId="6BDDD88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Disadvantages: </w:t>
      </w:r>
    </w:p>
    <w:p w14:paraId="38C7E30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Samples used </w:t>
      </w:r>
    </w:p>
    <w:p w14:paraId="675D10F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Generalizability  </w:t>
      </w:r>
    </w:p>
    <w:p w14:paraId="78604E2F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Field Studies </w:t>
      </w:r>
    </w:p>
    <w:p w14:paraId="21A4505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Advantages: </w:t>
      </w:r>
    </w:p>
    <w:p w14:paraId="37AB0FC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Real suspects </w:t>
      </w:r>
    </w:p>
    <w:p w14:paraId="3888BD3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Trained polygraphers </w:t>
      </w:r>
    </w:p>
    <w:p w14:paraId="70CF360D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58597979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7B95EE6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Disadvantages: </w:t>
      </w:r>
    </w:p>
    <w:p w14:paraId="41E797EB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Ground truth not known </w:t>
      </w:r>
    </w:p>
    <w:p w14:paraId="6CBBFCB1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Extra cues may be used </w:t>
      </w:r>
    </w:p>
    <w:p w14:paraId="02DA08D7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Admissibility of the Polygraph (R.v. Bland, 1987) </w:t>
      </w:r>
    </w:p>
    <w:p w14:paraId="0191E15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Not admissible in Canadian courts </w:t>
      </w:r>
    </w:p>
    <w:p w14:paraId="547FB50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Thermal Imaging </w:t>
      </w:r>
    </w:p>
    <w:p w14:paraId="424FE0BE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Use of facial blood flow to detect deception  </w:t>
      </w:r>
    </w:p>
    <w:p w14:paraId="0D6DA9A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No sensors on the person are needed  </w:t>
      </w:r>
    </w:p>
    <w:p w14:paraId="431209DD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- 75% accuracy for guilty people  </w:t>
      </w:r>
    </w:p>
    <w:p w14:paraId="261144D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- 90% accuracy for the innocent </w:t>
      </w:r>
    </w:p>
    <w:p w14:paraId="7F8AD8F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Idealized Event Related Brain potentials During Lie Detection Test </w:t>
      </w:r>
    </w:p>
    <w:p w14:paraId="0CB2C5BE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-ERP is extracted from EEG by averaging brain potential is over several </w:t>
      </w:r>
    </w:p>
    <w:p w14:paraId="4158B21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trials (detect underlying electrical activity in the cerebral cortex) </w:t>
      </w:r>
    </w:p>
    <w:p w14:paraId="02B5BCD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Stimulus displayed on computer screen: either a crime relevant (EX. </w:t>
      </w:r>
    </w:p>
    <w:p w14:paraId="1119F6F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green dress victim was wearing) or an irrelevant (EX. Other coloured </w:t>
      </w:r>
    </w:p>
    <w:p w14:paraId="2C25504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dress)  </w:t>
      </w:r>
    </w:p>
    <w:p w14:paraId="2E85BB1D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 P</w:t>
      </w:r>
    </w:p>
    <w:p w14:paraId="5B68230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300 </w:t>
      </w:r>
    </w:p>
    <w:p w14:paraId="45146EB4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–</w:t>
      </w:r>
    </w:p>
    <w:p w14:paraId="3BE7BAD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positive wave shows one relevant (guilty) </w:t>
      </w:r>
    </w:p>
    <w:p w14:paraId="43F7C6F0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“Brain Fingerprinting” in Court</w:t>
      </w:r>
    </w:p>
    <w:p w14:paraId="1397B03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- 1977: retired police officer shot and killed in a c</w:t>
      </w:r>
    </w:p>
    <w:p w14:paraId="3D4F1AD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ar</w:t>
      </w:r>
    </w:p>
    <w:p w14:paraId="1EC4CE0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lot  </w:t>
      </w:r>
    </w:p>
    <w:p w14:paraId="7F20669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190C815B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1978:</w:t>
      </w:r>
    </w:p>
    <w:p w14:paraId="0FCB3317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17-year-olds Terry Harrington &amp; Curtis McGhee convicted of </w:t>
      </w:r>
    </w:p>
    <w:p w14:paraId="0173A13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first-degree murder and sentenced to life without parole  </w:t>
      </w:r>
    </w:p>
    <w:p w14:paraId="4BFCAD1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- 2000: Dr. Farwell used ERP's to determine if Harrington responded to </w:t>
      </w:r>
    </w:p>
    <w:p w14:paraId="37896410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crime irrelevant &amp; relevant scenes </w:t>
      </w:r>
    </w:p>
    <w:p w14:paraId="2CD07FC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Lack of P300 to crime relevant details  </w:t>
      </w:r>
    </w:p>
    <w:p w14:paraId="55C3819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-&gt; Large P300 to alibi</w:t>
      </w:r>
    </w:p>
    <w:p w14:paraId="485028F8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–</w:t>
      </w:r>
    </w:p>
    <w:p w14:paraId="46409021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relevant details  </w:t>
      </w:r>
    </w:p>
    <w:p w14:paraId="35E61A41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- 2003: convictions overturned; 12 million dollar settlement</w:t>
      </w:r>
    </w:p>
    <w:p w14:paraId="578A0867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fMRI: Newest Lie Detector </w:t>
      </w:r>
    </w:p>
    <w:p w14:paraId="65713A9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Identify which areas of the brain are associated with deception </w:t>
      </w:r>
    </w:p>
    <w:p w14:paraId="43E2D27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Lie conditions produce greater activation of: </w:t>
      </w:r>
    </w:p>
    <w:p w14:paraId="6FB1A80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Prefrontal region </w:t>
      </w:r>
    </w:p>
    <w:p w14:paraId="0D87EB3D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Anterior cingulate regions </w:t>
      </w:r>
    </w:p>
    <w:p w14:paraId="32583CC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Two U.S. Supreme Court cases the fMRI was not admissible </w:t>
      </w:r>
    </w:p>
    <w:p w14:paraId="7E209247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Best Cues to Lying </w:t>
      </w:r>
    </w:p>
    <w:p w14:paraId="4298B4E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7760557C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Verbal cues </w:t>
      </w:r>
    </w:p>
    <w:p w14:paraId="45BC5AE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Increase in voice pitch </w:t>
      </w:r>
    </w:p>
    <w:p w14:paraId="65F8164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Use of speech fillers (um, uh..etc.) </w:t>
      </w:r>
    </w:p>
    <w:p w14:paraId="797B6AC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Slower rate of speech </w:t>
      </w:r>
    </w:p>
    <w:p w14:paraId="0EBC04A0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5E0A27BE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Non</w:t>
      </w:r>
    </w:p>
    <w:p w14:paraId="46A39803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lastRenderedPageBreak/>
        <w:t xml:space="preserve">-verbal cues </w:t>
      </w:r>
    </w:p>
    <w:p w14:paraId="0D0B8BD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Fewer hand, foot, and leg-movements </w:t>
      </w:r>
    </w:p>
    <w:p w14:paraId="0EFFE43D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09E3AFB0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7ED796E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2FC4FCF4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 Verbal content cues </w:t>
      </w:r>
    </w:p>
    <w:p w14:paraId="3328D8C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Less detail  </w:t>
      </w:r>
    </w:p>
    <w:p w14:paraId="4112519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Less compelling </w:t>
      </w:r>
    </w:p>
    <w:p w14:paraId="76D015BE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Less cooperative </w:t>
      </w:r>
    </w:p>
    <w:p w14:paraId="27DF13B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Detecting Deception: Are some better than others? </w:t>
      </w:r>
    </w:p>
    <w:p w14:paraId="3403DFF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Professionals = 56% at detecting deception </w:t>
      </w:r>
    </w:p>
    <w:p w14:paraId="13B4F9EE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Students = 54% at detecting deception </w:t>
      </w:r>
    </w:p>
    <w:p w14:paraId="20E4CD1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Most people have a truthfulness bias (tendency of people to judge </w:t>
      </w:r>
    </w:p>
    <w:p w14:paraId="049CDCF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more messages as truthful than deceptive) </w:t>
      </w:r>
    </w:p>
    <w:p w14:paraId="10D517D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Disorders of Deception </w:t>
      </w:r>
    </w:p>
    <w:p w14:paraId="5A006A7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Two components: </w:t>
      </w:r>
    </w:p>
    <w:p w14:paraId="5D0175DA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1) </w:t>
      </w:r>
    </w:p>
    <w:p w14:paraId="1C131A7E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Intentionality</w:t>
      </w:r>
    </w:p>
    <w:p w14:paraId="23EC15A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2) </w:t>
      </w:r>
    </w:p>
    <w:p w14:paraId="3306DB18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Motivation </w:t>
      </w:r>
    </w:p>
    <w:p w14:paraId="290FE92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Conversion Disorder </w:t>
      </w:r>
    </w:p>
    <w:p w14:paraId="626F86C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No underlying organic cause to the symptoms  </w:t>
      </w:r>
    </w:p>
    <w:p w14:paraId="6B9280CB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No external gain  </w:t>
      </w:r>
    </w:p>
    <w:p w14:paraId="6E63D94A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Usually seen in medical settings (people present themselves to </w:t>
      </w:r>
    </w:p>
    <w:p w14:paraId="0793DB4E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hospitals with symptoms that cannot be explained) </w:t>
      </w:r>
    </w:p>
    <w:p w14:paraId="4E50F6B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Factitious Disorder (aka Munchhausen Syndrome) </w:t>
      </w:r>
    </w:p>
    <w:p w14:paraId="1315608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Falsification of physical or psychological symptoms </w:t>
      </w:r>
    </w:p>
    <w:p w14:paraId="36244480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Symptoms are intentionally produced (some consume substances </w:t>
      </w:r>
    </w:p>
    <w:p w14:paraId="2864C43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to force them to the hospital) </w:t>
      </w:r>
    </w:p>
    <w:p w14:paraId="3CC7F9B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Internal motivation to seek role of patient  </w:t>
      </w:r>
    </w:p>
    <w:p w14:paraId="5EC316B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Imposed on self or others </w:t>
      </w:r>
    </w:p>
    <w:p w14:paraId="7D4AC69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Somatoform Disorder  </w:t>
      </w:r>
    </w:p>
    <w:p w14:paraId="38B1687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Caused by mental illness, the person believes it's true  </w:t>
      </w:r>
    </w:p>
    <w:p w14:paraId="0901A6BA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You can have a mental illness and produce physical symptoms but </w:t>
      </w:r>
    </w:p>
    <w:p w14:paraId="1F65ECF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there isn't a physiological reason </w:t>
      </w:r>
    </w:p>
    <w:p w14:paraId="24406678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Malingering </w:t>
      </w:r>
    </w:p>
    <w:p w14:paraId="55A7DFE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-Intentionally faking psychological or physical symptoms for some type </w:t>
      </w:r>
    </w:p>
    <w:p w14:paraId="2445D11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of external gain </w:t>
      </w:r>
    </w:p>
    <w:p w14:paraId="2572A12B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399DAB3D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70BF1AF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 criminal may pretend to be unfit to stand trial or mental illness at </w:t>
      </w:r>
    </w:p>
    <w:p w14:paraId="6E7ABE2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 time of the criminal act  </w:t>
      </w:r>
    </w:p>
    <w:p w14:paraId="75DE26E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Malingerers may seek to avoid conscription to the military or even </w:t>
      </w:r>
    </w:p>
    <w:p w14:paraId="6687371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avoid certain duties in it  </w:t>
      </w:r>
    </w:p>
    <w:p w14:paraId="6C588E9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Prisoners or patients may seek drugs or prisons may want to be </w:t>
      </w:r>
    </w:p>
    <w:p w14:paraId="1C62597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transferred </w:t>
      </w:r>
    </w:p>
    <w:p w14:paraId="04102AB1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Malingerers also may seek a financial gain (disability claims, </w:t>
      </w:r>
    </w:p>
    <w:p w14:paraId="7B427BB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personal injury) </w:t>
      </w:r>
    </w:p>
    <w:p w14:paraId="40907318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009C3D4F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04E8AE2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Theories of Malingering  </w:t>
      </w:r>
    </w:p>
    <w:p w14:paraId="6D6DFFAF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2FF6C908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Pathogenic Model (empirically supported)</w:t>
      </w:r>
    </w:p>
    <w:p w14:paraId="298AF413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: </w:t>
      </w:r>
    </w:p>
    <w:p w14:paraId="52C2514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Motivated to </w:t>
      </w:r>
    </w:p>
    <w:p w14:paraId="03B4B22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malinger because they have an underlying disorder/mental illness </w:t>
      </w:r>
    </w:p>
    <w:p w14:paraId="4622BC0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3D947E82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Criminological Model (empirically supported)</w:t>
      </w:r>
    </w:p>
    <w:p w14:paraId="04C627E2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: </w:t>
      </w:r>
    </w:p>
    <w:p w14:paraId="40F4B6B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To avoid legal </w:t>
      </w:r>
    </w:p>
    <w:p w14:paraId="07131587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consequences </w:t>
      </w:r>
    </w:p>
    <w:p w14:paraId="022D9D9C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Bad people do bad things to get out of bad situations </w:t>
      </w:r>
    </w:p>
    <w:p w14:paraId="2B041AAD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578030BF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Adaptational Model (not empirically supported)</w:t>
      </w:r>
    </w:p>
    <w:p w14:paraId="6BDAEE52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: </w:t>
      </w:r>
    </w:p>
    <w:p w14:paraId="48F59EF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 aversive </w:t>
      </w:r>
    </w:p>
    <w:p w14:paraId="11DF9E22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situation </w:t>
      </w:r>
    </w:p>
    <w:p w14:paraId="4AC2274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I'm about to get into trouble, let's see if I can lie myself out of this </w:t>
      </w:r>
    </w:p>
    <w:p w14:paraId="156915ED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According to the DSM </w:t>
      </w:r>
    </w:p>
    <w:p w14:paraId="7B7ADDBD" w14:textId="77777777" w:rsidR="008C7506" w:rsidRPr="008C7506" w:rsidRDefault="008C7506" w:rsidP="008C7506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8C7506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–</w:t>
      </w:r>
    </w:p>
    <w:p w14:paraId="3399A827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5 malingering should be suspected if any 2 of </w:t>
      </w:r>
    </w:p>
    <w:p w14:paraId="28D4A9D3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 following are present: </w:t>
      </w:r>
    </w:p>
    <w:p w14:paraId="0183CC5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1) Forensic assessment  </w:t>
      </w:r>
    </w:p>
    <w:p w14:paraId="3842BA10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2) Individual is uncooperative with evaluation  </w:t>
      </w:r>
    </w:p>
    <w:p w14:paraId="72E8C1D7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3) Diagnosis of antisocial personality disorder  </w:t>
      </w:r>
    </w:p>
    <w:p w14:paraId="66614C17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4) Reports disability discrepant with clinical findings </w:t>
      </w:r>
    </w:p>
    <w:p w14:paraId="3DB0F947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Studying Malingering </w:t>
      </w:r>
    </w:p>
    <w:p w14:paraId="4957FA5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-Case studies: 30 days psychological assessment, help to determine if </w:t>
      </w:r>
    </w:p>
    <w:p w14:paraId="4F2C1534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someone is faking it or not  </w:t>
      </w:r>
    </w:p>
    <w:p w14:paraId="693642CE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 Simulation design: calling people of society, telling them to f</w:t>
      </w:r>
    </w:p>
    <w:p w14:paraId="61ADCDA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ake a </w:t>
      </w:r>
    </w:p>
    <w:p w14:paraId="63B739F6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certain disorder, then study to see if the response matches the </w:t>
      </w:r>
    </w:p>
    <w:p w14:paraId="0737785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disorder known  </w:t>
      </w:r>
    </w:p>
    <w:p w14:paraId="7610A9F9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 G</w:t>
      </w:r>
    </w:p>
    <w:p w14:paraId="7855A5C5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ro</w:t>
      </w:r>
    </w:p>
    <w:p w14:paraId="08C58190" w14:textId="77777777" w:rsidR="008C7506" w:rsidRP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up design: comparing real patients and Malingerers attempting to </w:t>
      </w:r>
    </w:p>
    <w:p w14:paraId="1C0822B1" w14:textId="2444ABF5" w:rsidR="008C7506" w:rsidRDefault="008C7506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8C7506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fake the symptoms </w:t>
      </w:r>
    </w:p>
    <w:p w14:paraId="798596E3" w14:textId="14FA8E36" w:rsidR="00467B99" w:rsidRDefault="00467B99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</w:p>
    <w:p w14:paraId="6B2E57F3" w14:textId="6BF0F72A" w:rsidR="00467B99" w:rsidRPr="00467B99" w:rsidRDefault="00467B99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CA" w:eastAsia="en-CA"/>
        </w:rPr>
      </w:pPr>
    </w:p>
    <w:p w14:paraId="5CF9D0D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u w:val="single"/>
          <w:lang w:val="en-CA" w:eastAsia="en-CA"/>
        </w:rPr>
      </w:pPr>
      <w:r w:rsidRPr="00467B99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u w:val="single"/>
          <w:lang w:val="en-CA" w:eastAsia="en-CA"/>
        </w:rPr>
        <w:t>Unit 5</w:t>
      </w:r>
    </w:p>
    <w:p w14:paraId="76CE8C5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u w:val="single"/>
          <w:lang w:val="en-CA" w:eastAsia="en-CA"/>
        </w:rPr>
      </w:pPr>
      <w:r w:rsidRPr="00467B99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u w:val="single"/>
          <w:lang w:val="en-CA" w:eastAsia="en-CA"/>
        </w:rPr>
        <w:t xml:space="preserve">: </w:t>
      </w:r>
    </w:p>
    <w:p w14:paraId="6CE9FE0D" w14:textId="7259DEC2" w:rsid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CA" w:eastAsia="en-CA"/>
        </w:rPr>
      </w:pPr>
      <w:r w:rsidRPr="00467B99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u w:val="single"/>
          <w:lang w:val="en-CA" w:eastAsia="en-CA"/>
        </w:rPr>
        <w:t>Eye Witness Testimony</w:t>
      </w:r>
      <w:r w:rsidRPr="00467B9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CA" w:eastAsia="en-CA"/>
        </w:rPr>
        <w:t xml:space="preserve">  </w:t>
      </w:r>
    </w:p>
    <w:p w14:paraId="7CC3B44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CA" w:eastAsia="en-CA"/>
        </w:rPr>
      </w:pPr>
    </w:p>
    <w:p w14:paraId="67C4380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Stages of Memory </w:t>
      </w:r>
    </w:p>
    <w:p w14:paraId="6DA62F6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Perception -&gt; Encoding -&gt; Short-term -&gt; Long-term -&gt; Retrieval  </w:t>
      </w:r>
    </w:p>
    <w:p w14:paraId="1B75212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Types of Memory </w:t>
      </w:r>
    </w:p>
    <w:p w14:paraId="778527D5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- Recall Memory: </w:t>
      </w:r>
    </w:p>
    <w:p w14:paraId="4A561AB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Reporting details of previously witnessed </w:t>
      </w:r>
    </w:p>
    <w:p w14:paraId="644B3CD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events/people </w:t>
      </w:r>
    </w:p>
    <w:p w14:paraId="3569C897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-</w:t>
      </w:r>
    </w:p>
    <w:p w14:paraId="36412372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Recognition Memory: </w:t>
      </w:r>
    </w:p>
    <w:p w14:paraId="7BF9970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Reporting whether current information is the </w:t>
      </w:r>
    </w:p>
    <w:p w14:paraId="3124578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same as previous information (EX. Lineups) </w:t>
      </w:r>
    </w:p>
    <w:p w14:paraId="5A3F1B2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Eye Witness Research </w:t>
      </w:r>
    </w:p>
    <w:p w14:paraId="4202899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 a laboratory simulation, the unknowing participant views a critical </w:t>
      </w:r>
    </w:p>
    <w:p w14:paraId="7664D2BF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event, for example a crime, through a slide, video or live. They don't </w:t>
      </w:r>
    </w:p>
    <w:p w14:paraId="14F5DD6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know they will be question</w:t>
      </w:r>
    </w:p>
    <w:p w14:paraId="373A8C9C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ed</w:t>
      </w:r>
    </w:p>
    <w:p w14:paraId="5C31034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about the event until after viewing it. </w:t>
      </w:r>
    </w:p>
    <w:p w14:paraId="5F56B27F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- 2 types of Independent Variables: </w:t>
      </w:r>
    </w:p>
    <w:p w14:paraId="1C0AA2D5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5F15800C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56DE2ED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1) </w:t>
      </w:r>
    </w:p>
    <w:p w14:paraId="24B6D554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Estimator Variables  </w:t>
      </w:r>
    </w:p>
    <w:p w14:paraId="1522C35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71ACD9E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0F30C2C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Variables that are present at the time of the crime and can't be </w:t>
      </w:r>
    </w:p>
    <w:p w14:paraId="5CACD49C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changed EX. The age of the witness, lighting..etc </w:t>
      </w:r>
    </w:p>
    <w:p w14:paraId="6D6544B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2) </w:t>
      </w:r>
    </w:p>
    <w:p w14:paraId="610A8E87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System Variables</w:t>
      </w:r>
    </w:p>
    <w:p w14:paraId="6D0AADB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Variables or factors that can be manipulated to increase or </w:t>
      </w:r>
    </w:p>
    <w:p w14:paraId="4DB7ACDC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decrease eyewitness accuracy EX. Type of procedure the cops use to </w:t>
      </w:r>
    </w:p>
    <w:p w14:paraId="1A6F4A2B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in</w:t>
      </w:r>
    </w:p>
    <w:p w14:paraId="3A7D09B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terrogate or the type of lineup procedures, the justice system </w:t>
      </w:r>
    </w:p>
    <w:p w14:paraId="69EAB73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controls these variables </w:t>
      </w:r>
    </w:p>
    <w:p w14:paraId="6C840EAC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- 3 types of Dependent Variables </w:t>
      </w:r>
    </w:p>
    <w:p w14:paraId="2133DE3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1) </w:t>
      </w:r>
    </w:p>
    <w:p w14:paraId="5DDF9B19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Recall of the event/crime</w:t>
      </w:r>
    </w:p>
    <w:p w14:paraId="664DE8B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2) </w:t>
      </w:r>
    </w:p>
    <w:p w14:paraId="55E6B8FC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Recall of the perpetrat</w:t>
      </w:r>
    </w:p>
    <w:p w14:paraId="0F536DF9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or</w:t>
      </w:r>
    </w:p>
    <w:p w14:paraId="0EAE957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Open-ended: Witnesses are asked to either write or orally state all </w:t>
      </w:r>
    </w:p>
    <w:p w14:paraId="5AA7DB6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they remember about the event without the officer asking questions </w:t>
      </w:r>
    </w:p>
    <w:p w14:paraId="7499DA7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(aka free narrative) </w:t>
      </w:r>
    </w:p>
    <w:p w14:paraId="4D5EAFF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Direct Question: Witnesses are asked a series of specific questions </w:t>
      </w:r>
    </w:p>
    <w:p w14:paraId="449275EB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about the crime or the perpetrator </w:t>
      </w:r>
    </w:p>
    <w:p w14:paraId="41C29F9F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3) </w:t>
      </w:r>
    </w:p>
    <w:p w14:paraId="62727C23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Recognition of the perpetrator  </w:t>
      </w:r>
    </w:p>
    <w:p w14:paraId="5D1141B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Perpetrator lineup: Set of people presented to the wetness, who </w:t>
      </w:r>
    </w:p>
    <w:p w14:paraId="7A125AF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intern must state whether the perpetrator is present and who they are </w:t>
      </w:r>
    </w:p>
    <w:p w14:paraId="2D37FDD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Interviewing Eyewitnesses</w:t>
      </w:r>
    </w:p>
    <w:p w14:paraId="5811C166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Fisher et al </w:t>
      </w:r>
    </w:p>
    <w:p w14:paraId="3C354AE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Analyzed 11 tape recorded interviews </w:t>
      </w:r>
    </w:p>
    <w:p w14:paraId="638792D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Eight experienced detectives conducted the interviews </w:t>
      </w:r>
    </w:p>
    <w:p w14:paraId="6319969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Lots of variation in how it was conducted </w:t>
      </w:r>
    </w:p>
    <w:p w14:paraId="67B370E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Usual format: </w:t>
      </w:r>
    </w:p>
    <w:p w14:paraId="69FE46E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5AF2B34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2BD3AC5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Introduce </w:t>
      </w:r>
    </w:p>
    <w:p w14:paraId="728661E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28661FB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70DBE98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Ask what they remembered in open-ended format </w:t>
      </w:r>
    </w:p>
    <w:p w14:paraId="3F9ABA6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2DEE040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1F1CFE4C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Ask series of questions to determine specifics </w:t>
      </w:r>
    </w:p>
    <w:p w14:paraId="3654723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60AE823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21C5865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Ended by asking any additional information </w:t>
      </w:r>
    </w:p>
    <w:p w14:paraId="31BE963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8"/>
          <w:szCs w:val="18"/>
          <w:lang w:val="en-CA" w:eastAsia="en-CA"/>
        </w:rPr>
        <w:t xml:space="preserve">- </w:t>
      </w:r>
    </w:p>
    <w:p w14:paraId="779565B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They found that: Police officers approach limited their ability to </w:t>
      </w:r>
    </w:p>
    <w:p w14:paraId="396BFDF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collect all information in a few ways: </w:t>
      </w:r>
    </w:p>
    <w:p w14:paraId="7EFBAAF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Interrupted person during open-ended recall (Limits amount of </w:t>
      </w:r>
    </w:p>
    <w:p w14:paraId="17DA168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information in conscious recall) </w:t>
      </w:r>
    </w:p>
    <w:p w14:paraId="249F026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032BD63B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43C63A6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Questioned eyewitnesses with very short, specific questions (Leads </w:t>
      </w:r>
    </w:p>
    <w:p w14:paraId="26BA3D6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to short answers and if not asked about specific thing perpetrator may </w:t>
      </w:r>
    </w:p>
    <w:p w14:paraId="51D2A90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not mention it) </w:t>
      </w:r>
    </w:p>
    <w:p w14:paraId="19AB611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Tend to ask questions in predetermined or random order </w:t>
      </w:r>
    </w:p>
    <w:p w14:paraId="5EB95AC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inconsistent with info witnesses were providing at the time </w:t>
      </w:r>
    </w:p>
    <w:p w14:paraId="07DC0B1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(a</w:t>
      </w:r>
    </w:p>
    <w:p w14:paraId="1FA31F5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sk about </w:t>
      </w:r>
    </w:p>
    <w:p w14:paraId="4FF540B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voice while witness was talking about clothes </w:t>
      </w:r>
    </w:p>
    <w:p w14:paraId="0EC0819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0A38B19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3C027E2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Tended to ask leading or suggestive questions </w:t>
      </w:r>
    </w:p>
    <w:p w14:paraId="46AE2E6D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lastRenderedPageBreak/>
        <w:t>find more resources at oneclass.com</w:t>
      </w:r>
    </w:p>
    <w:p w14:paraId="2337F566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34CE0FD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Witnesses become contaminated if they find out what other </w:t>
      </w:r>
    </w:p>
    <w:p w14:paraId="60417C8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witnesses have reported </w:t>
      </w:r>
    </w:p>
    <w:p w14:paraId="4B52F1F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4819E0BB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23CF48C4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Memory conformity: </w:t>
      </w:r>
    </w:p>
    <w:p w14:paraId="6227511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When what one witness reports, influences </w:t>
      </w:r>
    </w:p>
    <w:p w14:paraId="195E703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what another witness reports </w:t>
      </w:r>
    </w:p>
    <w:p w14:paraId="5703C2CC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(t</w:t>
      </w:r>
    </w:p>
    <w:p w14:paraId="4654FDA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hey cannot be treated as separate </w:t>
      </w:r>
    </w:p>
    <w:p w14:paraId="4592C41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reports) </w:t>
      </w:r>
    </w:p>
    <w:p w14:paraId="2A79351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Misinformation Effect </w:t>
      </w:r>
    </w:p>
    <w:p w14:paraId="06F7916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Where a witness who is presented with inaccurate information after an </w:t>
      </w:r>
    </w:p>
    <w:p w14:paraId="6292A7AF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event will incorporate that misinformation into a subsequent recall task </w:t>
      </w:r>
    </w:p>
    <w:p w14:paraId="2F37E16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Explaining Misinformation </w:t>
      </w:r>
    </w:p>
    <w:p w14:paraId="0DCF1DC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3 theories: </w:t>
      </w:r>
    </w:p>
    <w:p w14:paraId="5DB67B0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3C9B125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Acceptance hypothesis: Influenced by an authority figure, the </w:t>
      </w:r>
    </w:p>
    <w:p w14:paraId="241C4A8F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witness says what they believe they’re supposed to say or what </w:t>
      </w:r>
    </w:p>
    <w:p w14:paraId="6C65227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they think the authority figure wants to hear </w:t>
      </w:r>
    </w:p>
    <w:p w14:paraId="7EE748B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09DDF53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Source Misattribution hypothesis: You have a memory, someone </w:t>
      </w:r>
    </w:p>
    <w:p w14:paraId="231428C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tells you their memory of the same event, specifically something </w:t>
      </w:r>
    </w:p>
    <w:p w14:paraId="576C205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you don't remember, and they become confused and cannot </w:t>
      </w:r>
    </w:p>
    <w:p w14:paraId="6A20CA1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identify which is true </w:t>
      </w:r>
    </w:p>
    <w:p w14:paraId="06F4FE0B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3)</w:t>
      </w:r>
    </w:p>
    <w:p w14:paraId="7FC295E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Memory Impairment hypothesis: You have a memory, and more </w:t>
      </w:r>
    </w:p>
    <w:p w14:paraId="66FCC72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information from another source which is incorrect, which causes </w:t>
      </w:r>
    </w:p>
    <w:p w14:paraId="0A72260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your memory to be overridden and you start remembering </w:t>
      </w:r>
    </w:p>
    <w:p w14:paraId="582986C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things that aren't true </w:t>
      </w:r>
    </w:p>
    <w:p w14:paraId="4C23540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Helping the Police Interview </w:t>
      </w:r>
    </w:p>
    <w:p w14:paraId="025BA06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10258608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Hypnosis:</w:t>
      </w:r>
    </w:p>
    <w:p w14:paraId="0A93A8F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Hypnotically refreshed memory </w:t>
      </w:r>
    </w:p>
    <w:p w14:paraId="5DC6D8B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3074A00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052CD5B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More details  </w:t>
      </w:r>
    </w:p>
    <w:p w14:paraId="240F696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Can increase amount of details  </w:t>
      </w:r>
    </w:p>
    <w:p w14:paraId="7E4C714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Details are not necessarily accurate  </w:t>
      </w:r>
    </w:p>
    <w:p w14:paraId="55A2CC9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More suggestible  </w:t>
      </w:r>
    </w:p>
    <w:p w14:paraId="618EC8C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(not usually admissible in court) </w:t>
      </w:r>
    </w:p>
    <w:p w14:paraId="3DB9DFB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1EC89D17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Cognitive Interview: </w:t>
      </w:r>
    </w:p>
    <w:p w14:paraId="113F4FE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based on 4 memory retrieval techniques </w:t>
      </w:r>
    </w:p>
    <w:p w14:paraId="44E81A0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1) Cognitive reinstatement </w:t>
      </w:r>
    </w:p>
    <w:p w14:paraId="173AFCE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2) Report everything </w:t>
      </w:r>
    </w:p>
    <w:p w14:paraId="4D04B72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3) Recall event in different orders </w:t>
      </w:r>
    </w:p>
    <w:p w14:paraId="48F43F5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4) Change perspectives  </w:t>
      </w:r>
    </w:p>
    <w:p w14:paraId="5D2DFDEF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4873AF29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Enhanced Cognitive Interview: </w:t>
      </w:r>
    </w:p>
    <w:p w14:paraId="1913A2F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Added components to the original </w:t>
      </w:r>
    </w:p>
    <w:p w14:paraId="215FCD3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cognitive interview  </w:t>
      </w:r>
    </w:p>
    <w:p w14:paraId="7350E85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Rapport building  </w:t>
      </w:r>
    </w:p>
    <w:p w14:paraId="01EE02E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Supportive interviewer behaviour </w:t>
      </w:r>
    </w:p>
    <w:p w14:paraId="22F26C3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Transfer of control </w:t>
      </w:r>
    </w:p>
    <w:p w14:paraId="492DCC4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Focused retrieval  </w:t>
      </w:r>
    </w:p>
    <w:p w14:paraId="7D0291E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Witness compatible questioning  </w:t>
      </w:r>
    </w:p>
    <w:p w14:paraId="66A49AD8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53D52C68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lastRenderedPageBreak/>
        <w:t>find more resources at oneclass.com</w:t>
      </w:r>
    </w:p>
    <w:p w14:paraId="341566C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Recall of Perpetrator </w:t>
      </w:r>
    </w:p>
    <w:p w14:paraId="3413ACD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Descriptions lacking in detail &amp; accuracy </w:t>
      </w:r>
    </w:p>
    <w:p w14:paraId="71DA8CD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Gender (100% accurate) &amp; height (50% accurate) are most </w:t>
      </w:r>
    </w:p>
    <w:p w14:paraId="6859308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commonly reported </w:t>
      </w:r>
    </w:p>
    <w:p w14:paraId="40A7759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Most accurate for hair colour &amp; style </w:t>
      </w:r>
    </w:p>
    <w:p w14:paraId="73573E2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74F85A9F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&gt; Difficulty with weight, eye colour, footwear...etc.</w:t>
      </w:r>
    </w:p>
    <w:p w14:paraId="76B97AB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Line-up Identification </w:t>
      </w:r>
    </w:p>
    <w:p w14:paraId="44A5F9E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Suspect: Person police suspect </w:t>
      </w:r>
    </w:p>
    <w:p w14:paraId="2E6FEB2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Culprit: Person who is actually guilty </w:t>
      </w:r>
    </w:p>
    <w:p w14:paraId="169D1CC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Line-up Procedures </w:t>
      </w:r>
    </w:p>
    <w:p w14:paraId="2465971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 Contains foils: innocent people put in the line with the suspect t</w:t>
      </w:r>
    </w:p>
    <w:p w14:paraId="6862524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hat </w:t>
      </w:r>
    </w:p>
    <w:p w14:paraId="1EFB507A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matches the suspect’s physical traits</w:t>
      </w:r>
    </w:p>
    <w:p w14:paraId="2A4B144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Identification Accuracy  </w:t>
      </w:r>
    </w:p>
    <w:p w14:paraId="1D55342B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68BF29B0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Target</w:t>
      </w:r>
    </w:p>
    <w:p w14:paraId="08AF3D80" w14:textId="77777777" w:rsidR="00467B99" w:rsidRPr="00467B99" w:rsidRDefault="00467B99" w:rsidP="00467B99">
      <w:pPr>
        <w:shd w:val="clear" w:color="auto" w:fill="FFFFFF"/>
        <w:textAlignment w:val="baseline"/>
        <w:rPr>
          <w:rFonts w:ascii="Courier New" w:eastAsia="Times New Roman" w:hAnsi="Courier New" w:cs="Courier New"/>
          <w:color w:val="000000"/>
          <w:sz w:val="19"/>
          <w:szCs w:val="19"/>
          <w:lang w:val="en-CA" w:eastAsia="en-CA"/>
        </w:rPr>
      </w:pPr>
      <w:r w:rsidRPr="00467B99">
        <w:rPr>
          <w:rFonts w:ascii="Courier New" w:eastAsia="Times New Roman" w:hAnsi="Courier New" w:cs="Courier New"/>
          <w:color w:val="000000"/>
          <w:sz w:val="19"/>
          <w:szCs w:val="19"/>
          <w:lang w:val="en-CA" w:eastAsia="en-CA"/>
        </w:rPr>
        <w:t>–</w:t>
      </w:r>
    </w:p>
    <w:p w14:paraId="45D714F1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present lineups</w:t>
      </w:r>
    </w:p>
    <w:p w14:paraId="674B394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 </w:t>
      </w:r>
    </w:p>
    <w:p w14:paraId="4BE1C09F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Correct identification (right one) </w:t>
      </w:r>
    </w:p>
    <w:p w14:paraId="2EA76D7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Foil identification  </w:t>
      </w:r>
    </w:p>
    <w:p w14:paraId="681EBEE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False rejection </w:t>
      </w:r>
    </w:p>
    <w:p w14:paraId="7E8D790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14680F35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Target-absent lineups</w:t>
      </w:r>
    </w:p>
    <w:p w14:paraId="771C10D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 </w:t>
      </w:r>
    </w:p>
    <w:p w14:paraId="0ABEBE8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Correct rejection (right one) </w:t>
      </w:r>
    </w:p>
    <w:p w14:paraId="529F2FE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Foil identification  </w:t>
      </w:r>
    </w:p>
    <w:p w14:paraId="3FFDB75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False identification </w:t>
      </w:r>
    </w:p>
    <w:p w14:paraId="036F593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Decision Implications </w:t>
      </w:r>
    </w:p>
    <w:p w14:paraId="61BDD62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Foil Identification </w:t>
      </w:r>
    </w:p>
    <w:p w14:paraId="4ACCEA0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Known error; memory is faulty </w:t>
      </w:r>
    </w:p>
    <w:p w14:paraId="323B35A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False Identification </w:t>
      </w:r>
    </w:p>
    <w:p w14:paraId="248563F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Unknown error; guilty suspect goes free </w:t>
      </w:r>
    </w:p>
    <w:p w14:paraId="2C57D11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False Identification </w:t>
      </w:r>
    </w:p>
    <w:p w14:paraId="3FFD569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Unknown error; Innocent prosecuted, </w:t>
      </w:r>
    </w:p>
    <w:p w14:paraId="74EED22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guilty goes free </w:t>
      </w:r>
    </w:p>
    <w:p w14:paraId="0900844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Live vs. Photo </w:t>
      </w:r>
    </w:p>
    <w:p w14:paraId="73DF392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Police generally use photo array </w:t>
      </w:r>
    </w:p>
    <w:p w14:paraId="559FC70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Easier to construct </w:t>
      </w:r>
    </w:p>
    <w:p w14:paraId="6DA37D8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Portable </w:t>
      </w:r>
    </w:p>
    <w:p w14:paraId="3412CAE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No right to legal counsel (lawyer) </w:t>
      </w:r>
    </w:p>
    <w:p w14:paraId="4FFDEDE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No suspect behaviour </w:t>
      </w:r>
    </w:p>
    <w:p w14:paraId="5B9BD04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Less stress </w:t>
      </w:r>
    </w:p>
    <w:p w14:paraId="0391A06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Lineup Presentation procedures </w:t>
      </w:r>
    </w:p>
    <w:p w14:paraId="04C2CE1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4068C67C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Simultaneous lineup:</w:t>
      </w:r>
    </w:p>
    <w:p w14:paraId="0E93482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Presents all members at the same time  </w:t>
      </w:r>
    </w:p>
    <w:p w14:paraId="434305F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Witnesses make </w:t>
      </w:r>
    </w:p>
    <w:p w14:paraId="7D487E6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 </w:t>
      </w:r>
    </w:p>
    <w:p w14:paraId="61259BD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relevant judgment </w:t>
      </w:r>
    </w:p>
    <w:p w14:paraId="7AD96FE2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02A621F3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3A7109AC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1D8CCD47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Sequential lineup:  </w:t>
      </w:r>
    </w:p>
    <w:p w14:paraId="3DABD35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03D7937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003FF99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Members are presented one at a time  </w:t>
      </w:r>
    </w:p>
    <w:p w14:paraId="31560D4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-&gt; Witnesses make absolute judgments </w:t>
      </w:r>
    </w:p>
    <w:p w14:paraId="4D47982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4EA5366F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Showup:  </w:t>
      </w:r>
    </w:p>
    <w:p w14:paraId="33261C7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Only suspect shown to witness  </w:t>
      </w:r>
    </w:p>
    <w:p w14:paraId="581FAAEB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False identification's higher </w:t>
      </w:r>
    </w:p>
    <w:p w14:paraId="51ECEC76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093844B6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Walk-by: </w:t>
      </w:r>
    </w:p>
    <w:p w14:paraId="4EB0A56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Conducted in natural environment  </w:t>
      </w:r>
    </w:p>
    <w:p w14:paraId="69C71FFC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Biased Lineups </w:t>
      </w:r>
    </w:p>
    <w:p w14:paraId="1722FB2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34093978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Foil bias</w:t>
      </w:r>
    </w:p>
    <w:p w14:paraId="60EE7C9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When suspect is only lineup number that matches </w:t>
      </w:r>
    </w:p>
    <w:p w14:paraId="382DCDEC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description of the culprit  </w:t>
      </w:r>
    </w:p>
    <w:p w14:paraId="5041AB4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0253B243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Instruction bias</w:t>
      </w:r>
    </w:p>
    <w:p w14:paraId="5FEA590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Police failed to mention to the witness that the </w:t>
      </w:r>
    </w:p>
    <w:p w14:paraId="3C67481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culprit may not be present  </w:t>
      </w:r>
    </w:p>
    <w:p w14:paraId="6144F78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2DD84B09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Clothing bias</w:t>
      </w:r>
    </w:p>
    <w:p w14:paraId="5DC3681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: suspect is only member in line up wearing similar </w:t>
      </w:r>
    </w:p>
    <w:p w14:paraId="2C7C3F2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clothes that was in description about culprit </w:t>
      </w:r>
    </w:p>
    <w:p w14:paraId="3590638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Estimator Variables </w:t>
      </w:r>
    </w:p>
    <w:p w14:paraId="7F465AF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491D001D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Age: </w:t>
      </w:r>
    </w:p>
    <w:p w14:paraId="789A238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Older adults (over age 60) are just as likely as younger adults to </w:t>
      </w:r>
    </w:p>
    <w:p w14:paraId="4C52382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correctly identify the suspect from a target absent line up  </w:t>
      </w:r>
    </w:p>
    <w:p w14:paraId="094113E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20A52F54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7C157C0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Older adults are more likely to make an incorrect decision from a </w:t>
      </w:r>
    </w:p>
    <w:p w14:paraId="5F43586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target absent line up than are younger adults </w:t>
      </w:r>
    </w:p>
    <w:p w14:paraId="35A3550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5602308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2D0BB6D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Older adults make similar correct identifications but fewer correct </w:t>
      </w:r>
    </w:p>
    <w:p w14:paraId="3571C76C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rejections then do younger adults </w:t>
      </w:r>
    </w:p>
    <w:p w14:paraId="68FC3CFE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2FBCD668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Race:</w:t>
      </w:r>
    </w:p>
    <w:p w14:paraId="7A7A307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3CA2398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3685798F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Cross race effect: witness remembering own race faces with </w:t>
      </w:r>
    </w:p>
    <w:p w14:paraId="39953F6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greater accuracy than faces for other races </w:t>
      </w:r>
    </w:p>
    <w:p w14:paraId="2DAE7E8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1A38E3A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138232A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Own race faces produce higher correct identifications and lower </w:t>
      </w:r>
    </w:p>
    <w:p w14:paraId="04DDA78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false positives than other race faces </w:t>
      </w:r>
    </w:p>
    <w:p w14:paraId="4670B9B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6D925D60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23152449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 cross race effect is due to: attitudes, Physiognomic </w:t>
      </w:r>
    </w:p>
    <w:p w14:paraId="7D1DDA7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homogeneity, and interracial contact </w:t>
      </w:r>
    </w:p>
    <w:p w14:paraId="7D52C7D1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6BC88CF1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Weapon Focus:</w:t>
      </w:r>
    </w:p>
    <w:p w14:paraId="07D3E8AC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Describes a witness’</w:t>
      </w:r>
    </w:p>
    <w:p w14:paraId="6791D05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 attention being focused on </w:t>
      </w:r>
    </w:p>
    <w:p w14:paraId="5FF2B335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 suspects weapon rather than the suspect. The witness remember </w:t>
      </w:r>
    </w:p>
    <w:p w14:paraId="7CD1E00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is less about the crime and the suspect when a weapon is present, </w:t>
      </w:r>
    </w:p>
    <w:p w14:paraId="1A8C5C5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then when one isn't </w:t>
      </w:r>
    </w:p>
    <w:p w14:paraId="15BF2962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Cue-utilization hypothesis: Explains why a witness focuses on the </w:t>
      </w:r>
    </w:p>
    <w:p w14:paraId="61A35BC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weapon rather than the details. It subjects that when emotional </w:t>
      </w:r>
    </w:p>
    <w:p w14:paraId="5304F6ED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arousal increases, attentional capacity decreases </w:t>
      </w:r>
    </w:p>
    <w:p w14:paraId="0081B1D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Unusualness hypothesis: Weapons are unusual; therefore they </w:t>
      </w:r>
    </w:p>
    <w:p w14:paraId="0A8FA952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lastRenderedPageBreak/>
        <w:t>attract a witness’</w:t>
      </w:r>
    </w:p>
    <w:p w14:paraId="445F7513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 attention </w:t>
      </w:r>
    </w:p>
    <w:p w14:paraId="1D1B276B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35C3F702" w14:textId="77777777" w:rsidR="00467B99" w:rsidRPr="00467B99" w:rsidRDefault="00467B99" w:rsidP="00467B99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467B99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39E7D7FA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Guidelines in Canada </w:t>
      </w:r>
    </w:p>
    <w:p w14:paraId="0E5559E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Photo lineups should be videotaped  </w:t>
      </w:r>
    </w:p>
    <w:p w14:paraId="7B66C2B7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Inform witnesses that clearing innocent suspects and identifying </w:t>
      </w:r>
    </w:p>
    <w:p w14:paraId="3048D17B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guilty ones are equally important  </w:t>
      </w:r>
    </w:p>
    <w:p w14:paraId="74991DD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Lineup should be presented sequentially  </w:t>
      </w:r>
    </w:p>
    <w:p w14:paraId="311AD038" w14:textId="77777777" w:rsidR="00467B99" w:rsidRPr="00467B99" w:rsidRDefault="00467B99" w:rsidP="00467B9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467B99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Officer shouldn't provide feedback </w:t>
      </w:r>
    </w:p>
    <w:p w14:paraId="16470A0F" w14:textId="107304B5" w:rsidR="00467B99" w:rsidRDefault="00467B99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</w:p>
    <w:p w14:paraId="27884FB3" w14:textId="3366457E" w:rsidR="001D5F62" w:rsidRDefault="001D5F62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</w:p>
    <w:p w14:paraId="54D3BABF" w14:textId="6263F490" w:rsid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en-CA" w:eastAsia="en-CA"/>
        </w:rPr>
      </w:pPr>
      <w:r w:rsidRPr="001D5F62">
        <w:rPr>
          <w:rFonts w:ascii="Times New Roman" w:eastAsia="Times New Roman" w:hAnsi="Times New Roman" w:cs="Times New Roman"/>
          <w:b/>
          <w:color w:val="000000"/>
          <w:sz w:val="32"/>
          <w:szCs w:val="32"/>
          <w:highlight w:val="yellow"/>
          <w:u w:val="single"/>
          <w:lang w:val="en-CA" w:eastAsia="en-CA"/>
        </w:rPr>
        <w:t>Unit 6: Juries</w:t>
      </w:r>
      <w:r w:rsidRPr="001D5F62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en-CA" w:eastAsia="en-CA"/>
        </w:rPr>
        <w:t xml:space="preserve"> </w:t>
      </w:r>
    </w:p>
    <w:p w14:paraId="2FAA19F2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en-CA" w:eastAsia="en-CA"/>
        </w:rPr>
      </w:pPr>
    </w:p>
    <w:p w14:paraId="59B0235A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How do Jury Systems Differ? </w:t>
      </w:r>
    </w:p>
    <w:p w14:paraId="5549181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702E6034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Adversarial</w:t>
      </w:r>
    </w:p>
    <w:p w14:paraId="3E2DA50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(U.S. and Canada) </w:t>
      </w:r>
    </w:p>
    <w:p w14:paraId="7820B403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Courtroom </w:t>
      </w:r>
    </w:p>
    <w:p w14:paraId="19A6D951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Judge and Jurors </w:t>
      </w:r>
    </w:p>
    <w:p w14:paraId="30EBC69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602DE08C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Inquisitorial</w:t>
      </w:r>
    </w:p>
    <w:p w14:paraId="5B0C5152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(Europe) </w:t>
      </w:r>
    </w:p>
    <w:p w14:paraId="0298974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Investigation </w:t>
      </w:r>
    </w:p>
    <w:p w14:paraId="32F116A7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Juries in Canada </w:t>
      </w:r>
    </w:p>
    <w:p w14:paraId="65FEC88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Primarily used in criminal cases </w:t>
      </w:r>
    </w:p>
    <w:p w14:paraId="7A60CFCA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Consists of 12 people </w:t>
      </w:r>
    </w:p>
    <w:p w14:paraId="6F10814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Final verdict must be unanimous (expect in Civil Trials - breach of </w:t>
      </w:r>
    </w:p>
    <w:p w14:paraId="673C553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contract/parole violation) </w:t>
      </w:r>
    </w:p>
    <w:p w14:paraId="109ED3EA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Out of all trials taking pace, ~20% are heard by a jury </w:t>
      </w:r>
    </w:p>
    <w:p w14:paraId="383467D0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Offences in Canada  </w:t>
      </w:r>
    </w:p>
    <w:p w14:paraId="4D7F6C0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There are 3 types of offences in Canada: </w:t>
      </w:r>
    </w:p>
    <w:p w14:paraId="2C613898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8"/>
          <w:szCs w:val="18"/>
          <w:lang w:val="en-CA" w:eastAsia="en-CA"/>
        </w:rPr>
        <w:t xml:space="preserve">- </w:t>
      </w:r>
    </w:p>
    <w:p w14:paraId="28C4DB17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Summary Offences</w:t>
      </w:r>
    </w:p>
    <w:p w14:paraId="2315B9DA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1387B86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58B97FC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Less than 6 months jail time + fine of less than $2000 </w:t>
      </w:r>
    </w:p>
    <w:p w14:paraId="5F682958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3A070151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39CA4CE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Some have maximum sentence of 18 months </w:t>
      </w:r>
    </w:p>
    <w:p w14:paraId="20F60B6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1A1FFFBB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58A25AD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Tried by judge alone </w:t>
      </w:r>
    </w:p>
    <w:p w14:paraId="67839C88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3F18F09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3AD37D65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Defendant does not have right to trial by jury </w:t>
      </w:r>
    </w:p>
    <w:p w14:paraId="5E7E54A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8"/>
          <w:szCs w:val="18"/>
          <w:lang w:val="en-CA" w:eastAsia="en-CA"/>
        </w:rPr>
        <w:t xml:space="preserve">- </w:t>
      </w:r>
    </w:p>
    <w:p w14:paraId="2F83212E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Indictable offences</w:t>
      </w:r>
    </w:p>
    <w:p w14:paraId="549C9B41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(Fall into three categories) </w:t>
      </w:r>
    </w:p>
    <w:p w14:paraId="16FCF9A3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0201A0B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Less serious indictable offences are heard by judge sitting alone </w:t>
      </w:r>
    </w:p>
    <w:p w14:paraId="137F05F7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(theft obtaining money or property under false pretences or failure to </w:t>
      </w:r>
    </w:p>
    <w:p w14:paraId="0B148FC8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comply with probation order</w:t>
      </w:r>
    </w:p>
    <w:p w14:paraId="2EDC94D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) </w:t>
      </w:r>
    </w:p>
    <w:p w14:paraId="5F47DEB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6338ED8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Highly serious indictable offences must be tried by judge and jury </w:t>
      </w:r>
    </w:p>
    <w:p w14:paraId="19FDFB7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(treason, murder, or piracy) </w:t>
      </w:r>
    </w:p>
    <w:p w14:paraId="3FA5A5E7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50DA714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&gt; </w:t>
      </w:r>
    </w:p>
    <w:p w14:paraId="67395D67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If attorney general and accused agree, the trial can proceed </w:t>
      </w:r>
    </w:p>
    <w:p w14:paraId="1EC12EBB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without a jury and judge alone tries the case </w:t>
      </w:r>
    </w:p>
    <w:p w14:paraId="742A8E80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3)</w:t>
      </w:r>
    </w:p>
    <w:p w14:paraId="1FA9CB2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For some the accused can choose judge and jury or judge alone </w:t>
      </w:r>
    </w:p>
    <w:p w14:paraId="4FE3340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(ex. Robbery, assault with a weapon) </w:t>
      </w:r>
    </w:p>
    <w:p w14:paraId="5A4F54AB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30700E72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Hybrid offences</w:t>
      </w:r>
    </w:p>
    <w:p w14:paraId="55E6FB9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194E90F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761C4E03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Cross between summary and indictable  </w:t>
      </w:r>
    </w:p>
    <w:p w14:paraId="36E9B3B7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3EA0393D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23C0B71F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Maximum sentence is 5 or more years if they proceed by indictable </w:t>
      </w:r>
    </w:p>
    <w:p w14:paraId="333DF18F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6A68D7D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532DF5C0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If Crown proceeds summarily maximum penalty is 6 months and is </w:t>
      </w:r>
    </w:p>
    <w:p w14:paraId="2539B6FF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tried by judge alone </w:t>
      </w:r>
    </w:p>
    <w:p w14:paraId="322E0BD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2B89CBB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605A032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Crown attorney decides </w:t>
      </w:r>
    </w:p>
    <w:p w14:paraId="7838B64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Jury Selection (fundamental characteristics)  </w:t>
      </w:r>
    </w:p>
    <w:p w14:paraId="32B6A9D3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249DD540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Representativeness</w:t>
      </w:r>
    </w:p>
    <w:p w14:paraId="560ACAA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770DFAD4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&gt; “Jury of ones peers”</w:t>
      </w:r>
    </w:p>
    <w:p w14:paraId="6E5C88C1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Randomly selected community  </w:t>
      </w:r>
    </w:p>
    <w:p w14:paraId="6EF74A1F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Represents the community where crime occured </w:t>
      </w:r>
    </w:p>
    <w:p w14:paraId="1FE38AC3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774F2C49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Impartial</w:t>
      </w:r>
    </w:p>
    <w:p w14:paraId="3362D75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Juror needs to set aside on biases or prejudices  </w:t>
      </w:r>
    </w:p>
    <w:p w14:paraId="71ED0BE2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Jury selection occurs in 2 stages: </w:t>
      </w:r>
    </w:p>
    <w:p w14:paraId="2DEDDC08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1) </w:t>
      </w:r>
    </w:p>
    <w:p w14:paraId="191EED5C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Venire: </w:t>
      </w:r>
    </w:p>
    <w:p w14:paraId="52849CB7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receive envelope asking you to show up at specific date </w:t>
      </w:r>
    </w:p>
    <w:p w14:paraId="447CFE75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and time </w:t>
      </w:r>
    </w:p>
    <w:p w14:paraId="0A3AB08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2) </w:t>
      </w:r>
    </w:p>
    <w:p w14:paraId="08925B8C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Voir dire: </w:t>
      </w:r>
    </w:p>
    <w:p w14:paraId="71CEC80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speak the truth; lawyers can question you </w:t>
      </w:r>
    </w:p>
    <w:p w14:paraId="24DD6B6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Types of Prejudices </w:t>
      </w:r>
    </w:p>
    <w:p w14:paraId="5D6ED9D6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- Interest prejudice: </w:t>
      </w:r>
    </w:p>
    <w:p w14:paraId="00A7CB2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Interest in case (related)  </w:t>
      </w:r>
    </w:p>
    <w:p w14:paraId="40293391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-</w:t>
      </w:r>
    </w:p>
    <w:p w14:paraId="07AC1573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Specific prejudice:</w:t>
      </w:r>
    </w:p>
    <w:p w14:paraId="6FBF9E90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Been through the same trauma as the victim  </w:t>
      </w:r>
    </w:p>
    <w:p w14:paraId="2532E696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- Generic prejudice:</w:t>
      </w:r>
    </w:p>
    <w:p w14:paraId="2CC4CE1A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Racial/religious prejudice  </w:t>
      </w:r>
    </w:p>
    <w:p w14:paraId="15238B79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- Normative prejudice:</w:t>
      </w:r>
    </w:p>
    <w:p w14:paraId="0FAA5423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High profile case </w:t>
      </w:r>
    </w:p>
    <w:p w14:paraId="146A788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What can be done if Jurors are Impartial? </w:t>
      </w:r>
    </w:p>
    <w:p w14:paraId="539E237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74C358F4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Adjournment</w:t>
      </w:r>
    </w:p>
    <w:p w14:paraId="053888D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Delay trial  </w:t>
      </w:r>
    </w:p>
    <w:p w14:paraId="64E69837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7D6A5656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Change of venue</w:t>
      </w:r>
    </w:p>
    <w:p w14:paraId="737F11B5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Move trial to a different city  </w:t>
      </w:r>
    </w:p>
    <w:p w14:paraId="6CD73F51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18A4FC4A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Peremptory challenge</w:t>
      </w:r>
    </w:p>
    <w:p w14:paraId="0C6F721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Dismiss potential juror based on lawyers' discretion  </w:t>
      </w:r>
    </w:p>
    <w:p w14:paraId="2A78693F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lastRenderedPageBreak/>
        <w:t xml:space="preserve">- </w:t>
      </w:r>
    </w:p>
    <w:p w14:paraId="686A52A7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Challenge for cause</w:t>
      </w:r>
    </w:p>
    <w:p w14:paraId="51F1B66B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Dismiss potential juror based on bias/prejudice  </w:t>
      </w:r>
    </w:p>
    <w:p w14:paraId="40F01A5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Other jurors decide </w:t>
      </w:r>
    </w:p>
    <w:p w14:paraId="562F2B8F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Legal Functions of Jurors </w:t>
      </w:r>
    </w:p>
    <w:p w14:paraId="6AA6F060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Two legal functions: </w:t>
      </w:r>
    </w:p>
    <w:p w14:paraId="21609481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1) To decide the facts from the trial evidence  </w:t>
      </w:r>
    </w:p>
    <w:p w14:paraId="112DD57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2) To decide on a verdict </w:t>
      </w:r>
    </w:p>
    <w:p w14:paraId="2663A780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(Sentencing is not a function of Canadian Jurors; however they can </w:t>
      </w:r>
    </w:p>
    <w:p w14:paraId="581DAED8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recommend parole eligibility)  </w:t>
      </w:r>
    </w:p>
    <w:p w14:paraId="05C96A0A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1AF5C5BF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61AFE822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Jury Functions  </w:t>
      </w:r>
    </w:p>
    <w:p w14:paraId="34693F9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1)</w:t>
      </w:r>
    </w:p>
    <w:p w14:paraId="44B9322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Use the wisdom of 12 to reach a verdict  </w:t>
      </w:r>
    </w:p>
    <w:p w14:paraId="0FC6327A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2)</w:t>
      </w:r>
    </w:p>
    <w:p w14:paraId="418B3528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Act as the conscience of the community  </w:t>
      </w:r>
    </w:p>
    <w:p w14:paraId="14831A4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3)</w:t>
      </w:r>
    </w:p>
    <w:p w14:paraId="0493A1A3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Protect against out of date laws  </w:t>
      </w:r>
    </w:p>
    <w:p w14:paraId="2EAC9227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4)</w:t>
      </w:r>
    </w:p>
    <w:p w14:paraId="2D6FB4E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Increase knowledge about the justice system </w:t>
      </w:r>
    </w:p>
    <w:p w14:paraId="317B56B0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(Judges are more likely to convict than jurors, expect when it comes to </w:t>
      </w:r>
    </w:p>
    <w:p w14:paraId="63B958D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child sexual abuse/assault cases) </w:t>
      </w:r>
    </w:p>
    <w:p w14:paraId="5891B460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Jury Consultants  </w:t>
      </w:r>
    </w:p>
    <w:p w14:paraId="68C1AE4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Identify the characteristics of the ideal juror to have or to avoid </w:t>
      </w:r>
    </w:p>
    <w:p w14:paraId="6947A6B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Conduct surveys  </w:t>
      </w:r>
    </w:p>
    <w:p w14:paraId="7CD4B5C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Set up focus groups  </w:t>
      </w:r>
    </w:p>
    <w:p w14:paraId="074E0BE1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Conduct mock trials </w:t>
      </w:r>
    </w:p>
    <w:p w14:paraId="582A6AF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Types of Studies </w:t>
      </w:r>
    </w:p>
    <w:p w14:paraId="6E56505B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0055AFF8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Post-trial interviews with jurors</w:t>
      </w:r>
    </w:p>
    <w:p w14:paraId="724C68C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785C702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&gt; </w:t>
      </w:r>
    </w:p>
    <w:p w14:paraId="0D47C34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Canada jurors forbidden by law to disclose contents of deliberations </w:t>
      </w:r>
    </w:p>
    <w:p w14:paraId="151AD09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40C1C065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Archival Studies </w:t>
      </w:r>
    </w:p>
    <w:p w14:paraId="63FEC6B8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Records of the trial (transcripts, interviews..etc.) </w:t>
      </w:r>
    </w:p>
    <w:p w14:paraId="401A6D7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50E73CC9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 xml:space="preserve">Field Studies </w:t>
      </w:r>
    </w:p>
    <w:p w14:paraId="5213C5D5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Using real jurors serving on duty </w:t>
      </w:r>
    </w:p>
    <w:p w14:paraId="5B995BE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</w:t>
      </w:r>
    </w:p>
    <w:p w14:paraId="2567EA30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Simulation Studies</w:t>
      </w:r>
    </w:p>
    <w:p w14:paraId="1E90068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Bringing students to a lab and they read a mock trial </w:t>
      </w:r>
    </w:p>
    <w:p w14:paraId="16577A1B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Reaching a Verdict </w:t>
      </w:r>
    </w:p>
    <w:p w14:paraId="34F42A7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Jury aids </w:t>
      </w:r>
    </w:p>
    <w:p w14:paraId="160DC3B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Note taking and asking questions is acceptable when allowed by </w:t>
      </w:r>
    </w:p>
    <w:p w14:paraId="291AFF7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judge  </w:t>
      </w:r>
    </w:p>
    <w:p w14:paraId="0BC6DE2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Backfire effect: When jurors are told not to use a piece of important </w:t>
      </w:r>
    </w:p>
    <w:p w14:paraId="67457647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information that was said in court, but its hard to just forget about it </w:t>
      </w:r>
    </w:p>
    <w:p w14:paraId="6ED7622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Jury Nullification </w:t>
      </w:r>
    </w:p>
    <w:p w14:paraId="57DD3C45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Occurs when the jury ignores the law and the evidence and renders a </w:t>
      </w:r>
    </w:p>
    <w:p w14:paraId="5D5E15A1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verdict based on some other criteria extremely rare in Canada </w:t>
      </w:r>
    </w:p>
    <w:p w14:paraId="7D70B74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Predicting Outcomes </w:t>
      </w:r>
    </w:p>
    <w:p w14:paraId="6833E6F2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Sex differences: Women are more likely to convict on a sexual </w:t>
      </w:r>
    </w:p>
    <w:p w14:paraId="2A2FCF1F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assault where males are likely to acquit  </w:t>
      </w:r>
    </w:p>
    <w:p w14:paraId="07299FBF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Racial bias: If you are of the same race as the defendant, you're </w:t>
      </w:r>
    </w:p>
    <w:p w14:paraId="62E220C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more likely to distance yourself from that person a.k.a. black sheep </w:t>
      </w:r>
    </w:p>
    <w:p w14:paraId="18113E1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effect  </w:t>
      </w:r>
    </w:p>
    <w:p w14:paraId="6887446E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find more resources at oneclass.com</w:t>
      </w:r>
    </w:p>
    <w:p w14:paraId="28590E86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lastRenderedPageBreak/>
        <w:t>find more resources at oneclass.com</w:t>
      </w:r>
    </w:p>
    <w:p w14:paraId="7B8EE6F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Personality traits:  </w:t>
      </w:r>
    </w:p>
    <w:p w14:paraId="3440A6F2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Authoritarianism: Right winged political views, rigid thinkers  </w:t>
      </w:r>
    </w:p>
    <w:p w14:paraId="2F515161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Dogmatism: Rigid and close-minded but without the political </w:t>
      </w:r>
    </w:p>
    <w:p w14:paraId="5DABCA4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influence  </w:t>
      </w:r>
    </w:p>
    <w:p w14:paraId="227D0AE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 Attitudes: Attitude of a juror to believe that a victim</w:t>
      </w:r>
    </w:p>
    <w:p w14:paraId="3217D6FF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’s</w:t>
      </w:r>
    </w:p>
    <w:p w14:paraId="579FCC60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past is </w:t>
      </w:r>
    </w:p>
    <w:p w14:paraId="2870739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indicative of their future  </w:t>
      </w:r>
    </w:p>
    <w:p w14:paraId="7D1027B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Role of the Experts (witnesses/testify/interviewees) </w:t>
      </w:r>
    </w:p>
    <w:p w14:paraId="6FD0CE4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1) Professional Experts (Psychiatrists &amp; psychologists) </w:t>
      </w:r>
    </w:p>
    <w:p w14:paraId="388767F8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Used by both defense (83%) and prosecution (75%) </w:t>
      </w:r>
    </w:p>
    <w:p w14:paraId="3DAC62A5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19512DB5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&gt; Most negative viewed; seen as “hired guns”</w:t>
      </w:r>
    </w:p>
    <w:p w14:paraId="5A534375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Provided little relevant information </w:t>
      </w:r>
    </w:p>
    <w:p w14:paraId="474FBD0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2) Lay Experts (knows the defendant; nurse or parole officer) </w:t>
      </w:r>
    </w:p>
    <w:p w14:paraId="5913104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Rated most positive/ helpful </w:t>
      </w:r>
    </w:p>
    <w:p w14:paraId="4B654F9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3) Family &amp; Friends </w:t>
      </w:r>
    </w:p>
    <w:p w14:paraId="08ABF442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Most biased but influential </w:t>
      </w:r>
    </w:p>
    <w:p w14:paraId="47C6409F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“CSI” Effect</w:t>
      </w:r>
    </w:p>
    <w:p w14:paraId="1BA9F9E4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Trend in which TV shows (CSI, Criminal Minds, Law &amp; Order) </w:t>
      </w:r>
    </w:p>
    <w:p w14:paraId="62E46968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increased expectations of victims and jury members concerning </w:t>
      </w:r>
    </w:p>
    <w:p w14:paraId="6FACA2DB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forensic evidence and the level of crime scene investigation CSI first </w:t>
      </w:r>
    </w:p>
    <w:p w14:paraId="4CF090DC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aired in 2000 and became very popular  </w:t>
      </w:r>
    </w:p>
    <w:p w14:paraId="43F237F1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Less than 10% of homicide cases in 2004 involved fingerprint or DNA </w:t>
      </w:r>
    </w:p>
    <w:p w14:paraId="3E58E13B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evidence </w:t>
      </w:r>
    </w:p>
    <w:p w14:paraId="72C5759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- 40% of forensic techniques shown on these types of shows are not </w:t>
      </w:r>
    </w:p>
    <w:p w14:paraId="1C3DF86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valid forensic techniques </w:t>
      </w:r>
    </w:p>
    <w:p w14:paraId="1070591F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 Evidence is more likely to be </w:t>
      </w:r>
    </w:p>
    <w:p w14:paraId="4117C6D7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circumstantial</w:t>
      </w:r>
    </w:p>
    <w:p w14:paraId="4833F202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or</w:t>
      </w:r>
    </w:p>
    <w:p w14:paraId="0BD810A5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reliant</w:t>
      </w:r>
    </w:p>
    <w:p w14:paraId="7B033C37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 on </w:t>
      </w:r>
    </w:p>
    <w:p w14:paraId="462A059D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eyewitnesses  </w:t>
      </w:r>
    </w:p>
    <w:p w14:paraId="552626C9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-&gt; Circumstantial: No one saw the crime actually happen but someone </w:t>
      </w:r>
    </w:p>
    <w:p w14:paraId="33AAC330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saw you running away from the crime scene with the murder weapon </w:t>
      </w:r>
    </w:p>
    <w:p w14:paraId="390EDDEE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>-</w:t>
      </w:r>
    </w:p>
    <w:p w14:paraId="0A64D6F8" w14:textId="77777777" w:rsidR="001D5F62" w:rsidRPr="001D5F62" w:rsidRDefault="001D5F62" w:rsidP="001D5F62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</w:pPr>
      <w:r w:rsidRPr="001D5F62">
        <w:rPr>
          <w:rFonts w:ascii="Arial" w:eastAsia="Times New Roman" w:hAnsi="Arial" w:cs="Arial"/>
          <w:color w:val="000000"/>
          <w:sz w:val="19"/>
          <w:szCs w:val="19"/>
          <w:lang w:val="en-CA" w:eastAsia="en-CA"/>
        </w:rPr>
        <w:t>&gt; Reliant: Eyewitness’</w:t>
      </w:r>
    </w:p>
    <w:p w14:paraId="5997A3F6" w14:textId="77777777" w:rsidR="001D5F62" w:rsidRPr="001D5F62" w:rsidRDefault="001D5F62" w:rsidP="001D5F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  <w:r w:rsidRPr="001D5F62"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  <w:t xml:space="preserve">s saw you commit the crime </w:t>
      </w:r>
    </w:p>
    <w:p w14:paraId="7584C6D7" w14:textId="77777777" w:rsidR="001D5F62" w:rsidRPr="008C7506" w:rsidRDefault="001D5F62" w:rsidP="008C7506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</w:p>
    <w:p w14:paraId="343FBD50" w14:textId="77777777" w:rsidR="008C7506" w:rsidRPr="005451CE" w:rsidRDefault="008C7506" w:rsidP="005451C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val="en-CA" w:eastAsia="en-CA"/>
        </w:rPr>
      </w:pPr>
    </w:p>
    <w:p w14:paraId="3315B961" w14:textId="77777777" w:rsidR="005451CE" w:rsidRDefault="005451CE"/>
    <w:sectPr w:rsidR="005451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EB5"/>
    <w:rsid w:val="001D5F62"/>
    <w:rsid w:val="00230786"/>
    <w:rsid w:val="00286DA3"/>
    <w:rsid w:val="003004DF"/>
    <w:rsid w:val="00467B99"/>
    <w:rsid w:val="005451CE"/>
    <w:rsid w:val="008C7506"/>
    <w:rsid w:val="00905EC9"/>
    <w:rsid w:val="00916EB5"/>
    <w:rsid w:val="00A4710B"/>
    <w:rsid w:val="00CE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4CF39"/>
  <w15:chartTrackingRefBased/>
  <w15:docId w15:val="{D08C50AA-C3E5-48D5-9BC0-CCC2B58F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0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03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8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3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8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9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3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8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6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87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2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9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13998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92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74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96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87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7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94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8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37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53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0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1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4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42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63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82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1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74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7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29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4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0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56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3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15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1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8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9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3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2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0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8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0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9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3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0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38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3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64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52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1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02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0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6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7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41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8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53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45983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9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15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40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9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1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2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63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9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1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6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20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4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6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63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82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5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15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0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1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2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44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77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46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63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5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49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7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85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2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4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08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53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2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4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1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9785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66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2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7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9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66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33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8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9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89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43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5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29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63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08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0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52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1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03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8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55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98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3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7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9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80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07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20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62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8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02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0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9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0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86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33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81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29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7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18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2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7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70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6356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23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1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1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75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6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0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6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9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99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16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2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6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8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7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5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5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2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8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9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3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55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9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0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0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2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8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9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9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2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9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13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95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06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37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36291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51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16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9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1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8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57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3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223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0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81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7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0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7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36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1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5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94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40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08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23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27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98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16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6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0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06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6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7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78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3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68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7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8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14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81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8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7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8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2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0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18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67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0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6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8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1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1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10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8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52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92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8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4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74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312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29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36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02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60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24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96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12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4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6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54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43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8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0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9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34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22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5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7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84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68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0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7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50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17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6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8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5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83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5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1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6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21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9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09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93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25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89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9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07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41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1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1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2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2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4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98064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26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2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6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74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8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87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70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92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3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8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4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73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73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58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14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23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8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07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90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6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0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0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91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7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6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0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5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74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2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1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0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13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37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51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4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26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64150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7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83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1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3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23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64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1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6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50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68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8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30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8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93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8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8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3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05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94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59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3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3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1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11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91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7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59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23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7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10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94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2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4482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3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5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52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4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05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3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53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57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1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28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73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83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26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0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5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6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69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7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5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9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0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94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86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7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86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6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2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5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5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19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42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22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4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21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0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51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8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94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1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2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0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88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87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5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26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86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9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61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46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87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1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65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8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32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2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01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0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63915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73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74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13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7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47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96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67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96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48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4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4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6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2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8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2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15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46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0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9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3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4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8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16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60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83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25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13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5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9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6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15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1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0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0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1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3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2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2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57321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2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06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9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7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2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99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72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88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19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8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2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0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65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9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55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60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66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0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42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00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1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8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28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86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3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0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67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6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198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78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3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0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2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2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38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75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2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5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6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22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0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8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75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3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8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6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31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89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15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6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53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7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9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0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53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60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7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1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67661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6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03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33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5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09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0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3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86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8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62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9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7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9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38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0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1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11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7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62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2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51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2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68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79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7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5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49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89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1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2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5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65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66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25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1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30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75277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00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89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41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72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38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21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42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0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9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60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49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15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8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8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95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9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93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8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60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81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86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0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7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5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9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71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3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6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15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17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2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7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1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00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1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8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2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5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25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1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11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86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73496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5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67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91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4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7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43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78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21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7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4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82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7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82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93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89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09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64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58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0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80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8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1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8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7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55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74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1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16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33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8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40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8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27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61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56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51686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9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5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72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2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89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1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5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47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1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2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23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15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12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1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8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95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5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2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75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87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8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8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70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22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64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3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13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16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91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63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86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1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8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9208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839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6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2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50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17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4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7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8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7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6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52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4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11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9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7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20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3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66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8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1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06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09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49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7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1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1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1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1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4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6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5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7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57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9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4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81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69042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0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0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42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64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9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59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18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5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5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5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15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9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36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62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17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13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0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26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3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1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27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90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65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1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1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42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7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0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86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1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04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8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9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25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7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8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35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7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63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8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7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04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20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3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63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96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5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4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9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58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2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9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96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22872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7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9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0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6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4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98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40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02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7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32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5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87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0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70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1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2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26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5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62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37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93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8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9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52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6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82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99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25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84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6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1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8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1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0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07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3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50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2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3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4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07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54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2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44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5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55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6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06723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0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84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9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09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5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2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75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4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20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80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2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8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4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6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18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6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93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28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9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99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11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17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0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75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75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6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20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3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2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6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5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2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1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42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1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46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2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91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9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0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6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65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15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97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80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74333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1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9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7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85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43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3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1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88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14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90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32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30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30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2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0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7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8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39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2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1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52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66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43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2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62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96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1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8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9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9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6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52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50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3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02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46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74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3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5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7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03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15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740316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3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13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5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25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30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1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2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85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1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8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33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7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02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4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1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8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19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4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8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1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2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5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4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3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75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8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9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4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0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46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60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05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08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16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1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0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46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96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7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06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5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5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5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73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5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07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70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24779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6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7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29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7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9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14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3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5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19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1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8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67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7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4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5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7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7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1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5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96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2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80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18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9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8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5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93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0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40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5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79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4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83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85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43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0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64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3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7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7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01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34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91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41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42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86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6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75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35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4220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0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32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95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19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2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1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4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12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22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56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3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6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7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7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7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98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80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80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2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00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7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8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85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17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1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4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17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62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6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74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2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39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2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7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76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2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7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5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67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4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8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66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67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40801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12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0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0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0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4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8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5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4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8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76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8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83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67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19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8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8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1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8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6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1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02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8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4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0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66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70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2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83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09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38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50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9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0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0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34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5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8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12965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1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84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3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4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5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55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3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3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80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1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2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1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6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0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0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2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9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50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5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6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34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76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1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4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71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5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9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33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8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4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26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3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9675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3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5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7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9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84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45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1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6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1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18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8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1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53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6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90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5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42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96400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13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25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8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2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62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04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95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7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5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7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6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07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17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01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07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0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1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23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46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0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8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3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5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39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15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54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7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8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65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64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8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9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0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2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29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8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36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7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66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10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0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7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9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5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4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2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5706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7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5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58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6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73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5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7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76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66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85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1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99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61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28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8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7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5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5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9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8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4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2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6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9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7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38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41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0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69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55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4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74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8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4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32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84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1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04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4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29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3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45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1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9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7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16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05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57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8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32735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3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9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74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82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30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43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2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00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1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05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7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23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74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14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7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0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17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6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1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39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44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1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9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0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28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2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3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8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2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9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23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8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62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13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9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5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0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1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4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6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8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68643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5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87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42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64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63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6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9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46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77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04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97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1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8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6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4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27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73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8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8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77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34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3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8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8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1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50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1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5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4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74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1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83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75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35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08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6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75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0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9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2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94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90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6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6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5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0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5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33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1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0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01468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8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2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9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32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32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26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nl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3593</TotalTime>
  <Pages>19</Pages>
  <Words>4802</Words>
  <Characters>27374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 Wong</dc:creator>
  <cp:keywords/>
  <dc:description/>
  <cp:lastModifiedBy>Stanley Wong</cp:lastModifiedBy>
  <cp:revision>5</cp:revision>
  <dcterms:created xsi:type="dcterms:W3CDTF">2017-02-13T03:47:00Z</dcterms:created>
  <dcterms:modified xsi:type="dcterms:W3CDTF">2017-02-16T21:42:00Z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