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7C5CE0" w14:textId="77777777" w:rsidR="00647731" w:rsidRDefault="002845C3">
      <w:pPr>
        <w:pStyle w:val="Heading1"/>
      </w:pPr>
      <w:r>
        <w:t>Book 7</w:t>
      </w:r>
      <w:bookmarkStart w:id="0" w:name="_GoBack"/>
      <w:bookmarkEnd w:id="0"/>
    </w:p>
    <w:p w14:paraId="3003AB75" w14:textId="77777777" w:rsidR="00647731" w:rsidRDefault="001D29A7" w:rsidP="001D29A7">
      <w:pPr>
        <w:pStyle w:val="ListBullet"/>
      </w:pPr>
      <w:r>
        <w:t>Creates most beautiful city in the form of the three waves</w:t>
      </w:r>
    </w:p>
    <w:p w14:paraId="17D5762E" w14:textId="77777777" w:rsidR="001D29A7" w:rsidRDefault="001D29A7" w:rsidP="001D29A7">
      <w:pPr>
        <w:pStyle w:val="ListBullet"/>
      </w:pPr>
      <w:r>
        <w:t xml:space="preserve">Book 7 grounds the epistemology (ontology) </w:t>
      </w:r>
    </w:p>
    <w:p w14:paraId="732391E8" w14:textId="77777777" w:rsidR="001D29A7" w:rsidRDefault="001D29A7" w:rsidP="001D29A7">
      <w:pPr>
        <w:pStyle w:val="ListBullet"/>
      </w:pPr>
      <w:r>
        <w:t xml:space="preserve">In cave in childhood and bound and unable to look behind them see only in front of them, their light is from a fire burning far above, between them and the fire is a rope above along which there is a wall similar to that of a puppet show wall </w:t>
      </w:r>
    </w:p>
    <w:p w14:paraId="36A17142" w14:textId="77777777" w:rsidR="001D29A7" w:rsidRDefault="001D29A7" w:rsidP="001D29A7">
      <w:pPr>
        <w:pStyle w:val="ListBullet"/>
      </w:pPr>
      <w:r>
        <w:t>The cave is the whom, the mouth of the cave is the vagina, the rough slippery dangerous way is the birth canal</w:t>
      </w:r>
    </w:p>
    <w:p w14:paraId="6A82D41B" w14:textId="77777777" w:rsidR="00BD0018" w:rsidRDefault="00BD0018" w:rsidP="001D29A7">
      <w:pPr>
        <w:pStyle w:val="ListBullet"/>
      </w:pPr>
      <w:r>
        <w:t xml:space="preserve">He was blinded by the light when he came out, saw the shadows of human beings and other things (reflection of water) </w:t>
      </w:r>
    </w:p>
    <w:p w14:paraId="380FF590" w14:textId="77777777" w:rsidR="00185616" w:rsidRDefault="00185616" w:rsidP="001D29A7">
      <w:pPr>
        <w:pStyle w:val="ListBullet"/>
      </w:pPr>
      <w:r>
        <w:t xml:space="preserve">The city is in the cave </w:t>
      </w:r>
    </w:p>
    <w:p w14:paraId="574C626A" w14:textId="77777777" w:rsidR="00185616" w:rsidRDefault="00185616" w:rsidP="001D29A7">
      <w:pPr>
        <w:pStyle w:val="ListBullet"/>
      </w:pPr>
      <w:r>
        <w:t xml:space="preserve">Socrates’ does as he is fitted to do </w:t>
      </w:r>
    </w:p>
    <w:sectPr w:rsidR="00185616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09C280" w14:textId="77777777" w:rsidR="006133F1" w:rsidRDefault="006133F1">
      <w:r>
        <w:separator/>
      </w:r>
    </w:p>
    <w:p w14:paraId="2E777B13" w14:textId="77777777" w:rsidR="006133F1" w:rsidRDefault="006133F1"/>
  </w:endnote>
  <w:endnote w:type="continuationSeparator" w:id="0">
    <w:p w14:paraId="361EFECA" w14:textId="77777777" w:rsidR="006133F1" w:rsidRDefault="006133F1">
      <w:r>
        <w:continuationSeparator/>
      </w:r>
    </w:p>
    <w:p w14:paraId="5E215BA1" w14:textId="77777777" w:rsidR="006133F1" w:rsidRDefault="006133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02AB76" w14:textId="77777777" w:rsidR="00647731" w:rsidRDefault="009D3B5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BD2468" w14:textId="77777777" w:rsidR="006133F1" w:rsidRDefault="006133F1">
      <w:r>
        <w:separator/>
      </w:r>
    </w:p>
    <w:p w14:paraId="6A2A8F4F" w14:textId="77777777" w:rsidR="006133F1" w:rsidRDefault="006133F1"/>
  </w:footnote>
  <w:footnote w:type="continuationSeparator" w:id="0">
    <w:p w14:paraId="15EBCEA9" w14:textId="77777777" w:rsidR="006133F1" w:rsidRDefault="006133F1">
      <w:r>
        <w:continuationSeparator/>
      </w:r>
    </w:p>
    <w:p w14:paraId="1263E56A" w14:textId="77777777" w:rsidR="006133F1" w:rsidRDefault="006133F1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9A7"/>
    <w:rsid w:val="00185616"/>
    <w:rsid w:val="001D29A7"/>
    <w:rsid w:val="002845C3"/>
    <w:rsid w:val="00460C18"/>
    <w:rsid w:val="006133F1"/>
    <w:rsid w:val="00647731"/>
    <w:rsid w:val="009D3B5F"/>
    <w:rsid w:val="00BD0018"/>
    <w:rsid w:val="00E7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1AF2F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Yarko/Library/Containers/com.microsoft.Word/Data/Library/Caches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519"/>
    <w:rsid w:val="00C4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DA5CE752C508145A1A4B8733A46B008">
    <w:name w:val="DDA5CE752C508145A1A4B8733A46B008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0B5A118E5FC5C143BA33DB456F298DC9">
    <w:name w:val="0B5A118E5FC5C143BA33DB456F298D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42</TotalTime>
  <Pages>1</Pages>
  <Words>96</Words>
  <Characters>550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Yarko Loza</dc:creator>
  <cp:keywords/>
  <dc:description/>
  <cp:lastModifiedBy>Yarko Loza</cp:lastModifiedBy>
  <cp:revision>1</cp:revision>
  <dcterms:created xsi:type="dcterms:W3CDTF">2016-11-16T18:38:00Z</dcterms:created>
  <dcterms:modified xsi:type="dcterms:W3CDTF">2016-11-16T21:39:00Z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