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inorHAnsi" w:hAnsiTheme="minorHAnsi" w:cstheme="minorHAnsi"/>
          <w:color w:val="auto"/>
          <w:lang w:val="en-GB"/>
        </w:rPr>
        <w:id w:val="9156306"/>
        <w:placeholder>
          <w:docPart w:val="3E5A7272F4A64FA0A88CFD80761120B0"/>
        </w:placeholder>
      </w:sdtPr>
      <w:sdtEndPr/>
      <w:sdtContent>
        <w:p w14:paraId="03615D18"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493D2108" w14:textId="77777777"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EndPr/>
      <w:sdtContent>
        <w:p w14:paraId="49291C67" w14:textId="77777777" w:rsidR="00F169C7" w:rsidRPr="00BA69E8" w:rsidRDefault="0004204F" w:rsidP="00AE20F8">
          <w:pPr>
            <w:pStyle w:val="Subtitle"/>
            <w:rPr>
              <w:rFonts w:asciiTheme="minorHAnsi" w:hAnsiTheme="minorHAnsi" w:cstheme="minorHAnsi"/>
              <w:b/>
              <w:bCs/>
              <w:sz w:val="22"/>
              <w:szCs w:val="22"/>
            </w:rPr>
          </w:pPr>
          <w:r>
            <w:rPr>
              <w:rFonts w:asciiTheme="minorHAnsi" w:hAnsiTheme="minorHAnsi" w:cstheme="minorHAnsi"/>
              <w:b/>
              <w:bCs/>
              <w:sz w:val="22"/>
              <w:szCs w:val="22"/>
              <w:highlight w:val="lightGray"/>
            </w:rPr>
            <w:t>ITSEMISAN AFINOTAN</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14:paraId="493375DB" w14:textId="33EDAD17" w:rsidR="004B6320" w:rsidRPr="00E2282A" w:rsidRDefault="00E2282A" w:rsidP="00331927">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w:t>
          </w:r>
          <w:r w:rsidR="00543E9E">
            <w:rPr>
              <w:rFonts w:asciiTheme="minorHAnsi" w:hAnsiTheme="minorHAnsi" w:cstheme="minorHAnsi"/>
              <w:b/>
              <w:bCs/>
              <w:sz w:val="22"/>
              <w:szCs w:val="22"/>
              <w:lang w:val="en-GB"/>
            </w:rPr>
            <w:t>7</w:t>
          </w:r>
        </w:p>
      </w:sdtContent>
    </w:sdt>
    <w:p w14:paraId="563D359D" w14:textId="1CAB1EEA"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543E9E">
            <w:rPr>
              <w:rFonts w:asciiTheme="minorHAnsi" w:hAnsiTheme="minorHAnsi" w:cstheme="minorHAnsi"/>
              <w:b/>
              <w:bCs/>
              <w:u w:val="single"/>
              <w:lang w:val="en-GB"/>
            </w:rPr>
            <w:t>Matrix Operations with MATLAB</w:t>
          </w:r>
        </w:sdtContent>
      </w:sdt>
    </w:p>
    <w:p w14:paraId="053EA6D3"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r w:rsidR="0004204F">
        <w:rPr>
          <w:rFonts w:asciiTheme="minorHAnsi" w:hAnsiTheme="minorHAnsi" w:cstheme="minorHAnsi"/>
          <w:b/>
          <w:bCs/>
          <w:i/>
          <w:iCs/>
          <w:u w:val="single"/>
          <w:lang w:val="en-GB"/>
        </w:rPr>
        <w:t xml:space="preserve"> </w:t>
      </w:r>
    </w:p>
    <w:p w14:paraId="4F929783" w14:textId="77777777"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EndPr/>
        <w:sdtContent>
          <w:r w:rsidR="0004204F">
            <w:rPr>
              <w:rFonts w:asciiTheme="minorHAnsi" w:hAnsiTheme="minorHAnsi" w:cstheme="minorHAnsi"/>
              <w:highlight w:val="lightGray"/>
              <w:lang w:val="en-GB"/>
            </w:rPr>
            <w:t>SEN WANG</w:t>
          </w:r>
        </w:sdtContent>
      </w:sdt>
    </w:p>
    <w:p w14:paraId="45CB5288" w14:textId="03B5569F"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EndPr/>
        <w:sdtContent>
          <w:hyperlink r:id="rId10" w:history="1">
            <w:r w:rsidR="00543E9E">
              <w:rPr>
                <w:rStyle w:val="Hyperlink"/>
                <w:rFonts w:asciiTheme="minorHAnsi" w:hAnsiTheme="minorHAnsi" w:cstheme="minorHAnsi"/>
                <w:highlight w:val="lightGray"/>
                <w:lang w:val="en-GB"/>
              </w:rPr>
              <w:t>senwang@cmail.carleton.ca</w:t>
            </w:r>
          </w:hyperlink>
          <w:r w:rsidR="004C64F5" w:rsidRPr="00AE20F8">
            <w:rPr>
              <w:rFonts w:asciiTheme="minorHAnsi" w:hAnsiTheme="minorHAnsi" w:cstheme="minorHAnsi"/>
              <w:highlight w:val="lightGray"/>
              <w:lang w:val="en-GB"/>
            </w:rPr>
            <w:t xml:space="preserve"> </w:t>
          </w:r>
        </w:sdtContent>
      </w:sdt>
    </w:p>
    <w:p w14:paraId="242A125C" w14:textId="77777777" w:rsidR="005E7ECE" w:rsidRDefault="005E7ECE" w:rsidP="005E7ECE">
      <w:pPr>
        <w:rPr>
          <w:rFonts w:asciiTheme="minorHAnsi" w:hAnsiTheme="minorHAnsi" w:cstheme="minorHAnsi"/>
          <w:lang w:val="en-GB"/>
        </w:rPr>
      </w:pPr>
    </w:p>
    <w:p w14:paraId="7D0F1CEC" w14:textId="77777777"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04204F">
            <w:rPr>
              <w:rFonts w:asciiTheme="minorHAnsi" w:hAnsiTheme="minorHAnsi" w:cstheme="minorHAnsi"/>
              <w:b/>
              <w:bCs/>
              <w:lang w:val="en-GB"/>
            </w:rPr>
            <w:t>L11</w:t>
          </w:r>
        </w:sdtContent>
      </w:sdt>
    </w:p>
    <w:p w14:paraId="47D59134" w14:textId="77777777"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2A674B">
            <w:rPr>
              <w:rFonts w:asciiTheme="minorHAnsi" w:hAnsiTheme="minorHAnsi" w:cstheme="minorHAnsi"/>
              <w:b/>
              <w:bCs/>
              <w:lang w:val="en-GB"/>
            </w:rPr>
            <w:t>4301CB</w:t>
          </w:r>
          <w:r w:rsidR="001349A8" w:rsidRPr="001349A8">
            <w:rPr>
              <w:rFonts w:asciiTheme="minorHAnsi" w:hAnsiTheme="minorHAnsi" w:cstheme="minorHAnsi"/>
              <w:b/>
              <w:bCs/>
              <w:lang w:val="en-GB"/>
            </w:rPr>
            <w:t xml:space="preserve"> – Carleton University</w:t>
          </w:r>
        </w:sdtContent>
      </w:sdt>
    </w:p>
    <w:p w14:paraId="67306150" w14:textId="77777777" w:rsidR="00DF6CA7" w:rsidRDefault="00DF6CA7" w:rsidP="00BA69E8">
      <w:pPr>
        <w:rPr>
          <w:rFonts w:asciiTheme="minorHAnsi" w:hAnsiTheme="minorHAnsi" w:cstheme="minorHAnsi"/>
          <w:lang w:val="en-GB"/>
        </w:rPr>
      </w:pPr>
    </w:p>
    <w:p w14:paraId="461229B5" w14:textId="77777777"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14:paraId="41D6D0F5" w14:textId="45F5B2E4"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EndPr/>
        <w:sdtContent>
          <w:hyperlink r:id="rId11" w:history="1">
            <w:r w:rsidR="00543E9E">
              <w:rPr>
                <w:rStyle w:val="Hyperlink"/>
                <w:rFonts w:asciiTheme="minorHAnsi" w:hAnsiTheme="minorHAnsi" w:cstheme="minorHAnsi"/>
                <w:highlight w:val="lightGray"/>
                <w:lang w:val="en-GB"/>
              </w:rPr>
              <w:t>chrisafinotan@cmail.carleton.ca</w:t>
            </w:r>
          </w:hyperlink>
        </w:sdtContent>
      </w:sdt>
    </w:p>
    <w:p w14:paraId="691B166D" w14:textId="77777777"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EndPr/>
        <w:sdtContent>
          <w:r w:rsidR="0004204F">
            <w:rPr>
              <w:rFonts w:asciiTheme="minorHAnsi" w:hAnsiTheme="minorHAnsi" w:cstheme="minorHAnsi"/>
              <w:highlight w:val="lightGray"/>
              <w:lang w:val="en-GB"/>
            </w:rPr>
            <w:t>101009258</w:t>
          </w:r>
        </w:sdtContent>
      </w:sdt>
    </w:p>
    <w:p w14:paraId="4F38421E" w14:textId="77777777" w:rsidR="00DF6CA7" w:rsidRDefault="00DF6CA7" w:rsidP="00BA69E8">
      <w:pPr>
        <w:rPr>
          <w:rFonts w:asciiTheme="minorHAnsi" w:hAnsiTheme="minorHAnsi" w:cstheme="minorHAnsi"/>
          <w:lang w:val="en-GB"/>
        </w:rPr>
      </w:pPr>
    </w:p>
    <w:p w14:paraId="3C4D4FAA" w14:textId="77777777" w:rsidR="00DF6CA7" w:rsidRDefault="00DF6CA7" w:rsidP="00BA69E8">
      <w:pPr>
        <w:rPr>
          <w:rFonts w:asciiTheme="minorHAnsi" w:hAnsiTheme="minorHAnsi" w:cstheme="minorHAnsi"/>
          <w:lang w:val="en-GB"/>
        </w:rPr>
      </w:pPr>
    </w:p>
    <w:p w14:paraId="7CF613A2" w14:textId="77777777" w:rsidR="00DF6CA7" w:rsidRDefault="00DF6CA7" w:rsidP="00BA69E8">
      <w:pPr>
        <w:rPr>
          <w:rFonts w:asciiTheme="minorHAnsi" w:hAnsiTheme="minorHAnsi" w:cstheme="minorHAnsi"/>
          <w:lang w:val="en-GB"/>
        </w:rPr>
      </w:pPr>
    </w:p>
    <w:p w14:paraId="075C16C1" w14:textId="77777777" w:rsidR="00DF6CA7" w:rsidRPr="00E2282A" w:rsidRDefault="00DF6CA7" w:rsidP="00BA69E8">
      <w:pPr>
        <w:rPr>
          <w:rFonts w:asciiTheme="minorHAnsi" w:hAnsiTheme="minorHAnsi" w:cstheme="minorHAnsi"/>
          <w:lang w:val="en-GB"/>
        </w:rPr>
      </w:pPr>
    </w:p>
    <w:p w14:paraId="72E1A8FA" w14:textId="77777777" w:rsidR="00DE2339" w:rsidRDefault="00DE2339" w:rsidP="00BA69E8">
      <w:pPr>
        <w:rPr>
          <w:rFonts w:asciiTheme="minorHAnsi" w:hAnsiTheme="minorHAnsi" w:cstheme="minorHAnsi"/>
          <w:highlight w:val="lightGray"/>
          <w:lang w:val="en-GB"/>
        </w:rPr>
      </w:pPr>
    </w:p>
    <w:p w14:paraId="561C67DE" w14:textId="77777777" w:rsidR="00DE2339" w:rsidRDefault="00DE2339" w:rsidP="00BA69E8">
      <w:pPr>
        <w:rPr>
          <w:rFonts w:asciiTheme="minorHAnsi" w:hAnsiTheme="minorHAnsi" w:cstheme="minorHAnsi"/>
          <w:highlight w:val="lightGray"/>
          <w:lang w:val="en-GB"/>
        </w:rPr>
      </w:pPr>
    </w:p>
    <w:p w14:paraId="1AC9A2F7" w14:textId="298FF5AA"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BC3E7E">
            <w:rPr>
              <w:rFonts w:asciiTheme="minorHAnsi" w:hAnsiTheme="minorHAnsi" w:cstheme="minorHAnsi"/>
              <w:highlight w:val="lightGray"/>
              <w:lang w:val="en-GB"/>
            </w:rPr>
            <w:t>8</w:t>
          </w:r>
        </w:sdtContent>
      </w:sdt>
    </w:p>
    <w:p w14:paraId="447DA61C" w14:textId="1A04869D"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fullDate="2015-11-22T12:34:00Z">
            <w:dateFormat w:val="dd MMMM yyyy"/>
            <w:lid w:val="en-GB"/>
            <w:storeMappedDataAs w:val="dateTime"/>
            <w:calendar w:val="gregorian"/>
          </w:date>
        </w:sdtPr>
        <w:sdtEndPr/>
        <w:sdtContent>
          <w:r w:rsidR="008264CF">
            <w:rPr>
              <w:rFonts w:asciiTheme="minorHAnsi" w:hAnsiTheme="minorHAnsi" w:cstheme="minorHAnsi"/>
              <w:highlight w:val="lightGray"/>
              <w:lang w:val="en-GB"/>
            </w:rPr>
            <w:t>22 November 2015</w:t>
          </w:r>
        </w:sdtContent>
      </w:sdt>
    </w:p>
    <w:p w14:paraId="235A6BD9" w14:textId="77777777" w:rsidR="0062431A" w:rsidRDefault="0062431A" w:rsidP="004B6320">
      <w:pPr>
        <w:rPr>
          <w:rFonts w:asciiTheme="minorHAnsi" w:hAnsiTheme="minorHAnsi" w:cstheme="minorHAnsi"/>
          <w:lang w:val="en-GB"/>
        </w:rPr>
      </w:pPr>
    </w:p>
    <w:p w14:paraId="5EE817FB" w14:textId="77777777" w:rsidR="00DE2339" w:rsidRDefault="00DE2339" w:rsidP="004B6320">
      <w:pPr>
        <w:rPr>
          <w:rFonts w:asciiTheme="minorHAnsi" w:hAnsiTheme="minorHAnsi" w:cstheme="minorHAnsi"/>
          <w:lang w:val="en-GB"/>
        </w:rPr>
      </w:pPr>
    </w:p>
    <w:p w14:paraId="08ECE236"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14:paraId="64E11760" w14:textId="3D631DED" w:rsidR="009E5786" w:rsidRDefault="00543E9E" w:rsidP="009E5786">
      <w:pPr>
        <w:spacing w:after="0" w:line="240" w:lineRule="auto"/>
        <w:rPr>
          <w:rFonts w:asciiTheme="minorHAnsi" w:hAnsiTheme="minorHAnsi" w:cstheme="minorHAnsi"/>
          <w:lang w:val="en-GB"/>
        </w:rPr>
      </w:pPr>
      <w:r>
        <w:rPr>
          <w:rFonts w:asciiTheme="minorHAnsi" w:hAnsiTheme="minorHAnsi" w:cstheme="minorHAnsi"/>
          <w:lang w:val="en-GB"/>
        </w:rPr>
        <w:t>This Laboratory was aimed at practice and understanding basic operations occurring with MATLAB</w:t>
      </w:r>
      <w:r w:rsidR="00FD7FC4">
        <w:rPr>
          <w:rFonts w:asciiTheme="minorHAnsi" w:hAnsiTheme="minorHAnsi" w:cstheme="minorHAnsi"/>
          <w:lang w:val="en-GB"/>
        </w:rPr>
        <w:t xml:space="preserve">, whereby we were tasked with finding solutions to Linear Systems. The laboratory is primarily focused on manipulation of matrices using MATLAB. </w:t>
      </w:r>
    </w:p>
    <w:p w14:paraId="2A4A9ACA" w14:textId="77777777"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44C64F73" w14:textId="683345DE" w:rsidR="009E5786" w:rsidRDefault="00322433" w:rsidP="009E5786">
      <w:pPr>
        <w:spacing w:after="0" w:line="240" w:lineRule="auto"/>
        <w:rPr>
          <w:rFonts w:asciiTheme="minorHAnsi" w:hAnsiTheme="minorHAnsi" w:cstheme="minorHAnsi"/>
          <w:lang w:val="en-GB"/>
        </w:rPr>
      </w:pPr>
      <w:r>
        <w:rPr>
          <w:rFonts w:asciiTheme="minorHAnsi" w:hAnsiTheme="minorHAnsi" w:cstheme="minorHAnsi"/>
          <w:lang w:val="en-GB"/>
        </w:rPr>
        <w:t>The Materials used for this Laboratory were M</w:t>
      </w:r>
      <w:r w:rsidR="00FD7FC4">
        <w:rPr>
          <w:rFonts w:asciiTheme="minorHAnsi" w:hAnsiTheme="minorHAnsi" w:cstheme="minorHAnsi"/>
          <w:lang w:val="en-GB"/>
        </w:rPr>
        <w:t>ATLAB, INTELLICAD and MICROSOFT WORD.</w:t>
      </w:r>
    </w:p>
    <w:p w14:paraId="06E2CA6B"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47010362" w14:textId="35B8CE07" w:rsidR="009E5786" w:rsidRDefault="00FD7FC4"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For some of the assigned problems, MATLAB was not able to carry out the desired operations due to various reasons which are listed below: </w:t>
      </w:r>
    </w:p>
    <w:p w14:paraId="0DC4BD49" w14:textId="6785AB02" w:rsidR="00FD7FC4" w:rsidRDefault="00FD7FC4" w:rsidP="009E5786">
      <w:pPr>
        <w:spacing w:after="0" w:line="240" w:lineRule="auto"/>
        <w:rPr>
          <w:rFonts w:asciiTheme="minorHAnsi" w:hAnsiTheme="minorHAnsi" w:cstheme="minorHAnsi"/>
          <w:lang w:val="en-GB"/>
        </w:rPr>
      </w:pPr>
      <w:r>
        <w:rPr>
          <w:rFonts w:asciiTheme="minorHAnsi" w:hAnsiTheme="minorHAnsi" w:cstheme="minorHAnsi"/>
          <w:lang w:val="en-GB"/>
        </w:rPr>
        <w:t>PART 1, Question 1c and d – The required operations defied the rules of matrix multiplication and addition thereby resulting in error as feedback from MATLAB.</w:t>
      </w:r>
    </w:p>
    <w:p w14:paraId="1624B3A2" w14:textId="1FECC66E" w:rsidR="00FD7FC4" w:rsidRDefault="00FD7FC4"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PART 2, Question 3 – The required solution cannot be inferred by ‘normal’ matrix operations, whereby using the inverse of the given matrix A or using the code “A\b” to solve the equation </w:t>
      </w:r>
      <w:r w:rsidR="00BE25FD">
        <w:rPr>
          <w:rFonts w:asciiTheme="minorHAnsi" w:hAnsiTheme="minorHAnsi" w:cstheme="minorHAnsi"/>
          <w:lang w:val="en-GB"/>
        </w:rPr>
        <w:t>result in error statements because of the nature of the matrix A, as it has no ‘real’ solution, due to the fact that all the rows of the matrix result into an equation with two unknown variables. This is why only the pseudoinverse function will give a result for the solution column, although it is not a ‘real’ solution.</w:t>
      </w:r>
    </w:p>
    <w:p w14:paraId="0CEB9A86"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584AA5B2" w14:textId="5F2B68C7" w:rsidR="00BE25FD" w:rsidRPr="00BC3E7E" w:rsidRDefault="00BE25FD" w:rsidP="00BE25FD">
      <w:pPr>
        <w:spacing w:after="0" w:line="240" w:lineRule="auto"/>
        <w:rPr>
          <w:rFonts w:asciiTheme="minorHAnsi" w:hAnsiTheme="minorHAnsi" w:cstheme="minorHAnsi"/>
          <w:b/>
          <w:lang w:val="en-GB"/>
        </w:rPr>
      </w:pPr>
      <w:r w:rsidRPr="00BC3E7E">
        <w:rPr>
          <w:rFonts w:asciiTheme="minorHAnsi" w:hAnsiTheme="minorHAnsi" w:cstheme="minorHAnsi"/>
          <w:b/>
          <w:lang w:val="en-GB"/>
        </w:rPr>
        <w:t>Advantages</w:t>
      </w:r>
    </w:p>
    <w:p w14:paraId="42C3734F" w14:textId="388480B0" w:rsidR="00BE25FD" w:rsidRDefault="00BC3E7E" w:rsidP="00BE25FD">
      <w:pPr>
        <w:spacing w:after="0" w:line="240" w:lineRule="auto"/>
        <w:rPr>
          <w:rFonts w:asciiTheme="minorHAnsi" w:hAnsiTheme="minorHAnsi" w:cstheme="minorHAnsi"/>
          <w:lang w:val="en-GB"/>
        </w:rPr>
      </w:pPr>
      <w:r>
        <w:rPr>
          <w:rFonts w:asciiTheme="minorHAnsi" w:hAnsiTheme="minorHAnsi" w:cstheme="minorHAnsi"/>
          <w:lang w:val="en-GB"/>
        </w:rPr>
        <w:t>It s</w:t>
      </w:r>
      <w:r w:rsidR="00BE25FD">
        <w:rPr>
          <w:rFonts w:asciiTheme="minorHAnsi" w:hAnsiTheme="minorHAnsi" w:cstheme="minorHAnsi"/>
          <w:lang w:val="en-GB"/>
        </w:rPr>
        <w:t>pecializes in matrix operations</w:t>
      </w:r>
      <w:r>
        <w:rPr>
          <w:rFonts w:asciiTheme="minorHAnsi" w:hAnsiTheme="minorHAnsi" w:cstheme="minorHAnsi"/>
          <w:lang w:val="en-GB"/>
        </w:rPr>
        <w:t xml:space="preserve"> and very handy when computing large matrices</w:t>
      </w:r>
    </w:p>
    <w:p w14:paraId="1F5F7449" w14:textId="7147834E" w:rsidR="00BE25FD" w:rsidRDefault="00BC3E7E" w:rsidP="00BE25FD">
      <w:pPr>
        <w:spacing w:after="0" w:line="240" w:lineRule="auto"/>
        <w:rPr>
          <w:rFonts w:asciiTheme="minorHAnsi" w:hAnsiTheme="minorHAnsi" w:cstheme="minorHAnsi"/>
          <w:lang w:val="en-GB"/>
        </w:rPr>
      </w:pPr>
      <w:r>
        <w:rPr>
          <w:rFonts w:asciiTheme="minorHAnsi" w:hAnsiTheme="minorHAnsi" w:cstheme="minorHAnsi"/>
          <w:lang w:val="en-GB"/>
        </w:rPr>
        <w:t>It is time efficient and fast</w:t>
      </w:r>
    </w:p>
    <w:p w14:paraId="7EDD5C8D" w14:textId="5EB25DAD" w:rsidR="00BC3E7E" w:rsidRDefault="00BC3E7E" w:rsidP="00BE25FD">
      <w:pPr>
        <w:spacing w:after="0" w:line="240" w:lineRule="auto"/>
        <w:rPr>
          <w:rFonts w:asciiTheme="minorHAnsi" w:hAnsiTheme="minorHAnsi" w:cstheme="minorHAnsi"/>
          <w:lang w:val="en-GB"/>
        </w:rPr>
      </w:pPr>
      <w:r>
        <w:rPr>
          <w:rFonts w:asciiTheme="minorHAnsi" w:hAnsiTheme="minorHAnsi" w:cstheme="minorHAnsi"/>
          <w:lang w:val="en-GB"/>
        </w:rPr>
        <w:t>It is comprehensive</w:t>
      </w:r>
    </w:p>
    <w:p w14:paraId="026D5C8F" w14:textId="77777777" w:rsidR="00BC3E7E" w:rsidRDefault="00BC3E7E" w:rsidP="00BE25FD">
      <w:pPr>
        <w:spacing w:after="0" w:line="240" w:lineRule="auto"/>
        <w:rPr>
          <w:rFonts w:asciiTheme="minorHAnsi" w:hAnsiTheme="minorHAnsi" w:cstheme="minorHAnsi"/>
          <w:lang w:val="en-GB"/>
        </w:rPr>
      </w:pPr>
    </w:p>
    <w:p w14:paraId="4C7F3714" w14:textId="05E5383B" w:rsidR="009E5786" w:rsidRPr="00BC3E7E" w:rsidRDefault="00BE25FD" w:rsidP="00BE25FD">
      <w:pPr>
        <w:spacing w:after="0" w:line="240" w:lineRule="auto"/>
        <w:rPr>
          <w:rFonts w:asciiTheme="minorHAnsi" w:hAnsiTheme="minorHAnsi" w:cstheme="minorHAnsi"/>
          <w:b/>
          <w:lang w:val="en-GB"/>
        </w:rPr>
      </w:pPr>
      <w:r w:rsidRPr="00BC3E7E">
        <w:rPr>
          <w:rFonts w:asciiTheme="minorHAnsi" w:hAnsiTheme="minorHAnsi" w:cstheme="minorHAnsi"/>
          <w:b/>
          <w:lang w:val="en-GB"/>
        </w:rPr>
        <w:t>Disadvantages</w:t>
      </w:r>
    </w:p>
    <w:p w14:paraId="427EC6A3" w14:textId="2BD70010" w:rsidR="00BE25FD" w:rsidRDefault="00BE25FD" w:rsidP="00BE25FD">
      <w:pPr>
        <w:spacing w:after="0" w:line="240" w:lineRule="auto"/>
        <w:rPr>
          <w:rFonts w:asciiTheme="minorHAnsi" w:hAnsiTheme="minorHAnsi" w:cstheme="minorHAnsi"/>
          <w:lang w:val="en-GB"/>
        </w:rPr>
      </w:pPr>
      <w:r>
        <w:rPr>
          <w:rFonts w:asciiTheme="minorHAnsi" w:hAnsiTheme="minorHAnsi" w:cstheme="minorHAnsi"/>
          <w:lang w:val="en-GB"/>
        </w:rPr>
        <w:t>It requires a high learning curve in order to properly drive the software</w:t>
      </w:r>
    </w:p>
    <w:p w14:paraId="45AAF4E4" w14:textId="7CE1D60B" w:rsidR="00BE25FD" w:rsidRDefault="00BE25FD" w:rsidP="00BE25FD">
      <w:pPr>
        <w:spacing w:after="0" w:line="240" w:lineRule="auto"/>
        <w:rPr>
          <w:rFonts w:asciiTheme="minorHAnsi" w:hAnsiTheme="minorHAnsi" w:cstheme="minorHAnsi"/>
          <w:lang w:val="en-GB"/>
        </w:rPr>
      </w:pPr>
      <w:r>
        <w:rPr>
          <w:rFonts w:asciiTheme="minorHAnsi" w:hAnsiTheme="minorHAnsi" w:cstheme="minorHAnsi"/>
          <w:lang w:val="en-GB"/>
        </w:rPr>
        <w:t xml:space="preserve">It </w:t>
      </w:r>
      <w:r w:rsidR="00BC3E7E">
        <w:rPr>
          <w:rFonts w:asciiTheme="minorHAnsi" w:hAnsiTheme="minorHAnsi" w:cstheme="minorHAnsi"/>
          <w:lang w:val="en-GB"/>
        </w:rPr>
        <w:t>uses high amount of memory</w:t>
      </w:r>
    </w:p>
    <w:p w14:paraId="6D610092" w14:textId="694A0910" w:rsidR="00BE25FD" w:rsidRDefault="00BE25FD" w:rsidP="00BE25FD">
      <w:pPr>
        <w:spacing w:after="0" w:line="240" w:lineRule="auto"/>
        <w:rPr>
          <w:rFonts w:asciiTheme="minorHAnsi" w:hAnsiTheme="minorHAnsi" w:cstheme="minorHAnsi"/>
          <w:lang w:val="en-GB"/>
        </w:rPr>
      </w:pPr>
      <w:r>
        <w:rPr>
          <w:rFonts w:asciiTheme="minorHAnsi" w:hAnsiTheme="minorHAnsi" w:cstheme="minorHAnsi"/>
          <w:lang w:val="en-GB"/>
        </w:rPr>
        <w:t xml:space="preserve">It is not cost effective </w:t>
      </w:r>
    </w:p>
    <w:p w14:paraId="4770D8C0" w14:textId="77777777"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573B3875" w14:textId="721B7365" w:rsidR="00E0097A" w:rsidRDefault="00BC3E7E" w:rsidP="00BC3E7E">
      <w:pPr>
        <w:spacing w:after="0" w:line="240" w:lineRule="auto"/>
        <w:rPr>
          <w:rFonts w:asciiTheme="minorHAnsi" w:hAnsiTheme="minorHAnsi" w:cstheme="minorHAnsi"/>
          <w:lang w:val="en-GB"/>
        </w:rPr>
      </w:pPr>
      <w:r>
        <w:rPr>
          <w:rFonts w:asciiTheme="minorHAnsi" w:hAnsiTheme="minorHAnsi" w:cstheme="minorHAnsi"/>
          <w:lang w:val="en-GB"/>
        </w:rPr>
        <w:t>All the required tasks for this laboratory were performed and their resulting errors fully understood for those pertaining to the issue. I can now correctly perform basic operations on MATLAB and understand the processes happening in the software.</w:t>
      </w:r>
    </w:p>
    <w:p w14:paraId="1215D0A2" w14:textId="77777777" w:rsidR="00745B24" w:rsidRDefault="00745B24" w:rsidP="00E2282A">
      <w:pPr>
        <w:rPr>
          <w:rFonts w:asciiTheme="minorHAnsi" w:hAnsiTheme="minorHAnsi" w:cstheme="minorHAnsi"/>
          <w:lang w:val="en-GB"/>
        </w:rPr>
      </w:pPr>
    </w:p>
    <w:p w14:paraId="69F19F3B" w14:textId="77777777" w:rsidR="00745B24" w:rsidRDefault="00745B24" w:rsidP="00E2282A">
      <w:pPr>
        <w:rPr>
          <w:rFonts w:asciiTheme="minorHAnsi" w:hAnsiTheme="minorHAnsi" w:cstheme="minorHAnsi"/>
          <w:lang w:val="en-GB"/>
        </w:rPr>
      </w:pPr>
    </w:p>
    <w:p w14:paraId="46F989C4" w14:textId="77777777" w:rsidR="00BC3E7E" w:rsidRDefault="00BC3E7E" w:rsidP="00E2282A">
      <w:pPr>
        <w:rPr>
          <w:rFonts w:asciiTheme="minorHAnsi" w:hAnsiTheme="minorHAnsi" w:cstheme="minorHAnsi"/>
          <w:lang w:val="en-GB"/>
        </w:rPr>
      </w:pPr>
    </w:p>
    <w:p w14:paraId="15F1C9DB" w14:textId="77777777" w:rsidR="00E0097A" w:rsidRDefault="00E0097A" w:rsidP="00E2282A">
      <w:pPr>
        <w:rPr>
          <w:rFonts w:asciiTheme="minorHAnsi" w:hAnsiTheme="minorHAnsi" w:cstheme="minorHAnsi"/>
          <w:lang w:val="en-GB"/>
        </w:rPr>
      </w:pPr>
    </w:p>
    <w:p w14:paraId="77D998DE" w14:textId="77777777"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746B40F7" w14:textId="77777777" w:rsidR="00745B24" w:rsidRDefault="00745B24" w:rsidP="00745B24">
      <w:pPr>
        <w:jc w:val="center"/>
        <w:rPr>
          <w:b/>
          <w:sz w:val="32"/>
          <w:szCs w:val="32"/>
          <w:u w:val="single"/>
        </w:rPr>
      </w:pPr>
      <w:bookmarkStart w:id="0" w:name="_GoBack"/>
      <w:r>
        <w:rPr>
          <w:b/>
          <w:sz w:val="32"/>
          <w:szCs w:val="32"/>
          <w:u w:val="single"/>
        </w:rPr>
        <w:t>PART 1</w:t>
      </w:r>
    </w:p>
    <w:bookmarkEnd w:id="0"/>
    <w:p w14:paraId="51A8285C" w14:textId="77777777" w:rsidR="00745B24" w:rsidRPr="004643FB" w:rsidRDefault="00745B24" w:rsidP="00745B24">
      <w:pPr>
        <w:rPr>
          <w:b/>
          <w:sz w:val="20"/>
          <w:szCs w:val="20"/>
        </w:rPr>
      </w:pPr>
      <w:r>
        <w:rPr>
          <w:b/>
          <w:sz w:val="20"/>
          <w:szCs w:val="20"/>
        </w:rPr>
        <w:t>QUESTION 1</w:t>
      </w:r>
    </w:p>
    <w:tbl>
      <w:tblPr>
        <w:tblStyle w:val="TableGrid"/>
        <w:tblW w:w="0" w:type="auto"/>
        <w:tblLook w:val="04A0" w:firstRow="1" w:lastRow="0" w:firstColumn="1" w:lastColumn="0" w:noHBand="0" w:noVBand="1"/>
      </w:tblPr>
      <w:tblGrid>
        <w:gridCol w:w="4675"/>
        <w:gridCol w:w="4675"/>
      </w:tblGrid>
      <w:tr w:rsidR="00745B24" w14:paraId="51D7BC9D" w14:textId="77777777" w:rsidTr="002E12E8">
        <w:trPr>
          <w:trHeight w:val="213"/>
        </w:trPr>
        <w:tc>
          <w:tcPr>
            <w:tcW w:w="4675" w:type="dxa"/>
          </w:tcPr>
          <w:p w14:paraId="3B21292A" w14:textId="77777777" w:rsidR="00745B24" w:rsidRDefault="00745B24" w:rsidP="002E12E8">
            <w:r>
              <w:t>&gt;&gt; H = [8; 5; -6];</w:t>
            </w:r>
          </w:p>
          <w:p w14:paraId="0234FEA3" w14:textId="77777777" w:rsidR="00745B24" w:rsidRDefault="00745B24" w:rsidP="002E12E8">
            <w:r>
              <w:t>&gt;&gt; I = [0; 1; -4];</w:t>
            </w:r>
          </w:p>
          <w:p w14:paraId="4619668A" w14:textId="77777777" w:rsidR="00745B24" w:rsidRDefault="00745B24" w:rsidP="002E12E8">
            <w:r>
              <w:t>&gt;&gt; J = [8, 4, -7];</w:t>
            </w:r>
          </w:p>
          <w:p w14:paraId="577FA63C" w14:textId="77777777" w:rsidR="00745B24" w:rsidRDefault="00745B24" w:rsidP="002E12E8">
            <w:r>
              <w:t>&gt;&gt; K = [6; 4; 0; -1];</w:t>
            </w:r>
          </w:p>
          <w:p w14:paraId="57191E11" w14:textId="77777777" w:rsidR="00745B24" w:rsidRDefault="00745B24" w:rsidP="002E12E8">
            <w:r>
              <w:t>&gt;&gt; L = [10; 7];</w:t>
            </w:r>
          </w:p>
          <w:p w14:paraId="79A35CF2" w14:textId="77777777" w:rsidR="00745B24" w:rsidRDefault="00745B24" w:rsidP="002E12E8">
            <w:r>
              <w:t>&gt;&gt; p = 0.32;</w:t>
            </w:r>
          </w:p>
          <w:p w14:paraId="0B31A9E7" w14:textId="77777777" w:rsidR="00745B24" w:rsidRDefault="00745B24" w:rsidP="002E12E8">
            <w:r>
              <w:t>&gt;&gt; q= 2.45;</w:t>
            </w:r>
          </w:p>
          <w:p w14:paraId="0B4FAB4F" w14:textId="77777777" w:rsidR="00745B24" w:rsidRDefault="00745B24" w:rsidP="002E12E8">
            <w:r>
              <w:t>&gt;&gt; r = -0.4;</w:t>
            </w:r>
          </w:p>
          <w:p w14:paraId="0A6BA582" w14:textId="77777777" w:rsidR="00745B24" w:rsidRDefault="00745B24" w:rsidP="002E12E8"/>
        </w:tc>
        <w:tc>
          <w:tcPr>
            <w:tcW w:w="4675" w:type="dxa"/>
          </w:tcPr>
          <w:p w14:paraId="5EB91B5B" w14:textId="77777777" w:rsidR="00745B24" w:rsidRDefault="00745B24" w:rsidP="002E12E8">
            <w:r>
              <w:t xml:space="preserve">&gt;&gt; </w:t>
            </w:r>
            <w:proofErr w:type="gramStart"/>
            <w:r>
              <w:t>dot(</w:t>
            </w:r>
            <w:proofErr w:type="gramEnd"/>
            <w:r>
              <w:t>H, I)</w:t>
            </w:r>
          </w:p>
          <w:p w14:paraId="7E5B558F" w14:textId="77777777" w:rsidR="00745B24" w:rsidRDefault="00745B24" w:rsidP="002E12E8">
            <w:proofErr w:type="spellStart"/>
            <w:r>
              <w:t>ans</w:t>
            </w:r>
            <w:proofErr w:type="spellEnd"/>
            <w:r>
              <w:t xml:space="preserve"> =  </w:t>
            </w:r>
          </w:p>
          <w:p w14:paraId="10EE578C" w14:textId="77777777" w:rsidR="00745B24" w:rsidRDefault="00745B24" w:rsidP="002E12E8">
            <w:r>
              <w:t xml:space="preserve">       29.00</w:t>
            </w:r>
          </w:p>
          <w:p w14:paraId="22A14E6F" w14:textId="77777777" w:rsidR="00745B24" w:rsidRDefault="00745B24" w:rsidP="002E12E8">
            <w:r>
              <w:t>&gt;&gt; p*K</w:t>
            </w:r>
          </w:p>
          <w:p w14:paraId="214AB11F" w14:textId="77777777" w:rsidR="00745B24" w:rsidRDefault="00745B24" w:rsidP="002E12E8">
            <w:proofErr w:type="spellStart"/>
            <w:r>
              <w:t>ans</w:t>
            </w:r>
            <w:proofErr w:type="spellEnd"/>
            <w:r>
              <w:t xml:space="preserve"> =</w:t>
            </w:r>
          </w:p>
          <w:p w14:paraId="4979BFF6" w14:textId="77777777" w:rsidR="00745B24" w:rsidRDefault="00745B24" w:rsidP="002E12E8">
            <w:r>
              <w:t xml:space="preserve">          1.92</w:t>
            </w:r>
          </w:p>
          <w:p w14:paraId="5EC62811" w14:textId="77777777" w:rsidR="00745B24" w:rsidRDefault="00745B24" w:rsidP="002E12E8">
            <w:r>
              <w:t xml:space="preserve">          1.28</w:t>
            </w:r>
          </w:p>
          <w:p w14:paraId="72FBFCFF" w14:textId="77777777" w:rsidR="00745B24" w:rsidRDefault="00745B24" w:rsidP="002E12E8">
            <w:r>
              <w:t xml:space="preserve">             0</w:t>
            </w:r>
          </w:p>
          <w:p w14:paraId="4825C742" w14:textId="77777777" w:rsidR="00745B24" w:rsidRDefault="00745B24" w:rsidP="002E12E8">
            <w:r>
              <w:t xml:space="preserve">         -0.32</w:t>
            </w:r>
          </w:p>
          <w:p w14:paraId="6C5A1C4B" w14:textId="77777777" w:rsidR="00745B24" w:rsidRDefault="00745B24" w:rsidP="002E12E8"/>
          <w:p w14:paraId="57FC69F9" w14:textId="77777777" w:rsidR="00745B24" w:rsidRDefault="00745B24" w:rsidP="002E12E8">
            <w:r>
              <w:t xml:space="preserve">&gt;&gt; </w:t>
            </w:r>
            <w:proofErr w:type="gramStart"/>
            <w:r>
              <w:t>dot(</w:t>
            </w:r>
            <w:proofErr w:type="gramEnd"/>
            <w:r>
              <w:t>L, H)</w:t>
            </w:r>
          </w:p>
          <w:p w14:paraId="097A51B3" w14:textId="77777777" w:rsidR="00745B24" w:rsidRDefault="00745B24" w:rsidP="002E12E8">
            <w:r>
              <w:t>Error using dot (line 33)</w:t>
            </w:r>
          </w:p>
          <w:p w14:paraId="349CE425" w14:textId="77777777" w:rsidR="00745B24" w:rsidRDefault="00745B24" w:rsidP="002E12E8">
            <w:proofErr w:type="gramStart"/>
            <w:r>
              <w:t>A</w:t>
            </w:r>
            <w:proofErr w:type="gramEnd"/>
            <w:r>
              <w:t xml:space="preserve"> and B must be same size.</w:t>
            </w:r>
          </w:p>
          <w:p w14:paraId="01E9280D" w14:textId="77777777" w:rsidR="00745B24" w:rsidRDefault="00745B24" w:rsidP="002E12E8">
            <w:r>
              <w:t xml:space="preserve"> </w:t>
            </w:r>
          </w:p>
          <w:p w14:paraId="68B22E92" w14:textId="77777777" w:rsidR="00745B24" w:rsidRDefault="00745B24" w:rsidP="002E12E8">
            <w:r>
              <w:t>&gt;&gt; J' - K</w:t>
            </w:r>
          </w:p>
          <w:p w14:paraId="16B18B8F" w14:textId="77777777" w:rsidR="00745B24" w:rsidRDefault="00745B24" w:rsidP="002E12E8">
            <w:r>
              <w:t xml:space="preserve">Error </w:t>
            </w:r>
            <w:proofErr w:type="gramStart"/>
            <w:r>
              <w:t>using  -</w:t>
            </w:r>
            <w:proofErr w:type="gramEnd"/>
            <w:r>
              <w:t xml:space="preserve"> </w:t>
            </w:r>
          </w:p>
          <w:p w14:paraId="3443A260" w14:textId="77777777" w:rsidR="00745B24" w:rsidRPr="003E2775" w:rsidRDefault="00745B24" w:rsidP="002E12E8">
            <w:r>
              <w:t>Matrix dimensions must agree.</w:t>
            </w:r>
          </w:p>
          <w:p w14:paraId="21B903E9" w14:textId="77777777" w:rsidR="00745B24" w:rsidRDefault="00745B24" w:rsidP="002E12E8">
            <w:pPr>
              <w:rPr>
                <w:b/>
              </w:rPr>
            </w:pPr>
          </w:p>
        </w:tc>
      </w:tr>
    </w:tbl>
    <w:p w14:paraId="5C6BAB00" w14:textId="77777777" w:rsidR="00745B24" w:rsidRDefault="00745B24" w:rsidP="00745B24">
      <w:pPr>
        <w:rPr>
          <w:b/>
        </w:rPr>
      </w:pPr>
    </w:p>
    <w:p w14:paraId="298C0248" w14:textId="77777777" w:rsidR="00745B24" w:rsidRDefault="00745B24" w:rsidP="00745B24">
      <w:pPr>
        <w:rPr>
          <w:b/>
        </w:rPr>
      </w:pPr>
      <w:r>
        <w:rPr>
          <w:b/>
        </w:rPr>
        <w:t>QUESTION 2</w:t>
      </w:r>
    </w:p>
    <w:tbl>
      <w:tblPr>
        <w:tblStyle w:val="TableGrid"/>
        <w:tblW w:w="0" w:type="auto"/>
        <w:tblLook w:val="04A0" w:firstRow="1" w:lastRow="0" w:firstColumn="1" w:lastColumn="0" w:noHBand="0" w:noVBand="1"/>
      </w:tblPr>
      <w:tblGrid>
        <w:gridCol w:w="9350"/>
      </w:tblGrid>
      <w:tr w:rsidR="00745B24" w14:paraId="47E3A246" w14:textId="77777777" w:rsidTr="00FD7FC4">
        <w:tc>
          <w:tcPr>
            <w:tcW w:w="9350" w:type="dxa"/>
          </w:tcPr>
          <w:p w14:paraId="7B40517B" w14:textId="77777777" w:rsidR="00745B24" w:rsidRDefault="00745B24" w:rsidP="002E12E8">
            <w:r>
              <w:t>&gt;&gt; distance1 = [1; 10];</w:t>
            </w:r>
          </w:p>
          <w:p w14:paraId="6D82C6E7" w14:textId="77777777" w:rsidR="00745B24" w:rsidRDefault="00745B24" w:rsidP="002E12E8">
            <w:r>
              <w:t>&gt;&gt; distance2 = [8; 2];</w:t>
            </w:r>
          </w:p>
          <w:p w14:paraId="4D15896C" w14:textId="77777777" w:rsidR="00745B24" w:rsidRDefault="00745B24" w:rsidP="002E12E8">
            <w:r>
              <w:t>&gt;&gt; distance3 = [8; -20];</w:t>
            </w:r>
          </w:p>
          <w:p w14:paraId="4E45D7AA" w14:textId="77777777" w:rsidR="00745B24" w:rsidRDefault="00745B24" w:rsidP="002E12E8">
            <w:r>
              <w:t>&gt;&gt; distance4 = [-13; 7];</w:t>
            </w:r>
          </w:p>
          <w:p w14:paraId="686F7005" w14:textId="77777777" w:rsidR="00745B24" w:rsidRDefault="00745B24" w:rsidP="002E12E8">
            <w:r>
              <w:t>&gt;&gt; distance5 = [4; 10];</w:t>
            </w:r>
          </w:p>
          <w:p w14:paraId="162952CD" w14:textId="77777777" w:rsidR="00745B24" w:rsidRDefault="00745B24" w:rsidP="002E12E8">
            <w:r>
              <w:t>&gt;&gt; origin = [0;0];</w:t>
            </w:r>
          </w:p>
          <w:p w14:paraId="4A5A33ED" w14:textId="77777777" w:rsidR="00745B24" w:rsidRDefault="00745B24" w:rsidP="002E12E8">
            <w:r>
              <w:t xml:space="preserve">&gt;&gt; </w:t>
            </w:r>
            <w:proofErr w:type="spellStart"/>
            <w:r>
              <w:t>dm</w:t>
            </w:r>
            <w:proofErr w:type="spellEnd"/>
            <w:r>
              <w:t xml:space="preserve"> = [origin, distance1, distance2, distance3, distance4, distance5];</w:t>
            </w:r>
          </w:p>
          <w:p w14:paraId="0186E072" w14:textId="77777777" w:rsidR="00745B24" w:rsidRDefault="00745B24" w:rsidP="002E12E8">
            <w:r>
              <w:t xml:space="preserve">&gt;&gt; </w:t>
            </w:r>
            <w:proofErr w:type="spellStart"/>
            <w:r>
              <w:t>xvals</w:t>
            </w:r>
            <w:proofErr w:type="spellEnd"/>
            <w:r>
              <w:t xml:space="preserve"> = </w:t>
            </w:r>
            <w:proofErr w:type="spellStart"/>
            <w:proofErr w:type="gramStart"/>
            <w:r>
              <w:t>dm</w:t>
            </w:r>
            <w:proofErr w:type="spellEnd"/>
            <w:r>
              <w:t>(</w:t>
            </w:r>
            <w:proofErr w:type="gramEnd"/>
            <w:r>
              <w:t>1,:);</w:t>
            </w:r>
          </w:p>
          <w:p w14:paraId="2E5D249F" w14:textId="77777777" w:rsidR="00745B24" w:rsidRDefault="00745B24" w:rsidP="002E12E8">
            <w:r>
              <w:t xml:space="preserve">&gt;&gt; </w:t>
            </w:r>
            <w:proofErr w:type="spellStart"/>
            <w:r>
              <w:t>yvals</w:t>
            </w:r>
            <w:proofErr w:type="spellEnd"/>
            <w:r>
              <w:t xml:space="preserve"> = </w:t>
            </w:r>
            <w:proofErr w:type="spellStart"/>
            <w:proofErr w:type="gramStart"/>
            <w:r>
              <w:t>dm</w:t>
            </w:r>
            <w:proofErr w:type="spellEnd"/>
            <w:r>
              <w:t>(</w:t>
            </w:r>
            <w:proofErr w:type="gramEnd"/>
            <w:r>
              <w:t>2,:);</w:t>
            </w:r>
          </w:p>
          <w:p w14:paraId="4652ABDF" w14:textId="77777777" w:rsidR="00745B24" w:rsidRDefault="00745B24" w:rsidP="002E12E8">
            <w:r>
              <w:t>&gt;&gt; plot(</w:t>
            </w:r>
            <w:proofErr w:type="spellStart"/>
            <w:r>
              <w:t>cumsum</w:t>
            </w:r>
            <w:proofErr w:type="spellEnd"/>
            <w:r>
              <w:t>(</w:t>
            </w:r>
            <w:proofErr w:type="spellStart"/>
            <w:r>
              <w:t>xvals</w:t>
            </w:r>
            <w:proofErr w:type="spellEnd"/>
            <w:r>
              <w:t xml:space="preserve">), </w:t>
            </w:r>
            <w:proofErr w:type="spellStart"/>
            <w:r>
              <w:t>cumsum</w:t>
            </w:r>
            <w:proofErr w:type="spellEnd"/>
            <w:r>
              <w:t>(</w:t>
            </w:r>
            <w:proofErr w:type="spellStart"/>
            <w:r>
              <w:t>yvals</w:t>
            </w:r>
            <w:proofErr w:type="spellEnd"/>
            <w:r>
              <w:t>))</w:t>
            </w:r>
          </w:p>
          <w:p w14:paraId="6C98739F" w14:textId="520AB509" w:rsidR="00745B24" w:rsidRDefault="00A117D7" w:rsidP="002E12E8">
            <w:r>
              <w:rPr>
                <w:noProof/>
                <w:lang w:bidi="ar-SA"/>
              </w:rPr>
              <w:lastRenderedPageBreak/>
              <mc:AlternateContent>
                <mc:Choice Requires="wps">
                  <w:drawing>
                    <wp:anchor distT="0" distB="0" distL="114300" distR="114300" simplePos="0" relativeHeight="251663360" behindDoc="0" locked="0" layoutInCell="1" allowOverlap="1" wp14:anchorId="66AEC4AB" wp14:editId="19E71B30">
                      <wp:simplePos x="0" y="0"/>
                      <wp:positionH relativeFrom="column">
                        <wp:posOffset>2299335</wp:posOffset>
                      </wp:positionH>
                      <wp:positionV relativeFrom="paragraph">
                        <wp:posOffset>67310</wp:posOffset>
                      </wp:positionV>
                      <wp:extent cx="1601470" cy="228600"/>
                      <wp:effectExtent l="0" t="0" r="0" b="0"/>
                      <wp:wrapThrough wrapText="bothSides">
                        <wp:wrapPolygon edited="0">
                          <wp:start x="343" y="0"/>
                          <wp:lineTo x="343" y="19200"/>
                          <wp:lineTo x="20898" y="19200"/>
                          <wp:lineTo x="20898" y="0"/>
                          <wp:lineTo x="343" y="0"/>
                        </wp:wrapPolygon>
                      </wp:wrapThrough>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1470" cy="2286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D352516" w14:textId="77777777" w:rsidR="00745B24" w:rsidRPr="00DD2BC4" w:rsidRDefault="00745B24" w:rsidP="00745B24">
                                  <w:pPr>
                                    <w:rPr>
                                      <w:b/>
                                      <w:sz w:val="20"/>
                                      <w:szCs w:val="20"/>
                                    </w:rPr>
                                  </w:pPr>
                                  <w:r w:rsidRPr="00DD2BC4">
                                    <w:rPr>
                                      <w:b/>
                                      <w:sz w:val="20"/>
                                      <w:szCs w:val="20"/>
                                    </w:rPr>
                                    <w:t xml:space="preserve">ITSEMISAN AFINOTAN -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AEC4AB" id="_x0000_t202" coordsize="21600,21600" o:spt="202" path="m0,0l0,21600,21600,21600,21600,0xe">
                      <v:stroke joinstyle="miter"/>
                      <v:path gradientshapeok="t" o:connecttype="rect"/>
                    </v:shapetype>
                    <v:shape id="Text_x0020_Box_x0020_9" o:spid="_x0000_s1026" type="#_x0000_t202" style="position:absolute;margin-left:181.05pt;margin-top:5.3pt;width:126.1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" filled="f" stroked="f">
                      <v:path arrowok="t"/>
                      <v:textbox>
                        <w:txbxContent>
                          <w:p w14:paraId="4D352516" w14:textId="77777777" w:rsidR="00745B24" w:rsidRPr="00DD2BC4" w:rsidRDefault="00745B24" w:rsidP="00745B24">
                            <w:pPr>
                              <w:rPr>
                                <w:b/>
                                <w:sz w:val="20"/>
                                <w:szCs w:val="20"/>
                              </w:rPr>
                            </w:pPr>
                            <w:r w:rsidRPr="00DD2BC4">
                              <w:rPr>
                                <w:b/>
                                <w:sz w:val="20"/>
                                <w:szCs w:val="20"/>
                              </w:rPr>
                              <w:t xml:space="preserve">ITSEMISAN AFINOTAN - </w:t>
                            </w:r>
                          </w:p>
                        </w:txbxContent>
                      </v:textbox>
                      <w10:wrap type="through"/>
                    </v:shape>
                  </w:pict>
                </mc:Fallback>
              </mc:AlternateContent>
            </w:r>
            <w:r w:rsidR="00FD7FC4" w:rsidRPr="000A560F">
              <w:rPr>
                <w:noProof/>
                <w:lang w:bidi="ar-SA"/>
              </w:rPr>
              <w:drawing>
                <wp:anchor distT="0" distB="0" distL="114300" distR="114300" simplePos="0" relativeHeight="251662336" behindDoc="0" locked="0" layoutInCell="1" allowOverlap="1" wp14:anchorId="11149903" wp14:editId="59A802D2">
                  <wp:simplePos x="0" y="0"/>
                  <wp:positionH relativeFrom="column">
                    <wp:posOffset>693420</wp:posOffset>
                  </wp:positionH>
                  <wp:positionV relativeFrom="paragraph">
                    <wp:posOffset>180340</wp:posOffset>
                  </wp:positionV>
                  <wp:extent cx="4585335" cy="343662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5335" cy="3436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98889C" w14:textId="77777777" w:rsidR="00745B24" w:rsidRDefault="00745B24" w:rsidP="002E12E8">
            <w:r>
              <w:t>&gt;&gt; norm(distance1);</w:t>
            </w:r>
          </w:p>
          <w:p w14:paraId="09BD873E" w14:textId="77777777" w:rsidR="00745B24" w:rsidRDefault="00745B24" w:rsidP="002E12E8">
            <w:r>
              <w:t>&gt;&gt; norm(distance2);</w:t>
            </w:r>
          </w:p>
          <w:p w14:paraId="46F9FC56" w14:textId="77777777" w:rsidR="00745B24" w:rsidRDefault="00745B24" w:rsidP="002E12E8">
            <w:r>
              <w:t>&gt;&gt; norm(distance3);</w:t>
            </w:r>
          </w:p>
          <w:p w14:paraId="7F524C86" w14:textId="77777777" w:rsidR="00745B24" w:rsidRDefault="00745B24" w:rsidP="002E12E8">
            <w:r>
              <w:t>&gt;&gt; norm(distance4);</w:t>
            </w:r>
          </w:p>
          <w:p w14:paraId="134EB65B" w14:textId="77777777" w:rsidR="00745B24" w:rsidRDefault="00745B24" w:rsidP="002E12E8">
            <w:r>
              <w:t>&gt;&gt; norm(distance5);</w:t>
            </w:r>
          </w:p>
          <w:p w14:paraId="4DB67655" w14:textId="77777777" w:rsidR="00745B24" w:rsidRDefault="00745B24" w:rsidP="002E12E8">
            <w:r>
              <w:t>&gt;&gt; sum(norm(distance</w:t>
            </w:r>
            <w:proofErr w:type="gramStart"/>
            <w:r>
              <w:t>1)+</w:t>
            </w:r>
            <w:proofErr w:type="gramEnd"/>
            <w:r>
              <w:t>norm(distance2)+norm(distance3)+norm(distance4)+norm(distance5))</w:t>
            </w:r>
          </w:p>
          <w:p w14:paraId="6BE67A56" w14:textId="77777777" w:rsidR="00745B24" w:rsidRDefault="00745B24" w:rsidP="002E12E8">
            <w:proofErr w:type="spellStart"/>
            <w:r>
              <w:t>ans</w:t>
            </w:r>
            <w:proofErr w:type="spellEnd"/>
            <w:r>
              <w:t xml:space="preserve"> =</w:t>
            </w:r>
          </w:p>
          <w:p w14:paraId="03F01ED2" w14:textId="77777777" w:rsidR="00745B24" w:rsidRDefault="00745B24" w:rsidP="002E12E8">
            <w:r>
              <w:t xml:space="preserve">   65.3719</w:t>
            </w:r>
          </w:p>
          <w:p w14:paraId="2DDB0F38" w14:textId="77777777" w:rsidR="00745B24" w:rsidRDefault="00745B24" w:rsidP="002E12E8"/>
        </w:tc>
      </w:tr>
    </w:tbl>
    <w:p w14:paraId="02D5237C" w14:textId="711C3FF0" w:rsidR="00745B24" w:rsidRDefault="00745B24" w:rsidP="00745B24">
      <w:pPr>
        <w:rPr>
          <w:b/>
        </w:rPr>
      </w:pPr>
    </w:p>
    <w:p w14:paraId="45BF0D89" w14:textId="77777777" w:rsidR="00745B24" w:rsidRPr="003776AC" w:rsidRDefault="00745B24" w:rsidP="00745B24">
      <w:pPr>
        <w:rPr>
          <w:b/>
        </w:rPr>
      </w:pPr>
      <w:r>
        <w:rPr>
          <w:b/>
        </w:rPr>
        <w:t>QUESTION 3</w:t>
      </w:r>
    </w:p>
    <w:tbl>
      <w:tblPr>
        <w:tblStyle w:val="TableGrid"/>
        <w:tblW w:w="0" w:type="auto"/>
        <w:tblLook w:val="04A0" w:firstRow="1" w:lastRow="0" w:firstColumn="1" w:lastColumn="0" w:noHBand="0" w:noVBand="1"/>
      </w:tblPr>
      <w:tblGrid>
        <w:gridCol w:w="9350"/>
      </w:tblGrid>
      <w:tr w:rsidR="00745B24" w14:paraId="4CD4C996" w14:textId="77777777" w:rsidTr="002E12E8">
        <w:trPr>
          <w:trHeight w:val="227"/>
        </w:trPr>
        <w:tc>
          <w:tcPr>
            <w:tcW w:w="9350" w:type="dxa"/>
          </w:tcPr>
          <w:p w14:paraId="4D77112B" w14:textId="77777777" w:rsidR="00745B24" w:rsidRDefault="00745B24" w:rsidP="002E12E8">
            <w:r>
              <w:t>&gt;&gt; y = @(x) ((sin(x^2)) + ((10 + (4*x) + (x.^2))</w:t>
            </w:r>
            <w:proofErr w:type="gramStart"/>
            <w:r>
              <w:t>/(</w:t>
            </w:r>
            <w:proofErr w:type="gramEnd"/>
            <w:r>
              <w:t>7 + 2*(x.^2))))</w:t>
            </w:r>
          </w:p>
          <w:p w14:paraId="6BDA8BA4" w14:textId="77777777" w:rsidR="00745B24" w:rsidRDefault="00745B24" w:rsidP="002E12E8">
            <w:r>
              <w:t xml:space="preserve">y = </w:t>
            </w:r>
          </w:p>
          <w:p w14:paraId="3A2BF76F" w14:textId="77777777" w:rsidR="00745B24" w:rsidRDefault="00745B24" w:rsidP="002E12E8">
            <w:r>
              <w:t xml:space="preserve">    @(x)((sin(x^2</w:t>
            </w:r>
            <w:proofErr w:type="gramStart"/>
            <w:r>
              <w:t>))+(</w:t>
            </w:r>
            <w:proofErr w:type="gramEnd"/>
            <w:r>
              <w:t>(10+(4*x)+(x.^2))/(7+2*(x.^2))))</w:t>
            </w:r>
          </w:p>
          <w:p w14:paraId="43C023AF" w14:textId="77777777" w:rsidR="00745B24" w:rsidRDefault="00745B24" w:rsidP="002E12E8">
            <w:r>
              <w:t xml:space="preserve">&gt;&gt; </w:t>
            </w:r>
            <w:proofErr w:type="gramStart"/>
            <w:r>
              <w:t>figure(</w:t>
            </w:r>
            <w:proofErr w:type="gramEnd"/>
            <w:r>
              <w:t>);</w:t>
            </w:r>
          </w:p>
          <w:p w14:paraId="3D25B98E" w14:textId="77777777" w:rsidR="00745B24" w:rsidRDefault="00745B24" w:rsidP="002E12E8">
            <w:r>
              <w:t xml:space="preserve">&gt;&gt; </w:t>
            </w:r>
            <w:proofErr w:type="spellStart"/>
            <w:proofErr w:type="gramStart"/>
            <w:r>
              <w:t>fplot</w:t>
            </w:r>
            <w:proofErr w:type="spellEnd"/>
            <w:r>
              <w:t>(</w:t>
            </w:r>
            <w:proofErr w:type="gramEnd"/>
            <w:r>
              <w:t>y, [-2 2]);</w:t>
            </w:r>
          </w:p>
          <w:p w14:paraId="6B4C5347" w14:textId="77777777" w:rsidR="00745B24" w:rsidRDefault="00745B24" w:rsidP="002E12E8">
            <w:r>
              <w:t>&gt;&gt; grid on;</w:t>
            </w:r>
          </w:p>
          <w:p w14:paraId="6A23AAB3" w14:textId="77777777" w:rsidR="00745B24" w:rsidRDefault="00745B24" w:rsidP="002E12E8">
            <w:r>
              <w:t xml:space="preserve">&gt;&gt; </w:t>
            </w:r>
            <w:proofErr w:type="gramStart"/>
            <w:r>
              <w:t>title(</w:t>
            </w:r>
            <w:proofErr w:type="gramEnd"/>
            <w:r>
              <w:t>'Itsemisan Afinotan- Question 2');</w:t>
            </w:r>
          </w:p>
          <w:p w14:paraId="7558820C" w14:textId="77777777" w:rsidR="00745B24" w:rsidRDefault="00745B24" w:rsidP="002E12E8">
            <w:r>
              <w:t xml:space="preserve">&gt;&gt; </w:t>
            </w:r>
            <w:proofErr w:type="spellStart"/>
            <w:r>
              <w:t>xlabel</w:t>
            </w:r>
            <w:proofErr w:type="spellEnd"/>
            <w:r>
              <w:t>('X');</w:t>
            </w:r>
          </w:p>
          <w:p w14:paraId="5F81EB36" w14:textId="77777777" w:rsidR="00745B24" w:rsidRDefault="00745B24" w:rsidP="002E12E8">
            <w:r w:rsidRPr="003047B4">
              <w:rPr>
                <w:noProof/>
                <w:lang w:bidi="ar-SA"/>
              </w:rPr>
              <w:lastRenderedPageBreak/>
              <w:drawing>
                <wp:anchor distT="0" distB="0" distL="114300" distR="114300" simplePos="0" relativeHeight="251660288" behindDoc="0" locked="0" layoutInCell="1" allowOverlap="1" wp14:anchorId="56DE70BB" wp14:editId="2E979F6F">
                  <wp:simplePos x="0" y="0"/>
                  <wp:positionH relativeFrom="column">
                    <wp:posOffset>893445</wp:posOffset>
                  </wp:positionH>
                  <wp:positionV relativeFrom="paragraph">
                    <wp:posOffset>224155</wp:posOffset>
                  </wp:positionV>
                  <wp:extent cx="3970655" cy="2976245"/>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70655" cy="297624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&gt;&gt; </w:t>
            </w:r>
            <w:proofErr w:type="spellStart"/>
            <w:r>
              <w:t>ylabel</w:t>
            </w:r>
            <w:proofErr w:type="spellEnd"/>
            <w:r>
              <w:t>('Y');</w:t>
            </w:r>
          </w:p>
          <w:p w14:paraId="16296357" w14:textId="77777777" w:rsidR="00745B24" w:rsidRDefault="00745B24" w:rsidP="002E12E8"/>
        </w:tc>
      </w:tr>
    </w:tbl>
    <w:p w14:paraId="1A465630" w14:textId="77777777" w:rsidR="00745B24" w:rsidRDefault="00745B24" w:rsidP="00745B24"/>
    <w:p w14:paraId="176528FC" w14:textId="77777777" w:rsidR="00745B24" w:rsidRPr="008811BA" w:rsidRDefault="00745B24" w:rsidP="00745B24">
      <w:pPr>
        <w:jc w:val="center"/>
        <w:rPr>
          <w:b/>
          <w:sz w:val="32"/>
          <w:szCs w:val="32"/>
          <w:u w:val="single"/>
        </w:rPr>
      </w:pPr>
      <w:r>
        <w:rPr>
          <w:b/>
          <w:sz w:val="32"/>
          <w:szCs w:val="32"/>
          <w:u w:val="single"/>
        </w:rPr>
        <w:t>PART 2</w:t>
      </w:r>
    </w:p>
    <w:p w14:paraId="1EE21235" w14:textId="77777777" w:rsidR="00745B24" w:rsidRDefault="00745B24" w:rsidP="00745B24">
      <w:pPr>
        <w:rPr>
          <w:b/>
        </w:rPr>
      </w:pPr>
      <w:r w:rsidRPr="008811BA">
        <w:rPr>
          <w:b/>
        </w:rPr>
        <w:t>QUESTION 1</w:t>
      </w:r>
    </w:p>
    <w:tbl>
      <w:tblPr>
        <w:tblStyle w:val="TableGrid"/>
        <w:tblW w:w="0" w:type="auto"/>
        <w:tblLook w:val="04A0" w:firstRow="1" w:lastRow="0" w:firstColumn="1" w:lastColumn="0" w:noHBand="0" w:noVBand="1"/>
      </w:tblPr>
      <w:tblGrid>
        <w:gridCol w:w="9350"/>
      </w:tblGrid>
      <w:tr w:rsidR="00745B24" w14:paraId="2F04770A" w14:textId="77777777" w:rsidTr="002E12E8">
        <w:tc>
          <w:tcPr>
            <w:tcW w:w="9350" w:type="dxa"/>
          </w:tcPr>
          <w:p w14:paraId="61E139BE" w14:textId="77777777" w:rsidR="00745B24" w:rsidRDefault="00745B24" w:rsidP="002E12E8">
            <w:r>
              <w:t>&gt;&gt; F = [3,9; 7, -2; 3, 0; 6, 8; 9, 6; 5, 2;];</w:t>
            </w:r>
          </w:p>
          <w:p w14:paraId="18711A99" w14:textId="77777777" w:rsidR="00745B24" w:rsidRDefault="00745B24" w:rsidP="002E12E8">
            <w:r>
              <w:t>&gt;&gt; G = [-9, 4, 8, 5, -1, 2; 7, -1, -2, 9, 3, 3;];</w:t>
            </w:r>
          </w:p>
          <w:p w14:paraId="46161AA0" w14:textId="77777777" w:rsidR="00745B24" w:rsidRDefault="00745B24" w:rsidP="002E12E8">
            <w:r>
              <w:t>&gt;&gt; Q = [2, -7, 2; 1, 0, 6; -5, 3, 5];</w:t>
            </w:r>
          </w:p>
          <w:p w14:paraId="59084B0F" w14:textId="77777777" w:rsidR="00745B24" w:rsidRDefault="00745B24" w:rsidP="002E12E8">
            <w:r>
              <w:t>&gt;&gt; U = [1, 0; 0, 1]</w:t>
            </w:r>
          </w:p>
          <w:p w14:paraId="2E345D9C" w14:textId="77777777" w:rsidR="00745B24" w:rsidRDefault="00745B24" w:rsidP="002E12E8">
            <w:r>
              <w:t>&gt;&gt; F*G</w:t>
            </w:r>
          </w:p>
          <w:p w14:paraId="29F7F760" w14:textId="77777777" w:rsidR="00745B24" w:rsidRDefault="00745B24" w:rsidP="002E12E8">
            <w:proofErr w:type="spellStart"/>
            <w:r>
              <w:t>ans</w:t>
            </w:r>
            <w:proofErr w:type="spellEnd"/>
            <w:r>
              <w:t xml:space="preserve"> =</w:t>
            </w:r>
          </w:p>
          <w:p w14:paraId="28D9DF37" w14:textId="77777777" w:rsidR="00745B24" w:rsidRDefault="00745B24" w:rsidP="002E12E8">
            <w:r>
              <w:t xml:space="preserve">    36     3     6    96    24    33</w:t>
            </w:r>
          </w:p>
          <w:p w14:paraId="49550371" w14:textId="77777777" w:rsidR="00745B24" w:rsidRDefault="00745B24" w:rsidP="002E12E8">
            <w:r>
              <w:t xml:space="preserve">   -77    30    60    17   -13     8</w:t>
            </w:r>
          </w:p>
          <w:p w14:paraId="5D71E44F" w14:textId="77777777" w:rsidR="00745B24" w:rsidRDefault="00745B24" w:rsidP="002E12E8">
            <w:r>
              <w:t xml:space="preserve">   -27    12    24    15    -3     6</w:t>
            </w:r>
          </w:p>
          <w:p w14:paraId="755097DE" w14:textId="77777777" w:rsidR="00745B24" w:rsidRDefault="00745B24" w:rsidP="002E12E8">
            <w:r>
              <w:t xml:space="preserve">     2    16    32   102    18    36</w:t>
            </w:r>
          </w:p>
          <w:p w14:paraId="2FDF1271" w14:textId="77777777" w:rsidR="00745B24" w:rsidRDefault="00745B24" w:rsidP="002E12E8">
            <w:r>
              <w:t xml:space="preserve">   -39    30    60    99     9    36</w:t>
            </w:r>
          </w:p>
          <w:p w14:paraId="1BD33705" w14:textId="77777777" w:rsidR="00745B24" w:rsidRDefault="00745B24" w:rsidP="002E12E8">
            <w:r>
              <w:t xml:space="preserve">   -31    18    36    43     1    16</w:t>
            </w:r>
          </w:p>
          <w:p w14:paraId="10F2769D" w14:textId="77777777" w:rsidR="00745B24" w:rsidRDefault="00745B24" w:rsidP="002E12E8"/>
          <w:p w14:paraId="40BD1690" w14:textId="77777777" w:rsidR="00745B24" w:rsidRDefault="00745B24" w:rsidP="002E12E8">
            <w:r>
              <w:t>&gt;&gt; FG = F*G;</w:t>
            </w:r>
          </w:p>
          <w:p w14:paraId="31176EA0" w14:textId="77777777" w:rsidR="00745B24" w:rsidRDefault="00745B24" w:rsidP="002E12E8">
            <w:r>
              <w:t>&gt;&gt; r*FG</w:t>
            </w:r>
          </w:p>
          <w:p w14:paraId="6AFBC192" w14:textId="77777777" w:rsidR="00745B24" w:rsidRDefault="00745B24" w:rsidP="002E12E8">
            <w:proofErr w:type="spellStart"/>
            <w:r>
              <w:t>ans</w:t>
            </w:r>
            <w:proofErr w:type="spellEnd"/>
            <w:r>
              <w:t xml:space="preserve"> =</w:t>
            </w:r>
          </w:p>
          <w:p w14:paraId="573DE8E3" w14:textId="77777777" w:rsidR="00745B24" w:rsidRDefault="00745B24" w:rsidP="002E12E8">
            <w:r>
              <w:t xml:space="preserve">  -14.4000   -1.2000   -2.</w:t>
            </w:r>
            <w:proofErr w:type="gramStart"/>
            <w:r>
              <w:t>4000  -</w:t>
            </w:r>
            <w:proofErr w:type="gramEnd"/>
            <w:r>
              <w:t>38.4000   -9.6000  -13.2000</w:t>
            </w:r>
          </w:p>
          <w:p w14:paraId="7D1C2733" w14:textId="77777777" w:rsidR="00745B24" w:rsidRDefault="00745B24" w:rsidP="002E12E8">
            <w:r>
              <w:t xml:space="preserve">   </w:t>
            </w:r>
            <w:proofErr w:type="gramStart"/>
            <w:r>
              <w:t>30.8000  -</w:t>
            </w:r>
            <w:proofErr w:type="gramEnd"/>
            <w:r>
              <w:t>12.0000  -24.0000   -6.8000    5.2000   -3.2000</w:t>
            </w:r>
          </w:p>
          <w:p w14:paraId="3C18CE75" w14:textId="77777777" w:rsidR="00745B24" w:rsidRDefault="00745B24" w:rsidP="002E12E8">
            <w:r>
              <w:t xml:space="preserve">   10.8000   -4.8000   -9.6000   -6.0000    1.2000   -2.4000</w:t>
            </w:r>
          </w:p>
          <w:p w14:paraId="1EB52CF5" w14:textId="77777777" w:rsidR="00745B24" w:rsidRDefault="00745B24" w:rsidP="002E12E8">
            <w:r>
              <w:t xml:space="preserve">   -0.8000   -6.</w:t>
            </w:r>
            <w:proofErr w:type="gramStart"/>
            <w:r>
              <w:t>4000  -</w:t>
            </w:r>
            <w:proofErr w:type="gramEnd"/>
            <w:r>
              <w:t>12.8000  -40.8000   -7.2000  -14.4000</w:t>
            </w:r>
          </w:p>
          <w:p w14:paraId="278A6D4D" w14:textId="77777777" w:rsidR="00745B24" w:rsidRDefault="00745B24" w:rsidP="002E12E8">
            <w:r>
              <w:t xml:space="preserve">   </w:t>
            </w:r>
            <w:proofErr w:type="gramStart"/>
            <w:r>
              <w:t>15.6000  -</w:t>
            </w:r>
            <w:proofErr w:type="gramEnd"/>
            <w:r>
              <w:t>12.0000  -24.0000  -39.6000   -3.6000  -14.4000</w:t>
            </w:r>
          </w:p>
          <w:p w14:paraId="048FE297" w14:textId="77777777" w:rsidR="00745B24" w:rsidRDefault="00745B24" w:rsidP="002E12E8">
            <w:r>
              <w:t xml:space="preserve">   12.4000   -7.</w:t>
            </w:r>
            <w:proofErr w:type="gramStart"/>
            <w:r>
              <w:t>2000  -</w:t>
            </w:r>
            <w:proofErr w:type="gramEnd"/>
            <w:r>
              <w:t>14.4000  -17.2000   -0.4000   -6.4000</w:t>
            </w:r>
          </w:p>
          <w:p w14:paraId="1EF47680" w14:textId="77777777" w:rsidR="00745B24" w:rsidRDefault="00745B24" w:rsidP="002E12E8">
            <w:r>
              <w:t>&gt;&gt; G'</w:t>
            </w:r>
          </w:p>
          <w:p w14:paraId="2372D675" w14:textId="77777777" w:rsidR="00745B24" w:rsidRDefault="00745B24" w:rsidP="002E12E8">
            <w:proofErr w:type="spellStart"/>
            <w:r>
              <w:t>ans</w:t>
            </w:r>
            <w:proofErr w:type="spellEnd"/>
            <w:r>
              <w:t xml:space="preserve"> =</w:t>
            </w:r>
          </w:p>
          <w:p w14:paraId="079A04B3" w14:textId="77777777" w:rsidR="00745B24" w:rsidRDefault="00745B24" w:rsidP="002E12E8">
            <w:r>
              <w:t xml:space="preserve">    -9     7</w:t>
            </w:r>
          </w:p>
          <w:p w14:paraId="3AB2F15D" w14:textId="77777777" w:rsidR="00745B24" w:rsidRDefault="00745B24" w:rsidP="002E12E8">
            <w:r>
              <w:lastRenderedPageBreak/>
              <w:t xml:space="preserve">     4    -1</w:t>
            </w:r>
          </w:p>
          <w:p w14:paraId="7DE2484F" w14:textId="77777777" w:rsidR="00745B24" w:rsidRDefault="00745B24" w:rsidP="002E12E8">
            <w:r>
              <w:t xml:space="preserve">     8    -2</w:t>
            </w:r>
          </w:p>
          <w:p w14:paraId="6CFD027F" w14:textId="77777777" w:rsidR="00745B24" w:rsidRDefault="00745B24" w:rsidP="002E12E8">
            <w:r>
              <w:t xml:space="preserve">     5     9</w:t>
            </w:r>
          </w:p>
          <w:p w14:paraId="4155AF75" w14:textId="77777777" w:rsidR="00745B24" w:rsidRDefault="00745B24" w:rsidP="002E12E8">
            <w:r>
              <w:t xml:space="preserve">    -1     3</w:t>
            </w:r>
          </w:p>
          <w:p w14:paraId="0F38F5F2" w14:textId="77777777" w:rsidR="00745B24" w:rsidRDefault="00745B24" w:rsidP="002E12E8">
            <w:r>
              <w:t xml:space="preserve">     2     3</w:t>
            </w:r>
          </w:p>
          <w:p w14:paraId="1740019C" w14:textId="77777777" w:rsidR="00745B24" w:rsidRDefault="00745B24" w:rsidP="002E12E8"/>
          <w:p w14:paraId="0D8A7619" w14:textId="77777777" w:rsidR="00745B24" w:rsidRDefault="00745B24" w:rsidP="002E12E8">
            <w:r>
              <w:t>&gt;&gt; W = F - G'</w:t>
            </w:r>
          </w:p>
          <w:p w14:paraId="13E147F2" w14:textId="77777777" w:rsidR="00745B24" w:rsidRDefault="00745B24" w:rsidP="002E12E8"/>
          <w:p w14:paraId="4491BE7E" w14:textId="77777777" w:rsidR="00745B24" w:rsidRDefault="00745B24" w:rsidP="002E12E8">
            <w:r>
              <w:t>W =</w:t>
            </w:r>
          </w:p>
          <w:p w14:paraId="2645CEBA" w14:textId="77777777" w:rsidR="00745B24" w:rsidRDefault="00745B24" w:rsidP="002E12E8">
            <w:r>
              <w:t xml:space="preserve">    12     2</w:t>
            </w:r>
          </w:p>
          <w:p w14:paraId="5F187F13" w14:textId="77777777" w:rsidR="00745B24" w:rsidRDefault="00745B24" w:rsidP="002E12E8">
            <w:r>
              <w:t xml:space="preserve">     3    -1</w:t>
            </w:r>
          </w:p>
          <w:p w14:paraId="49CFDD02" w14:textId="77777777" w:rsidR="00745B24" w:rsidRDefault="00745B24" w:rsidP="002E12E8">
            <w:r>
              <w:t xml:space="preserve">    -5     2</w:t>
            </w:r>
          </w:p>
          <w:p w14:paraId="465E7F27" w14:textId="77777777" w:rsidR="00745B24" w:rsidRDefault="00745B24" w:rsidP="002E12E8">
            <w:r>
              <w:t xml:space="preserve">     1    -1</w:t>
            </w:r>
          </w:p>
          <w:p w14:paraId="3240C473" w14:textId="77777777" w:rsidR="00745B24" w:rsidRDefault="00745B24" w:rsidP="002E12E8">
            <w:r>
              <w:t xml:space="preserve">    10     3</w:t>
            </w:r>
          </w:p>
          <w:p w14:paraId="79BD3BFA" w14:textId="77777777" w:rsidR="00745B24" w:rsidRDefault="00745B24" w:rsidP="002E12E8">
            <w:r>
              <w:t xml:space="preserve">     3    -1</w:t>
            </w:r>
          </w:p>
          <w:p w14:paraId="6BB2DB9B" w14:textId="77777777" w:rsidR="00745B24" w:rsidRDefault="00745B24" w:rsidP="002E12E8"/>
          <w:p w14:paraId="479FB7D4" w14:textId="77777777" w:rsidR="00745B24" w:rsidRDefault="00745B24" w:rsidP="002E12E8">
            <w:r>
              <w:t xml:space="preserve">&gt;&gt; </w:t>
            </w:r>
            <w:proofErr w:type="spellStart"/>
            <w:r>
              <w:t>xindeces</w:t>
            </w:r>
            <w:proofErr w:type="spellEnd"/>
            <w:r>
              <w:t xml:space="preserve"> = [1, 2, 3, 4, 5, 6]';</w:t>
            </w:r>
          </w:p>
          <w:p w14:paraId="555C16DB" w14:textId="77777777" w:rsidR="00745B24" w:rsidRDefault="00745B24" w:rsidP="002E12E8">
            <w:r>
              <w:t xml:space="preserve">&gt;&gt; </w:t>
            </w:r>
            <w:proofErr w:type="spellStart"/>
            <w:r>
              <w:t>Ws</w:t>
            </w:r>
            <w:proofErr w:type="spellEnd"/>
            <w:r>
              <w:t xml:space="preserve"> = sort(W);</w:t>
            </w:r>
          </w:p>
          <w:p w14:paraId="48E5BD67" w14:textId="77777777" w:rsidR="00745B24" w:rsidRDefault="00745B24" w:rsidP="002E12E8">
            <w:r w:rsidRPr="008811BA">
              <w:rPr>
                <w:noProof/>
                <w:lang w:bidi="ar-SA"/>
              </w:rPr>
              <w:drawing>
                <wp:anchor distT="0" distB="0" distL="114300" distR="114300" simplePos="0" relativeHeight="251659264" behindDoc="0" locked="0" layoutInCell="1" allowOverlap="1" wp14:anchorId="09CC3593" wp14:editId="7A30107B">
                  <wp:simplePos x="0" y="0"/>
                  <wp:positionH relativeFrom="column">
                    <wp:posOffset>779145</wp:posOffset>
                  </wp:positionH>
                  <wp:positionV relativeFrom="paragraph">
                    <wp:posOffset>186055</wp:posOffset>
                  </wp:positionV>
                  <wp:extent cx="4258945" cy="342836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58945" cy="3428365"/>
                          </a:xfrm>
                          <a:prstGeom prst="rect">
                            <a:avLst/>
                          </a:prstGeom>
                          <a:noFill/>
                          <a:ln>
                            <a:noFill/>
                          </a:ln>
                        </pic:spPr>
                      </pic:pic>
                    </a:graphicData>
                  </a:graphic>
                  <wp14:sizeRelH relativeFrom="page">
                    <wp14:pctWidth>0</wp14:pctWidth>
                  </wp14:sizeRelH>
                  <wp14:sizeRelV relativeFrom="page">
                    <wp14:pctHeight>0</wp14:pctHeight>
                  </wp14:sizeRelV>
                </wp:anchor>
              </w:drawing>
            </w:r>
            <w:r>
              <w:t>&gt;&gt; plot([</w:t>
            </w:r>
            <w:proofErr w:type="spellStart"/>
            <w:r>
              <w:t>xindeces</w:t>
            </w:r>
            <w:proofErr w:type="spellEnd"/>
            <w:r>
              <w:t xml:space="preserve">], </w:t>
            </w:r>
            <w:proofErr w:type="spellStart"/>
            <w:r>
              <w:t>Ws</w:t>
            </w:r>
            <w:proofErr w:type="spellEnd"/>
            <w:r>
              <w:t>)</w:t>
            </w:r>
          </w:p>
          <w:p w14:paraId="309FFD33" w14:textId="77777777" w:rsidR="00745B24" w:rsidRDefault="00745B24" w:rsidP="002E12E8"/>
          <w:p w14:paraId="04C14CC5" w14:textId="77777777" w:rsidR="00745B24" w:rsidRDefault="00745B24" w:rsidP="002E12E8">
            <w:r>
              <w:t>&gt;&gt; U*G</w:t>
            </w:r>
          </w:p>
          <w:p w14:paraId="06AAE0BC" w14:textId="77777777" w:rsidR="00745B24" w:rsidRDefault="00745B24" w:rsidP="002E12E8">
            <w:proofErr w:type="spellStart"/>
            <w:r>
              <w:t>ans</w:t>
            </w:r>
            <w:proofErr w:type="spellEnd"/>
            <w:r>
              <w:t xml:space="preserve"> =</w:t>
            </w:r>
          </w:p>
          <w:p w14:paraId="647C447E" w14:textId="77777777" w:rsidR="00745B24" w:rsidRDefault="00745B24" w:rsidP="002E12E8">
            <w:r>
              <w:t xml:space="preserve">    -9     4     8     5    -1     2</w:t>
            </w:r>
          </w:p>
          <w:p w14:paraId="0E5C7875" w14:textId="77777777" w:rsidR="00745B24" w:rsidRDefault="00745B24" w:rsidP="002E12E8">
            <w:r>
              <w:t xml:space="preserve">     7    -1    -2     9     3     3</w:t>
            </w:r>
          </w:p>
          <w:p w14:paraId="0C85DC73" w14:textId="77777777" w:rsidR="00745B24" w:rsidRDefault="00745B24" w:rsidP="002E12E8"/>
          <w:p w14:paraId="0666E73F" w14:textId="77777777" w:rsidR="00745B24" w:rsidRDefault="00745B24" w:rsidP="002E12E8">
            <w:r>
              <w:t>&gt;&gt; F*U</w:t>
            </w:r>
          </w:p>
          <w:p w14:paraId="34C20998" w14:textId="77777777" w:rsidR="00745B24" w:rsidRDefault="00745B24" w:rsidP="002E12E8">
            <w:proofErr w:type="spellStart"/>
            <w:r>
              <w:t>ans</w:t>
            </w:r>
            <w:proofErr w:type="spellEnd"/>
            <w:r>
              <w:t xml:space="preserve"> =</w:t>
            </w:r>
          </w:p>
          <w:p w14:paraId="12F6DE6B" w14:textId="77777777" w:rsidR="00745B24" w:rsidRDefault="00745B24" w:rsidP="002E12E8">
            <w:r>
              <w:t xml:space="preserve">     3     9</w:t>
            </w:r>
          </w:p>
          <w:p w14:paraId="23BF6C50" w14:textId="77777777" w:rsidR="00745B24" w:rsidRDefault="00745B24" w:rsidP="002E12E8">
            <w:r>
              <w:t xml:space="preserve">     7    -2</w:t>
            </w:r>
          </w:p>
          <w:p w14:paraId="01AB10CF" w14:textId="77777777" w:rsidR="00745B24" w:rsidRDefault="00745B24" w:rsidP="002E12E8">
            <w:r>
              <w:t xml:space="preserve">     3     0</w:t>
            </w:r>
          </w:p>
          <w:p w14:paraId="1AB07D37" w14:textId="77777777" w:rsidR="00745B24" w:rsidRDefault="00745B24" w:rsidP="002E12E8">
            <w:r>
              <w:lastRenderedPageBreak/>
              <w:t xml:space="preserve">     6     8</w:t>
            </w:r>
          </w:p>
          <w:p w14:paraId="7FC05A4E" w14:textId="77777777" w:rsidR="00745B24" w:rsidRDefault="00745B24" w:rsidP="002E12E8">
            <w:r>
              <w:t xml:space="preserve">     9     6</w:t>
            </w:r>
          </w:p>
          <w:p w14:paraId="11556371" w14:textId="77777777" w:rsidR="00745B24" w:rsidRDefault="00745B24" w:rsidP="002E12E8">
            <w:r>
              <w:t xml:space="preserve">     5     2</w:t>
            </w:r>
          </w:p>
          <w:p w14:paraId="13D49855" w14:textId="77777777" w:rsidR="00745B24" w:rsidRDefault="00745B24" w:rsidP="002E12E8"/>
          <w:p w14:paraId="5DE4A3C8" w14:textId="77777777" w:rsidR="00745B24" w:rsidRDefault="00745B24" w:rsidP="002E12E8">
            <w:r>
              <w:t>&gt;&gt; Q*H</w:t>
            </w:r>
          </w:p>
          <w:p w14:paraId="276C249F" w14:textId="77777777" w:rsidR="00745B24" w:rsidRDefault="00745B24" w:rsidP="002E12E8">
            <w:proofErr w:type="spellStart"/>
            <w:r>
              <w:t>ans</w:t>
            </w:r>
            <w:proofErr w:type="spellEnd"/>
            <w:r>
              <w:t xml:space="preserve"> =</w:t>
            </w:r>
          </w:p>
          <w:p w14:paraId="7AC5AFFD" w14:textId="77777777" w:rsidR="00745B24" w:rsidRDefault="00745B24" w:rsidP="002E12E8">
            <w:r>
              <w:t xml:space="preserve">   -31</w:t>
            </w:r>
          </w:p>
          <w:p w14:paraId="0CFD8103" w14:textId="77777777" w:rsidR="00745B24" w:rsidRDefault="00745B24" w:rsidP="002E12E8">
            <w:r>
              <w:t xml:space="preserve">   -28</w:t>
            </w:r>
          </w:p>
          <w:p w14:paraId="744B0C8E" w14:textId="77777777" w:rsidR="00745B24" w:rsidRDefault="00745B24" w:rsidP="002E12E8">
            <w:r>
              <w:t xml:space="preserve">   -55</w:t>
            </w:r>
          </w:p>
          <w:p w14:paraId="7E2D93D3" w14:textId="77777777" w:rsidR="00745B24" w:rsidRDefault="00745B24" w:rsidP="002E12E8"/>
          <w:p w14:paraId="358D09C0" w14:textId="77777777" w:rsidR="00745B24" w:rsidRDefault="00745B24" w:rsidP="002E12E8">
            <w:r>
              <w:t>&gt;&gt; (q*G) + (p*F')</w:t>
            </w:r>
          </w:p>
          <w:p w14:paraId="7EBBED94" w14:textId="77777777" w:rsidR="00745B24" w:rsidRDefault="00745B24" w:rsidP="002E12E8">
            <w:proofErr w:type="spellStart"/>
            <w:r>
              <w:t>ans</w:t>
            </w:r>
            <w:proofErr w:type="spellEnd"/>
            <w:r>
              <w:t xml:space="preserve"> =</w:t>
            </w:r>
          </w:p>
          <w:p w14:paraId="0A963703" w14:textId="77777777" w:rsidR="00745B24" w:rsidRDefault="00745B24" w:rsidP="002E12E8">
            <w:r>
              <w:t xml:space="preserve">  -21.0900   12.0400   20.5600   14.1700    0.4300    6.5000</w:t>
            </w:r>
          </w:p>
          <w:p w14:paraId="3FC92576" w14:textId="77777777" w:rsidR="00745B24" w:rsidRDefault="00745B24" w:rsidP="002E12E8">
            <w:r>
              <w:t xml:space="preserve">   20.0300   -3.0900   -4.9000   24.6100    9.2700    7.9900</w:t>
            </w:r>
          </w:p>
          <w:p w14:paraId="22AF02A0" w14:textId="77777777" w:rsidR="00745B24" w:rsidRDefault="00745B24" w:rsidP="002E12E8"/>
        </w:tc>
      </w:tr>
    </w:tbl>
    <w:p w14:paraId="595775FA" w14:textId="77777777" w:rsidR="00745B24" w:rsidRDefault="00745B24" w:rsidP="00745B24">
      <w:pPr>
        <w:rPr>
          <w:b/>
        </w:rPr>
      </w:pPr>
    </w:p>
    <w:p w14:paraId="0B55CC45" w14:textId="77777777" w:rsidR="00745B24" w:rsidRDefault="00745B24" w:rsidP="00745B24">
      <w:pPr>
        <w:rPr>
          <w:b/>
        </w:rPr>
      </w:pPr>
      <w:r w:rsidRPr="008811BA">
        <w:rPr>
          <w:b/>
        </w:rPr>
        <w:t>QUESTION 2</w:t>
      </w:r>
    </w:p>
    <w:tbl>
      <w:tblPr>
        <w:tblStyle w:val="TableGrid"/>
        <w:tblW w:w="0" w:type="auto"/>
        <w:tblLook w:val="04A0" w:firstRow="1" w:lastRow="0" w:firstColumn="1" w:lastColumn="0" w:noHBand="0" w:noVBand="1"/>
      </w:tblPr>
      <w:tblGrid>
        <w:gridCol w:w="9350"/>
      </w:tblGrid>
      <w:tr w:rsidR="00745B24" w14:paraId="26AC2E7A" w14:textId="77777777" w:rsidTr="002E12E8">
        <w:tc>
          <w:tcPr>
            <w:tcW w:w="9350" w:type="dxa"/>
          </w:tcPr>
          <w:p w14:paraId="758A1B60" w14:textId="77777777" w:rsidR="00745B24" w:rsidRDefault="00745B24" w:rsidP="002E12E8">
            <w:r>
              <w:t>&gt;&gt;A = [9, 3, 5; 1, 4, 6; 2, 7, 1]</w:t>
            </w:r>
          </w:p>
          <w:p w14:paraId="4E492770" w14:textId="77777777" w:rsidR="00745B24" w:rsidRDefault="00745B24" w:rsidP="002E12E8">
            <w:r>
              <w:t>A =</w:t>
            </w:r>
          </w:p>
          <w:p w14:paraId="677ACD60" w14:textId="77777777" w:rsidR="00745B24" w:rsidRDefault="00745B24" w:rsidP="002E12E8">
            <w:r>
              <w:t xml:space="preserve">     9     3     5</w:t>
            </w:r>
          </w:p>
          <w:p w14:paraId="6D25C5F9" w14:textId="77777777" w:rsidR="00745B24" w:rsidRDefault="00745B24" w:rsidP="002E12E8">
            <w:r>
              <w:t xml:space="preserve">     1     4     6</w:t>
            </w:r>
          </w:p>
          <w:p w14:paraId="5D28C316" w14:textId="77777777" w:rsidR="00745B24" w:rsidRDefault="00745B24" w:rsidP="002E12E8">
            <w:r>
              <w:t xml:space="preserve">     2     7     1</w:t>
            </w:r>
          </w:p>
          <w:p w14:paraId="7FD116E7" w14:textId="77777777" w:rsidR="00745B24" w:rsidRDefault="00745B24" w:rsidP="002E12E8"/>
          <w:p w14:paraId="13689C0C" w14:textId="77777777" w:rsidR="00745B24" w:rsidRDefault="00745B24" w:rsidP="002E12E8">
            <w:r>
              <w:t>&gt;&gt; b = [5; 1; 3]</w:t>
            </w:r>
          </w:p>
          <w:p w14:paraId="2F374337" w14:textId="77777777" w:rsidR="00745B24" w:rsidRDefault="00745B24" w:rsidP="002E12E8">
            <w:r>
              <w:t>b =</w:t>
            </w:r>
          </w:p>
          <w:p w14:paraId="761A5A10" w14:textId="77777777" w:rsidR="00745B24" w:rsidRDefault="00745B24" w:rsidP="002E12E8">
            <w:r>
              <w:t xml:space="preserve">     5</w:t>
            </w:r>
          </w:p>
          <w:p w14:paraId="6BFE03C8" w14:textId="77777777" w:rsidR="00745B24" w:rsidRDefault="00745B24" w:rsidP="002E12E8">
            <w:r>
              <w:t xml:space="preserve">     1</w:t>
            </w:r>
          </w:p>
          <w:p w14:paraId="0AE4061F" w14:textId="77777777" w:rsidR="00745B24" w:rsidRDefault="00745B24" w:rsidP="002E12E8">
            <w:r>
              <w:t xml:space="preserve">     3</w:t>
            </w:r>
          </w:p>
          <w:p w14:paraId="68CB8D7B" w14:textId="77777777" w:rsidR="00745B24" w:rsidRDefault="00745B24" w:rsidP="002E12E8">
            <w:r>
              <w:t>&gt;&gt;x = A^-1*b</w:t>
            </w:r>
          </w:p>
          <w:p w14:paraId="63FF86B1" w14:textId="77777777" w:rsidR="00745B24" w:rsidRDefault="00745B24" w:rsidP="002E12E8">
            <w:r>
              <w:t>x =</w:t>
            </w:r>
          </w:p>
          <w:p w14:paraId="5CDF1A6D" w14:textId="77777777" w:rsidR="00745B24" w:rsidRDefault="00745B24" w:rsidP="002E12E8">
            <w:r>
              <w:t xml:space="preserve">    0.5223</w:t>
            </w:r>
          </w:p>
          <w:p w14:paraId="7605B78A" w14:textId="77777777" w:rsidR="00745B24" w:rsidRDefault="00745B24" w:rsidP="002E12E8">
            <w:r>
              <w:t xml:space="preserve">    0.2962</w:t>
            </w:r>
          </w:p>
          <w:p w14:paraId="545F1135" w14:textId="77777777" w:rsidR="00745B24" w:rsidRDefault="00745B24" w:rsidP="002E12E8">
            <w:r>
              <w:t xml:space="preserve">   -0.1178</w:t>
            </w:r>
          </w:p>
          <w:p w14:paraId="5E2403A1" w14:textId="77777777" w:rsidR="00745B24" w:rsidRDefault="00745B24" w:rsidP="002E12E8">
            <w:pPr>
              <w:rPr>
                <w:b/>
              </w:rPr>
            </w:pPr>
          </w:p>
        </w:tc>
      </w:tr>
    </w:tbl>
    <w:p w14:paraId="367FC2E1" w14:textId="77777777" w:rsidR="00745B24" w:rsidRDefault="00745B24" w:rsidP="00745B24"/>
    <w:p w14:paraId="5E64134B" w14:textId="77777777" w:rsidR="00745B24" w:rsidRDefault="00745B24" w:rsidP="00745B24">
      <w:pPr>
        <w:rPr>
          <w:b/>
        </w:rPr>
      </w:pPr>
      <w:r>
        <w:rPr>
          <w:b/>
        </w:rPr>
        <w:t>QUESTION</w:t>
      </w:r>
      <w:r w:rsidRPr="003A75C0">
        <w:rPr>
          <w:b/>
        </w:rPr>
        <w:t xml:space="preserve"> 3</w:t>
      </w:r>
    </w:p>
    <w:tbl>
      <w:tblPr>
        <w:tblStyle w:val="TableGrid"/>
        <w:tblW w:w="0" w:type="auto"/>
        <w:tblLook w:val="04A0" w:firstRow="1" w:lastRow="0" w:firstColumn="1" w:lastColumn="0" w:noHBand="0" w:noVBand="1"/>
      </w:tblPr>
      <w:tblGrid>
        <w:gridCol w:w="9350"/>
      </w:tblGrid>
      <w:tr w:rsidR="00745B24" w14:paraId="44C808A9" w14:textId="77777777" w:rsidTr="002E12E8">
        <w:tc>
          <w:tcPr>
            <w:tcW w:w="9350" w:type="dxa"/>
          </w:tcPr>
          <w:p w14:paraId="4045111E" w14:textId="77777777" w:rsidR="00745B24" w:rsidRDefault="00745B24" w:rsidP="002E12E8">
            <w:r>
              <w:t>&gt;&gt;A = [1, -1, 0, 0, 0, 0; 0, 1, -1, 0, 0, 0; 0, 0, 1, -1, 0, 0; 0, 0, 0, 1, -1, 0; 0, 0, 0, 0, 1, -1; -1, 0, 0, 0, 0, 1]</w:t>
            </w:r>
          </w:p>
          <w:p w14:paraId="34AE82D1" w14:textId="77777777" w:rsidR="00745B24" w:rsidRDefault="00745B24" w:rsidP="002E12E8">
            <w:r>
              <w:t>A =</w:t>
            </w:r>
          </w:p>
          <w:p w14:paraId="25DD5A61" w14:textId="77777777" w:rsidR="00745B24" w:rsidRDefault="00745B24" w:rsidP="002E12E8">
            <w:r>
              <w:t xml:space="preserve">     1    -1     0     0     0     0</w:t>
            </w:r>
          </w:p>
          <w:p w14:paraId="37E0F589" w14:textId="77777777" w:rsidR="00745B24" w:rsidRDefault="00745B24" w:rsidP="002E12E8">
            <w:r>
              <w:t xml:space="preserve">     0     1    -1     0     0     0</w:t>
            </w:r>
          </w:p>
          <w:p w14:paraId="4C384862" w14:textId="77777777" w:rsidR="00745B24" w:rsidRDefault="00745B24" w:rsidP="002E12E8">
            <w:r>
              <w:t xml:space="preserve">     0     0     1    -1     0     0</w:t>
            </w:r>
          </w:p>
          <w:p w14:paraId="263DB99C" w14:textId="77777777" w:rsidR="00745B24" w:rsidRDefault="00745B24" w:rsidP="002E12E8">
            <w:r>
              <w:t xml:space="preserve">     0     0     0     1    -1     0</w:t>
            </w:r>
          </w:p>
          <w:p w14:paraId="29065FA1" w14:textId="77777777" w:rsidR="00745B24" w:rsidRDefault="00745B24" w:rsidP="002E12E8">
            <w:r>
              <w:t xml:space="preserve">     0     0     0     0     1    -1</w:t>
            </w:r>
          </w:p>
          <w:p w14:paraId="748F61AD" w14:textId="77777777" w:rsidR="00745B24" w:rsidRDefault="00745B24" w:rsidP="002E12E8">
            <w:r>
              <w:t xml:space="preserve">    -1     0     0     0     0     1</w:t>
            </w:r>
          </w:p>
          <w:p w14:paraId="3BA320E9" w14:textId="77777777" w:rsidR="00745B24" w:rsidRDefault="00745B24" w:rsidP="002E12E8"/>
          <w:p w14:paraId="7C32563E" w14:textId="77777777" w:rsidR="00745B24" w:rsidRDefault="00745B24" w:rsidP="002E12E8">
            <w:r>
              <w:t>&gt;&gt; b = [75; -60; 105; -120; 65; -65]</w:t>
            </w:r>
          </w:p>
          <w:p w14:paraId="3223934B" w14:textId="77777777" w:rsidR="00745B24" w:rsidRDefault="00745B24" w:rsidP="002E12E8">
            <w:r>
              <w:t>b =</w:t>
            </w:r>
          </w:p>
          <w:p w14:paraId="19D66703" w14:textId="77777777" w:rsidR="00745B24" w:rsidRDefault="00745B24" w:rsidP="002E12E8">
            <w:r>
              <w:lastRenderedPageBreak/>
              <w:t xml:space="preserve">    75</w:t>
            </w:r>
          </w:p>
          <w:p w14:paraId="513A8B7F" w14:textId="77777777" w:rsidR="00745B24" w:rsidRDefault="00745B24" w:rsidP="002E12E8">
            <w:r>
              <w:t xml:space="preserve">   -60</w:t>
            </w:r>
          </w:p>
          <w:p w14:paraId="4E0663D3" w14:textId="77777777" w:rsidR="00745B24" w:rsidRDefault="00745B24" w:rsidP="002E12E8">
            <w:r>
              <w:t xml:space="preserve">   105</w:t>
            </w:r>
          </w:p>
          <w:p w14:paraId="66306393" w14:textId="77777777" w:rsidR="00745B24" w:rsidRDefault="00745B24" w:rsidP="002E12E8">
            <w:r>
              <w:t xml:space="preserve">  -120</w:t>
            </w:r>
          </w:p>
          <w:p w14:paraId="6968FB02" w14:textId="77777777" w:rsidR="00745B24" w:rsidRDefault="00745B24" w:rsidP="002E12E8">
            <w:r>
              <w:t xml:space="preserve">    65</w:t>
            </w:r>
          </w:p>
          <w:p w14:paraId="7B72582F" w14:textId="77777777" w:rsidR="00745B24" w:rsidRDefault="00745B24" w:rsidP="002E12E8">
            <w:r>
              <w:t xml:space="preserve">   -65</w:t>
            </w:r>
          </w:p>
          <w:p w14:paraId="6CAE08D2" w14:textId="77777777" w:rsidR="00745B24" w:rsidRDefault="00745B24" w:rsidP="002E12E8"/>
          <w:p w14:paraId="6B9542F8" w14:textId="77777777" w:rsidR="00745B24" w:rsidRDefault="00745B24" w:rsidP="002E12E8">
            <w:r>
              <w:t>&gt;&gt; A^-1*b</w:t>
            </w:r>
          </w:p>
          <w:p w14:paraId="58370679" w14:textId="77777777" w:rsidR="00745B24" w:rsidRDefault="00745B24" w:rsidP="002E12E8">
            <w:r>
              <w:t xml:space="preserve">Warning: Matrix is singular to working precision. </w:t>
            </w:r>
          </w:p>
          <w:p w14:paraId="52003CD4" w14:textId="77777777" w:rsidR="00745B24" w:rsidRDefault="00745B24" w:rsidP="002E12E8">
            <w:r>
              <w:t xml:space="preserve">&gt; In </w:t>
            </w:r>
            <w:proofErr w:type="spellStart"/>
            <w:proofErr w:type="gramStart"/>
            <w:r>
              <w:t>matlab.internal</w:t>
            </w:r>
            <w:proofErr w:type="gramEnd"/>
            <w:r>
              <w:t>.math.mpower.viaMtimes</w:t>
            </w:r>
            <w:proofErr w:type="spellEnd"/>
            <w:r>
              <w:t xml:space="preserve"> (line 35) </w:t>
            </w:r>
          </w:p>
          <w:p w14:paraId="6E2A67EE" w14:textId="77777777" w:rsidR="00745B24" w:rsidRDefault="00745B24" w:rsidP="002E12E8"/>
          <w:p w14:paraId="6BE20A46" w14:textId="77777777" w:rsidR="00745B24" w:rsidRDefault="00745B24" w:rsidP="002E12E8">
            <w:r>
              <w:t>&gt;&gt; A\b</w:t>
            </w:r>
          </w:p>
          <w:p w14:paraId="59B10029" w14:textId="77777777" w:rsidR="00745B24" w:rsidRDefault="00745B24" w:rsidP="002E12E8">
            <w:r>
              <w:t xml:space="preserve">Warning: Matrix is singular to working precision. </w:t>
            </w:r>
          </w:p>
          <w:p w14:paraId="766011EA" w14:textId="77777777" w:rsidR="00745B24" w:rsidRDefault="00745B24" w:rsidP="002E12E8"/>
          <w:p w14:paraId="5E9C22DC" w14:textId="77777777" w:rsidR="00745B24" w:rsidRDefault="00745B24" w:rsidP="002E12E8">
            <w:r>
              <w:t>&gt;&gt;</w:t>
            </w:r>
            <w:proofErr w:type="spellStart"/>
            <w:r>
              <w:t>pinv</w:t>
            </w:r>
            <w:proofErr w:type="spellEnd"/>
            <w:r>
              <w:t>(A)*b</w:t>
            </w:r>
          </w:p>
          <w:p w14:paraId="26F23EA5" w14:textId="77777777" w:rsidR="00745B24" w:rsidRDefault="00745B24" w:rsidP="002E12E8"/>
          <w:p w14:paraId="365A08EC" w14:textId="77777777" w:rsidR="00745B24" w:rsidRDefault="00745B24" w:rsidP="002E12E8">
            <w:proofErr w:type="spellStart"/>
            <w:r>
              <w:t>ans</w:t>
            </w:r>
            <w:proofErr w:type="spellEnd"/>
            <w:r>
              <w:t xml:space="preserve"> =</w:t>
            </w:r>
          </w:p>
          <w:p w14:paraId="37151C6D" w14:textId="77777777" w:rsidR="00745B24" w:rsidRDefault="00745B24" w:rsidP="002E12E8">
            <w:r>
              <w:t xml:space="preserve">   45.8333</w:t>
            </w:r>
          </w:p>
          <w:p w14:paraId="3FF06182" w14:textId="77777777" w:rsidR="00745B24" w:rsidRDefault="00745B24" w:rsidP="002E12E8">
            <w:r>
              <w:t xml:space="preserve">  -29.1667</w:t>
            </w:r>
          </w:p>
          <w:p w14:paraId="03D97EE3" w14:textId="77777777" w:rsidR="00745B24" w:rsidRDefault="00745B24" w:rsidP="002E12E8">
            <w:r>
              <w:t xml:space="preserve">   30.8333</w:t>
            </w:r>
          </w:p>
          <w:p w14:paraId="49E588F4" w14:textId="77777777" w:rsidR="00745B24" w:rsidRDefault="00745B24" w:rsidP="002E12E8">
            <w:r>
              <w:t xml:space="preserve">  -74.1667</w:t>
            </w:r>
          </w:p>
          <w:p w14:paraId="05C3E537" w14:textId="77777777" w:rsidR="00745B24" w:rsidRDefault="00745B24" w:rsidP="002E12E8">
            <w:r>
              <w:t xml:space="preserve">   45.8333</w:t>
            </w:r>
          </w:p>
          <w:p w14:paraId="473D2A06" w14:textId="77777777" w:rsidR="00745B24" w:rsidRDefault="00745B24" w:rsidP="002E12E8">
            <w:r>
              <w:t xml:space="preserve">  -19.1667</w:t>
            </w:r>
          </w:p>
          <w:p w14:paraId="1082071E" w14:textId="77777777" w:rsidR="00745B24" w:rsidRDefault="00745B24" w:rsidP="002E12E8">
            <w:r>
              <w:t xml:space="preserve">%Check: </w:t>
            </w:r>
          </w:p>
          <w:p w14:paraId="6757C2B1" w14:textId="77777777" w:rsidR="00745B24" w:rsidRDefault="00745B24" w:rsidP="002E12E8">
            <w:r>
              <w:t>&gt;&gt;A*(</w:t>
            </w:r>
            <w:proofErr w:type="spellStart"/>
            <w:r>
              <w:t>pinv</w:t>
            </w:r>
            <w:proofErr w:type="spellEnd"/>
            <w:r>
              <w:t>(A)*b) - b</w:t>
            </w:r>
          </w:p>
          <w:p w14:paraId="2CD4F45E" w14:textId="77777777" w:rsidR="00745B24" w:rsidRDefault="00745B24" w:rsidP="002E12E8">
            <w:proofErr w:type="spellStart"/>
            <w:r>
              <w:t>ans</w:t>
            </w:r>
            <w:proofErr w:type="spellEnd"/>
            <w:r>
              <w:t xml:space="preserve"> =</w:t>
            </w:r>
          </w:p>
          <w:p w14:paraId="00AF7B7D" w14:textId="77777777" w:rsidR="00745B24" w:rsidRDefault="00745B24" w:rsidP="002E12E8">
            <w:r>
              <w:t xml:space="preserve">   1.0e-13 *</w:t>
            </w:r>
          </w:p>
          <w:p w14:paraId="67212CDF" w14:textId="77777777" w:rsidR="00745B24" w:rsidRDefault="00745B24" w:rsidP="002E12E8"/>
          <w:p w14:paraId="7EC34545" w14:textId="77777777" w:rsidR="00745B24" w:rsidRDefault="00745B24" w:rsidP="002E12E8">
            <w:r>
              <w:t xml:space="preserve">    0.2842</w:t>
            </w:r>
          </w:p>
          <w:p w14:paraId="244560B4" w14:textId="77777777" w:rsidR="00745B24" w:rsidRDefault="00745B24" w:rsidP="002E12E8">
            <w:r>
              <w:t xml:space="preserve">    0.1421</w:t>
            </w:r>
          </w:p>
          <w:p w14:paraId="149B9DF4" w14:textId="77777777" w:rsidR="00745B24" w:rsidRDefault="00745B24" w:rsidP="002E12E8">
            <w:r>
              <w:t xml:space="preserve">    0.1421</w:t>
            </w:r>
          </w:p>
          <w:p w14:paraId="310754D6" w14:textId="77777777" w:rsidR="00745B24" w:rsidRDefault="00745B24" w:rsidP="002E12E8">
            <w:r>
              <w:t xml:space="preserve">   -0.2842</w:t>
            </w:r>
          </w:p>
          <w:p w14:paraId="014E5C41" w14:textId="77777777" w:rsidR="00745B24" w:rsidRDefault="00745B24" w:rsidP="002E12E8">
            <w:r>
              <w:t xml:space="preserve">   -0.1421</w:t>
            </w:r>
          </w:p>
          <w:p w14:paraId="3635DA2B" w14:textId="77777777" w:rsidR="00745B24" w:rsidRDefault="00745B24" w:rsidP="002E12E8">
            <w:r>
              <w:t xml:space="preserve">   -0.1421</w:t>
            </w:r>
          </w:p>
          <w:p w14:paraId="4AFF7212" w14:textId="77777777" w:rsidR="00745B24" w:rsidRDefault="00745B24" w:rsidP="002E12E8">
            <w:pPr>
              <w:rPr>
                <w:b/>
              </w:rPr>
            </w:pPr>
          </w:p>
        </w:tc>
      </w:tr>
    </w:tbl>
    <w:p w14:paraId="4901195B" w14:textId="77777777" w:rsidR="00745B24" w:rsidRDefault="00745B24" w:rsidP="00745B24">
      <w:pPr>
        <w:rPr>
          <w:b/>
        </w:rPr>
      </w:pPr>
    </w:p>
    <w:p w14:paraId="4A36895B" w14:textId="77777777" w:rsidR="00745B24" w:rsidRDefault="00745B24" w:rsidP="00745B24">
      <w:pPr>
        <w:rPr>
          <w:b/>
        </w:rPr>
      </w:pPr>
      <w:r w:rsidRPr="00C902F7">
        <w:rPr>
          <w:b/>
        </w:rPr>
        <w:t>QUESTION 5</w:t>
      </w:r>
    </w:p>
    <w:tbl>
      <w:tblPr>
        <w:tblStyle w:val="TableGrid"/>
        <w:tblW w:w="0" w:type="auto"/>
        <w:tblLook w:val="04A0" w:firstRow="1" w:lastRow="0" w:firstColumn="1" w:lastColumn="0" w:noHBand="0" w:noVBand="1"/>
      </w:tblPr>
      <w:tblGrid>
        <w:gridCol w:w="4675"/>
        <w:gridCol w:w="4675"/>
      </w:tblGrid>
      <w:tr w:rsidR="00745B24" w14:paraId="02DB37E5" w14:textId="77777777" w:rsidTr="002E12E8">
        <w:trPr>
          <w:trHeight w:val="1106"/>
        </w:trPr>
        <w:tc>
          <w:tcPr>
            <w:tcW w:w="4675" w:type="dxa"/>
          </w:tcPr>
          <w:p w14:paraId="294044F9" w14:textId="77777777" w:rsidR="00745B24" w:rsidRDefault="00745B24" w:rsidP="002E12E8">
            <w:r>
              <w:t>&gt;&gt;R = [11, -6, -5; -6, 7, -1; -5, -1, 14]</w:t>
            </w:r>
          </w:p>
          <w:p w14:paraId="21A2C0ED" w14:textId="77777777" w:rsidR="00745B24" w:rsidRDefault="00745B24" w:rsidP="002E12E8">
            <w:r>
              <w:t>&gt;&gt; V = [-5.58; -3.58; 0]</w:t>
            </w:r>
          </w:p>
          <w:p w14:paraId="7BD00DF9" w14:textId="77777777" w:rsidR="00745B24" w:rsidRDefault="00745B24" w:rsidP="002E12E8">
            <w:r>
              <w:t xml:space="preserve">&gt;&gt; </w:t>
            </w:r>
            <w:proofErr w:type="spellStart"/>
            <w:r>
              <w:t>i</w:t>
            </w:r>
            <w:proofErr w:type="spellEnd"/>
            <w:r>
              <w:t xml:space="preserve"> = R^-1*V</w:t>
            </w:r>
          </w:p>
        </w:tc>
        <w:tc>
          <w:tcPr>
            <w:tcW w:w="4675" w:type="dxa"/>
          </w:tcPr>
          <w:p w14:paraId="77B50D67" w14:textId="77777777" w:rsidR="00745B24" w:rsidRDefault="00745B24" w:rsidP="002E12E8">
            <w:r>
              <w:t>R =</w:t>
            </w:r>
          </w:p>
          <w:p w14:paraId="77D023AC" w14:textId="77777777" w:rsidR="00745B24" w:rsidRDefault="00745B24" w:rsidP="002E12E8">
            <w:r>
              <w:t xml:space="preserve">    11    -6    -5</w:t>
            </w:r>
          </w:p>
          <w:p w14:paraId="06F5760C" w14:textId="77777777" w:rsidR="00745B24" w:rsidRDefault="00745B24" w:rsidP="002E12E8">
            <w:r>
              <w:t xml:space="preserve">    -6     7    -1</w:t>
            </w:r>
          </w:p>
          <w:p w14:paraId="11BE67E1" w14:textId="77777777" w:rsidR="00745B24" w:rsidRDefault="00745B24" w:rsidP="002E12E8">
            <w:r>
              <w:t xml:space="preserve">    -5    -1    14</w:t>
            </w:r>
          </w:p>
          <w:p w14:paraId="50A3DB15" w14:textId="77777777" w:rsidR="00745B24" w:rsidRDefault="00745B24" w:rsidP="002E12E8">
            <w:r>
              <w:t>V =</w:t>
            </w:r>
          </w:p>
          <w:p w14:paraId="3918A53F" w14:textId="77777777" w:rsidR="00745B24" w:rsidRDefault="00745B24" w:rsidP="002E12E8">
            <w:r>
              <w:t xml:space="preserve">   -5.5800</w:t>
            </w:r>
          </w:p>
          <w:p w14:paraId="01883BF4" w14:textId="77777777" w:rsidR="00745B24" w:rsidRDefault="00745B24" w:rsidP="002E12E8">
            <w:r>
              <w:t xml:space="preserve">   -3.5800</w:t>
            </w:r>
          </w:p>
          <w:p w14:paraId="6270BFDA" w14:textId="77777777" w:rsidR="00745B24" w:rsidRDefault="00745B24" w:rsidP="002E12E8">
            <w:r>
              <w:t xml:space="preserve">         0</w:t>
            </w:r>
          </w:p>
          <w:p w14:paraId="1A7D0197" w14:textId="77777777" w:rsidR="00745B24" w:rsidRDefault="00745B24" w:rsidP="002E12E8">
            <w:proofErr w:type="spellStart"/>
            <w:r>
              <w:t>i</w:t>
            </w:r>
            <w:proofErr w:type="spellEnd"/>
            <w:r>
              <w:t xml:space="preserve"> =</w:t>
            </w:r>
          </w:p>
          <w:p w14:paraId="48B2B24E" w14:textId="77777777" w:rsidR="00745B24" w:rsidRDefault="00745B24" w:rsidP="002E12E8">
            <w:r>
              <w:t xml:space="preserve">   -2.6216</w:t>
            </w:r>
          </w:p>
          <w:p w14:paraId="0A6F39E0" w14:textId="77777777" w:rsidR="00745B24" w:rsidRDefault="00745B24" w:rsidP="002E12E8">
            <w:r>
              <w:t xml:space="preserve">   -2.9221</w:t>
            </w:r>
          </w:p>
          <w:p w14:paraId="2C242CE6" w14:textId="4E055220" w:rsidR="00745B24" w:rsidRPr="00C21476" w:rsidRDefault="00745B24" w:rsidP="002E12E8">
            <w:r>
              <w:t xml:space="preserve">   -1.1450</w:t>
            </w:r>
          </w:p>
        </w:tc>
      </w:tr>
      <w:tr w:rsidR="00745B24" w14:paraId="12922B8F" w14:textId="77777777" w:rsidTr="002E12E8">
        <w:trPr>
          <w:trHeight w:val="4294"/>
        </w:trPr>
        <w:tc>
          <w:tcPr>
            <w:tcW w:w="9350" w:type="dxa"/>
            <w:gridSpan w:val="2"/>
          </w:tcPr>
          <w:p w14:paraId="2EFBF27B" w14:textId="1D803A72" w:rsidR="00745B24" w:rsidRDefault="00635AF3" w:rsidP="002E12E8">
            <w:r>
              <w:rPr>
                <w:noProof/>
                <w:lang w:bidi="ar-SA"/>
              </w:rPr>
              <w:lastRenderedPageBreak/>
              <w:drawing>
                <wp:anchor distT="0" distB="0" distL="114300" distR="114300" simplePos="0" relativeHeight="251664384" behindDoc="0" locked="0" layoutInCell="1" allowOverlap="1" wp14:anchorId="3D2C7310" wp14:editId="43270FBC">
                  <wp:simplePos x="0" y="0"/>
                  <wp:positionH relativeFrom="column">
                    <wp:posOffset>764540</wp:posOffset>
                  </wp:positionH>
                  <wp:positionV relativeFrom="paragraph">
                    <wp:posOffset>61595</wp:posOffset>
                  </wp:positionV>
                  <wp:extent cx="4820285" cy="3954780"/>
                  <wp:effectExtent l="0" t="0" r="5715" b="7620"/>
                  <wp:wrapTopAndBottom/>
                  <wp:docPr id="1" name="Picture 1" descr="../Desktop/ECOR/LAB%207/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ECOR/LAB%207/Capture.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820285" cy="39547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300A0C5" w14:textId="77777777" w:rsidR="00BE25FD" w:rsidRDefault="00BE25FD" w:rsidP="00745B24">
      <w:pPr>
        <w:rPr>
          <w:b/>
        </w:rPr>
      </w:pPr>
    </w:p>
    <w:p w14:paraId="0C9DD363" w14:textId="77777777" w:rsidR="00745B24" w:rsidRDefault="00745B24" w:rsidP="00BE25FD">
      <w:pPr>
        <w:jc w:val="both"/>
        <w:rPr>
          <w:b/>
        </w:rPr>
      </w:pPr>
      <w:r>
        <w:rPr>
          <w:b/>
        </w:rPr>
        <w:t>QUESTION 6</w:t>
      </w:r>
    </w:p>
    <w:tbl>
      <w:tblPr>
        <w:tblStyle w:val="TableGrid"/>
        <w:tblW w:w="0" w:type="auto"/>
        <w:tblLook w:val="04A0" w:firstRow="1" w:lastRow="0" w:firstColumn="1" w:lastColumn="0" w:noHBand="0" w:noVBand="1"/>
      </w:tblPr>
      <w:tblGrid>
        <w:gridCol w:w="4675"/>
        <w:gridCol w:w="4675"/>
      </w:tblGrid>
      <w:tr w:rsidR="00745B24" w14:paraId="14928883" w14:textId="77777777" w:rsidTr="002E12E8">
        <w:tc>
          <w:tcPr>
            <w:tcW w:w="4675" w:type="dxa"/>
          </w:tcPr>
          <w:p w14:paraId="1DC3268D" w14:textId="77777777" w:rsidR="00745B24" w:rsidRDefault="00745B24" w:rsidP="002E12E8">
            <w:r>
              <w:t>&gt;&gt;A = [1, 0, 1; 0, 0, 9; 2, 5, 8]</w:t>
            </w:r>
          </w:p>
          <w:p w14:paraId="62AAC1CB" w14:textId="77777777" w:rsidR="00745B24" w:rsidRDefault="00745B24" w:rsidP="002E12E8">
            <w:r>
              <w:t>&gt;&gt; b = [5, 6, 3]</w:t>
            </w:r>
          </w:p>
          <w:p w14:paraId="4BD96907" w14:textId="77777777" w:rsidR="00745B24" w:rsidRDefault="00745B24" w:rsidP="002E12E8">
            <w:r>
              <w:t>&gt;&gt; c = b*A*b'</w:t>
            </w:r>
          </w:p>
          <w:p w14:paraId="6E9F1B0A" w14:textId="77777777" w:rsidR="00745B24" w:rsidRDefault="00745B24" w:rsidP="002E12E8">
            <w:r>
              <w:t>&gt;&gt; E = c/pi</w:t>
            </w:r>
          </w:p>
          <w:p w14:paraId="68DD453E" w14:textId="77777777" w:rsidR="00745B24" w:rsidRDefault="00745B24" w:rsidP="002E12E8">
            <w:r>
              <w:t xml:space="preserve">&gt;&gt; format bank </w:t>
            </w:r>
          </w:p>
          <w:p w14:paraId="0BB64A0C" w14:textId="77777777" w:rsidR="00745B24" w:rsidRDefault="00745B24" w:rsidP="002E12E8">
            <w:r>
              <w:t>&gt;&gt; E</w:t>
            </w:r>
          </w:p>
          <w:p w14:paraId="6B435EC3" w14:textId="77777777" w:rsidR="00745B24" w:rsidRDefault="00745B24" w:rsidP="002E12E8"/>
        </w:tc>
        <w:tc>
          <w:tcPr>
            <w:tcW w:w="4675" w:type="dxa"/>
          </w:tcPr>
          <w:p w14:paraId="129745B8" w14:textId="77777777" w:rsidR="00745B24" w:rsidRDefault="00745B24" w:rsidP="002E12E8">
            <w:r>
              <w:t>A =</w:t>
            </w:r>
          </w:p>
          <w:p w14:paraId="505A6674" w14:textId="77777777" w:rsidR="00745B24" w:rsidRDefault="00745B24" w:rsidP="002E12E8">
            <w:r>
              <w:t xml:space="preserve">     1     0     1</w:t>
            </w:r>
          </w:p>
          <w:p w14:paraId="37195C57" w14:textId="77777777" w:rsidR="00745B24" w:rsidRDefault="00745B24" w:rsidP="002E12E8">
            <w:r>
              <w:t xml:space="preserve">     0     0     9</w:t>
            </w:r>
          </w:p>
          <w:p w14:paraId="62F8342B" w14:textId="77777777" w:rsidR="00745B24" w:rsidRPr="0006322D" w:rsidRDefault="00745B24" w:rsidP="002E12E8">
            <w:r>
              <w:t xml:space="preserve">     2     5     8</w:t>
            </w:r>
          </w:p>
          <w:p w14:paraId="66F64929" w14:textId="77777777" w:rsidR="00745B24" w:rsidRDefault="00745B24" w:rsidP="002E12E8">
            <w:r>
              <w:t>b =</w:t>
            </w:r>
          </w:p>
          <w:p w14:paraId="1161872F" w14:textId="77777777" w:rsidR="00745B24" w:rsidRDefault="00745B24" w:rsidP="002E12E8">
            <w:r>
              <w:t xml:space="preserve">     5     6     3</w:t>
            </w:r>
          </w:p>
          <w:p w14:paraId="658BCF05" w14:textId="77777777" w:rsidR="00745B24" w:rsidRDefault="00745B24" w:rsidP="002E12E8">
            <w:r>
              <w:t>c =</w:t>
            </w:r>
          </w:p>
          <w:p w14:paraId="3F91CE74" w14:textId="77777777" w:rsidR="00745B24" w:rsidRDefault="00745B24" w:rsidP="002E12E8">
            <w:r>
              <w:t xml:space="preserve">   394</w:t>
            </w:r>
          </w:p>
          <w:p w14:paraId="57AA1799" w14:textId="77777777" w:rsidR="00745B24" w:rsidRDefault="00745B24" w:rsidP="002E12E8">
            <w:r>
              <w:t>E =</w:t>
            </w:r>
          </w:p>
          <w:p w14:paraId="33583228" w14:textId="77777777" w:rsidR="00745B24" w:rsidRDefault="00745B24" w:rsidP="002E12E8">
            <w:r>
              <w:t xml:space="preserve">  125.4141</w:t>
            </w:r>
          </w:p>
          <w:p w14:paraId="5988FFBF" w14:textId="77777777" w:rsidR="00745B24" w:rsidRDefault="00745B24" w:rsidP="002E12E8">
            <w:r>
              <w:t>E =</w:t>
            </w:r>
          </w:p>
          <w:p w14:paraId="77C82CB5" w14:textId="77777777" w:rsidR="00745B24" w:rsidRDefault="00745B24" w:rsidP="002E12E8">
            <w:r>
              <w:t xml:space="preserve">        125.41</w:t>
            </w:r>
          </w:p>
          <w:p w14:paraId="5568124A" w14:textId="77777777" w:rsidR="00745B24" w:rsidRDefault="00745B24" w:rsidP="002E12E8">
            <w:pPr>
              <w:rPr>
                <w:b/>
              </w:rPr>
            </w:pPr>
          </w:p>
        </w:tc>
      </w:tr>
    </w:tbl>
    <w:p w14:paraId="548BC515" w14:textId="77777777" w:rsidR="00745B24" w:rsidRPr="00C21476" w:rsidRDefault="00745B24" w:rsidP="00745B24">
      <w:pPr>
        <w:rPr>
          <w:b/>
        </w:rPr>
      </w:pPr>
    </w:p>
    <w:p w14:paraId="7EB7794A" w14:textId="450E9955" w:rsidR="0004204F" w:rsidRDefault="0004204F" w:rsidP="00331927">
      <w:pPr>
        <w:rPr>
          <w:rFonts w:asciiTheme="minorHAnsi" w:hAnsiTheme="minorHAnsi" w:cstheme="minorHAnsi"/>
          <w:b/>
          <w:bCs/>
        </w:rPr>
      </w:pPr>
    </w:p>
    <w:p w14:paraId="5FB4FDFF" w14:textId="5C1D1C22" w:rsidR="00DE50D3" w:rsidRPr="0004204F" w:rsidRDefault="00DE50D3" w:rsidP="0004204F">
      <w:pPr>
        <w:rPr>
          <w:rFonts w:asciiTheme="minorHAnsi" w:hAnsiTheme="minorHAnsi" w:cstheme="minorHAnsi"/>
        </w:rPr>
      </w:pPr>
    </w:p>
    <w:sectPr w:rsidR="00DE50D3" w:rsidRPr="0004204F" w:rsidSect="00331927">
      <w:headerReference w:type="default" r:id="rId16"/>
      <w:footerReference w:type="default" r:id="rId17"/>
      <w:footerReference w:type="first" r:id="rId18"/>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7A9AE2" w14:textId="77777777" w:rsidR="00A607BA" w:rsidRDefault="00A607BA" w:rsidP="00F169C7">
      <w:pPr>
        <w:spacing w:after="0" w:line="240" w:lineRule="auto"/>
      </w:pPr>
      <w:r>
        <w:separator/>
      </w:r>
    </w:p>
  </w:endnote>
  <w:endnote w:type="continuationSeparator" w:id="0">
    <w:p w14:paraId="2AEEE137" w14:textId="77777777" w:rsidR="00A607BA" w:rsidRDefault="00A607BA"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56154"/>
      <w:docPartObj>
        <w:docPartGallery w:val="Page Numbers (Bottom of Page)"/>
        <w:docPartUnique/>
      </w:docPartObj>
    </w:sdtPr>
    <w:sdtEndPr/>
    <w:sdtContent>
      <w:p w14:paraId="253EFE89" w14:textId="77777777" w:rsidR="00BD1EF5" w:rsidRDefault="004F3554" w:rsidP="00DE2339">
        <w:pPr>
          <w:pStyle w:val="Footer"/>
          <w:jc w:val="center"/>
        </w:pPr>
        <w:r>
          <w:fldChar w:fldCharType="begin"/>
        </w:r>
        <w:r w:rsidR="001B30EF">
          <w:instrText xml:space="preserve"> PAGE   \* MERGEFORMAT </w:instrText>
        </w:r>
        <w:r>
          <w:fldChar w:fldCharType="separate"/>
        </w:r>
        <w:r w:rsidR="00C515EC">
          <w:rPr>
            <w:noProof/>
          </w:rPr>
          <w:t>4</w:t>
        </w:r>
        <w:r>
          <w:rPr>
            <w:noProof/>
          </w:rPr>
          <w:fldChar w:fldCharType="end"/>
        </w:r>
      </w:p>
    </w:sdtContent>
  </w:sdt>
  <w:p w14:paraId="7CB791BA" w14:textId="77777777" w:rsidR="00BD1EF5" w:rsidRDefault="00BD1EF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10218067"/>
      <w:docPartObj>
        <w:docPartGallery w:val="Page Numbers (Bottom of Page)"/>
        <w:docPartUnique/>
      </w:docPartObj>
    </w:sdtPr>
    <w:sdtEndPr/>
    <w:sdtContent>
      <w:p w14:paraId="29D88A70" w14:textId="77777777" w:rsidR="006352DC" w:rsidRDefault="006352DC" w:rsidP="00DE2339">
        <w:pPr>
          <w:pStyle w:val="Footer"/>
        </w:pPr>
      </w:p>
      <w:p w14:paraId="7343A62E" w14:textId="77777777" w:rsidR="006352DC" w:rsidRDefault="00A607BA" w:rsidP="00DE2339">
        <w:pPr>
          <w:pStyle w:val="Footer"/>
        </w:pPr>
      </w:p>
    </w:sdtContent>
  </w:sdt>
  <w:p w14:paraId="054B1518" w14:textId="77777777" w:rsidR="006352DC" w:rsidRDefault="006352D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A49AA5" w14:textId="77777777" w:rsidR="00A607BA" w:rsidRDefault="00A607BA" w:rsidP="00F169C7">
      <w:pPr>
        <w:spacing w:after="0" w:line="240" w:lineRule="auto"/>
      </w:pPr>
      <w:r>
        <w:separator/>
      </w:r>
    </w:p>
  </w:footnote>
  <w:footnote w:type="continuationSeparator" w:id="0">
    <w:p w14:paraId="620B586D" w14:textId="77777777" w:rsidR="00A607BA" w:rsidRDefault="00A607BA" w:rsidP="00F169C7">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AD09B" w14:textId="7F28F758" w:rsidR="00BD1EF5" w:rsidRPr="00F169C7" w:rsidRDefault="00A607BA"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EndPr/>
      <w:sdtContent>
        <w:r w:rsidR="00FD7FC4">
          <w:rPr>
            <w:lang w:val="en-GB"/>
          </w:rPr>
          <w:t>Afinotan, Itsemisan</w:t>
        </w:r>
      </w:sdtContent>
    </w:sdt>
    <w:r w:rsidR="00BD1EF5">
      <w:rPr>
        <w:lang w:val="en-GB"/>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4204F"/>
    <w:rsid w:val="00052BBE"/>
    <w:rsid w:val="00070012"/>
    <w:rsid w:val="000D23F4"/>
    <w:rsid w:val="000E3CBD"/>
    <w:rsid w:val="00112765"/>
    <w:rsid w:val="001349A8"/>
    <w:rsid w:val="00163E6D"/>
    <w:rsid w:val="00194044"/>
    <w:rsid w:val="001B30EF"/>
    <w:rsid w:val="001C790E"/>
    <w:rsid w:val="001E0B4D"/>
    <w:rsid w:val="001E67D0"/>
    <w:rsid w:val="002073EC"/>
    <w:rsid w:val="002138B0"/>
    <w:rsid w:val="00272AF3"/>
    <w:rsid w:val="002A674B"/>
    <w:rsid w:val="002F760C"/>
    <w:rsid w:val="003036B3"/>
    <w:rsid w:val="00322433"/>
    <w:rsid w:val="00325755"/>
    <w:rsid w:val="00331927"/>
    <w:rsid w:val="00364BEB"/>
    <w:rsid w:val="003B30A1"/>
    <w:rsid w:val="003E6E99"/>
    <w:rsid w:val="003F23A8"/>
    <w:rsid w:val="003F251F"/>
    <w:rsid w:val="00402E3D"/>
    <w:rsid w:val="00415701"/>
    <w:rsid w:val="004473A8"/>
    <w:rsid w:val="00462FE8"/>
    <w:rsid w:val="00486660"/>
    <w:rsid w:val="004B6320"/>
    <w:rsid w:val="004C64BF"/>
    <w:rsid w:val="004C64F5"/>
    <w:rsid w:val="004D69BD"/>
    <w:rsid w:val="004E63CC"/>
    <w:rsid w:val="004F3554"/>
    <w:rsid w:val="004F734F"/>
    <w:rsid w:val="0050427F"/>
    <w:rsid w:val="005053D3"/>
    <w:rsid w:val="00510167"/>
    <w:rsid w:val="00511A9A"/>
    <w:rsid w:val="00516284"/>
    <w:rsid w:val="00543E9E"/>
    <w:rsid w:val="00573822"/>
    <w:rsid w:val="00584AAA"/>
    <w:rsid w:val="00595163"/>
    <w:rsid w:val="005E2934"/>
    <w:rsid w:val="005E7ECE"/>
    <w:rsid w:val="00613329"/>
    <w:rsid w:val="006215C8"/>
    <w:rsid w:val="0062431A"/>
    <w:rsid w:val="00631052"/>
    <w:rsid w:val="006352DC"/>
    <w:rsid w:val="00635AF3"/>
    <w:rsid w:val="00642BA2"/>
    <w:rsid w:val="00650A35"/>
    <w:rsid w:val="00661532"/>
    <w:rsid w:val="00666405"/>
    <w:rsid w:val="006A7C16"/>
    <w:rsid w:val="006C54F7"/>
    <w:rsid w:val="006F26FA"/>
    <w:rsid w:val="00701059"/>
    <w:rsid w:val="00733452"/>
    <w:rsid w:val="00741440"/>
    <w:rsid w:val="00745B24"/>
    <w:rsid w:val="00774060"/>
    <w:rsid w:val="007C58D2"/>
    <w:rsid w:val="008177E0"/>
    <w:rsid w:val="008264CF"/>
    <w:rsid w:val="00852762"/>
    <w:rsid w:val="00867D4C"/>
    <w:rsid w:val="00870065"/>
    <w:rsid w:val="0087451E"/>
    <w:rsid w:val="008B1790"/>
    <w:rsid w:val="008B4D09"/>
    <w:rsid w:val="008B77B1"/>
    <w:rsid w:val="008F3117"/>
    <w:rsid w:val="00926EA7"/>
    <w:rsid w:val="009A5C67"/>
    <w:rsid w:val="009E5786"/>
    <w:rsid w:val="00A0240F"/>
    <w:rsid w:val="00A077D5"/>
    <w:rsid w:val="00A117D7"/>
    <w:rsid w:val="00A22562"/>
    <w:rsid w:val="00A56970"/>
    <w:rsid w:val="00A607BA"/>
    <w:rsid w:val="00A7300F"/>
    <w:rsid w:val="00AE20F8"/>
    <w:rsid w:val="00B23EC7"/>
    <w:rsid w:val="00B245E2"/>
    <w:rsid w:val="00B273B6"/>
    <w:rsid w:val="00B46409"/>
    <w:rsid w:val="00B5032E"/>
    <w:rsid w:val="00B702C7"/>
    <w:rsid w:val="00B82F95"/>
    <w:rsid w:val="00B8449B"/>
    <w:rsid w:val="00B9663B"/>
    <w:rsid w:val="00BA69E8"/>
    <w:rsid w:val="00BA78BA"/>
    <w:rsid w:val="00BB25A3"/>
    <w:rsid w:val="00BC3E7E"/>
    <w:rsid w:val="00BD1EF5"/>
    <w:rsid w:val="00BE25FD"/>
    <w:rsid w:val="00BE43B6"/>
    <w:rsid w:val="00C515EC"/>
    <w:rsid w:val="00C53E0F"/>
    <w:rsid w:val="00C63BCF"/>
    <w:rsid w:val="00CB3A9E"/>
    <w:rsid w:val="00CC6EAD"/>
    <w:rsid w:val="00D43CD7"/>
    <w:rsid w:val="00D53D56"/>
    <w:rsid w:val="00DA46A6"/>
    <w:rsid w:val="00DC08F5"/>
    <w:rsid w:val="00DC5051"/>
    <w:rsid w:val="00DC6DFD"/>
    <w:rsid w:val="00DC7863"/>
    <w:rsid w:val="00DE02EB"/>
    <w:rsid w:val="00DE2339"/>
    <w:rsid w:val="00DE50D3"/>
    <w:rsid w:val="00DF6CA7"/>
    <w:rsid w:val="00E0097A"/>
    <w:rsid w:val="00E2282A"/>
    <w:rsid w:val="00E40952"/>
    <w:rsid w:val="00EA211A"/>
    <w:rsid w:val="00ED04DD"/>
    <w:rsid w:val="00EE5838"/>
    <w:rsid w:val="00F169C7"/>
    <w:rsid w:val="00F2508C"/>
    <w:rsid w:val="00F5292F"/>
    <w:rsid w:val="00FD7FC4"/>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44664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39"/>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character" w:styleId="FollowedHyperlink">
    <w:name w:val="FollowedHyperlink"/>
    <w:basedOn w:val="DefaultParagraphFont"/>
    <w:uiPriority w:val="99"/>
    <w:semiHidden/>
    <w:unhideWhenUsed/>
    <w:rsid w:val="0004204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glossaryDocument" Target="glossary/document.xml"/><Relationship Id="rId21" Type="http://schemas.openxmlformats.org/officeDocument/2006/relationships/theme" Target="theme/theme1.xml"/><Relationship Id="rId10" Type="http://schemas.openxmlformats.org/officeDocument/2006/relationships/hyperlink" Target="mailto:...@....ca" TargetMode="External"/><Relationship Id="rId11" Type="http://schemas.openxmlformats.org/officeDocument/2006/relationships/hyperlink" Target="mailto:chrisafinotan@cmail.carleton.ca" TargetMode="External"/><Relationship Id="rId12" Type="http://schemas.openxmlformats.org/officeDocument/2006/relationships/image" Target="media/image1.emf"/><Relationship Id="rId13" Type="http://schemas.openxmlformats.org/officeDocument/2006/relationships/image" Target="media/image2.emf"/><Relationship Id="rId14" Type="http://schemas.openxmlformats.org/officeDocument/2006/relationships/image" Target="media/image3.emf"/><Relationship Id="rId15" Type="http://schemas.openxmlformats.org/officeDocument/2006/relationships/image" Target="media/image4.png"/><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7856D4"/>
    <w:rsid w:val="00103B42"/>
    <w:rsid w:val="001D0586"/>
    <w:rsid w:val="00211A8D"/>
    <w:rsid w:val="00325852"/>
    <w:rsid w:val="004F5854"/>
    <w:rsid w:val="006010E3"/>
    <w:rsid w:val="007856D4"/>
    <w:rsid w:val="00A62668"/>
    <w:rsid w:val="00B2290B"/>
    <w:rsid w:val="00B7089D"/>
    <w:rsid w:val="00C56547"/>
    <w:rsid w:val="00DF7A37"/>
    <w:rsid w:val="00EE2BCC"/>
    <w:rsid w:val="00EF2570"/>
    <w:rsid w:val="00F224C2"/>
    <w:rsid w:val="00F970E1"/>
    <w:rsid w:val="00FF1C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53859E8C-A24D-5646-BE6C-50AAA746C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C:\Users\Hooman\AppData\Roaming\Microsoft\Templates\TP030000161.dotx</Template>
  <TotalTime>0</TotalTime>
  <Pages>9</Pages>
  <Words>955</Words>
  <Characters>5448</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Hooman</dc:creator>
  <cp:lastModifiedBy>jude ovwagbedia</cp:lastModifiedBy>
  <cp:revision>2</cp:revision>
  <dcterms:created xsi:type="dcterms:W3CDTF">2016-11-27T23:11:00Z</dcterms:created>
  <dcterms:modified xsi:type="dcterms:W3CDTF">2016-11-27T23:11:00Z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