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5F9CA683"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17ACD7E5"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5CE319AC" w14:textId="42AA5271" w:rsidR="00F169C7" w:rsidRPr="00BA69E8" w:rsidRDefault="003E4A93"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Chidubem REx chukwujindu.</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0F5CBF24"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741D91E1" w14:textId="7123D0FB"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3E4A93">
            <w:rPr>
              <w:rFonts w:asciiTheme="minorHAnsi" w:hAnsiTheme="minorHAnsi" w:cstheme="minorHAnsi"/>
              <w:b/>
              <w:bCs/>
              <w:u w:val="single"/>
              <w:lang w:val="en-GB"/>
            </w:rPr>
            <w:t>Engineering reporting.</w:t>
          </w:r>
        </w:sdtContent>
      </w:sdt>
    </w:p>
    <w:p w14:paraId="2D7261B8"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181BA8C9" w14:textId="2C99E847"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r w:rsidR="00954C72">
        <w:rPr>
          <w:rFonts w:asciiTheme="minorHAnsi" w:hAnsiTheme="minorHAnsi" w:cstheme="minorHAnsi"/>
          <w:lang w:val="en-GB"/>
        </w:rPr>
        <w:t>Cory Fraser</w:t>
      </w:r>
    </w:p>
    <w:p w14:paraId="7826F1CB" w14:textId="6C75818E"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r w:rsidR="004E3ACC">
        <w:rPr>
          <w:rFonts w:asciiTheme="minorHAnsi" w:hAnsiTheme="minorHAnsi" w:cstheme="minorHAnsi"/>
          <w:lang w:val="en-GB"/>
        </w:rPr>
        <w:t>coryt.fraser@carleton.ca</w:t>
      </w:r>
    </w:p>
    <w:p w14:paraId="09170398" w14:textId="77777777" w:rsidR="005E7ECE" w:rsidRDefault="005E7ECE" w:rsidP="005E7ECE">
      <w:pPr>
        <w:rPr>
          <w:rFonts w:asciiTheme="minorHAnsi" w:hAnsiTheme="minorHAnsi" w:cstheme="minorHAnsi"/>
          <w:lang w:val="en-GB"/>
        </w:rPr>
      </w:pPr>
    </w:p>
    <w:p w14:paraId="52F181A9"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14:paraId="16080704" w14:textId="3E63F321"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3E4A93">
            <w:rPr>
              <w:rFonts w:asciiTheme="minorHAnsi" w:hAnsiTheme="minorHAnsi" w:cstheme="minorHAnsi"/>
              <w:b/>
              <w:bCs/>
              <w:lang w:val="en-GB"/>
            </w:rPr>
            <w:t>4301</w:t>
          </w:r>
          <w:r w:rsidR="001349A8" w:rsidRPr="001349A8">
            <w:rPr>
              <w:rFonts w:asciiTheme="minorHAnsi" w:hAnsiTheme="minorHAnsi" w:cstheme="minorHAnsi"/>
              <w:b/>
              <w:bCs/>
              <w:lang w:val="en-GB"/>
            </w:rPr>
            <w:t xml:space="preserve"> – Carleton University</w:t>
          </w:r>
        </w:sdtContent>
      </w:sdt>
    </w:p>
    <w:p w14:paraId="4D01D707" w14:textId="77777777" w:rsidR="00DF6CA7" w:rsidRDefault="00DF6CA7" w:rsidP="00BA69E8">
      <w:pPr>
        <w:rPr>
          <w:rFonts w:asciiTheme="minorHAnsi" w:hAnsiTheme="minorHAnsi" w:cstheme="minorHAnsi"/>
          <w:lang w:val="en-GB"/>
        </w:rPr>
      </w:pPr>
    </w:p>
    <w:p w14:paraId="5AA318AF"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r w:rsidR="00C76161">
        <w:rPr>
          <w:rFonts w:asciiTheme="minorHAnsi" w:hAnsiTheme="minorHAnsi" w:cstheme="minorHAnsi"/>
          <w:b/>
          <w:bCs/>
          <w:u w:val="single"/>
          <w:lang w:val="en-GB"/>
        </w:rPr>
        <w:t xml:space="preserve"> </w:t>
      </w:r>
      <w:proofErr w:type="spellStart"/>
      <w:r w:rsidR="00C76161">
        <w:rPr>
          <w:rFonts w:asciiTheme="minorHAnsi" w:hAnsiTheme="minorHAnsi" w:cstheme="minorHAnsi"/>
          <w:b/>
          <w:bCs/>
          <w:u w:val="single"/>
          <w:lang w:val="en-GB"/>
        </w:rPr>
        <w:t>Chidubem</w:t>
      </w:r>
      <w:proofErr w:type="spellEnd"/>
      <w:r w:rsidR="00C76161">
        <w:rPr>
          <w:rFonts w:asciiTheme="minorHAnsi" w:hAnsiTheme="minorHAnsi" w:cstheme="minorHAnsi"/>
          <w:b/>
          <w:bCs/>
          <w:u w:val="single"/>
          <w:lang w:val="en-GB"/>
        </w:rPr>
        <w:t xml:space="preserve"> Rex Chukwujindu.</w:t>
      </w:r>
    </w:p>
    <w:p w14:paraId="3DF6D60E" w14:textId="465A0D7C"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0" w:history="1">
            <w:r w:rsidR="00C76161" w:rsidRPr="009448E6">
              <w:rPr>
                <w:rStyle w:val="Hyperlink"/>
                <w:rFonts w:asciiTheme="minorHAnsi" w:hAnsiTheme="minorHAnsi" w:cstheme="minorHAnsi"/>
                <w:highlight w:val="lightGray"/>
                <w:lang w:val="en-GB"/>
              </w:rPr>
              <w:t>...chidubemchukwujindu@</w:t>
            </w:r>
            <w:r w:rsidR="006D23A9">
              <w:rPr>
                <w:rStyle w:val="Hyperlink"/>
                <w:rFonts w:asciiTheme="minorHAnsi" w:hAnsiTheme="minorHAnsi" w:cstheme="minorHAnsi"/>
                <w:highlight w:val="lightGray"/>
                <w:lang w:val="en-GB"/>
              </w:rPr>
              <w:t>cmail.</w:t>
            </w:r>
            <w:r w:rsidR="00C76161" w:rsidRPr="009448E6">
              <w:rPr>
                <w:rStyle w:val="Hyperlink"/>
                <w:rFonts w:asciiTheme="minorHAnsi" w:hAnsiTheme="minorHAnsi" w:cstheme="minorHAnsi"/>
                <w:highlight w:val="lightGray"/>
                <w:lang w:val="en-GB"/>
              </w:rPr>
              <w:t>carleton.ca....ca</w:t>
            </w:r>
          </w:hyperlink>
          <w:bookmarkStart w:id="0" w:name="_GoBack"/>
          <w:bookmarkEnd w:id="0"/>
        </w:sdtContent>
      </w:sdt>
    </w:p>
    <w:p w14:paraId="417EA0D1" w14:textId="77777777"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C76161">
            <w:rPr>
              <w:rFonts w:asciiTheme="minorHAnsi" w:hAnsiTheme="minorHAnsi" w:cstheme="minorHAnsi"/>
              <w:highlight w:val="lightGray"/>
              <w:lang w:val="en-GB"/>
            </w:rPr>
            <w:t>101056749</w:t>
          </w:r>
        </w:sdtContent>
      </w:sdt>
    </w:p>
    <w:p w14:paraId="31EC4193" w14:textId="77777777" w:rsidR="00DF6CA7" w:rsidRDefault="00DF6CA7" w:rsidP="00BA69E8">
      <w:pPr>
        <w:rPr>
          <w:rFonts w:asciiTheme="minorHAnsi" w:hAnsiTheme="minorHAnsi" w:cstheme="minorHAnsi"/>
          <w:lang w:val="en-GB"/>
        </w:rPr>
      </w:pPr>
    </w:p>
    <w:p w14:paraId="4F9C8176" w14:textId="77777777" w:rsidR="00DF6CA7" w:rsidRDefault="00DF6CA7" w:rsidP="00BA69E8">
      <w:pPr>
        <w:rPr>
          <w:rFonts w:asciiTheme="minorHAnsi" w:hAnsiTheme="minorHAnsi" w:cstheme="minorHAnsi"/>
          <w:lang w:val="en-GB"/>
        </w:rPr>
      </w:pPr>
    </w:p>
    <w:p w14:paraId="421F7CA2" w14:textId="77777777" w:rsidR="00DF6CA7" w:rsidRDefault="00DF6CA7" w:rsidP="00BA69E8">
      <w:pPr>
        <w:rPr>
          <w:rFonts w:asciiTheme="minorHAnsi" w:hAnsiTheme="minorHAnsi" w:cstheme="minorHAnsi"/>
          <w:lang w:val="en-GB"/>
        </w:rPr>
      </w:pPr>
    </w:p>
    <w:p w14:paraId="4CFD3ADA" w14:textId="77777777" w:rsidR="00DF6CA7" w:rsidRPr="00E2282A" w:rsidRDefault="00DF6CA7" w:rsidP="00BA69E8">
      <w:pPr>
        <w:rPr>
          <w:rFonts w:asciiTheme="minorHAnsi" w:hAnsiTheme="minorHAnsi" w:cstheme="minorHAnsi"/>
          <w:lang w:val="en-GB"/>
        </w:rPr>
      </w:pPr>
    </w:p>
    <w:p w14:paraId="29C79B88" w14:textId="77777777" w:rsidR="00DE2339" w:rsidRDefault="00DE2339" w:rsidP="00BA69E8">
      <w:pPr>
        <w:rPr>
          <w:rFonts w:asciiTheme="minorHAnsi" w:hAnsiTheme="minorHAnsi" w:cstheme="minorHAnsi"/>
          <w:highlight w:val="lightGray"/>
          <w:lang w:val="en-GB"/>
        </w:rPr>
      </w:pPr>
    </w:p>
    <w:p w14:paraId="69A67E2E" w14:textId="77777777" w:rsidR="00DE2339" w:rsidRDefault="00DE2339" w:rsidP="00BA69E8">
      <w:pPr>
        <w:rPr>
          <w:rFonts w:asciiTheme="minorHAnsi" w:hAnsiTheme="minorHAnsi" w:cstheme="minorHAnsi"/>
          <w:highlight w:val="lightGray"/>
          <w:lang w:val="en-GB"/>
        </w:rPr>
      </w:pPr>
    </w:p>
    <w:p w14:paraId="436002F1" w14:textId="77777777"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6-09-24T00:00:00Z">
            <w:dateFormat w:val="dd MMMM yyyy"/>
            <w:lid w:val="en-GB"/>
            <w:storeMappedDataAs w:val="dateTime"/>
            <w:calendar w:val="gregorian"/>
          </w:date>
        </w:sdtPr>
        <w:sdtEndPr/>
        <w:sdtContent>
          <w:r w:rsidR="00B83AB0">
            <w:rPr>
              <w:rFonts w:asciiTheme="minorHAnsi" w:hAnsiTheme="minorHAnsi" w:cstheme="minorHAnsi"/>
              <w:highlight w:val="lightGray"/>
              <w:lang w:val="en-GB"/>
            </w:rPr>
            <w:t>24 September 2016</w:t>
          </w:r>
        </w:sdtContent>
      </w:sdt>
    </w:p>
    <w:p w14:paraId="555DB62F" w14:textId="77777777" w:rsidR="0062431A" w:rsidRDefault="0062431A" w:rsidP="004B6320">
      <w:pPr>
        <w:rPr>
          <w:rFonts w:asciiTheme="minorHAnsi" w:hAnsiTheme="minorHAnsi" w:cstheme="minorHAnsi"/>
          <w:lang w:val="en-GB"/>
        </w:rPr>
      </w:pPr>
    </w:p>
    <w:p w14:paraId="072312BA" w14:textId="77777777" w:rsidR="00DE2339" w:rsidRDefault="00DE2339" w:rsidP="004B6320">
      <w:pPr>
        <w:rPr>
          <w:rFonts w:asciiTheme="minorHAnsi" w:hAnsiTheme="minorHAnsi" w:cstheme="minorHAnsi"/>
          <w:lang w:val="en-GB"/>
        </w:rPr>
      </w:pPr>
    </w:p>
    <w:p w14:paraId="07C431C8" w14:textId="77777777" w:rsidR="006D23A9" w:rsidRDefault="006D23A9" w:rsidP="004B6320">
      <w:pPr>
        <w:rPr>
          <w:rFonts w:asciiTheme="minorHAnsi" w:hAnsiTheme="minorHAnsi" w:cstheme="minorHAnsi"/>
          <w:lang w:val="en-GB"/>
        </w:rPr>
      </w:pPr>
    </w:p>
    <w:p w14:paraId="67922164" w14:textId="77777777"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230E1349" w14:textId="341B0A98" w:rsidR="004A5F98" w:rsidRPr="00232AE8" w:rsidRDefault="00716483" w:rsidP="00232AE8">
      <w:r>
        <w:t xml:space="preserve">  High fuel consumption and wastage of resources have become a fundamental issue in today’s society</w:t>
      </w:r>
      <w:r w:rsidR="004A5F98">
        <w:t>.  The greenhouse gases being emitted from vehicles that consume a high amount of fuel have been discovered to create harmful effects on the environment. C02- is a by-product of burning fuels, which happens in transportation- both on air and land.  The aims of this experiment are to examine the fuel consumption and C0</w:t>
      </w:r>
      <w:r w:rsidR="004A5F98">
        <w:sym w:font="Symbol" w:char="F032"/>
      </w:r>
      <w:r w:rsidR="004A5F98">
        <w:t xml:space="preserve"> production of both an airplane and an automobile,  in order to assess the claims of both the aircraft manufacturer and the automobile manufacturer by proving which means of transportation is more efficient.</w:t>
      </w:r>
    </w:p>
    <w:p w14:paraId="6D5D9880" w14:textId="77777777" w:rsidR="007C58D2"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7DA6E1B2" w14:textId="4D66E727" w:rsidR="006D5614" w:rsidRPr="006D5614" w:rsidRDefault="00151FF3" w:rsidP="006D5614">
      <w:r>
        <w:t xml:space="preserve">  The major</w:t>
      </w:r>
      <w:r w:rsidR="006D5614">
        <w:t xml:space="preserve"> step</w:t>
      </w:r>
      <w:r>
        <w:t>s in the experiment were</w:t>
      </w:r>
      <w:r w:rsidR="006D5614">
        <w:t xml:space="preserve"> to gather some essential facts to help in the calculations</w:t>
      </w:r>
      <w:r>
        <w:t xml:space="preserve"> and the calculations itself. </w:t>
      </w:r>
      <w:r w:rsidR="00DA7E6B">
        <w:t xml:space="preserve">Some of these facts included the aircraft and automobile specifications, and </w:t>
      </w:r>
      <w:r w:rsidR="009E40FC">
        <w:t>a table of useful information showing some key values that would be used to calculate the requirements needed to assess the claims</w:t>
      </w:r>
      <w:r w:rsidR="00745C91">
        <w:t xml:space="preserve"> of the manu</w:t>
      </w:r>
      <w:r w:rsidR="009E40FC">
        <w:t>facturers.</w:t>
      </w:r>
      <w:r w:rsidR="00745C91">
        <w:t xml:space="preserve"> It was key that some assumptions needed to be made in order to estimate the values needed to defend the results.</w:t>
      </w:r>
      <w:r w:rsidR="006F79D3">
        <w:t xml:space="preserve"> It is important to note that each and every one of this requirements needed to be calculated with the appropriate units and assumptions to avoid false results.</w:t>
      </w:r>
    </w:p>
    <w:p w14:paraId="434ABD26" w14:textId="1DC518F8" w:rsidR="00F24EE1" w:rsidRPr="00151FF3" w:rsidRDefault="00402E3D" w:rsidP="00151FF3">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34B91246" w14:textId="0D1D628D" w:rsidR="00F24EE1" w:rsidRDefault="00F24EE1" w:rsidP="009E5786">
      <w:pPr>
        <w:spacing w:after="0" w:line="240" w:lineRule="auto"/>
        <w:rPr>
          <w:rFonts w:cstheme="minorHAnsi"/>
          <w:lang w:val="en-GB"/>
        </w:rPr>
      </w:pPr>
      <w:r>
        <w:rPr>
          <w:rFonts w:cstheme="minorHAnsi"/>
          <w:lang w:val="en-GB"/>
        </w:rPr>
        <w:t>Fuel consumption L/100km, Aircraft- 759.00, Car-Sedan- 6.49, Minivan- 8.49.</w:t>
      </w:r>
    </w:p>
    <w:p w14:paraId="3AFED8BA" w14:textId="1AE1F1D6" w:rsidR="00F24EE1" w:rsidRDefault="00F24EE1" w:rsidP="009E5786">
      <w:pPr>
        <w:spacing w:after="0" w:line="240" w:lineRule="auto"/>
        <w:rPr>
          <w:rFonts w:cstheme="minorHAnsi"/>
          <w:lang w:val="en-GB"/>
        </w:rPr>
      </w:pPr>
      <w:r>
        <w:rPr>
          <w:rFonts w:cstheme="minorHAnsi"/>
          <w:lang w:val="en-GB"/>
        </w:rPr>
        <w:t>Fuel cost for the vehicles ($), Aircraft- 29232.3, Car-Sedan- 411.5, Minivan-538.2.</w:t>
      </w:r>
    </w:p>
    <w:p w14:paraId="24633584" w14:textId="59293D2B" w:rsidR="00F24EE1" w:rsidRDefault="00F24EE1" w:rsidP="009E5786">
      <w:pPr>
        <w:spacing w:after="0" w:line="240" w:lineRule="auto"/>
        <w:rPr>
          <w:rFonts w:cstheme="minorHAnsi"/>
          <w:lang w:val="en-GB"/>
        </w:rPr>
      </w:pPr>
      <w:r>
        <w:rPr>
          <w:rFonts w:cstheme="minorHAnsi"/>
          <w:lang w:val="en-GB"/>
        </w:rPr>
        <w:t>Fuel consumption per person L/100km, Aircraft- 3.05, Car-Sedan- 1.62, Minivan- 1.21.</w:t>
      </w:r>
    </w:p>
    <w:p w14:paraId="690753DD" w14:textId="2556829C" w:rsidR="00F24EE1" w:rsidRDefault="00F24EE1" w:rsidP="009E5786">
      <w:pPr>
        <w:spacing w:after="0" w:line="240" w:lineRule="auto"/>
        <w:rPr>
          <w:rFonts w:cstheme="minorHAnsi"/>
          <w:lang w:val="en-GB"/>
        </w:rPr>
      </w:pPr>
      <w:r>
        <w:rPr>
          <w:rFonts w:cstheme="minorHAnsi"/>
          <w:lang w:val="en-GB"/>
        </w:rPr>
        <w:t>Fuel cost per person ($), Aircraft</w:t>
      </w:r>
      <w:r w:rsidR="008974D5">
        <w:rPr>
          <w:rFonts w:cstheme="minorHAnsi"/>
          <w:lang w:val="en-GB"/>
        </w:rPr>
        <w:t>- 117, Car-Sedan-103, Minivan- 76.9.</w:t>
      </w:r>
    </w:p>
    <w:p w14:paraId="5088A609" w14:textId="3FF6E4EF" w:rsidR="008974D5" w:rsidRDefault="008974D5" w:rsidP="009E5786">
      <w:pPr>
        <w:spacing w:after="0" w:line="240" w:lineRule="auto"/>
        <w:rPr>
          <w:rFonts w:cstheme="minorHAnsi"/>
          <w:lang w:val="en-GB"/>
        </w:rPr>
      </w:pPr>
      <w:r>
        <w:rPr>
          <w:rFonts w:cstheme="minorHAnsi"/>
          <w:lang w:val="en-GB"/>
        </w:rPr>
        <w:t>CO2 emission (kg), Aircraft- 91194.44, Car-Sedan- 887.00, Minivan- 1160.40.</w:t>
      </w:r>
    </w:p>
    <w:p w14:paraId="036B00E1" w14:textId="0C3E9583" w:rsidR="008974D5" w:rsidRDefault="008974D5" w:rsidP="009E5786">
      <w:pPr>
        <w:spacing w:after="0" w:line="240" w:lineRule="auto"/>
        <w:rPr>
          <w:rFonts w:cstheme="minorHAnsi"/>
          <w:lang w:val="en-GB"/>
        </w:rPr>
      </w:pPr>
      <w:r>
        <w:rPr>
          <w:rFonts w:cstheme="minorHAnsi"/>
          <w:lang w:val="en-GB"/>
        </w:rPr>
        <w:t xml:space="preserve">Total travel time (hr/min), Aircraft- 5hr53min, Car-Sedan- 65hr21min, Minivan- 137hr21min. </w:t>
      </w:r>
    </w:p>
    <w:p w14:paraId="02DD5E43" w14:textId="77777777" w:rsidR="008974D5" w:rsidRPr="00F24EE1" w:rsidRDefault="008974D5" w:rsidP="009E5786">
      <w:pPr>
        <w:spacing w:after="0" w:line="240" w:lineRule="auto"/>
        <w:rPr>
          <w:rFonts w:cstheme="minorHAnsi"/>
          <w:lang w:val="en-GB"/>
        </w:rPr>
      </w:pPr>
    </w:p>
    <w:p w14:paraId="4EDAA647" w14:textId="77777777"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1FD2D1EF" w14:textId="1D328A25" w:rsidR="00EA147F" w:rsidRDefault="00EA147F" w:rsidP="00EA147F">
      <w:r>
        <w:t xml:space="preserve">  The results gotten above are of huge significance as it helps address the claims of the manufacturers.</w:t>
      </w:r>
      <w:r w:rsidR="00235A58">
        <w:t xml:space="preserve"> From the results retrieved, it is seen that the fuel consumption for the aircraft is significantly higher than those of the vehicles which means that the aircraft has low efficiency as compared to the automobiles- both of which possess higher efficiency. The aircraft as you would expect has a higher fuel cost in comparison to both vehicles making it much more expensive. The fuel cost per person is much closer between the three vehicles although the aircraft still edges out both automobiles.</w:t>
      </w:r>
      <w:r w:rsidR="006E51C1">
        <w:t xml:space="preserve"> Both automobiles make more valid claims in respect to fuel efficiency than the airplane. The aircraft emits a significant amount of CO2 than both of the automobiles</w:t>
      </w:r>
      <w:r w:rsidR="00151FF3">
        <w:t>, the Car-Sedan emits the least amount of CO2. These calculations are valid based on the assumptions given as errors in the assumptions or data given would result in errors in the calculations.</w:t>
      </w:r>
    </w:p>
    <w:p w14:paraId="684A44DA" w14:textId="32EF30DE" w:rsidR="00151FF3" w:rsidRPr="00EA147F" w:rsidRDefault="00151FF3" w:rsidP="00EA147F">
      <w:r>
        <w:t xml:space="preserve">   </w:t>
      </w:r>
    </w:p>
    <w:p w14:paraId="0F5A387B"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0C77B4B5" w14:textId="70CEBDF3" w:rsidR="00E0097A" w:rsidRPr="00055CC5" w:rsidRDefault="00055CC5" w:rsidP="00E2282A">
      <w:pPr>
        <w:rPr>
          <w:rFonts w:cstheme="minorHAnsi"/>
          <w:lang w:val="en-GB"/>
        </w:rPr>
      </w:pPr>
      <w:r>
        <w:rPr>
          <w:rFonts w:asciiTheme="minorHAnsi" w:hAnsiTheme="minorHAnsi" w:cstheme="minorHAnsi"/>
          <w:lang w:val="en-GB"/>
        </w:rPr>
        <w:t xml:space="preserve">  </w:t>
      </w:r>
      <w:r>
        <w:rPr>
          <w:rFonts w:cstheme="minorHAnsi"/>
          <w:lang w:val="en-GB"/>
        </w:rPr>
        <w:t>The aims of the experiment were achieved. From the evidence of the results</w:t>
      </w:r>
      <w:r w:rsidR="006D23A9">
        <w:rPr>
          <w:rFonts w:cstheme="minorHAnsi"/>
          <w:lang w:val="en-GB"/>
        </w:rPr>
        <w:t xml:space="preserve"> the aircraft manufacturers claims were deemed invalid as transportation by air was low efficient and cost significantly more in comparison to both automobiles. It is important to note that these conclusions were based on the assumptions and data given.</w:t>
      </w:r>
    </w:p>
    <w:p w14:paraId="675C4038" w14:textId="77777777" w:rsidR="00E0097A" w:rsidRDefault="00E0097A" w:rsidP="00E2282A">
      <w:pPr>
        <w:rPr>
          <w:rFonts w:asciiTheme="minorHAnsi" w:hAnsiTheme="minorHAnsi" w:cstheme="minorHAnsi"/>
          <w:lang w:val="en-GB"/>
        </w:rPr>
      </w:pPr>
    </w:p>
    <w:p w14:paraId="59189496"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1F091C14" w14:textId="77777777" w:rsidR="00DE50D3" w:rsidRDefault="00DE50D3" w:rsidP="006352DC">
      <w:pPr>
        <w:jc w:val="center"/>
        <w:rPr>
          <w:rFonts w:asciiTheme="minorHAnsi" w:hAnsiTheme="minorHAnsi" w:cstheme="minorHAnsi"/>
          <w:b/>
          <w:bCs/>
        </w:rPr>
      </w:pPr>
    </w:p>
    <w:p w14:paraId="3B870016" w14:textId="77777777" w:rsidR="00DE50D3" w:rsidRDefault="00DE50D3" w:rsidP="006352DC">
      <w:pPr>
        <w:jc w:val="center"/>
        <w:rPr>
          <w:rFonts w:asciiTheme="minorHAnsi" w:hAnsiTheme="minorHAnsi" w:cstheme="minorHAnsi"/>
          <w:b/>
          <w:bCs/>
        </w:rPr>
      </w:pPr>
    </w:p>
    <w:p w14:paraId="451B1725"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7556B4F3"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3B53C766" w14:textId="77777777"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18156F8B" w14:textId="77777777"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0964F906" w14:textId="77777777"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01B20046" w14:textId="77777777"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4C12D89" w14:textId="77777777"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21FCABC7" w14:textId="77777777"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14:paraId="0C6AE9C6"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1A68CF4E"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1E5B515"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460C6FD"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FBEA204"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3F5A3F95"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0445FF97" w14:textId="77777777" w:rsidR="006352DC" w:rsidRDefault="006352DC" w:rsidP="00142E46">
            <w:pPr>
              <w:rPr>
                <w:rFonts w:ascii="Calibri" w:hAnsi="Calibri" w:cs="Calibri"/>
                <w:b/>
                <w:bCs/>
                <w:color w:val="FFFFFF"/>
              </w:rPr>
            </w:pPr>
          </w:p>
        </w:tc>
      </w:tr>
      <w:tr w:rsidR="006352DC" w14:paraId="16746F4D"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7C9700F5" w14:textId="77777777"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480CA167" w14:textId="77777777"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2798C390"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2A93284E"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6A7E0CA1"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00B76398"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14:paraId="449517B5"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0BDE8F7B" w14:textId="77777777"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74330AA1" w14:textId="77777777"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652BB9BC" w14:textId="77777777"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14:paraId="59815177" w14:textId="77777777"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511F18D9" w14:textId="77777777"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310915C6" w14:textId="77777777" w:rsidR="006352DC" w:rsidRPr="0087451E" w:rsidRDefault="006352DC" w:rsidP="00142E46">
            <w:pPr>
              <w:jc w:val="center"/>
              <w:rPr>
                <w:rFonts w:ascii="Calibri" w:hAnsi="Calibri" w:cs="Calibri"/>
                <w:b/>
                <w:bCs/>
                <w:sz w:val="28"/>
                <w:szCs w:val="28"/>
              </w:rPr>
            </w:pPr>
          </w:p>
        </w:tc>
      </w:tr>
    </w:tbl>
    <w:p w14:paraId="26BB5F3C" w14:textId="77777777" w:rsidR="006352DC" w:rsidRDefault="006352DC" w:rsidP="006352DC">
      <w:pPr>
        <w:autoSpaceDE w:val="0"/>
        <w:autoSpaceDN w:val="0"/>
        <w:adjustRightInd w:val="0"/>
        <w:ind w:left="142"/>
        <w:rPr>
          <w:rFonts w:asciiTheme="minorHAnsi" w:hAnsiTheme="minorHAnsi" w:cstheme="minorHAnsi"/>
        </w:rPr>
      </w:pPr>
    </w:p>
    <w:p w14:paraId="7D414A86" w14:textId="77777777" w:rsidR="00DE50D3" w:rsidRDefault="00DE50D3" w:rsidP="006352DC">
      <w:pPr>
        <w:autoSpaceDE w:val="0"/>
        <w:autoSpaceDN w:val="0"/>
        <w:adjustRightInd w:val="0"/>
        <w:ind w:left="142"/>
        <w:rPr>
          <w:rFonts w:asciiTheme="minorHAnsi" w:hAnsiTheme="minorHAnsi" w:cstheme="minorHAnsi"/>
        </w:rPr>
      </w:pPr>
    </w:p>
    <w:p w14:paraId="4CD4ECB1"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14:paraId="04A0B13B"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91F70" w14:textId="77777777"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87DD0F" w14:textId="77777777" w:rsidR="006352DC" w:rsidRPr="00DE50D3" w:rsidRDefault="00C76161" w:rsidP="00142E46">
            <w:pPr>
              <w:jc w:val="center"/>
              <w:rPr>
                <w:rFonts w:ascii="Calibri" w:hAnsi="Calibri" w:cs="Calibri"/>
                <w:b/>
                <w:bCs/>
                <w:sz w:val="28"/>
                <w:szCs w:val="28"/>
              </w:rPr>
            </w:pPr>
            <w:r>
              <w:rPr>
                <w:rFonts w:ascii="Calibri" w:hAnsi="Calibri" w:cs="Calibri"/>
                <w:b/>
                <w:bCs/>
                <w:sz w:val="28"/>
                <w:szCs w:val="28"/>
              </w:rPr>
              <w:t>1.08</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86C53"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7C90510C"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BBC854" w14:textId="77777777"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0F237"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90E8F"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0F5E21E3" w14:textId="77777777" w:rsidTr="00C76161">
        <w:trPr>
          <w:trHeight w:val="58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2360A"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0010F" w14:textId="77777777" w:rsidR="00DE50D3" w:rsidRPr="00DE50D3" w:rsidRDefault="00C76161" w:rsidP="00142E46">
            <w:pPr>
              <w:jc w:val="center"/>
              <w:rPr>
                <w:rFonts w:ascii="Calibri" w:hAnsi="Calibri" w:cs="Calibri"/>
                <w:b/>
                <w:bCs/>
                <w:sz w:val="28"/>
                <w:szCs w:val="28"/>
              </w:rPr>
            </w:pPr>
            <w:r>
              <w:rPr>
                <w:rFonts w:ascii="Calibri" w:hAnsi="Calibri" w:cs="Calibri"/>
                <w:b/>
                <w:bCs/>
                <w:sz w:val="28"/>
                <w:szCs w:val="28"/>
              </w:rPr>
              <w:t>10.90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59E14"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778196D4"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6B2EB" w14:textId="77777777"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AB6B8" w14:textId="77777777" w:rsidR="006352DC" w:rsidRPr="00DE50D3" w:rsidRDefault="00C76161" w:rsidP="00142E46">
            <w:pPr>
              <w:jc w:val="center"/>
              <w:rPr>
                <w:rFonts w:ascii="Calibri" w:hAnsi="Calibri" w:cs="Calibri"/>
                <w:b/>
                <w:bCs/>
                <w:sz w:val="28"/>
                <w:szCs w:val="28"/>
              </w:rPr>
            </w:pPr>
            <w:r>
              <w:rPr>
                <w:rFonts w:ascii="Calibri" w:hAnsi="Calibri" w:cs="Calibri"/>
                <w:b/>
                <w:bCs/>
                <w:sz w:val="28"/>
                <w:szCs w:val="28"/>
              </w:rPr>
              <w:t>89.00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50600D"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14:paraId="356C2741"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4477D"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B765A6" w14:textId="77777777" w:rsidR="00DE50D3" w:rsidRPr="00DE50D3" w:rsidRDefault="00C76161"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C33F9C"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5505799E"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2AAB74" w14:textId="77777777"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03584"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11E184"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41F3DDCE"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77532" w14:textId="77777777"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7CDFC"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6400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5B938A01"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9112AF" w14:textId="77777777"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69E2A" w14:textId="77777777"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E7BE3"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3EC00924"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240B3" w14:textId="77777777"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8E1EE"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02533" w14:textId="77777777"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14:paraId="682B8E68" w14:textId="77777777"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14:paraId="6A030DEF" w14:textId="77777777" w:rsidR="00DE50D3" w:rsidRDefault="00DE50D3" w:rsidP="006352DC">
      <w:pPr>
        <w:jc w:val="center"/>
        <w:rPr>
          <w:rFonts w:asciiTheme="minorHAnsi" w:hAnsiTheme="minorHAnsi" w:cstheme="minorHAnsi"/>
          <w:b/>
          <w:bCs/>
        </w:rPr>
      </w:pPr>
    </w:p>
    <w:p w14:paraId="123A8815" w14:textId="77777777" w:rsidR="00DE50D3" w:rsidRDefault="00DE50D3" w:rsidP="006352DC">
      <w:pPr>
        <w:jc w:val="center"/>
        <w:rPr>
          <w:rFonts w:asciiTheme="minorHAnsi" w:hAnsiTheme="minorHAnsi" w:cstheme="minorHAnsi"/>
          <w:b/>
          <w:bCs/>
        </w:rPr>
      </w:pPr>
    </w:p>
    <w:p w14:paraId="6A834393"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48C45636"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75"/>
        <w:gridCol w:w="1328"/>
        <w:gridCol w:w="1457"/>
        <w:gridCol w:w="1670"/>
        <w:gridCol w:w="1390"/>
        <w:gridCol w:w="1285"/>
        <w:gridCol w:w="1319"/>
        <w:gridCol w:w="1179"/>
        <w:gridCol w:w="642"/>
        <w:gridCol w:w="766"/>
        <w:gridCol w:w="1484"/>
      </w:tblGrid>
      <w:tr w:rsidR="000D23F4" w14:paraId="3C8B2C09"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2C4077"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B1EFD1"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4A15E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37AEE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3E190D"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255403F5"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32887C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64ED927D"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19C444"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C76161" w14:paraId="654141B4"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42252C1D"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271A1C05"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2FB1AA3C"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4DDC7F09" w14:textId="77777777"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1F0261CD" w14:textId="77777777"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396EADAB"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66095BCD"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1013A9C8"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5D651D1E" w14:textId="77777777"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14:paraId="0B1B0256"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26354914" w14:textId="77777777" w:rsidR="006352DC" w:rsidRDefault="006352DC" w:rsidP="00DE50D3">
            <w:pPr>
              <w:jc w:val="center"/>
              <w:rPr>
                <w:rFonts w:ascii="Calibri" w:hAnsi="Calibri" w:cs="Calibri"/>
                <w:b/>
                <w:bCs/>
                <w:color w:val="365F91"/>
                <w:sz w:val="20"/>
                <w:szCs w:val="20"/>
              </w:rPr>
            </w:pPr>
          </w:p>
        </w:tc>
      </w:tr>
      <w:tr w:rsidR="008376C1" w14:paraId="48FCB8B9"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1382947F"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13879A84"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543F6D47" w14:textId="77777777" w:rsidR="006352DC" w:rsidRPr="001604CA" w:rsidRDefault="003C2C05" w:rsidP="00DE50D3">
            <w:pPr>
              <w:jc w:val="center"/>
              <w:rPr>
                <w:rFonts w:ascii="Calibri" w:hAnsi="Calibri" w:cs="Calibri"/>
                <w:b/>
                <w:bCs/>
                <w:sz w:val="28"/>
                <w:szCs w:val="28"/>
              </w:rPr>
            </w:pPr>
            <w:r>
              <w:rPr>
                <w:rFonts w:ascii="Calibri" w:hAnsi="Calibri" w:cs="Calibri"/>
                <w:b/>
                <w:bCs/>
                <w:sz w:val="28"/>
                <w:szCs w:val="28"/>
              </w:rPr>
              <w:t>759</w:t>
            </w:r>
            <w:r w:rsidR="00BA1318">
              <w:rPr>
                <w:rFonts w:ascii="Calibri" w:hAnsi="Calibri" w:cs="Calibri"/>
                <w:b/>
                <w:bCs/>
                <w:sz w:val="28"/>
                <w:szCs w:val="28"/>
              </w:rPr>
              <w:t>.00</w:t>
            </w:r>
          </w:p>
        </w:tc>
        <w:tc>
          <w:tcPr>
            <w:tcW w:w="1494" w:type="dxa"/>
            <w:tcBorders>
              <w:top w:val="nil"/>
              <w:left w:val="nil"/>
              <w:bottom w:val="single" w:sz="4" w:space="0" w:color="auto"/>
              <w:right w:val="single" w:sz="4" w:space="0" w:color="auto"/>
            </w:tcBorders>
            <w:shd w:val="clear" w:color="000000" w:fill="FFFFFF"/>
            <w:vAlign w:val="center"/>
            <w:hideMark/>
          </w:tcPr>
          <w:p w14:paraId="205026E5" w14:textId="77777777" w:rsidR="006352DC" w:rsidRPr="001604CA" w:rsidRDefault="00BA1318" w:rsidP="00DE50D3">
            <w:pPr>
              <w:jc w:val="center"/>
              <w:rPr>
                <w:rFonts w:ascii="Calibri" w:hAnsi="Calibri" w:cs="Calibri"/>
                <w:b/>
                <w:bCs/>
                <w:sz w:val="28"/>
                <w:szCs w:val="28"/>
              </w:rPr>
            </w:pPr>
            <w:r>
              <w:rPr>
                <w:rFonts w:ascii="Calibri" w:hAnsi="Calibri" w:cs="Calibri"/>
                <w:b/>
                <w:bCs/>
                <w:sz w:val="28"/>
                <w:szCs w:val="28"/>
              </w:rPr>
              <w:t>29232.</w:t>
            </w:r>
            <w:r w:rsidR="00DF1CD6">
              <w:rPr>
                <w:rFonts w:ascii="Calibri" w:hAnsi="Calibri" w:cs="Calibri"/>
                <w:b/>
                <w:bCs/>
                <w:sz w:val="28"/>
                <w:szCs w:val="28"/>
              </w:rPr>
              <w:t>3</w:t>
            </w:r>
          </w:p>
        </w:tc>
        <w:tc>
          <w:tcPr>
            <w:tcW w:w="1710" w:type="dxa"/>
            <w:tcBorders>
              <w:top w:val="nil"/>
              <w:left w:val="nil"/>
              <w:bottom w:val="single" w:sz="4" w:space="0" w:color="auto"/>
              <w:right w:val="single" w:sz="4" w:space="0" w:color="auto"/>
            </w:tcBorders>
            <w:shd w:val="clear" w:color="000000" w:fill="FFFFFF"/>
            <w:vAlign w:val="center"/>
            <w:hideMark/>
          </w:tcPr>
          <w:p w14:paraId="3DF0DA76" w14:textId="77777777" w:rsidR="006352DC" w:rsidRPr="001604CA" w:rsidRDefault="00DF1CD6" w:rsidP="00DF1CD6">
            <w:pPr>
              <w:rPr>
                <w:rFonts w:ascii="Calibri" w:hAnsi="Calibri" w:cs="Calibri"/>
                <w:b/>
                <w:bCs/>
                <w:sz w:val="28"/>
                <w:szCs w:val="28"/>
              </w:rPr>
            </w:pPr>
            <w:r>
              <w:rPr>
                <w:rFonts w:ascii="Calibri" w:hAnsi="Calibri" w:cs="Calibri"/>
                <w:b/>
                <w:bCs/>
                <w:sz w:val="28"/>
                <w:szCs w:val="28"/>
              </w:rPr>
              <w:t xml:space="preserve">   3.04</w:t>
            </w:r>
          </w:p>
        </w:tc>
        <w:tc>
          <w:tcPr>
            <w:tcW w:w="1440" w:type="dxa"/>
            <w:tcBorders>
              <w:top w:val="nil"/>
              <w:left w:val="nil"/>
              <w:bottom w:val="single" w:sz="4" w:space="0" w:color="auto"/>
              <w:right w:val="single" w:sz="4" w:space="0" w:color="auto"/>
            </w:tcBorders>
            <w:shd w:val="clear" w:color="000000" w:fill="FFFFFF"/>
            <w:vAlign w:val="center"/>
            <w:hideMark/>
          </w:tcPr>
          <w:p w14:paraId="5BF9AE57" w14:textId="77777777" w:rsidR="006352DC" w:rsidRPr="001604CA" w:rsidRDefault="00DF1CD6" w:rsidP="00DE50D3">
            <w:pPr>
              <w:jc w:val="center"/>
              <w:rPr>
                <w:rFonts w:ascii="Calibri" w:hAnsi="Calibri" w:cs="Calibri"/>
                <w:b/>
                <w:bCs/>
                <w:sz w:val="28"/>
                <w:szCs w:val="28"/>
              </w:rPr>
            </w:pPr>
            <w:r>
              <w:rPr>
                <w:rFonts w:ascii="Calibri" w:hAnsi="Calibri" w:cs="Calibri"/>
                <w:b/>
                <w:bCs/>
                <w:sz w:val="28"/>
                <w:szCs w:val="28"/>
              </w:rPr>
              <w:t xml:space="preserve">117     </w:t>
            </w:r>
          </w:p>
        </w:tc>
        <w:tc>
          <w:tcPr>
            <w:tcW w:w="990" w:type="dxa"/>
            <w:tcBorders>
              <w:top w:val="nil"/>
              <w:left w:val="nil"/>
              <w:bottom w:val="single" w:sz="4" w:space="0" w:color="auto"/>
              <w:right w:val="single" w:sz="4" w:space="0" w:color="auto"/>
            </w:tcBorders>
            <w:shd w:val="clear" w:color="000000" w:fill="FFFFFF"/>
            <w:vAlign w:val="center"/>
            <w:hideMark/>
          </w:tcPr>
          <w:p w14:paraId="14A238C4" w14:textId="77777777" w:rsidR="006352DC" w:rsidRPr="001604CA" w:rsidRDefault="008376C1" w:rsidP="00DE50D3">
            <w:pPr>
              <w:jc w:val="center"/>
              <w:rPr>
                <w:rFonts w:ascii="Calibri" w:hAnsi="Calibri" w:cs="Calibri"/>
                <w:b/>
                <w:bCs/>
                <w:sz w:val="28"/>
                <w:szCs w:val="28"/>
              </w:rPr>
            </w:pPr>
            <w:r>
              <w:rPr>
                <w:rFonts w:ascii="Calibri" w:hAnsi="Calibri" w:cs="Calibri"/>
                <w:b/>
                <w:bCs/>
                <w:sz w:val="28"/>
                <w:szCs w:val="28"/>
              </w:rPr>
              <w:t>91194.44</w:t>
            </w:r>
          </w:p>
        </w:tc>
        <w:tc>
          <w:tcPr>
            <w:tcW w:w="1350" w:type="dxa"/>
            <w:tcBorders>
              <w:top w:val="nil"/>
              <w:left w:val="nil"/>
              <w:bottom w:val="single" w:sz="4" w:space="0" w:color="auto"/>
              <w:right w:val="single" w:sz="4" w:space="0" w:color="auto"/>
            </w:tcBorders>
            <w:shd w:val="clear" w:color="000000" w:fill="FFFFFF"/>
            <w:vAlign w:val="center"/>
            <w:hideMark/>
          </w:tcPr>
          <w:p w14:paraId="2E688607" w14:textId="77777777" w:rsidR="008376C1" w:rsidRPr="001604CA" w:rsidRDefault="008376C1" w:rsidP="008376C1">
            <w:pPr>
              <w:rPr>
                <w:rFonts w:ascii="Calibri" w:hAnsi="Calibri" w:cs="Calibri"/>
                <w:b/>
                <w:bCs/>
                <w:sz w:val="28"/>
                <w:szCs w:val="28"/>
              </w:rPr>
            </w:pPr>
            <w:r>
              <w:rPr>
                <w:rFonts w:ascii="Calibri" w:hAnsi="Calibri" w:cs="Calibri"/>
                <w:b/>
                <w:bCs/>
                <w:sz w:val="28"/>
                <w:szCs w:val="28"/>
              </w:rPr>
              <w:t>364.78</w:t>
            </w:r>
          </w:p>
        </w:tc>
        <w:tc>
          <w:tcPr>
            <w:tcW w:w="1231" w:type="dxa"/>
            <w:tcBorders>
              <w:top w:val="nil"/>
              <w:left w:val="nil"/>
              <w:bottom w:val="single" w:sz="4" w:space="0" w:color="auto"/>
              <w:right w:val="single" w:sz="4" w:space="0" w:color="auto"/>
            </w:tcBorders>
            <w:shd w:val="clear" w:color="000000" w:fill="FFFFFF"/>
            <w:vAlign w:val="center"/>
            <w:hideMark/>
          </w:tcPr>
          <w:p w14:paraId="7AEA97AD"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6</w:t>
            </w:r>
          </w:p>
        </w:tc>
        <w:tc>
          <w:tcPr>
            <w:tcW w:w="618" w:type="dxa"/>
            <w:tcBorders>
              <w:top w:val="nil"/>
              <w:left w:val="nil"/>
              <w:bottom w:val="single" w:sz="4" w:space="0" w:color="auto"/>
              <w:right w:val="single" w:sz="4" w:space="0" w:color="auto"/>
            </w:tcBorders>
            <w:shd w:val="clear" w:color="000000" w:fill="FFFFFF"/>
            <w:vAlign w:val="center"/>
            <w:hideMark/>
          </w:tcPr>
          <w:p w14:paraId="14C9BF96"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1AC79B29" w14:textId="77777777" w:rsidR="006352DC" w:rsidRPr="001604CA" w:rsidRDefault="00C76161" w:rsidP="00DE50D3">
            <w:pPr>
              <w:jc w:val="center"/>
              <w:rPr>
                <w:rFonts w:ascii="Calibri" w:hAnsi="Calibri" w:cs="Calibri"/>
                <w:b/>
                <w:bCs/>
                <w:sz w:val="28"/>
                <w:szCs w:val="28"/>
              </w:rPr>
            </w:pPr>
            <w:r>
              <w:rPr>
                <w:rFonts w:ascii="Calibri" w:hAnsi="Calibri" w:cs="Calibri"/>
                <w:b/>
                <w:bCs/>
                <w:sz w:val="28"/>
                <w:szCs w:val="28"/>
              </w:rPr>
              <w:t>53</w:t>
            </w:r>
          </w:p>
        </w:tc>
        <w:tc>
          <w:tcPr>
            <w:tcW w:w="1525" w:type="dxa"/>
            <w:tcBorders>
              <w:top w:val="nil"/>
              <w:left w:val="nil"/>
              <w:bottom w:val="single" w:sz="4" w:space="0" w:color="auto"/>
              <w:right w:val="single" w:sz="4" w:space="0" w:color="auto"/>
            </w:tcBorders>
            <w:shd w:val="clear" w:color="000000" w:fill="FFFFFF"/>
            <w:vAlign w:val="center"/>
            <w:hideMark/>
          </w:tcPr>
          <w:p w14:paraId="76983A2D"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16.1</w:t>
            </w:r>
          </w:p>
        </w:tc>
      </w:tr>
      <w:tr w:rsidR="008376C1" w14:paraId="1B1D02EF"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476C19"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0ABB39" w14:textId="77777777" w:rsidR="006352DC" w:rsidRPr="001604CA" w:rsidRDefault="00BA1318" w:rsidP="00DE50D3">
            <w:pPr>
              <w:jc w:val="center"/>
              <w:rPr>
                <w:rFonts w:ascii="Calibri" w:hAnsi="Calibri" w:cs="Calibri"/>
                <w:b/>
                <w:bCs/>
                <w:sz w:val="28"/>
                <w:szCs w:val="28"/>
              </w:rPr>
            </w:pPr>
            <w:r>
              <w:rPr>
                <w:rFonts w:ascii="Calibri" w:hAnsi="Calibri" w:cs="Calibri"/>
                <w:b/>
                <w:bCs/>
                <w:sz w:val="28"/>
                <w:szCs w:val="28"/>
              </w:rPr>
              <w:t>6.49</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BBD3FC4" w14:textId="77777777" w:rsidR="006352DC" w:rsidRPr="001604CA" w:rsidRDefault="00DF1CD6" w:rsidP="00DE50D3">
            <w:pPr>
              <w:jc w:val="center"/>
              <w:rPr>
                <w:rFonts w:ascii="Calibri" w:hAnsi="Calibri" w:cs="Calibri"/>
                <w:b/>
                <w:bCs/>
                <w:sz w:val="28"/>
                <w:szCs w:val="28"/>
              </w:rPr>
            </w:pPr>
            <w:r>
              <w:rPr>
                <w:rFonts w:ascii="Calibri" w:hAnsi="Calibri" w:cs="Calibri"/>
                <w:b/>
                <w:bCs/>
                <w:sz w:val="28"/>
                <w:szCs w:val="28"/>
              </w:rPr>
              <w:t>411.5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64415AC" w14:textId="77777777" w:rsidR="006352DC" w:rsidRPr="001604CA" w:rsidRDefault="00DF1CD6" w:rsidP="00DF1CD6">
            <w:pPr>
              <w:rPr>
                <w:rFonts w:ascii="Calibri" w:hAnsi="Calibri" w:cs="Calibri"/>
                <w:b/>
                <w:bCs/>
                <w:sz w:val="28"/>
                <w:szCs w:val="28"/>
              </w:rPr>
            </w:pPr>
            <w:r>
              <w:rPr>
                <w:rFonts w:ascii="Calibri" w:hAnsi="Calibri" w:cs="Calibri"/>
                <w:b/>
                <w:bCs/>
                <w:sz w:val="28"/>
                <w:szCs w:val="28"/>
              </w:rPr>
              <w:t xml:space="preserve">   1.62</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004EA9" w14:textId="77777777" w:rsidR="006352DC" w:rsidRPr="001604CA" w:rsidRDefault="00DF1CD6" w:rsidP="00DE50D3">
            <w:pPr>
              <w:jc w:val="center"/>
              <w:rPr>
                <w:rFonts w:ascii="Calibri" w:hAnsi="Calibri" w:cs="Calibri"/>
                <w:b/>
                <w:bCs/>
                <w:sz w:val="28"/>
                <w:szCs w:val="28"/>
              </w:rPr>
            </w:pPr>
            <w:r>
              <w:rPr>
                <w:rFonts w:ascii="Calibri" w:hAnsi="Calibri" w:cs="Calibri"/>
                <w:b/>
                <w:bCs/>
                <w:sz w:val="28"/>
                <w:szCs w:val="28"/>
              </w:rPr>
              <w:t>103</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D687CE" w14:textId="77777777" w:rsidR="008376C1" w:rsidRPr="001604CA" w:rsidRDefault="008376C1" w:rsidP="008376C1">
            <w:pPr>
              <w:rPr>
                <w:rFonts w:ascii="Calibri" w:hAnsi="Calibri" w:cs="Calibri"/>
                <w:b/>
                <w:bCs/>
                <w:sz w:val="28"/>
                <w:szCs w:val="28"/>
              </w:rPr>
            </w:pPr>
            <w:r>
              <w:rPr>
                <w:rFonts w:ascii="Calibri" w:hAnsi="Calibri" w:cs="Calibri"/>
                <w:b/>
                <w:bCs/>
                <w:sz w:val="28"/>
                <w:szCs w:val="28"/>
              </w:rPr>
              <w:t>887.00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24BE94" w14:textId="77777777" w:rsidR="008376C1" w:rsidRPr="001604CA" w:rsidRDefault="008376C1" w:rsidP="008376C1">
            <w:pPr>
              <w:rPr>
                <w:rFonts w:ascii="Calibri" w:hAnsi="Calibri" w:cs="Calibri"/>
                <w:b/>
                <w:bCs/>
                <w:sz w:val="28"/>
                <w:szCs w:val="28"/>
              </w:rPr>
            </w:pPr>
            <w:r>
              <w:rPr>
                <w:rFonts w:ascii="Calibri" w:hAnsi="Calibri" w:cs="Calibri"/>
                <w:b/>
                <w:bCs/>
                <w:sz w:val="28"/>
                <w:szCs w:val="28"/>
              </w:rPr>
              <w:t>221.75</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B01E50"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65</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F87C84A" w14:textId="77777777" w:rsidR="006352DC" w:rsidRPr="001604CA" w:rsidRDefault="00C76161" w:rsidP="00C76161">
            <w:pPr>
              <w:rPr>
                <w:rFonts w:ascii="Calibri" w:hAnsi="Calibri" w:cs="Calibri"/>
                <w:b/>
                <w:bCs/>
                <w:sz w:val="28"/>
                <w:szCs w:val="28"/>
              </w:rPr>
            </w:pPr>
            <w:r>
              <w:rPr>
                <w:rFonts w:ascii="Calibri" w:hAnsi="Calibri" w:cs="Calibri"/>
                <w:b/>
                <w:bCs/>
                <w:sz w:val="28"/>
                <w:szCs w:val="28"/>
              </w:rPr>
              <w:t>65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1BA7EE" w14:textId="77777777" w:rsidR="006352DC" w:rsidRPr="001604CA" w:rsidRDefault="00C76161" w:rsidP="00DE50D3">
            <w:pPr>
              <w:jc w:val="center"/>
              <w:rPr>
                <w:rFonts w:ascii="Calibri" w:hAnsi="Calibri" w:cs="Calibri"/>
                <w:b/>
                <w:bCs/>
                <w:sz w:val="28"/>
                <w:szCs w:val="28"/>
              </w:rPr>
            </w:pPr>
            <w:r>
              <w:rPr>
                <w:rFonts w:ascii="Calibri" w:hAnsi="Calibri" w:cs="Calibri"/>
                <w:b/>
                <w:bCs/>
                <w:sz w:val="28"/>
                <w:szCs w:val="28"/>
              </w:rPr>
              <w:t>21</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B0648A0"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 xml:space="preserve"> 9.8</w:t>
            </w:r>
          </w:p>
        </w:tc>
      </w:tr>
      <w:tr w:rsidR="000D23F4" w14:paraId="79EFE5FC"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43065860"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657934A3"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75E54247"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772CA1AA" w14:textId="77777777"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0642EAFA" w14:textId="77777777"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503D21CE"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5446C363"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39C287DB"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76E29CB2"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6EA24515"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62413089" w14:textId="77777777" w:rsidR="006352DC" w:rsidRPr="001604CA" w:rsidRDefault="006352DC" w:rsidP="00DE50D3">
            <w:pPr>
              <w:jc w:val="center"/>
              <w:rPr>
                <w:rFonts w:ascii="Calibri" w:hAnsi="Calibri" w:cs="Calibri"/>
                <w:b/>
                <w:bCs/>
                <w:sz w:val="28"/>
                <w:szCs w:val="28"/>
              </w:rPr>
            </w:pPr>
          </w:p>
        </w:tc>
      </w:tr>
      <w:tr w:rsidR="008376C1" w14:paraId="760E5676"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0356FC2C"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14CEC5" w14:textId="77777777" w:rsidR="006352DC" w:rsidRPr="001604CA" w:rsidRDefault="00BA1318" w:rsidP="00DE50D3">
            <w:pPr>
              <w:jc w:val="center"/>
              <w:rPr>
                <w:rFonts w:ascii="Calibri" w:hAnsi="Calibri" w:cs="Calibri"/>
                <w:b/>
                <w:bCs/>
                <w:sz w:val="28"/>
                <w:szCs w:val="28"/>
              </w:rPr>
            </w:pPr>
            <w:r>
              <w:rPr>
                <w:rFonts w:ascii="Calibri" w:hAnsi="Calibri" w:cs="Calibri"/>
                <w:b/>
                <w:bCs/>
                <w:sz w:val="28"/>
                <w:szCs w:val="28"/>
              </w:rPr>
              <w:t>8.49</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4D2A8B" w14:textId="77777777" w:rsidR="006352DC" w:rsidRPr="001604CA" w:rsidRDefault="00DF1CD6" w:rsidP="00DE50D3">
            <w:pPr>
              <w:jc w:val="center"/>
              <w:rPr>
                <w:rFonts w:ascii="Calibri" w:hAnsi="Calibri" w:cs="Calibri"/>
                <w:b/>
                <w:bCs/>
                <w:sz w:val="28"/>
                <w:szCs w:val="28"/>
              </w:rPr>
            </w:pPr>
            <w:r>
              <w:rPr>
                <w:rFonts w:ascii="Calibri" w:hAnsi="Calibri" w:cs="Calibri"/>
                <w:b/>
                <w:bCs/>
                <w:sz w:val="28"/>
                <w:szCs w:val="28"/>
              </w:rPr>
              <w:t>538.2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65DB35" w14:textId="77777777" w:rsidR="006352DC" w:rsidRPr="001604CA" w:rsidRDefault="00DF1CD6" w:rsidP="00DF1CD6">
            <w:pPr>
              <w:rPr>
                <w:rFonts w:ascii="Calibri" w:hAnsi="Calibri" w:cs="Calibri"/>
                <w:b/>
                <w:bCs/>
                <w:sz w:val="28"/>
                <w:szCs w:val="28"/>
              </w:rPr>
            </w:pPr>
            <w:r>
              <w:rPr>
                <w:rFonts w:ascii="Calibri" w:hAnsi="Calibri" w:cs="Calibri"/>
                <w:b/>
                <w:bCs/>
                <w:sz w:val="28"/>
                <w:szCs w:val="28"/>
              </w:rPr>
              <w:t xml:space="preserve">   1.21</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974962" w14:textId="77777777" w:rsidR="006352DC" w:rsidRPr="001604CA" w:rsidRDefault="00DF1CD6" w:rsidP="00DE50D3">
            <w:pPr>
              <w:jc w:val="center"/>
              <w:rPr>
                <w:rFonts w:ascii="Calibri" w:hAnsi="Calibri" w:cs="Calibri"/>
                <w:b/>
                <w:bCs/>
                <w:sz w:val="28"/>
                <w:szCs w:val="28"/>
              </w:rPr>
            </w:pPr>
            <w:r>
              <w:rPr>
                <w:rFonts w:ascii="Calibri" w:hAnsi="Calibri" w:cs="Calibri"/>
                <w:b/>
                <w:bCs/>
                <w:sz w:val="28"/>
                <w:szCs w:val="28"/>
              </w:rPr>
              <w:t>77</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E7193A" w14:textId="77777777" w:rsidR="008376C1" w:rsidRPr="001604CA" w:rsidRDefault="008376C1" w:rsidP="008376C1">
            <w:pPr>
              <w:rPr>
                <w:rFonts w:ascii="Calibri" w:hAnsi="Calibri" w:cs="Calibri"/>
                <w:b/>
                <w:bCs/>
                <w:sz w:val="28"/>
                <w:szCs w:val="28"/>
              </w:rPr>
            </w:pPr>
            <w:r>
              <w:rPr>
                <w:rFonts w:ascii="Calibri" w:hAnsi="Calibri" w:cs="Calibri"/>
                <w:b/>
                <w:bCs/>
                <w:sz w:val="28"/>
                <w:szCs w:val="28"/>
              </w:rPr>
              <w:t>1160.41</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BFC419" w14:textId="77777777" w:rsidR="008376C1" w:rsidRPr="001604CA" w:rsidRDefault="008376C1" w:rsidP="008376C1">
            <w:pPr>
              <w:rPr>
                <w:rFonts w:ascii="Calibri" w:hAnsi="Calibri" w:cs="Calibri"/>
                <w:b/>
                <w:bCs/>
                <w:sz w:val="28"/>
                <w:szCs w:val="28"/>
              </w:rPr>
            </w:pPr>
            <w:r>
              <w:rPr>
                <w:rFonts w:ascii="Calibri" w:hAnsi="Calibri" w:cs="Calibri"/>
                <w:b/>
                <w:bCs/>
                <w:sz w:val="28"/>
                <w:szCs w:val="28"/>
              </w:rPr>
              <w:t>165.77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2D2E101"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137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F0EA8D2" w14:textId="77777777" w:rsidR="00C76161" w:rsidRPr="001604CA" w:rsidRDefault="00C76161" w:rsidP="00C76161">
            <w:pPr>
              <w:rPr>
                <w:rFonts w:ascii="Calibri" w:hAnsi="Calibri" w:cs="Calibri"/>
                <w:b/>
                <w:bCs/>
                <w:sz w:val="28"/>
                <w:szCs w:val="28"/>
              </w:rPr>
            </w:pPr>
            <w:r>
              <w:rPr>
                <w:rFonts w:ascii="Calibri" w:hAnsi="Calibri" w:cs="Calibri"/>
                <w:b/>
                <w:bCs/>
                <w:sz w:val="28"/>
                <w:szCs w:val="28"/>
              </w:rPr>
              <w:t>137</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06F68BE" w14:textId="77777777" w:rsidR="006352DC" w:rsidRPr="001604CA" w:rsidRDefault="00C76161" w:rsidP="00DE50D3">
            <w:pPr>
              <w:jc w:val="center"/>
              <w:rPr>
                <w:rFonts w:ascii="Calibri" w:hAnsi="Calibri" w:cs="Calibri"/>
                <w:b/>
                <w:bCs/>
                <w:sz w:val="28"/>
                <w:szCs w:val="28"/>
              </w:rPr>
            </w:pPr>
            <w:r>
              <w:rPr>
                <w:rFonts w:ascii="Calibri" w:hAnsi="Calibri" w:cs="Calibri"/>
                <w:b/>
                <w:bCs/>
                <w:sz w:val="28"/>
                <w:szCs w:val="28"/>
              </w:rPr>
              <w:t>21</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11FC71" w14:textId="77777777" w:rsidR="006352DC" w:rsidRPr="001604CA" w:rsidRDefault="00C76161" w:rsidP="00C76161">
            <w:pPr>
              <w:rPr>
                <w:rFonts w:ascii="Calibri" w:hAnsi="Calibri" w:cs="Calibri"/>
                <w:b/>
                <w:bCs/>
                <w:sz w:val="28"/>
                <w:szCs w:val="28"/>
              </w:rPr>
            </w:pPr>
            <w:r>
              <w:rPr>
                <w:rFonts w:ascii="Calibri" w:hAnsi="Calibri" w:cs="Calibri"/>
                <w:b/>
                <w:bCs/>
                <w:sz w:val="28"/>
                <w:szCs w:val="28"/>
              </w:rPr>
              <w:t xml:space="preserve"> 7.3</w:t>
            </w:r>
          </w:p>
        </w:tc>
      </w:tr>
      <w:tr w:rsidR="000D23F4" w14:paraId="7C25789C"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1F17DDC9" w14:textId="77777777"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71A437AA" w14:textId="77777777"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43F8782F" w14:textId="77777777"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2E276DA1" w14:textId="77777777"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39A58910" w14:textId="77777777"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1E8800E8" w14:textId="77777777"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629792CE" w14:textId="77777777"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6BE7D076" w14:textId="77777777"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373520B9" w14:textId="77777777"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0C353BBE" w14:textId="77777777"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71419607" w14:textId="77777777" w:rsidR="006352DC" w:rsidRDefault="006352DC" w:rsidP="00142E46">
            <w:pPr>
              <w:rPr>
                <w:rFonts w:ascii="Calibri" w:hAnsi="Calibri" w:cs="Calibri"/>
                <w:b/>
                <w:bCs/>
                <w:color w:val="FFFFFF"/>
                <w:sz w:val="28"/>
                <w:szCs w:val="28"/>
              </w:rPr>
            </w:pPr>
          </w:p>
        </w:tc>
      </w:tr>
    </w:tbl>
    <w:p w14:paraId="4490F26E" w14:textId="77777777" w:rsidR="006352DC" w:rsidRDefault="001B0EA8" w:rsidP="00DE50D3">
      <w:pPr>
        <w:tabs>
          <w:tab w:val="left" w:pos="3315"/>
        </w:tabs>
        <w:rPr>
          <w:rFonts w:asciiTheme="minorHAnsi" w:hAnsiTheme="minorHAnsi" w:cstheme="minorHAnsi"/>
        </w:rPr>
      </w:pPr>
      <w:r>
        <w:rPr>
          <w:rFonts w:asciiTheme="minorHAnsi" w:hAnsiTheme="minorHAnsi" w:cstheme="minorHAnsi"/>
        </w:rPr>
        <w:t xml:space="preserve"> </w:t>
      </w:r>
    </w:p>
    <w:p w14:paraId="07B1463F" w14:textId="77777777" w:rsidR="001B0EA8" w:rsidRDefault="001B0EA8" w:rsidP="00DE50D3">
      <w:pPr>
        <w:tabs>
          <w:tab w:val="left" w:pos="3315"/>
        </w:tabs>
        <w:rPr>
          <w:rFonts w:asciiTheme="minorHAnsi" w:hAnsiTheme="minorHAnsi" w:cstheme="minorHAnsi"/>
        </w:rPr>
      </w:pPr>
    </w:p>
    <w:p w14:paraId="36E0A206" w14:textId="77777777" w:rsidR="001B0EA8" w:rsidRDefault="001B0EA8" w:rsidP="00DE50D3">
      <w:pPr>
        <w:tabs>
          <w:tab w:val="left" w:pos="3315"/>
        </w:tabs>
        <w:rPr>
          <w:rFonts w:asciiTheme="minorHAnsi" w:hAnsiTheme="minorHAnsi" w:cstheme="minorHAnsi"/>
        </w:rPr>
      </w:pPr>
    </w:p>
    <w:p w14:paraId="62B4906D" w14:textId="68A88089" w:rsidR="001B0EA8" w:rsidRDefault="00991DB7" w:rsidP="00DE50D3">
      <w:pPr>
        <w:tabs>
          <w:tab w:val="left" w:pos="3315"/>
        </w:tabs>
        <w:rPr>
          <w:rFonts w:asciiTheme="minorHAnsi" w:hAnsiTheme="minorHAnsi" w:cstheme="minorHAnsi"/>
        </w:rPr>
      </w:pPr>
      <w:r>
        <w:rPr>
          <w:rFonts w:asciiTheme="minorHAnsi" w:hAnsiTheme="minorHAnsi" w:cstheme="minorHAnsi"/>
          <w:noProof/>
          <w:lang w:bidi="ar-SA"/>
        </w:rPr>
        <mc:AlternateContent>
          <mc:Choice Requires="wps">
            <w:drawing>
              <wp:anchor distT="0" distB="0" distL="114300" distR="114300" simplePos="0" relativeHeight="251659264" behindDoc="0" locked="0" layoutInCell="1" allowOverlap="1" wp14:anchorId="4A72608C" wp14:editId="20EEC39D">
                <wp:simplePos x="0" y="0"/>
                <wp:positionH relativeFrom="column">
                  <wp:posOffset>5861685</wp:posOffset>
                </wp:positionH>
                <wp:positionV relativeFrom="paragraph">
                  <wp:posOffset>9525</wp:posOffset>
                </wp:positionV>
                <wp:extent cx="297815" cy="9144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DE919D" w14:textId="77777777" w:rsidR="00991DB7" w:rsidRDefault="00991DB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72608C" id="_x0000_t202" coordsize="21600,21600" o:spt="202" path="m0,0l0,21600,21600,21600,21600,0xe">
                <v:stroke joinstyle="miter"/>
                <v:path gradientshapeok="t" o:connecttype="rect"/>
              </v:shapetype>
              <v:shape id="Text Box 1" o:spid="_x0000_s1026" type="#_x0000_t202" style="position:absolute;margin-left:461.55pt;margin-top:.75pt;width:23.45pt;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" filled="f" stroked="f">
                <v:textbox>
                  <w:txbxContent>
                    <w:p w14:paraId="48DE919D" w14:textId="77777777" w:rsidR="00991DB7" w:rsidRDefault="00991DB7"/>
                  </w:txbxContent>
                </v:textbox>
                <w10:wrap type="square"/>
              </v:shape>
            </w:pict>
          </mc:Fallback>
        </mc:AlternateContent>
      </w:r>
      <w:r w:rsidR="001B0EA8">
        <w:rPr>
          <w:rFonts w:asciiTheme="minorHAnsi" w:hAnsiTheme="minorHAnsi" w:cstheme="minorHAnsi"/>
        </w:rPr>
        <w:t xml:space="preserve">                                                                   </w:t>
      </w:r>
      <w:r w:rsidR="00232AE8">
        <w:rPr>
          <w:rFonts w:asciiTheme="minorHAnsi" w:hAnsiTheme="minorHAnsi" w:cstheme="minorHAnsi"/>
        </w:rPr>
        <w:t xml:space="preserve">                              </w:t>
      </w:r>
    </w:p>
    <w:p w14:paraId="4415940B" w14:textId="6FFF35B7" w:rsidR="00991DB7" w:rsidRPr="00232AE8" w:rsidRDefault="00232AE8" w:rsidP="00DE50D3">
      <w:pPr>
        <w:tabs>
          <w:tab w:val="left" w:pos="3315"/>
        </w:tabs>
        <w:rPr>
          <w:rFonts w:asciiTheme="minorHAnsi" w:hAnsiTheme="minorHAnsi" w:cstheme="minorHAnsi"/>
          <w:b/>
          <w:sz w:val="28"/>
          <w:szCs w:val="28"/>
        </w:rPr>
      </w:pPr>
      <w:r>
        <w:rPr>
          <w:rFonts w:asciiTheme="minorHAnsi" w:hAnsiTheme="minorHAnsi" w:cstheme="minorHAnsi"/>
        </w:rPr>
        <w:t xml:space="preserve">                            </w:t>
      </w:r>
      <w:r w:rsidRPr="00232AE8">
        <w:rPr>
          <w:rFonts w:asciiTheme="minorHAnsi" w:hAnsiTheme="minorHAnsi" w:cstheme="minorHAnsi"/>
          <w:b/>
          <w:sz w:val="28"/>
          <w:szCs w:val="28"/>
        </w:rPr>
        <w:t>Some sample calculations supporting results below.</w:t>
      </w:r>
    </w:p>
    <w:p w14:paraId="0ADD39CC" w14:textId="100A48EA" w:rsidR="00855146" w:rsidRDefault="00BE7EA1" w:rsidP="00DE50D3">
      <w:pPr>
        <w:tabs>
          <w:tab w:val="left" w:pos="3315"/>
        </w:tabs>
        <w:rPr>
          <w:rFonts w:asciiTheme="minorHAnsi" w:hAnsiTheme="minorHAnsi" w:cstheme="minorHAnsi"/>
        </w:rPr>
      </w:pPr>
      <w:r w:rsidRPr="00BE7EA1">
        <w:rPr>
          <w:rFonts w:asciiTheme="minorHAnsi" w:hAnsiTheme="minorHAnsi" w:cstheme="minorHAnsi"/>
        </w:rPr>
        <w:lastRenderedPageBreak/>
        <w:drawing>
          <wp:inline distT="0" distB="0" distL="0" distR="0" wp14:anchorId="12AACA48" wp14:editId="6EEB4D37">
            <wp:extent cx="8579572" cy="7468117"/>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629907" cy="7511931"/>
                    </a:xfrm>
                    <a:prstGeom prst="rect">
                      <a:avLst/>
                    </a:prstGeom>
                  </pic:spPr>
                </pic:pic>
              </a:graphicData>
            </a:graphic>
          </wp:inline>
        </w:drawing>
      </w:r>
      <w:r w:rsidR="00232AE8">
        <w:rPr>
          <w:rFonts w:asciiTheme="minorHAnsi" w:hAnsiTheme="minorHAnsi" w:cstheme="minorHAnsi"/>
        </w:rPr>
        <w:t xml:space="preserve">  </w:t>
      </w:r>
    </w:p>
    <w:p w14:paraId="63FF0BBE" w14:textId="5C4C3BBE" w:rsidR="001B0EA8" w:rsidRDefault="005B0D5A" w:rsidP="00DE50D3">
      <w:pPr>
        <w:tabs>
          <w:tab w:val="left" w:pos="3315"/>
        </w:tabs>
        <w:rPr>
          <w:rFonts w:asciiTheme="minorHAnsi" w:hAnsiTheme="minorHAnsi" w:cstheme="minorHAnsi"/>
        </w:rPr>
      </w:pPr>
      <w:r w:rsidRPr="005B0D5A">
        <w:rPr>
          <w:rFonts w:asciiTheme="minorHAnsi" w:hAnsiTheme="minorHAnsi" w:cstheme="minorHAnsi"/>
        </w:rPr>
        <w:lastRenderedPageBreak/>
        <w:drawing>
          <wp:inline distT="0" distB="0" distL="0" distR="0" wp14:anchorId="1E27E4CC" wp14:editId="02D24788">
            <wp:extent cx="8439872" cy="68573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466520" cy="6879017"/>
                    </a:xfrm>
                    <a:prstGeom prst="rect">
                      <a:avLst/>
                    </a:prstGeom>
                  </pic:spPr>
                </pic:pic>
              </a:graphicData>
            </a:graphic>
          </wp:inline>
        </w:drawing>
      </w:r>
      <w:r w:rsidR="00192640">
        <w:rPr>
          <w:rFonts w:asciiTheme="minorHAnsi" w:hAnsiTheme="minorHAnsi" w:cstheme="minorHAnsi"/>
        </w:rPr>
        <w:t xml:space="preserve"> Some of </w:t>
      </w:r>
      <w:r w:rsidR="00192640">
        <w:rPr>
          <w:rFonts w:asciiTheme="minorHAnsi" w:hAnsiTheme="minorHAnsi" w:cstheme="minorHAnsi"/>
        </w:rPr>
        <w:lastRenderedPageBreak/>
        <w:t xml:space="preserve">the calculations supporting my </w:t>
      </w:r>
      <w:r w:rsidR="00D226CF">
        <w:rPr>
          <w:rFonts w:ascii="Helvetica" w:hAnsi="Helvetica" w:cs="Helvetica"/>
          <w:noProof/>
          <w:sz w:val="24"/>
          <w:szCs w:val="24"/>
          <w:lang w:bidi="ar-SA"/>
        </w:rPr>
        <w:drawing>
          <wp:inline distT="0" distB="0" distL="0" distR="0" wp14:anchorId="3B1E190B" wp14:editId="7158B276">
            <wp:extent cx="7322272" cy="121881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24493" cy="12191887"/>
                    </a:xfrm>
                    <a:prstGeom prst="rect">
                      <a:avLst/>
                    </a:prstGeom>
                    <a:noFill/>
                    <a:ln>
                      <a:noFill/>
                    </a:ln>
                  </pic:spPr>
                </pic:pic>
              </a:graphicData>
            </a:graphic>
          </wp:inline>
        </w:drawing>
      </w:r>
      <w:r w:rsidR="005D53D1">
        <w:rPr>
          <w:rFonts w:ascii="Helvetica" w:hAnsi="Helvetica" w:cs="Helvetica"/>
          <w:noProof/>
          <w:sz w:val="24"/>
          <w:szCs w:val="24"/>
          <w:lang w:bidi="ar-SA"/>
        </w:rPr>
        <w:t xml:space="preserve"> </w:t>
      </w:r>
      <w:r w:rsidR="005D53D1">
        <w:rPr>
          <w:rFonts w:ascii="Helvetica" w:hAnsi="Helvetica" w:cs="Helvetica"/>
          <w:noProof/>
          <w:sz w:val="24"/>
          <w:szCs w:val="24"/>
          <w:lang w:bidi="ar-SA"/>
        </w:rPr>
        <w:lastRenderedPageBreak/>
        <w:drawing>
          <wp:inline distT="0" distB="0" distL="0" distR="0" wp14:anchorId="3C93E7ED" wp14:editId="6C2FF80E">
            <wp:extent cx="9144000" cy="12191560"/>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0" cy="12191560"/>
                    </a:xfrm>
                    <a:prstGeom prst="rect">
                      <a:avLst/>
                    </a:prstGeom>
                    <a:noFill/>
                    <a:ln>
                      <a:noFill/>
                    </a:ln>
                  </pic:spPr>
                </pic:pic>
              </a:graphicData>
            </a:graphic>
          </wp:inline>
        </w:drawing>
      </w:r>
      <w:r w:rsidR="00232AE8">
        <w:rPr>
          <w:rFonts w:ascii="Helvetica" w:hAnsi="Helvetica" w:cs="Helvetica"/>
          <w:noProof/>
          <w:sz w:val="24"/>
          <w:szCs w:val="24"/>
          <w:lang w:bidi="ar-SA"/>
        </w:rPr>
        <w:lastRenderedPageBreak/>
        <w:drawing>
          <wp:inline distT="0" distB="0" distL="0" distR="0" wp14:anchorId="4051F34C" wp14:editId="4BC6858B">
            <wp:extent cx="9144000" cy="121948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44000" cy="12194825"/>
                    </a:xfrm>
                    <a:prstGeom prst="rect">
                      <a:avLst/>
                    </a:prstGeom>
                    <a:noFill/>
                    <a:ln>
                      <a:noFill/>
                    </a:ln>
                  </pic:spPr>
                </pic:pic>
              </a:graphicData>
            </a:graphic>
          </wp:inline>
        </w:drawing>
      </w:r>
      <w:r w:rsidR="00D226CF">
        <w:rPr>
          <w:rFonts w:ascii="Helvetica" w:hAnsi="Helvetica" w:cs="Helvetica"/>
          <w:noProof/>
          <w:sz w:val="24"/>
          <w:szCs w:val="24"/>
          <w:lang w:bidi="ar-SA"/>
        </w:rPr>
        <w:lastRenderedPageBreak/>
        <w:drawing>
          <wp:inline distT="0" distB="0" distL="0" distR="0" wp14:anchorId="4DAA40A3" wp14:editId="0FC871EA">
            <wp:extent cx="9144000" cy="12195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44000" cy="12195175"/>
                    </a:xfrm>
                    <a:prstGeom prst="rect">
                      <a:avLst/>
                    </a:prstGeom>
                    <a:noFill/>
                    <a:ln>
                      <a:noFill/>
                    </a:ln>
                  </pic:spPr>
                </pic:pic>
              </a:graphicData>
            </a:graphic>
          </wp:inline>
        </w:drawing>
      </w:r>
    </w:p>
    <w:sectPr w:rsidR="001B0EA8"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87296" w14:textId="77777777" w:rsidR="00062CBD" w:rsidRDefault="00062CBD" w:rsidP="00F169C7">
      <w:pPr>
        <w:spacing w:after="0" w:line="240" w:lineRule="auto"/>
      </w:pPr>
      <w:r>
        <w:separator/>
      </w:r>
    </w:p>
  </w:endnote>
  <w:endnote w:type="continuationSeparator" w:id="0">
    <w:p w14:paraId="39F4909F" w14:textId="77777777" w:rsidR="00062CBD" w:rsidRDefault="00062CBD"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6751FB74" w14:textId="77777777" w:rsidR="00BD1EF5" w:rsidRDefault="001B30EF" w:rsidP="00DE2339">
        <w:pPr>
          <w:pStyle w:val="Footer"/>
          <w:jc w:val="center"/>
        </w:pPr>
        <w:r>
          <w:fldChar w:fldCharType="begin"/>
        </w:r>
        <w:r>
          <w:instrText xml:space="preserve"> PAGE   \* MERGEFORMAT </w:instrText>
        </w:r>
        <w:r>
          <w:fldChar w:fldCharType="separate"/>
        </w:r>
        <w:r w:rsidR="003E4A93">
          <w:rPr>
            <w:noProof/>
          </w:rPr>
          <w:t>2</w:t>
        </w:r>
        <w:r>
          <w:rPr>
            <w:noProof/>
          </w:rPr>
          <w:fldChar w:fldCharType="end"/>
        </w:r>
      </w:p>
    </w:sdtContent>
  </w:sdt>
  <w:p w14:paraId="4F286C54"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4CC44CFB" w14:textId="77777777" w:rsidR="006352DC" w:rsidRDefault="006352DC" w:rsidP="00DE2339">
        <w:pPr>
          <w:pStyle w:val="Footer"/>
        </w:pPr>
      </w:p>
      <w:p w14:paraId="21CA0E28" w14:textId="77777777" w:rsidR="006352DC" w:rsidRDefault="00062CBD" w:rsidP="00DE2339">
        <w:pPr>
          <w:pStyle w:val="Footer"/>
        </w:pPr>
      </w:p>
    </w:sdtContent>
  </w:sdt>
  <w:p w14:paraId="5F8DC742"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09B308" w14:textId="77777777" w:rsidR="00062CBD" w:rsidRDefault="00062CBD" w:rsidP="00F169C7">
      <w:pPr>
        <w:spacing w:after="0" w:line="240" w:lineRule="auto"/>
      </w:pPr>
      <w:r>
        <w:separator/>
      </w:r>
    </w:p>
  </w:footnote>
  <w:footnote w:type="continuationSeparator" w:id="0">
    <w:p w14:paraId="602D2D78" w14:textId="77777777" w:rsidR="00062CBD" w:rsidRDefault="00062CBD"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4BF65" w14:textId="7DF1E95B" w:rsidR="00BD1EF5" w:rsidRPr="00F169C7" w:rsidRDefault="006D23A9" w:rsidP="00070012">
    <w:pPr>
      <w:pStyle w:val="Header"/>
      <w:shd w:val="clear" w:color="auto" w:fill="EEECE1" w:themeFill="background2"/>
      <w:jc w:val="center"/>
      <w:rPr>
        <w:lang w:val="en-GB"/>
      </w:rPr>
    </w:pPr>
    <w:r>
      <w:rPr>
        <w:lang w:val="en-GB"/>
      </w:rPr>
      <w:t xml:space="preserve">Chukwujindu, </w:t>
    </w:r>
    <w:proofErr w:type="spellStart"/>
    <w:r>
      <w:rPr>
        <w:lang w:val="en-GB"/>
      </w:rPr>
      <w:t>Chidubem</w:t>
    </w:r>
    <w:proofErr w:type="spellEnd"/>
    <w:r>
      <w:rPr>
        <w:lang w:val="en-GB"/>
      </w:rPr>
      <w:t xml:space="preserve"> Rex</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02277"/>
    <w:rsid w:val="00007028"/>
    <w:rsid w:val="00011521"/>
    <w:rsid w:val="00014203"/>
    <w:rsid w:val="000257FD"/>
    <w:rsid w:val="00031F1F"/>
    <w:rsid w:val="00034767"/>
    <w:rsid w:val="00036090"/>
    <w:rsid w:val="00041813"/>
    <w:rsid w:val="000464A7"/>
    <w:rsid w:val="00047A0C"/>
    <w:rsid w:val="00047C37"/>
    <w:rsid w:val="00050DBF"/>
    <w:rsid w:val="000511F0"/>
    <w:rsid w:val="00051865"/>
    <w:rsid w:val="00052BBE"/>
    <w:rsid w:val="00055CC5"/>
    <w:rsid w:val="00062CBD"/>
    <w:rsid w:val="00063391"/>
    <w:rsid w:val="000635DE"/>
    <w:rsid w:val="000636C8"/>
    <w:rsid w:val="00063E01"/>
    <w:rsid w:val="00065767"/>
    <w:rsid w:val="00065952"/>
    <w:rsid w:val="000667DF"/>
    <w:rsid w:val="00066C2B"/>
    <w:rsid w:val="00070012"/>
    <w:rsid w:val="00071788"/>
    <w:rsid w:val="00072EF8"/>
    <w:rsid w:val="000735DF"/>
    <w:rsid w:val="000752D9"/>
    <w:rsid w:val="00077442"/>
    <w:rsid w:val="00077543"/>
    <w:rsid w:val="000846EE"/>
    <w:rsid w:val="00085F84"/>
    <w:rsid w:val="00086EEA"/>
    <w:rsid w:val="000924C9"/>
    <w:rsid w:val="0009389E"/>
    <w:rsid w:val="000A086E"/>
    <w:rsid w:val="000A102D"/>
    <w:rsid w:val="000A2DFA"/>
    <w:rsid w:val="000A300A"/>
    <w:rsid w:val="000A7231"/>
    <w:rsid w:val="000B08D3"/>
    <w:rsid w:val="000B4132"/>
    <w:rsid w:val="000C07D7"/>
    <w:rsid w:val="000C264F"/>
    <w:rsid w:val="000C2D07"/>
    <w:rsid w:val="000C58B0"/>
    <w:rsid w:val="000D0C8B"/>
    <w:rsid w:val="000D23F4"/>
    <w:rsid w:val="000D5D8F"/>
    <w:rsid w:val="000D6F2F"/>
    <w:rsid w:val="000E045D"/>
    <w:rsid w:val="000E0E55"/>
    <w:rsid w:val="000E2D8E"/>
    <w:rsid w:val="000E3ACC"/>
    <w:rsid w:val="000E3CBD"/>
    <w:rsid w:val="000F0724"/>
    <w:rsid w:val="000F2EF2"/>
    <w:rsid w:val="000F6228"/>
    <w:rsid w:val="000F71EF"/>
    <w:rsid w:val="00100283"/>
    <w:rsid w:val="001004F4"/>
    <w:rsid w:val="00101098"/>
    <w:rsid w:val="00101B62"/>
    <w:rsid w:val="00105B31"/>
    <w:rsid w:val="00107AD1"/>
    <w:rsid w:val="00111328"/>
    <w:rsid w:val="001119F9"/>
    <w:rsid w:val="00112765"/>
    <w:rsid w:val="001128A0"/>
    <w:rsid w:val="00114A74"/>
    <w:rsid w:val="00114C30"/>
    <w:rsid w:val="001167FF"/>
    <w:rsid w:val="001168AB"/>
    <w:rsid w:val="00117728"/>
    <w:rsid w:val="0012124E"/>
    <w:rsid w:val="00121982"/>
    <w:rsid w:val="00122F43"/>
    <w:rsid w:val="001243C5"/>
    <w:rsid w:val="00130293"/>
    <w:rsid w:val="001348F8"/>
    <w:rsid w:val="001349A8"/>
    <w:rsid w:val="00134E84"/>
    <w:rsid w:val="00135E70"/>
    <w:rsid w:val="00140A33"/>
    <w:rsid w:val="0014141F"/>
    <w:rsid w:val="00143FA4"/>
    <w:rsid w:val="001471BE"/>
    <w:rsid w:val="00151430"/>
    <w:rsid w:val="00151D11"/>
    <w:rsid w:val="00151FF3"/>
    <w:rsid w:val="00153771"/>
    <w:rsid w:val="00160443"/>
    <w:rsid w:val="001606E3"/>
    <w:rsid w:val="00160820"/>
    <w:rsid w:val="00163E6D"/>
    <w:rsid w:val="00164984"/>
    <w:rsid w:val="00164A08"/>
    <w:rsid w:val="00165504"/>
    <w:rsid w:val="00165A67"/>
    <w:rsid w:val="00170386"/>
    <w:rsid w:val="001708BC"/>
    <w:rsid w:val="001717EA"/>
    <w:rsid w:val="00172CE7"/>
    <w:rsid w:val="00173A24"/>
    <w:rsid w:val="001741A8"/>
    <w:rsid w:val="00180A0C"/>
    <w:rsid w:val="00181218"/>
    <w:rsid w:val="001813E2"/>
    <w:rsid w:val="00181AFC"/>
    <w:rsid w:val="00181F4B"/>
    <w:rsid w:val="00185951"/>
    <w:rsid w:val="001863F4"/>
    <w:rsid w:val="00192640"/>
    <w:rsid w:val="0019308F"/>
    <w:rsid w:val="00194044"/>
    <w:rsid w:val="00196D63"/>
    <w:rsid w:val="001978A1"/>
    <w:rsid w:val="001A5D90"/>
    <w:rsid w:val="001A5EDF"/>
    <w:rsid w:val="001A6985"/>
    <w:rsid w:val="001B0EA8"/>
    <w:rsid w:val="001B26E6"/>
    <w:rsid w:val="001B2740"/>
    <w:rsid w:val="001B30EF"/>
    <w:rsid w:val="001B3D79"/>
    <w:rsid w:val="001C273C"/>
    <w:rsid w:val="001C64E7"/>
    <w:rsid w:val="001C790E"/>
    <w:rsid w:val="001D0625"/>
    <w:rsid w:val="001D2D73"/>
    <w:rsid w:val="001D7508"/>
    <w:rsid w:val="001D7AF8"/>
    <w:rsid w:val="001E0287"/>
    <w:rsid w:val="001E0B4D"/>
    <w:rsid w:val="001E50D3"/>
    <w:rsid w:val="001E67D0"/>
    <w:rsid w:val="001F07A5"/>
    <w:rsid w:val="001F2A56"/>
    <w:rsid w:val="001F439A"/>
    <w:rsid w:val="001F5F17"/>
    <w:rsid w:val="00202283"/>
    <w:rsid w:val="00202475"/>
    <w:rsid w:val="002024B7"/>
    <w:rsid w:val="00204914"/>
    <w:rsid w:val="00204B87"/>
    <w:rsid w:val="00206F53"/>
    <w:rsid w:val="002073EC"/>
    <w:rsid w:val="00210D93"/>
    <w:rsid w:val="00212E96"/>
    <w:rsid w:val="002132DF"/>
    <w:rsid w:val="002138B0"/>
    <w:rsid w:val="002141EA"/>
    <w:rsid w:val="00214FEF"/>
    <w:rsid w:val="00222C78"/>
    <w:rsid w:val="0022334B"/>
    <w:rsid w:val="00232AE8"/>
    <w:rsid w:val="00235041"/>
    <w:rsid w:val="00235453"/>
    <w:rsid w:val="00235A58"/>
    <w:rsid w:val="002365C1"/>
    <w:rsid w:val="002419E1"/>
    <w:rsid w:val="00241FB5"/>
    <w:rsid w:val="00243F45"/>
    <w:rsid w:val="00246439"/>
    <w:rsid w:val="0025338D"/>
    <w:rsid w:val="0025408E"/>
    <w:rsid w:val="00260532"/>
    <w:rsid w:val="0026169F"/>
    <w:rsid w:val="00261AAB"/>
    <w:rsid w:val="00266DF2"/>
    <w:rsid w:val="00266E81"/>
    <w:rsid w:val="002676A0"/>
    <w:rsid w:val="00272AF3"/>
    <w:rsid w:val="00274252"/>
    <w:rsid w:val="00274459"/>
    <w:rsid w:val="0027540C"/>
    <w:rsid w:val="00275CD7"/>
    <w:rsid w:val="00276980"/>
    <w:rsid w:val="00280580"/>
    <w:rsid w:val="002827CD"/>
    <w:rsid w:val="002875AA"/>
    <w:rsid w:val="00287B3B"/>
    <w:rsid w:val="00287D67"/>
    <w:rsid w:val="00291CAF"/>
    <w:rsid w:val="002A056A"/>
    <w:rsid w:val="002A07C8"/>
    <w:rsid w:val="002A0B52"/>
    <w:rsid w:val="002B0E77"/>
    <w:rsid w:val="002B1792"/>
    <w:rsid w:val="002B512A"/>
    <w:rsid w:val="002B554F"/>
    <w:rsid w:val="002B6B58"/>
    <w:rsid w:val="002C06C4"/>
    <w:rsid w:val="002C08FE"/>
    <w:rsid w:val="002D07C2"/>
    <w:rsid w:val="002D0F3C"/>
    <w:rsid w:val="002D2433"/>
    <w:rsid w:val="002D7E5C"/>
    <w:rsid w:val="002E042B"/>
    <w:rsid w:val="002E3AFD"/>
    <w:rsid w:val="002E440E"/>
    <w:rsid w:val="002E6CD0"/>
    <w:rsid w:val="002F09B6"/>
    <w:rsid w:val="002F0B7B"/>
    <w:rsid w:val="002F381B"/>
    <w:rsid w:val="002F760C"/>
    <w:rsid w:val="002F7D06"/>
    <w:rsid w:val="003008F7"/>
    <w:rsid w:val="00302486"/>
    <w:rsid w:val="003036B3"/>
    <w:rsid w:val="00303BA9"/>
    <w:rsid w:val="00303CAA"/>
    <w:rsid w:val="003050D3"/>
    <w:rsid w:val="00311920"/>
    <w:rsid w:val="00311E31"/>
    <w:rsid w:val="0031400D"/>
    <w:rsid w:val="00315711"/>
    <w:rsid w:val="003175F3"/>
    <w:rsid w:val="00320627"/>
    <w:rsid w:val="00325755"/>
    <w:rsid w:val="00327129"/>
    <w:rsid w:val="00327AC3"/>
    <w:rsid w:val="00332510"/>
    <w:rsid w:val="00335892"/>
    <w:rsid w:val="00335EE3"/>
    <w:rsid w:val="00337204"/>
    <w:rsid w:val="003377BA"/>
    <w:rsid w:val="00337938"/>
    <w:rsid w:val="00337CEE"/>
    <w:rsid w:val="00340E92"/>
    <w:rsid w:val="00342E18"/>
    <w:rsid w:val="00343DA7"/>
    <w:rsid w:val="00344726"/>
    <w:rsid w:val="00352D55"/>
    <w:rsid w:val="00352D9E"/>
    <w:rsid w:val="00361724"/>
    <w:rsid w:val="00363433"/>
    <w:rsid w:val="003638DA"/>
    <w:rsid w:val="003667CC"/>
    <w:rsid w:val="0037485E"/>
    <w:rsid w:val="00374FA2"/>
    <w:rsid w:val="00376D23"/>
    <w:rsid w:val="00377D51"/>
    <w:rsid w:val="00377FA4"/>
    <w:rsid w:val="003822F2"/>
    <w:rsid w:val="0038547B"/>
    <w:rsid w:val="00385FC9"/>
    <w:rsid w:val="00386844"/>
    <w:rsid w:val="00386C37"/>
    <w:rsid w:val="0039025E"/>
    <w:rsid w:val="00391668"/>
    <w:rsid w:val="00391B86"/>
    <w:rsid w:val="00395700"/>
    <w:rsid w:val="00397E53"/>
    <w:rsid w:val="00397E60"/>
    <w:rsid w:val="003A2746"/>
    <w:rsid w:val="003A650A"/>
    <w:rsid w:val="003A6A61"/>
    <w:rsid w:val="003A7C0E"/>
    <w:rsid w:val="003B30A1"/>
    <w:rsid w:val="003B5F1A"/>
    <w:rsid w:val="003C2C05"/>
    <w:rsid w:val="003C3217"/>
    <w:rsid w:val="003C5104"/>
    <w:rsid w:val="003D071F"/>
    <w:rsid w:val="003D0DEF"/>
    <w:rsid w:val="003D112C"/>
    <w:rsid w:val="003D1259"/>
    <w:rsid w:val="003D7B10"/>
    <w:rsid w:val="003E1AD6"/>
    <w:rsid w:val="003E41E6"/>
    <w:rsid w:val="003E4A93"/>
    <w:rsid w:val="003E5DF4"/>
    <w:rsid w:val="003E6E99"/>
    <w:rsid w:val="003F23A8"/>
    <w:rsid w:val="003F251F"/>
    <w:rsid w:val="003F2C8B"/>
    <w:rsid w:val="003F4C7D"/>
    <w:rsid w:val="0040047E"/>
    <w:rsid w:val="0040178A"/>
    <w:rsid w:val="004027F1"/>
    <w:rsid w:val="00402E3D"/>
    <w:rsid w:val="00403E15"/>
    <w:rsid w:val="00410A2C"/>
    <w:rsid w:val="00413686"/>
    <w:rsid w:val="00415701"/>
    <w:rsid w:val="00422D0F"/>
    <w:rsid w:val="00424683"/>
    <w:rsid w:val="004259D0"/>
    <w:rsid w:val="004266B0"/>
    <w:rsid w:val="0042736B"/>
    <w:rsid w:val="004334F0"/>
    <w:rsid w:val="00435625"/>
    <w:rsid w:val="00440ADA"/>
    <w:rsid w:val="00441607"/>
    <w:rsid w:val="004473A8"/>
    <w:rsid w:val="00455445"/>
    <w:rsid w:val="00457A15"/>
    <w:rsid w:val="004602A8"/>
    <w:rsid w:val="00462FE8"/>
    <w:rsid w:val="00463436"/>
    <w:rsid w:val="00464759"/>
    <w:rsid w:val="0046595B"/>
    <w:rsid w:val="0046730B"/>
    <w:rsid w:val="004725C2"/>
    <w:rsid w:val="00473FF8"/>
    <w:rsid w:val="0047596F"/>
    <w:rsid w:val="00477E63"/>
    <w:rsid w:val="00483DF4"/>
    <w:rsid w:val="00484112"/>
    <w:rsid w:val="00485175"/>
    <w:rsid w:val="00485ADD"/>
    <w:rsid w:val="00486660"/>
    <w:rsid w:val="004923E5"/>
    <w:rsid w:val="0049240C"/>
    <w:rsid w:val="0049293F"/>
    <w:rsid w:val="004940B0"/>
    <w:rsid w:val="004963BA"/>
    <w:rsid w:val="00497524"/>
    <w:rsid w:val="00497F27"/>
    <w:rsid w:val="004A0DD7"/>
    <w:rsid w:val="004A157C"/>
    <w:rsid w:val="004A5F98"/>
    <w:rsid w:val="004A7BEA"/>
    <w:rsid w:val="004B263F"/>
    <w:rsid w:val="004B3219"/>
    <w:rsid w:val="004B3559"/>
    <w:rsid w:val="004B6320"/>
    <w:rsid w:val="004C0B62"/>
    <w:rsid w:val="004C44A9"/>
    <w:rsid w:val="004C64BF"/>
    <w:rsid w:val="004C64F5"/>
    <w:rsid w:val="004D442C"/>
    <w:rsid w:val="004D4E90"/>
    <w:rsid w:val="004D69BD"/>
    <w:rsid w:val="004E042C"/>
    <w:rsid w:val="004E1222"/>
    <w:rsid w:val="004E2E29"/>
    <w:rsid w:val="004E3ACC"/>
    <w:rsid w:val="004E5ECC"/>
    <w:rsid w:val="004E63CC"/>
    <w:rsid w:val="004F2990"/>
    <w:rsid w:val="004F2FDA"/>
    <w:rsid w:val="004F4350"/>
    <w:rsid w:val="004F468F"/>
    <w:rsid w:val="004F5774"/>
    <w:rsid w:val="004F75CD"/>
    <w:rsid w:val="00502F50"/>
    <w:rsid w:val="00503BDC"/>
    <w:rsid w:val="0050427F"/>
    <w:rsid w:val="005053D3"/>
    <w:rsid w:val="005078A6"/>
    <w:rsid w:val="00510167"/>
    <w:rsid w:val="00511A9A"/>
    <w:rsid w:val="00511B4E"/>
    <w:rsid w:val="00511EFF"/>
    <w:rsid w:val="0051203D"/>
    <w:rsid w:val="005131E1"/>
    <w:rsid w:val="00514254"/>
    <w:rsid w:val="00516284"/>
    <w:rsid w:val="00517CC0"/>
    <w:rsid w:val="005211A5"/>
    <w:rsid w:val="0052258E"/>
    <w:rsid w:val="00525D28"/>
    <w:rsid w:val="00534560"/>
    <w:rsid w:val="005370F0"/>
    <w:rsid w:val="005442D0"/>
    <w:rsid w:val="00555D87"/>
    <w:rsid w:val="005570AC"/>
    <w:rsid w:val="00560DF8"/>
    <w:rsid w:val="00565732"/>
    <w:rsid w:val="00565DC5"/>
    <w:rsid w:val="005673DF"/>
    <w:rsid w:val="0057206C"/>
    <w:rsid w:val="005727FD"/>
    <w:rsid w:val="00575022"/>
    <w:rsid w:val="00577879"/>
    <w:rsid w:val="00582076"/>
    <w:rsid w:val="00583BA1"/>
    <w:rsid w:val="00584AAA"/>
    <w:rsid w:val="005862B8"/>
    <w:rsid w:val="00587A1B"/>
    <w:rsid w:val="005908DD"/>
    <w:rsid w:val="005929A2"/>
    <w:rsid w:val="00592C00"/>
    <w:rsid w:val="00594DCD"/>
    <w:rsid w:val="00595163"/>
    <w:rsid w:val="005974A0"/>
    <w:rsid w:val="00597969"/>
    <w:rsid w:val="005A209C"/>
    <w:rsid w:val="005B07E7"/>
    <w:rsid w:val="005B0D5A"/>
    <w:rsid w:val="005B0DD8"/>
    <w:rsid w:val="005B132B"/>
    <w:rsid w:val="005B27CD"/>
    <w:rsid w:val="005B41AF"/>
    <w:rsid w:val="005B436D"/>
    <w:rsid w:val="005B52DE"/>
    <w:rsid w:val="005C0123"/>
    <w:rsid w:val="005C4332"/>
    <w:rsid w:val="005C43E1"/>
    <w:rsid w:val="005C4E7B"/>
    <w:rsid w:val="005C4EFA"/>
    <w:rsid w:val="005C5B64"/>
    <w:rsid w:val="005D12C0"/>
    <w:rsid w:val="005D294B"/>
    <w:rsid w:val="005D53D1"/>
    <w:rsid w:val="005D6319"/>
    <w:rsid w:val="005E0151"/>
    <w:rsid w:val="005E0C78"/>
    <w:rsid w:val="005E2888"/>
    <w:rsid w:val="005E7CF2"/>
    <w:rsid w:val="005E7ECE"/>
    <w:rsid w:val="005F08D4"/>
    <w:rsid w:val="005F098B"/>
    <w:rsid w:val="005F0A05"/>
    <w:rsid w:val="005F1367"/>
    <w:rsid w:val="005F45FA"/>
    <w:rsid w:val="005F76D1"/>
    <w:rsid w:val="00601BE0"/>
    <w:rsid w:val="00604F97"/>
    <w:rsid w:val="00607D05"/>
    <w:rsid w:val="00610F2A"/>
    <w:rsid w:val="006129AA"/>
    <w:rsid w:val="00613329"/>
    <w:rsid w:val="00617D22"/>
    <w:rsid w:val="006215C8"/>
    <w:rsid w:val="0062431A"/>
    <w:rsid w:val="0062779C"/>
    <w:rsid w:val="00627F3C"/>
    <w:rsid w:val="00631052"/>
    <w:rsid w:val="00634098"/>
    <w:rsid w:val="006352DC"/>
    <w:rsid w:val="006404D2"/>
    <w:rsid w:val="00641BD9"/>
    <w:rsid w:val="00641E2A"/>
    <w:rsid w:val="0064247E"/>
    <w:rsid w:val="00642BA2"/>
    <w:rsid w:val="00643247"/>
    <w:rsid w:val="00645B19"/>
    <w:rsid w:val="00646E20"/>
    <w:rsid w:val="00650A35"/>
    <w:rsid w:val="0065137B"/>
    <w:rsid w:val="006519A4"/>
    <w:rsid w:val="00651F4B"/>
    <w:rsid w:val="00657976"/>
    <w:rsid w:val="00661532"/>
    <w:rsid w:val="00662789"/>
    <w:rsid w:val="00662BBF"/>
    <w:rsid w:val="006639EA"/>
    <w:rsid w:val="00666405"/>
    <w:rsid w:val="00666F82"/>
    <w:rsid w:val="00673A90"/>
    <w:rsid w:val="006754F4"/>
    <w:rsid w:val="006806B9"/>
    <w:rsid w:val="006826EA"/>
    <w:rsid w:val="006844F5"/>
    <w:rsid w:val="006850B3"/>
    <w:rsid w:val="00686BBC"/>
    <w:rsid w:val="006A077D"/>
    <w:rsid w:val="006A2BB4"/>
    <w:rsid w:val="006A2D3D"/>
    <w:rsid w:val="006A4333"/>
    <w:rsid w:val="006A4394"/>
    <w:rsid w:val="006A7BCB"/>
    <w:rsid w:val="006A7C16"/>
    <w:rsid w:val="006B199F"/>
    <w:rsid w:val="006B229E"/>
    <w:rsid w:val="006B4D91"/>
    <w:rsid w:val="006B54B9"/>
    <w:rsid w:val="006B5E58"/>
    <w:rsid w:val="006B6AF4"/>
    <w:rsid w:val="006B7F98"/>
    <w:rsid w:val="006C2934"/>
    <w:rsid w:val="006C3630"/>
    <w:rsid w:val="006C54F7"/>
    <w:rsid w:val="006C7B79"/>
    <w:rsid w:val="006C7DEB"/>
    <w:rsid w:val="006D1624"/>
    <w:rsid w:val="006D23A9"/>
    <w:rsid w:val="006D3BA3"/>
    <w:rsid w:val="006D454A"/>
    <w:rsid w:val="006D5614"/>
    <w:rsid w:val="006E44AE"/>
    <w:rsid w:val="006E51C1"/>
    <w:rsid w:val="006E587A"/>
    <w:rsid w:val="006E69FB"/>
    <w:rsid w:val="006F120C"/>
    <w:rsid w:val="006F52EB"/>
    <w:rsid w:val="006F5768"/>
    <w:rsid w:val="006F79D3"/>
    <w:rsid w:val="00701059"/>
    <w:rsid w:val="00703825"/>
    <w:rsid w:val="00703B64"/>
    <w:rsid w:val="00712F88"/>
    <w:rsid w:val="007151F5"/>
    <w:rsid w:val="007159D6"/>
    <w:rsid w:val="00716483"/>
    <w:rsid w:val="007179F7"/>
    <w:rsid w:val="00717A46"/>
    <w:rsid w:val="00725DB4"/>
    <w:rsid w:val="007325A9"/>
    <w:rsid w:val="00733452"/>
    <w:rsid w:val="007344D3"/>
    <w:rsid w:val="00735FA2"/>
    <w:rsid w:val="00741440"/>
    <w:rsid w:val="00741E6F"/>
    <w:rsid w:val="0074449C"/>
    <w:rsid w:val="00745C91"/>
    <w:rsid w:val="00747B89"/>
    <w:rsid w:val="00756675"/>
    <w:rsid w:val="00757BFA"/>
    <w:rsid w:val="0076523C"/>
    <w:rsid w:val="00765F97"/>
    <w:rsid w:val="00766053"/>
    <w:rsid w:val="007662CA"/>
    <w:rsid w:val="00770898"/>
    <w:rsid w:val="00771247"/>
    <w:rsid w:val="00772346"/>
    <w:rsid w:val="00774060"/>
    <w:rsid w:val="00775A5B"/>
    <w:rsid w:val="00775BF3"/>
    <w:rsid w:val="00777BCD"/>
    <w:rsid w:val="00781A48"/>
    <w:rsid w:val="007848CB"/>
    <w:rsid w:val="0078709F"/>
    <w:rsid w:val="00790D7B"/>
    <w:rsid w:val="00791881"/>
    <w:rsid w:val="00791F4D"/>
    <w:rsid w:val="00792679"/>
    <w:rsid w:val="007932C6"/>
    <w:rsid w:val="00794639"/>
    <w:rsid w:val="00796352"/>
    <w:rsid w:val="00796C5A"/>
    <w:rsid w:val="00797600"/>
    <w:rsid w:val="007A4788"/>
    <w:rsid w:val="007A75D0"/>
    <w:rsid w:val="007B0B7B"/>
    <w:rsid w:val="007B395F"/>
    <w:rsid w:val="007B4E8D"/>
    <w:rsid w:val="007B6023"/>
    <w:rsid w:val="007B7C00"/>
    <w:rsid w:val="007B7D62"/>
    <w:rsid w:val="007C0B63"/>
    <w:rsid w:val="007C2780"/>
    <w:rsid w:val="007C3DA8"/>
    <w:rsid w:val="007C4F4C"/>
    <w:rsid w:val="007C57BD"/>
    <w:rsid w:val="007C58D2"/>
    <w:rsid w:val="007C75EF"/>
    <w:rsid w:val="007C7DF5"/>
    <w:rsid w:val="007D0ACA"/>
    <w:rsid w:val="007D0F4B"/>
    <w:rsid w:val="007D299A"/>
    <w:rsid w:val="007D3CA6"/>
    <w:rsid w:val="007D6EF2"/>
    <w:rsid w:val="007E0254"/>
    <w:rsid w:val="007E09FE"/>
    <w:rsid w:val="007E0D40"/>
    <w:rsid w:val="007E1341"/>
    <w:rsid w:val="007E1386"/>
    <w:rsid w:val="007E2590"/>
    <w:rsid w:val="007E5FA7"/>
    <w:rsid w:val="007F0D1D"/>
    <w:rsid w:val="007F6627"/>
    <w:rsid w:val="007F681D"/>
    <w:rsid w:val="007F684B"/>
    <w:rsid w:val="007F7061"/>
    <w:rsid w:val="008014B7"/>
    <w:rsid w:val="00801E72"/>
    <w:rsid w:val="00802233"/>
    <w:rsid w:val="0080306A"/>
    <w:rsid w:val="00806B74"/>
    <w:rsid w:val="00806D11"/>
    <w:rsid w:val="00807E1B"/>
    <w:rsid w:val="00815DA6"/>
    <w:rsid w:val="008177E0"/>
    <w:rsid w:val="008205F8"/>
    <w:rsid w:val="00820E5D"/>
    <w:rsid w:val="00825C83"/>
    <w:rsid w:val="008260D1"/>
    <w:rsid w:val="00833364"/>
    <w:rsid w:val="00833C0E"/>
    <w:rsid w:val="008355B3"/>
    <w:rsid w:val="008364D0"/>
    <w:rsid w:val="00836851"/>
    <w:rsid w:val="008376C1"/>
    <w:rsid w:val="0084008B"/>
    <w:rsid w:val="00841B46"/>
    <w:rsid w:val="00843250"/>
    <w:rsid w:val="00845602"/>
    <w:rsid w:val="00850961"/>
    <w:rsid w:val="008526F6"/>
    <w:rsid w:val="00852762"/>
    <w:rsid w:val="00855146"/>
    <w:rsid w:val="00860190"/>
    <w:rsid w:val="008611B2"/>
    <w:rsid w:val="008628BF"/>
    <w:rsid w:val="00864AD0"/>
    <w:rsid w:val="0086759C"/>
    <w:rsid w:val="00867D4C"/>
    <w:rsid w:val="00870065"/>
    <w:rsid w:val="008702B3"/>
    <w:rsid w:val="008716DD"/>
    <w:rsid w:val="0087451E"/>
    <w:rsid w:val="00875B7B"/>
    <w:rsid w:val="008802DD"/>
    <w:rsid w:val="0088379C"/>
    <w:rsid w:val="00886593"/>
    <w:rsid w:val="00886A25"/>
    <w:rsid w:val="008906CE"/>
    <w:rsid w:val="00892F64"/>
    <w:rsid w:val="0089470A"/>
    <w:rsid w:val="00895205"/>
    <w:rsid w:val="00895EFA"/>
    <w:rsid w:val="008974D5"/>
    <w:rsid w:val="008A2245"/>
    <w:rsid w:val="008A27A6"/>
    <w:rsid w:val="008A3C24"/>
    <w:rsid w:val="008A4C1D"/>
    <w:rsid w:val="008A760E"/>
    <w:rsid w:val="008B155B"/>
    <w:rsid w:val="008B1790"/>
    <w:rsid w:val="008B1BAC"/>
    <w:rsid w:val="008B24CF"/>
    <w:rsid w:val="008B4524"/>
    <w:rsid w:val="008B4D09"/>
    <w:rsid w:val="008B5397"/>
    <w:rsid w:val="008B77B1"/>
    <w:rsid w:val="008B78BB"/>
    <w:rsid w:val="008B7CF0"/>
    <w:rsid w:val="008C5B5F"/>
    <w:rsid w:val="008C7F8E"/>
    <w:rsid w:val="008D1E9C"/>
    <w:rsid w:val="008D4E33"/>
    <w:rsid w:val="008D6766"/>
    <w:rsid w:val="008D709E"/>
    <w:rsid w:val="008D7BB3"/>
    <w:rsid w:val="008E0B11"/>
    <w:rsid w:val="008E57EA"/>
    <w:rsid w:val="008F3117"/>
    <w:rsid w:val="008F5914"/>
    <w:rsid w:val="008F795E"/>
    <w:rsid w:val="008F7B62"/>
    <w:rsid w:val="008F7D7A"/>
    <w:rsid w:val="0090167A"/>
    <w:rsid w:val="009028D0"/>
    <w:rsid w:val="009031F6"/>
    <w:rsid w:val="00905800"/>
    <w:rsid w:val="00906DB8"/>
    <w:rsid w:val="009120FC"/>
    <w:rsid w:val="00914F89"/>
    <w:rsid w:val="0091546A"/>
    <w:rsid w:val="0091575E"/>
    <w:rsid w:val="009240B6"/>
    <w:rsid w:val="00924F70"/>
    <w:rsid w:val="00925C35"/>
    <w:rsid w:val="00925D4A"/>
    <w:rsid w:val="00927693"/>
    <w:rsid w:val="00933C90"/>
    <w:rsid w:val="00935028"/>
    <w:rsid w:val="00942213"/>
    <w:rsid w:val="009425F0"/>
    <w:rsid w:val="00942AB0"/>
    <w:rsid w:val="00950A8C"/>
    <w:rsid w:val="00952416"/>
    <w:rsid w:val="00952881"/>
    <w:rsid w:val="00953414"/>
    <w:rsid w:val="009543E6"/>
    <w:rsid w:val="00954C72"/>
    <w:rsid w:val="0095744D"/>
    <w:rsid w:val="009606C8"/>
    <w:rsid w:val="00960810"/>
    <w:rsid w:val="00964701"/>
    <w:rsid w:val="00964D22"/>
    <w:rsid w:val="009652E4"/>
    <w:rsid w:val="00975CD2"/>
    <w:rsid w:val="00975F41"/>
    <w:rsid w:val="00976555"/>
    <w:rsid w:val="00977421"/>
    <w:rsid w:val="00980648"/>
    <w:rsid w:val="00982AC6"/>
    <w:rsid w:val="0098615E"/>
    <w:rsid w:val="0098769C"/>
    <w:rsid w:val="00990F4D"/>
    <w:rsid w:val="00991DB7"/>
    <w:rsid w:val="009977EB"/>
    <w:rsid w:val="009A2C0E"/>
    <w:rsid w:val="009A5C67"/>
    <w:rsid w:val="009A797E"/>
    <w:rsid w:val="009B2442"/>
    <w:rsid w:val="009B296B"/>
    <w:rsid w:val="009B3140"/>
    <w:rsid w:val="009B62B9"/>
    <w:rsid w:val="009B7DE1"/>
    <w:rsid w:val="009C1201"/>
    <w:rsid w:val="009C2FDC"/>
    <w:rsid w:val="009C3BE8"/>
    <w:rsid w:val="009C47C5"/>
    <w:rsid w:val="009C5D97"/>
    <w:rsid w:val="009C76EA"/>
    <w:rsid w:val="009D171F"/>
    <w:rsid w:val="009D496C"/>
    <w:rsid w:val="009D4D64"/>
    <w:rsid w:val="009D6CEB"/>
    <w:rsid w:val="009E349C"/>
    <w:rsid w:val="009E352B"/>
    <w:rsid w:val="009E3F98"/>
    <w:rsid w:val="009E40FC"/>
    <w:rsid w:val="009E4572"/>
    <w:rsid w:val="009E53B5"/>
    <w:rsid w:val="009E5786"/>
    <w:rsid w:val="009F33CC"/>
    <w:rsid w:val="00A00F41"/>
    <w:rsid w:val="00A016DA"/>
    <w:rsid w:val="00A01E75"/>
    <w:rsid w:val="00A0240F"/>
    <w:rsid w:val="00A02EC0"/>
    <w:rsid w:val="00A0536C"/>
    <w:rsid w:val="00A05D0A"/>
    <w:rsid w:val="00A077D5"/>
    <w:rsid w:val="00A07C80"/>
    <w:rsid w:val="00A114A4"/>
    <w:rsid w:val="00A11C79"/>
    <w:rsid w:val="00A153FF"/>
    <w:rsid w:val="00A16792"/>
    <w:rsid w:val="00A169F4"/>
    <w:rsid w:val="00A20134"/>
    <w:rsid w:val="00A20BAB"/>
    <w:rsid w:val="00A22562"/>
    <w:rsid w:val="00A238FE"/>
    <w:rsid w:val="00A25B67"/>
    <w:rsid w:val="00A272E1"/>
    <w:rsid w:val="00A31CFC"/>
    <w:rsid w:val="00A32A06"/>
    <w:rsid w:val="00A352CE"/>
    <w:rsid w:val="00A35686"/>
    <w:rsid w:val="00A36940"/>
    <w:rsid w:val="00A40E41"/>
    <w:rsid w:val="00A43D9E"/>
    <w:rsid w:val="00A532F7"/>
    <w:rsid w:val="00A54F28"/>
    <w:rsid w:val="00A5651B"/>
    <w:rsid w:val="00A56970"/>
    <w:rsid w:val="00A56CC5"/>
    <w:rsid w:val="00A57FAC"/>
    <w:rsid w:val="00A6028E"/>
    <w:rsid w:val="00A63C3F"/>
    <w:rsid w:val="00A66265"/>
    <w:rsid w:val="00A667DB"/>
    <w:rsid w:val="00A701C7"/>
    <w:rsid w:val="00A71DA5"/>
    <w:rsid w:val="00A7300F"/>
    <w:rsid w:val="00A7336A"/>
    <w:rsid w:val="00A735C6"/>
    <w:rsid w:val="00A75372"/>
    <w:rsid w:val="00A803D3"/>
    <w:rsid w:val="00A80498"/>
    <w:rsid w:val="00A81D2D"/>
    <w:rsid w:val="00A843A9"/>
    <w:rsid w:val="00A85A4E"/>
    <w:rsid w:val="00A91DEC"/>
    <w:rsid w:val="00A95D65"/>
    <w:rsid w:val="00A96F1C"/>
    <w:rsid w:val="00AA09A2"/>
    <w:rsid w:val="00AA1246"/>
    <w:rsid w:val="00AA270D"/>
    <w:rsid w:val="00AA6BF6"/>
    <w:rsid w:val="00AA7337"/>
    <w:rsid w:val="00AA7582"/>
    <w:rsid w:val="00AA7A72"/>
    <w:rsid w:val="00AB0D2F"/>
    <w:rsid w:val="00AB0D85"/>
    <w:rsid w:val="00AB321D"/>
    <w:rsid w:val="00AB36ED"/>
    <w:rsid w:val="00AB4899"/>
    <w:rsid w:val="00AB5666"/>
    <w:rsid w:val="00AB5D63"/>
    <w:rsid w:val="00AC1BC8"/>
    <w:rsid w:val="00AC45D1"/>
    <w:rsid w:val="00AC4EC3"/>
    <w:rsid w:val="00AD01BE"/>
    <w:rsid w:val="00AD0EC4"/>
    <w:rsid w:val="00AD20A9"/>
    <w:rsid w:val="00AD4614"/>
    <w:rsid w:val="00AD5FA3"/>
    <w:rsid w:val="00AE0E5C"/>
    <w:rsid w:val="00AE20F8"/>
    <w:rsid w:val="00AE29EB"/>
    <w:rsid w:val="00AE2C10"/>
    <w:rsid w:val="00AF1A04"/>
    <w:rsid w:val="00AF24F7"/>
    <w:rsid w:val="00AF6933"/>
    <w:rsid w:val="00B025A9"/>
    <w:rsid w:val="00B0610A"/>
    <w:rsid w:val="00B06785"/>
    <w:rsid w:val="00B143A1"/>
    <w:rsid w:val="00B15C4F"/>
    <w:rsid w:val="00B21964"/>
    <w:rsid w:val="00B23EC7"/>
    <w:rsid w:val="00B24128"/>
    <w:rsid w:val="00B245E2"/>
    <w:rsid w:val="00B25014"/>
    <w:rsid w:val="00B261F0"/>
    <w:rsid w:val="00B27353"/>
    <w:rsid w:val="00B273B6"/>
    <w:rsid w:val="00B27739"/>
    <w:rsid w:val="00B30D9F"/>
    <w:rsid w:val="00B32D7B"/>
    <w:rsid w:val="00B32F07"/>
    <w:rsid w:val="00B33CD7"/>
    <w:rsid w:val="00B3444C"/>
    <w:rsid w:val="00B3521C"/>
    <w:rsid w:val="00B358B6"/>
    <w:rsid w:val="00B35EF1"/>
    <w:rsid w:val="00B36FDA"/>
    <w:rsid w:val="00B404DC"/>
    <w:rsid w:val="00B43E10"/>
    <w:rsid w:val="00B46409"/>
    <w:rsid w:val="00B5032E"/>
    <w:rsid w:val="00B50FAD"/>
    <w:rsid w:val="00B51634"/>
    <w:rsid w:val="00B51882"/>
    <w:rsid w:val="00B5638A"/>
    <w:rsid w:val="00B65A0D"/>
    <w:rsid w:val="00B70E55"/>
    <w:rsid w:val="00B7180D"/>
    <w:rsid w:val="00B71954"/>
    <w:rsid w:val="00B74E63"/>
    <w:rsid w:val="00B82F95"/>
    <w:rsid w:val="00B83670"/>
    <w:rsid w:val="00B83AB0"/>
    <w:rsid w:val="00B8449B"/>
    <w:rsid w:val="00B86F1F"/>
    <w:rsid w:val="00B9216F"/>
    <w:rsid w:val="00B93205"/>
    <w:rsid w:val="00B95458"/>
    <w:rsid w:val="00B9663B"/>
    <w:rsid w:val="00BA0A33"/>
    <w:rsid w:val="00BA1318"/>
    <w:rsid w:val="00BA2563"/>
    <w:rsid w:val="00BA46BA"/>
    <w:rsid w:val="00BA5B07"/>
    <w:rsid w:val="00BA69E8"/>
    <w:rsid w:val="00BA78BA"/>
    <w:rsid w:val="00BB25A3"/>
    <w:rsid w:val="00BB27E9"/>
    <w:rsid w:val="00BB37BB"/>
    <w:rsid w:val="00BB4D72"/>
    <w:rsid w:val="00BC0503"/>
    <w:rsid w:val="00BC3579"/>
    <w:rsid w:val="00BC45B5"/>
    <w:rsid w:val="00BC4AC7"/>
    <w:rsid w:val="00BC57E6"/>
    <w:rsid w:val="00BD1EF5"/>
    <w:rsid w:val="00BD3F2C"/>
    <w:rsid w:val="00BD58AE"/>
    <w:rsid w:val="00BD6471"/>
    <w:rsid w:val="00BD756F"/>
    <w:rsid w:val="00BE43B6"/>
    <w:rsid w:val="00BE7EA1"/>
    <w:rsid w:val="00BF199C"/>
    <w:rsid w:val="00BF2593"/>
    <w:rsid w:val="00BF259A"/>
    <w:rsid w:val="00BF5916"/>
    <w:rsid w:val="00BF7233"/>
    <w:rsid w:val="00BF7F91"/>
    <w:rsid w:val="00C01096"/>
    <w:rsid w:val="00C03FB1"/>
    <w:rsid w:val="00C042C2"/>
    <w:rsid w:val="00C0503E"/>
    <w:rsid w:val="00C05440"/>
    <w:rsid w:val="00C05B64"/>
    <w:rsid w:val="00C145E6"/>
    <w:rsid w:val="00C1484D"/>
    <w:rsid w:val="00C24700"/>
    <w:rsid w:val="00C31BD8"/>
    <w:rsid w:val="00C4106B"/>
    <w:rsid w:val="00C43A48"/>
    <w:rsid w:val="00C45DEA"/>
    <w:rsid w:val="00C53E0F"/>
    <w:rsid w:val="00C55984"/>
    <w:rsid w:val="00C57097"/>
    <w:rsid w:val="00C579C0"/>
    <w:rsid w:val="00C624D6"/>
    <w:rsid w:val="00C62F5A"/>
    <w:rsid w:val="00C70635"/>
    <w:rsid w:val="00C71939"/>
    <w:rsid w:val="00C7526B"/>
    <w:rsid w:val="00C76161"/>
    <w:rsid w:val="00C80787"/>
    <w:rsid w:val="00C834B4"/>
    <w:rsid w:val="00C83A8C"/>
    <w:rsid w:val="00C92441"/>
    <w:rsid w:val="00C9260D"/>
    <w:rsid w:val="00C92A61"/>
    <w:rsid w:val="00CA1AAC"/>
    <w:rsid w:val="00CA2552"/>
    <w:rsid w:val="00CA3263"/>
    <w:rsid w:val="00CA512C"/>
    <w:rsid w:val="00CA6248"/>
    <w:rsid w:val="00CB0316"/>
    <w:rsid w:val="00CB3A9E"/>
    <w:rsid w:val="00CB50A7"/>
    <w:rsid w:val="00CB6CF8"/>
    <w:rsid w:val="00CB7CE3"/>
    <w:rsid w:val="00CC1B22"/>
    <w:rsid w:val="00CC42CA"/>
    <w:rsid w:val="00CC6266"/>
    <w:rsid w:val="00CC69F5"/>
    <w:rsid w:val="00CC78CE"/>
    <w:rsid w:val="00CD0C23"/>
    <w:rsid w:val="00CD0D31"/>
    <w:rsid w:val="00CD1217"/>
    <w:rsid w:val="00CD1659"/>
    <w:rsid w:val="00CD25DE"/>
    <w:rsid w:val="00CD2A98"/>
    <w:rsid w:val="00CE22B8"/>
    <w:rsid w:val="00CE6A3A"/>
    <w:rsid w:val="00CE6BA5"/>
    <w:rsid w:val="00CE7B87"/>
    <w:rsid w:val="00CF2708"/>
    <w:rsid w:val="00CF3443"/>
    <w:rsid w:val="00CF3E18"/>
    <w:rsid w:val="00CF69C1"/>
    <w:rsid w:val="00CF6C2E"/>
    <w:rsid w:val="00D01EBC"/>
    <w:rsid w:val="00D0460C"/>
    <w:rsid w:val="00D04AEB"/>
    <w:rsid w:val="00D06ECD"/>
    <w:rsid w:val="00D07D95"/>
    <w:rsid w:val="00D110C5"/>
    <w:rsid w:val="00D168A5"/>
    <w:rsid w:val="00D16B67"/>
    <w:rsid w:val="00D21B4E"/>
    <w:rsid w:val="00D226CF"/>
    <w:rsid w:val="00D22E08"/>
    <w:rsid w:val="00D25449"/>
    <w:rsid w:val="00D25F5E"/>
    <w:rsid w:val="00D2759C"/>
    <w:rsid w:val="00D300FA"/>
    <w:rsid w:val="00D305E7"/>
    <w:rsid w:val="00D3093E"/>
    <w:rsid w:val="00D334D0"/>
    <w:rsid w:val="00D378D7"/>
    <w:rsid w:val="00D40626"/>
    <w:rsid w:val="00D4108E"/>
    <w:rsid w:val="00D4190F"/>
    <w:rsid w:val="00D4317B"/>
    <w:rsid w:val="00D439E0"/>
    <w:rsid w:val="00D43CD7"/>
    <w:rsid w:val="00D44A2B"/>
    <w:rsid w:val="00D46B0F"/>
    <w:rsid w:val="00D53D56"/>
    <w:rsid w:val="00D54F4C"/>
    <w:rsid w:val="00D5691B"/>
    <w:rsid w:val="00D638B0"/>
    <w:rsid w:val="00D65FC8"/>
    <w:rsid w:val="00D720E1"/>
    <w:rsid w:val="00D72143"/>
    <w:rsid w:val="00D727D9"/>
    <w:rsid w:val="00D75AED"/>
    <w:rsid w:val="00D77680"/>
    <w:rsid w:val="00D807F6"/>
    <w:rsid w:val="00D81CEE"/>
    <w:rsid w:val="00D81CFE"/>
    <w:rsid w:val="00D826BC"/>
    <w:rsid w:val="00D90A6A"/>
    <w:rsid w:val="00D90EE4"/>
    <w:rsid w:val="00D92246"/>
    <w:rsid w:val="00D9385E"/>
    <w:rsid w:val="00DA1924"/>
    <w:rsid w:val="00DA2C8A"/>
    <w:rsid w:val="00DA46A6"/>
    <w:rsid w:val="00DA7E6B"/>
    <w:rsid w:val="00DB2CE6"/>
    <w:rsid w:val="00DB3445"/>
    <w:rsid w:val="00DB376C"/>
    <w:rsid w:val="00DB4F92"/>
    <w:rsid w:val="00DB60F1"/>
    <w:rsid w:val="00DC2158"/>
    <w:rsid w:val="00DC5051"/>
    <w:rsid w:val="00DC6823"/>
    <w:rsid w:val="00DC6DFD"/>
    <w:rsid w:val="00DC712B"/>
    <w:rsid w:val="00DD2C21"/>
    <w:rsid w:val="00DD3FFE"/>
    <w:rsid w:val="00DD4D49"/>
    <w:rsid w:val="00DD7080"/>
    <w:rsid w:val="00DE02EB"/>
    <w:rsid w:val="00DE13DA"/>
    <w:rsid w:val="00DE172B"/>
    <w:rsid w:val="00DE2339"/>
    <w:rsid w:val="00DE3E88"/>
    <w:rsid w:val="00DE50D3"/>
    <w:rsid w:val="00DE559A"/>
    <w:rsid w:val="00DE55FC"/>
    <w:rsid w:val="00DE7DDE"/>
    <w:rsid w:val="00DF1CD6"/>
    <w:rsid w:val="00DF1D7E"/>
    <w:rsid w:val="00DF24B1"/>
    <w:rsid w:val="00DF5346"/>
    <w:rsid w:val="00DF65DA"/>
    <w:rsid w:val="00DF6CA7"/>
    <w:rsid w:val="00E007D2"/>
    <w:rsid w:val="00E0097A"/>
    <w:rsid w:val="00E01142"/>
    <w:rsid w:val="00E026C3"/>
    <w:rsid w:val="00E05750"/>
    <w:rsid w:val="00E10662"/>
    <w:rsid w:val="00E137BF"/>
    <w:rsid w:val="00E13E67"/>
    <w:rsid w:val="00E16D13"/>
    <w:rsid w:val="00E17388"/>
    <w:rsid w:val="00E217FC"/>
    <w:rsid w:val="00E2282A"/>
    <w:rsid w:val="00E23D17"/>
    <w:rsid w:val="00E270A4"/>
    <w:rsid w:val="00E317A0"/>
    <w:rsid w:val="00E37532"/>
    <w:rsid w:val="00E40952"/>
    <w:rsid w:val="00E4252F"/>
    <w:rsid w:val="00E515F6"/>
    <w:rsid w:val="00E517A9"/>
    <w:rsid w:val="00E554C1"/>
    <w:rsid w:val="00E61116"/>
    <w:rsid w:val="00E640A3"/>
    <w:rsid w:val="00E66AB7"/>
    <w:rsid w:val="00E676B1"/>
    <w:rsid w:val="00E74462"/>
    <w:rsid w:val="00E747D6"/>
    <w:rsid w:val="00E7680E"/>
    <w:rsid w:val="00E8211F"/>
    <w:rsid w:val="00E92D8F"/>
    <w:rsid w:val="00E95E44"/>
    <w:rsid w:val="00EA147F"/>
    <w:rsid w:val="00EA211A"/>
    <w:rsid w:val="00EA22F6"/>
    <w:rsid w:val="00EA34D1"/>
    <w:rsid w:val="00EA4608"/>
    <w:rsid w:val="00EA4F5C"/>
    <w:rsid w:val="00EA7E56"/>
    <w:rsid w:val="00EB0CBB"/>
    <w:rsid w:val="00EC0C5D"/>
    <w:rsid w:val="00EC22D7"/>
    <w:rsid w:val="00ED04DD"/>
    <w:rsid w:val="00ED1290"/>
    <w:rsid w:val="00ED23CC"/>
    <w:rsid w:val="00ED3397"/>
    <w:rsid w:val="00ED4778"/>
    <w:rsid w:val="00ED6105"/>
    <w:rsid w:val="00ED6A19"/>
    <w:rsid w:val="00ED77A1"/>
    <w:rsid w:val="00EE038B"/>
    <w:rsid w:val="00EE209D"/>
    <w:rsid w:val="00EE3956"/>
    <w:rsid w:val="00EE5482"/>
    <w:rsid w:val="00EE5838"/>
    <w:rsid w:val="00EF1C51"/>
    <w:rsid w:val="00EF41FF"/>
    <w:rsid w:val="00F00746"/>
    <w:rsid w:val="00F02EB4"/>
    <w:rsid w:val="00F04B03"/>
    <w:rsid w:val="00F06ED7"/>
    <w:rsid w:val="00F075CE"/>
    <w:rsid w:val="00F075D8"/>
    <w:rsid w:val="00F107BB"/>
    <w:rsid w:val="00F136BE"/>
    <w:rsid w:val="00F13EB6"/>
    <w:rsid w:val="00F13EF7"/>
    <w:rsid w:val="00F169C7"/>
    <w:rsid w:val="00F17E86"/>
    <w:rsid w:val="00F24EE1"/>
    <w:rsid w:val="00F2508C"/>
    <w:rsid w:val="00F322A3"/>
    <w:rsid w:val="00F32A1D"/>
    <w:rsid w:val="00F352C7"/>
    <w:rsid w:val="00F3628E"/>
    <w:rsid w:val="00F3668E"/>
    <w:rsid w:val="00F37C35"/>
    <w:rsid w:val="00F41879"/>
    <w:rsid w:val="00F424DE"/>
    <w:rsid w:val="00F43C19"/>
    <w:rsid w:val="00F453CA"/>
    <w:rsid w:val="00F45584"/>
    <w:rsid w:val="00F5112E"/>
    <w:rsid w:val="00F51A4D"/>
    <w:rsid w:val="00F5292F"/>
    <w:rsid w:val="00F53477"/>
    <w:rsid w:val="00F5663E"/>
    <w:rsid w:val="00F56E87"/>
    <w:rsid w:val="00F60AA3"/>
    <w:rsid w:val="00F61D2A"/>
    <w:rsid w:val="00F64794"/>
    <w:rsid w:val="00F67FD4"/>
    <w:rsid w:val="00F70BDA"/>
    <w:rsid w:val="00F731FA"/>
    <w:rsid w:val="00F73989"/>
    <w:rsid w:val="00F80CA8"/>
    <w:rsid w:val="00F8300C"/>
    <w:rsid w:val="00F839CD"/>
    <w:rsid w:val="00F92672"/>
    <w:rsid w:val="00F937AD"/>
    <w:rsid w:val="00F97334"/>
    <w:rsid w:val="00F97422"/>
    <w:rsid w:val="00F976FC"/>
    <w:rsid w:val="00FA0D4A"/>
    <w:rsid w:val="00FA2101"/>
    <w:rsid w:val="00FA671C"/>
    <w:rsid w:val="00FA678A"/>
    <w:rsid w:val="00FA7B8E"/>
    <w:rsid w:val="00FB2297"/>
    <w:rsid w:val="00FB302E"/>
    <w:rsid w:val="00FB6226"/>
    <w:rsid w:val="00FB767F"/>
    <w:rsid w:val="00FC1AEC"/>
    <w:rsid w:val="00FC3F9E"/>
    <w:rsid w:val="00FC54B1"/>
    <w:rsid w:val="00FC5C07"/>
    <w:rsid w:val="00FC7F47"/>
    <w:rsid w:val="00FD032E"/>
    <w:rsid w:val="00FD1A8A"/>
    <w:rsid w:val="00FD420E"/>
    <w:rsid w:val="00FD688D"/>
    <w:rsid w:val="00FE0084"/>
    <w:rsid w:val="00FE01AC"/>
    <w:rsid w:val="00FE0788"/>
    <w:rsid w:val="00FE160F"/>
    <w:rsid w:val="00FE2C0C"/>
    <w:rsid w:val="00FE3046"/>
    <w:rsid w:val="00FE3E67"/>
    <w:rsid w:val="00FE62F0"/>
    <w:rsid w:val="00FE77A3"/>
    <w:rsid w:val="00FE7AA5"/>
    <w:rsid w:val="00FF0BD1"/>
    <w:rsid w:val="00FF3B28"/>
    <w:rsid w:val="00FF68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612BE"/>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C76161"/>
    <w:rPr>
      <w:color w:val="800080" w:themeColor="followedHyperlink"/>
      <w:u w:val="single"/>
    </w:rPr>
  </w:style>
  <w:style w:type="paragraph" w:styleId="PlainText">
    <w:name w:val="Plain Text"/>
    <w:basedOn w:val="Normal"/>
    <w:link w:val="PlainTextChar"/>
    <w:uiPriority w:val="99"/>
    <w:unhideWhenUsed/>
    <w:rsid w:val="00BE7EA1"/>
    <w:pPr>
      <w:spacing w:after="0" w:line="240" w:lineRule="auto"/>
    </w:pPr>
    <w:rPr>
      <w:rFonts w:ascii="Courier" w:eastAsiaTheme="minorHAnsi" w:hAnsi="Courier" w:cstheme="minorBidi"/>
      <w:sz w:val="21"/>
      <w:szCs w:val="21"/>
      <w:lang w:bidi="ar-SA"/>
    </w:rPr>
  </w:style>
  <w:style w:type="character" w:customStyle="1" w:styleId="PlainTextChar">
    <w:name w:val="Plain Text Char"/>
    <w:basedOn w:val="DefaultParagraphFont"/>
    <w:link w:val="PlainText"/>
    <w:uiPriority w:val="99"/>
    <w:rsid w:val="00BE7EA1"/>
    <w:rPr>
      <w:rFonts w:ascii="Courier" w:eastAsiaTheme="minorHAnsi" w:hAnsi="Courier" w:cstheme="minorBidi"/>
      <w:sz w:val="21"/>
      <w:szCs w:val="21"/>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hyperlink" Target="mailto:...chidubemchukwujindu@carleton.ca....ca"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image" Target="media/image1.tiff"/><Relationship Id="rId15" Type="http://schemas.openxmlformats.org/officeDocument/2006/relationships/image" Target="media/image2.tiff"/><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4A06"/>
    <w:rsid w:val="00325852"/>
    <w:rsid w:val="006010E3"/>
    <w:rsid w:val="00630938"/>
    <w:rsid w:val="007856D4"/>
    <w:rsid w:val="00BD30FE"/>
    <w:rsid w:val="00DF7A37"/>
    <w:rsid w:val="00E916C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671D960-289E-4548-B830-256C951C5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1</TotalTime>
  <Pages>10</Pages>
  <Words>775</Words>
  <Characters>4423</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dubem chukwujindu</cp:lastModifiedBy>
  <cp:revision>2</cp:revision>
  <dcterms:created xsi:type="dcterms:W3CDTF">2016-09-26T13:43:00Z</dcterms:created>
  <dcterms:modified xsi:type="dcterms:W3CDTF">2016-09-26T13:43:00Z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