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39F532" w14:textId="77777777" w:rsidR="00A42D64" w:rsidRDefault="004B56A9">
      <w:pPr>
        <w:pStyle w:val="Heading1"/>
      </w:pPr>
      <w:r>
        <w:t>Crim101</w:t>
      </w:r>
    </w:p>
    <w:p w14:paraId="43806212" w14:textId="77777777" w:rsidR="00A42D64" w:rsidRDefault="004B56A9">
      <w:pPr>
        <w:pStyle w:val="Heading2"/>
      </w:pPr>
      <w:r>
        <w:t>Chapter 6:</w:t>
      </w:r>
    </w:p>
    <w:p w14:paraId="2F3F1D63" w14:textId="77777777" w:rsidR="004B56A9" w:rsidRDefault="004B56A9" w:rsidP="004B56A9"/>
    <w:p w14:paraId="2357386E" w14:textId="77777777" w:rsidR="004B56A9" w:rsidRDefault="004B56A9" w:rsidP="004B56A9">
      <w:pPr>
        <w:jc w:val="center"/>
        <w:rPr>
          <w:b/>
        </w:rPr>
      </w:pPr>
      <w:r w:rsidRPr="004B56A9">
        <w:rPr>
          <w:b/>
        </w:rPr>
        <w:t>Trait Theories</w:t>
      </w:r>
    </w:p>
    <w:p w14:paraId="641CA927" w14:textId="77777777" w:rsidR="004B56A9" w:rsidRDefault="004B56A9" w:rsidP="004B56A9">
      <w:r>
        <w:t xml:space="preserve">Assumptions: explained by indivudal differences </w:t>
      </w:r>
    </w:p>
    <w:p w14:paraId="3A922B2A" w14:textId="77777777" w:rsidR="004B56A9" w:rsidRDefault="004B56A9" w:rsidP="004B56A9">
      <w:pPr>
        <w:pStyle w:val="ListParagraph"/>
        <w:numPr>
          <w:ilvl w:val="0"/>
          <w:numId w:val="5"/>
        </w:numPr>
      </w:pPr>
      <w:r>
        <w:t xml:space="preserve">Biological </w:t>
      </w:r>
    </w:p>
    <w:p w14:paraId="148EB69D" w14:textId="77777777" w:rsidR="004B56A9" w:rsidRDefault="004B56A9" w:rsidP="004B56A9">
      <w:pPr>
        <w:pStyle w:val="ListParagraph"/>
        <w:numPr>
          <w:ilvl w:val="0"/>
          <w:numId w:val="5"/>
        </w:numPr>
      </w:pPr>
      <w:r>
        <w:t>Psychological (may be genetic, neurological, chemical)</w:t>
      </w:r>
    </w:p>
    <w:p w14:paraId="42005C08" w14:textId="77777777" w:rsidR="004B56A9" w:rsidRDefault="004B56A9" w:rsidP="004B56A9">
      <w:pPr>
        <w:pStyle w:val="ListParagraph"/>
        <w:numPr>
          <w:ilvl w:val="0"/>
          <w:numId w:val="7"/>
        </w:numPr>
      </w:pPr>
      <w:r>
        <w:t>Traits combined with social factors</w:t>
      </w:r>
    </w:p>
    <w:p w14:paraId="22D7852F" w14:textId="77777777" w:rsidR="004B56A9" w:rsidRDefault="004B56A9" w:rsidP="004B56A9">
      <w:pPr>
        <w:pStyle w:val="ListParagraph"/>
        <w:numPr>
          <w:ilvl w:val="0"/>
          <w:numId w:val="7"/>
        </w:numPr>
      </w:pPr>
      <w:r>
        <w:t>Earliest forefather of theory: Ceasare Lombrose – “born criminals”</w:t>
      </w:r>
    </w:p>
    <w:p w14:paraId="411D3397" w14:textId="77777777" w:rsidR="004B56A9" w:rsidRDefault="004B56A9" w:rsidP="004B56A9"/>
    <w:p w14:paraId="185107B1" w14:textId="77777777" w:rsidR="004B56A9" w:rsidRDefault="004B56A9" w:rsidP="004B56A9">
      <w:r w:rsidRPr="004B56A9">
        <w:rPr>
          <w:sz w:val="32"/>
          <w:u w:val="single"/>
        </w:rPr>
        <w:t>Biological Trait Theory:</w:t>
      </w:r>
      <w:r w:rsidRPr="004B56A9">
        <w:rPr>
          <w:sz w:val="32"/>
        </w:rPr>
        <w:t xml:space="preserve"> </w:t>
      </w:r>
      <w:r>
        <w:t>William Sheldons Somatype (categorizing people on the basis of their body)</w:t>
      </w:r>
    </w:p>
    <w:p w14:paraId="77A0D0FD" w14:textId="77777777" w:rsidR="004B56A9" w:rsidRDefault="004B56A9" w:rsidP="004B56A9">
      <w:pPr>
        <w:pStyle w:val="ListParagraph"/>
        <w:numPr>
          <w:ilvl w:val="0"/>
          <w:numId w:val="8"/>
        </w:numPr>
      </w:pPr>
      <w:r>
        <w:t>Determined by body type</w:t>
      </w:r>
    </w:p>
    <w:p w14:paraId="6F7E62E2" w14:textId="77777777" w:rsidR="004B56A9" w:rsidRDefault="004B56A9" w:rsidP="004B56A9">
      <w:pPr>
        <w:pStyle w:val="ListParagraph"/>
        <w:numPr>
          <w:ilvl w:val="0"/>
          <w:numId w:val="9"/>
        </w:numPr>
      </w:pPr>
      <w:r>
        <w:t>Ectomorph (tall, thin, intellectual)</w:t>
      </w:r>
    </w:p>
    <w:p w14:paraId="5EA4645F" w14:textId="77777777" w:rsidR="004B56A9" w:rsidRDefault="004B56A9" w:rsidP="004B56A9">
      <w:pPr>
        <w:pStyle w:val="ListParagraph"/>
        <w:numPr>
          <w:ilvl w:val="0"/>
          <w:numId w:val="9"/>
        </w:numPr>
      </w:pPr>
      <w:r>
        <w:t>Endomorph (heavy, friendly)</w:t>
      </w:r>
    </w:p>
    <w:p w14:paraId="63AB7C7B" w14:textId="77777777" w:rsidR="004B56A9" w:rsidRDefault="004B56A9" w:rsidP="004B56A9">
      <w:pPr>
        <w:pStyle w:val="ListParagraph"/>
        <w:numPr>
          <w:ilvl w:val="0"/>
          <w:numId w:val="9"/>
        </w:numPr>
      </w:pPr>
      <w:r>
        <w:t>Mesomorph (muscular, active, violent)</w:t>
      </w:r>
    </w:p>
    <w:p w14:paraId="44D37112" w14:textId="77777777" w:rsidR="004B56A9" w:rsidRDefault="004B56A9" w:rsidP="004B56A9"/>
    <w:p w14:paraId="7EA59913" w14:textId="77777777" w:rsidR="004B56A9" w:rsidRDefault="004B56A9" w:rsidP="004B56A9">
      <w:r>
        <w:t>Sociobiology and the selfish gene :</w:t>
      </w:r>
    </w:p>
    <w:p w14:paraId="31EE706E" w14:textId="77777777" w:rsidR="004B56A9" w:rsidRDefault="004B56A9" w:rsidP="004B56A9">
      <w:pPr>
        <w:pStyle w:val="ListParagraph"/>
        <w:numPr>
          <w:ilvl w:val="0"/>
          <w:numId w:val="8"/>
        </w:numPr>
      </w:pPr>
      <w:r>
        <w:t>Social patterns reflect biological imperatives</w:t>
      </w:r>
    </w:p>
    <w:p w14:paraId="235BEFA0" w14:textId="77777777" w:rsidR="004B56A9" w:rsidRDefault="004B56A9" w:rsidP="004B56A9">
      <w:pPr>
        <w:pStyle w:val="ListParagraph"/>
        <w:numPr>
          <w:ilvl w:val="0"/>
          <w:numId w:val="8"/>
        </w:numPr>
      </w:pPr>
      <w:r>
        <w:t>Edmund O. Wilson published Sociolobiology</w:t>
      </w:r>
    </w:p>
    <w:p w14:paraId="1904816D" w14:textId="77777777" w:rsidR="004B56A9" w:rsidRDefault="004B56A9" w:rsidP="004B56A9">
      <w:pPr>
        <w:pStyle w:val="ListParagraph"/>
        <w:numPr>
          <w:ilvl w:val="0"/>
          <w:numId w:val="8"/>
        </w:numPr>
      </w:pPr>
      <w:r>
        <w:t>“selfish-gene” controls all human density</w:t>
      </w:r>
    </w:p>
    <w:p w14:paraId="5CE60431" w14:textId="77777777" w:rsidR="004B56A9" w:rsidRDefault="004B56A9" w:rsidP="004B56A9"/>
    <w:p w14:paraId="7F3BC495" w14:textId="77777777" w:rsidR="004B56A9" w:rsidRDefault="004B56A9" w:rsidP="004B56A9">
      <w:r>
        <w:t>Modern Biological Theories:</w:t>
      </w:r>
    </w:p>
    <w:p w14:paraId="32F180D7" w14:textId="77777777" w:rsidR="004B56A9" w:rsidRDefault="004B56A9" w:rsidP="004B56A9">
      <w:pPr>
        <w:pStyle w:val="ListParagraph"/>
        <w:numPr>
          <w:ilvl w:val="0"/>
          <w:numId w:val="11"/>
        </w:numPr>
      </w:pPr>
      <w:r>
        <w:t>people born with different genetic traits</w:t>
      </w:r>
    </w:p>
    <w:p w14:paraId="75E8838E" w14:textId="77777777" w:rsidR="004B56A9" w:rsidRDefault="004B56A9" w:rsidP="004B56A9">
      <w:pPr>
        <w:pStyle w:val="ListParagraph"/>
        <w:numPr>
          <w:ilvl w:val="0"/>
          <w:numId w:val="11"/>
        </w:numPr>
      </w:pPr>
      <w:r>
        <w:t>differs from sociological criminologists who believe in equipotentiality (concept where individuals are equal at birth and thereafter are influenced by their environment)</w:t>
      </w:r>
    </w:p>
    <w:p w14:paraId="740BDB6A" w14:textId="24630069" w:rsidR="004B56A9" w:rsidRDefault="004B56A9" w:rsidP="004B56A9">
      <w:pPr>
        <w:pStyle w:val="ListParagraph"/>
        <w:numPr>
          <w:ilvl w:val="0"/>
          <w:numId w:val="11"/>
        </w:numPr>
      </w:pPr>
      <w:r>
        <w:t>Instincts (inherited and non-learned dispostions that activate behavior patterns, known automatically)</w:t>
      </w:r>
      <w:r w:rsidR="00507F13">
        <w:t>, used to desbribe drives or needs that lead to crime</w:t>
      </w:r>
    </w:p>
    <w:p w14:paraId="14D40225" w14:textId="77777777" w:rsidR="00507F13" w:rsidRDefault="00507F13" w:rsidP="00507F13"/>
    <w:p w14:paraId="4B7EA9FE" w14:textId="6D7246F6" w:rsidR="00507F13" w:rsidRDefault="00507F13" w:rsidP="00507F13">
      <w:r>
        <w:t>Biochemical Conditions:</w:t>
      </w:r>
    </w:p>
    <w:p w14:paraId="541938D6" w14:textId="6F426FF5" w:rsidR="00507F13" w:rsidRDefault="00507F13" w:rsidP="00507F13">
      <w:pPr>
        <w:pStyle w:val="ListParagraph"/>
        <w:numPr>
          <w:ilvl w:val="0"/>
          <w:numId w:val="12"/>
        </w:numPr>
      </w:pPr>
      <w:r>
        <w:t xml:space="preserve">Nutritional deficiencies – people who aren’t receiving the appropriate vitamins suffer from vitamin deficiency, </w:t>
      </w:r>
      <w:r w:rsidR="00336884">
        <w:t>fetal alchocl syndrome</w:t>
      </w:r>
    </w:p>
    <w:p w14:paraId="5B33DA16" w14:textId="4D94EF46" w:rsidR="00336884" w:rsidRDefault="00336884" w:rsidP="00507F13">
      <w:pPr>
        <w:pStyle w:val="ListParagraph"/>
        <w:numPr>
          <w:ilvl w:val="0"/>
          <w:numId w:val="12"/>
        </w:numPr>
      </w:pPr>
      <w:r>
        <w:t xml:space="preserve">Hormones – androgens (male hormones which been linked to criminatlity), testosterone can alter behavior. </w:t>
      </w:r>
    </w:p>
    <w:p w14:paraId="3D53A95B" w14:textId="6E673A1F" w:rsidR="00336884" w:rsidRDefault="00336884" w:rsidP="00507F13">
      <w:pPr>
        <w:pStyle w:val="ListParagraph"/>
        <w:numPr>
          <w:ilvl w:val="0"/>
          <w:numId w:val="12"/>
        </w:numPr>
      </w:pPr>
      <w:r>
        <w:t xml:space="preserve">Premenstrual Syndrome (PMS)- (iratibility, risk of criminality) </w:t>
      </w:r>
    </w:p>
    <w:p w14:paraId="7B0448BB" w14:textId="3909ABCF" w:rsidR="00336884" w:rsidRDefault="00336884" w:rsidP="00507F13">
      <w:pPr>
        <w:pStyle w:val="ListParagraph"/>
        <w:numPr>
          <w:ilvl w:val="0"/>
          <w:numId w:val="12"/>
        </w:numPr>
      </w:pPr>
      <w:r>
        <w:t xml:space="preserve">Environmental- gases, food dyes, </w:t>
      </w:r>
    </w:p>
    <w:p w14:paraId="092DB1C6" w14:textId="196ADA09" w:rsidR="00336884" w:rsidRDefault="00336884" w:rsidP="00507F13">
      <w:pPr>
        <w:pStyle w:val="ListParagraph"/>
        <w:numPr>
          <w:ilvl w:val="0"/>
          <w:numId w:val="12"/>
        </w:numPr>
      </w:pPr>
      <w:r>
        <w:t>Neuroallergens – allergies, higher rates of depression</w:t>
      </w:r>
    </w:p>
    <w:p w14:paraId="4FBB179B" w14:textId="77777777" w:rsidR="00336884" w:rsidRDefault="00336884" w:rsidP="00336884"/>
    <w:p w14:paraId="61912CA6" w14:textId="1B392B95" w:rsidR="00336884" w:rsidRDefault="00336884" w:rsidP="00336884">
      <w:r>
        <w:t>Neurophysiological Conditions and Crime:</w:t>
      </w:r>
    </w:p>
    <w:p w14:paraId="74667F93" w14:textId="364A2987" w:rsidR="00336884" w:rsidRDefault="001F1E45" w:rsidP="001F1E45">
      <w:pPr>
        <w:pStyle w:val="ListParagraph"/>
        <w:numPr>
          <w:ilvl w:val="0"/>
          <w:numId w:val="13"/>
        </w:numPr>
      </w:pPr>
      <w:r>
        <w:t>Brain activity that looks at neurological and physical abnormalities acquired during the fetal or perinatal stage, control behavior</w:t>
      </w:r>
    </w:p>
    <w:p w14:paraId="5DF84836" w14:textId="58286852" w:rsidR="001F1E45" w:rsidRDefault="00640A9E" w:rsidP="001F1E45">
      <w:pPr>
        <w:pStyle w:val="ListParagraph"/>
        <w:numPr>
          <w:ilvl w:val="0"/>
          <w:numId w:val="13"/>
        </w:numPr>
      </w:pPr>
      <w:r>
        <w:t>Fetal alcohol syndrome- when child exposed to alchol in the womb, damages brain, frontal + pre frontal cortex</w:t>
      </w:r>
    </w:p>
    <w:p w14:paraId="0EC289AD" w14:textId="668F2B1A" w:rsidR="00640A9E" w:rsidRDefault="00640A9E" w:rsidP="001F1E45">
      <w:pPr>
        <w:pStyle w:val="ListParagraph"/>
        <w:numPr>
          <w:ilvl w:val="0"/>
          <w:numId w:val="13"/>
        </w:numPr>
      </w:pPr>
      <w:r>
        <w:t xml:space="preserve">Attention Deficit Hyperactivity Disorder- child shows impulsive activity </w:t>
      </w:r>
    </w:p>
    <w:p w14:paraId="1D7563AE" w14:textId="08F239DE" w:rsidR="00640A9E" w:rsidRDefault="00640A9E" w:rsidP="001F1E45">
      <w:pPr>
        <w:pStyle w:val="ListParagraph"/>
        <w:numPr>
          <w:ilvl w:val="0"/>
          <w:numId w:val="13"/>
        </w:numPr>
      </w:pPr>
      <w:r>
        <w:t>Arousal theory: high risk activity causes arousal, too much anxiety, too little boredom</w:t>
      </w:r>
    </w:p>
    <w:p w14:paraId="16F90209" w14:textId="77777777" w:rsidR="009F62BC" w:rsidRDefault="009F62BC" w:rsidP="009F62BC"/>
    <w:p w14:paraId="4CF66236" w14:textId="36ABD1ED" w:rsidR="009F62BC" w:rsidRDefault="009F62BC" w:rsidP="009F62BC">
      <w:pPr>
        <w:rPr>
          <w:u w:val="single"/>
        </w:rPr>
      </w:pPr>
      <w:r w:rsidRPr="009F62BC">
        <w:rPr>
          <w:u w:val="single"/>
        </w:rPr>
        <w:t>Psychological</w:t>
      </w:r>
      <w:r>
        <w:rPr>
          <w:u w:val="single"/>
        </w:rPr>
        <w:t>/ Psycholoanalyic</w:t>
      </w:r>
      <w:r w:rsidRPr="009F62BC">
        <w:rPr>
          <w:u w:val="single"/>
        </w:rPr>
        <w:t xml:space="preserve"> Trait Theory:</w:t>
      </w:r>
    </w:p>
    <w:p w14:paraId="1C0045BC" w14:textId="77777777" w:rsidR="00D02A68" w:rsidRDefault="00D02A68" w:rsidP="009F62BC">
      <w:pPr>
        <w:rPr>
          <w:u w:val="single"/>
        </w:rPr>
      </w:pPr>
    </w:p>
    <w:p w14:paraId="518000CE" w14:textId="4BCDC5C9" w:rsidR="00D02A68" w:rsidRPr="00D02A68" w:rsidRDefault="00D02A68" w:rsidP="00F1797E">
      <w:pPr>
        <w:pStyle w:val="ListParagraph"/>
        <w:numPr>
          <w:ilvl w:val="0"/>
          <w:numId w:val="14"/>
        </w:numPr>
        <w:rPr>
          <w:u w:val="single"/>
        </w:rPr>
      </w:pPr>
      <w:r>
        <w:t>Social learning theory is the view that behavior is modeled on observation of social interactions, direct of those who are close, and indirectly through the media</w:t>
      </w:r>
    </w:p>
    <w:p w14:paraId="75452189" w14:textId="77777777" w:rsidR="00D02A68" w:rsidRDefault="00D02A68" w:rsidP="00D02A68">
      <w:pPr>
        <w:pStyle w:val="ListParagraph"/>
      </w:pPr>
    </w:p>
    <w:p w14:paraId="7824759C" w14:textId="1C9AD215" w:rsidR="00D02A68" w:rsidRDefault="00D02A68" w:rsidP="00D02A68">
      <w:r>
        <w:t>Psychodynamic Perspective:</w:t>
      </w:r>
    </w:p>
    <w:p w14:paraId="30F34BE9" w14:textId="76EACF62" w:rsidR="00F1797E" w:rsidRPr="00D02A68" w:rsidRDefault="00F1797E" w:rsidP="00D02A68">
      <w:pPr>
        <w:pStyle w:val="ListParagraph"/>
        <w:numPr>
          <w:ilvl w:val="0"/>
          <w:numId w:val="14"/>
        </w:numPr>
        <w:rPr>
          <w:u w:val="single"/>
        </w:rPr>
      </w:pPr>
      <w:r>
        <w:t>Sigmund freud</w:t>
      </w:r>
      <w:r w:rsidR="00D02A68">
        <w:t xml:space="preserve"> 1856-1939</w:t>
      </w:r>
    </w:p>
    <w:p w14:paraId="4D5953A5" w14:textId="735CD555" w:rsidR="00D02A68" w:rsidRPr="00D02A68" w:rsidRDefault="00D02A68" w:rsidP="00D02A68">
      <w:pPr>
        <w:pStyle w:val="ListParagraph"/>
        <w:numPr>
          <w:ilvl w:val="0"/>
          <w:numId w:val="14"/>
        </w:numPr>
        <w:rPr>
          <w:u w:val="single"/>
        </w:rPr>
      </w:pPr>
      <w:r>
        <w:t>Human mind performs three separate functions</w:t>
      </w:r>
    </w:p>
    <w:p w14:paraId="751CF7D6" w14:textId="21B8FBF6" w:rsidR="00D02A68" w:rsidRPr="00D02A68" w:rsidRDefault="00D02A68" w:rsidP="00D02A68">
      <w:pPr>
        <w:pStyle w:val="ListParagraph"/>
        <w:numPr>
          <w:ilvl w:val="0"/>
          <w:numId w:val="15"/>
        </w:numPr>
        <w:rPr>
          <w:u w:val="single"/>
        </w:rPr>
      </w:pPr>
      <w:r>
        <w:t xml:space="preserve">Conscious mind = people are aware of </w:t>
      </w:r>
    </w:p>
    <w:p w14:paraId="6BF499B1" w14:textId="06E21942" w:rsidR="00D02A68" w:rsidRPr="00D02A68" w:rsidRDefault="00D02A68" w:rsidP="00D02A68">
      <w:pPr>
        <w:pStyle w:val="ListParagraph"/>
        <w:numPr>
          <w:ilvl w:val="0"/>
          <w:numId w:val="15"/>
        </w:numPr>
        <w:rPr>
          <w:u w:val="single"/>
        </w:rPr>
      </w:pPr>
      <w:r>
        <w:t>Preconcious mind = elements of experiences that are out of awareness but can be brought back to the conscious mind</w:t>
      </w:r>
    </w:p>
    <w:p w14:paraId="2C7E5DD2" w14:textId="35D3B309" w:rsidR="00D02A68" w:rsidRPr="00D02A68" w:rsidRDefault="00D02A68" w:rsidP="00D02A68">
      <w:pPr>
        <w:pStyle w:val="ListParagraph"/>
        <w:numPr>
          <w:ilvl w:val="0"/>
          <w:numId w:val="15"/>
        </w:numPr>
        <w:rPr>
          <w:u w:val="single"/>
        </w:rPr>
      </w:pPr>
      <w:r>
        <w:t xml:space="preserve">Unconscious mind = contains biological desires and urges that cannot readily be expiernced as thoughts (sex = repression) </w:t>
      </w:r>
    </w:p>
    <w:p w14:paraId="6D10BA9B" w14:textId="0538BBF6" w:rsidR="00D02A68" w:rsidRPr="00D02A68" w:rsidRDefault="00D02A68" w:rsidP="00D02A68">
      <w:pPr>
        <w:pStyle w:val="ListParagraph"/>
        <w:numPr>
          <w:ilvl w:val="0"/>
          <w:numId w:val="18"/>
        </w:numPr>
        <w:rPr>
          <w:u w:val="single"/>
        </w:rPr>
      </w:pPr>
      <w:r>
        <w:t xml:space="preserve">holds human personality as a three-part structure </w:t>
      </w:r>
    </w:p>
    <w:p w14:paraId="163187F0" w14:textId="0DADDC51" w:rsidR="00D02A68" w:rsidRPr="00D02A68" w:rsidRDefault="00D02A68" w:rsidP="00D02A68">
      <w:pPr>
        <w:pStyle w:val="ListParagraph"/>
        <w:numPr>
          <w:ilvl w:val="0"/>
          <w:numId w:val="19"/>
        </w:numPr>
        <w:rPr>
          <w:u w:val="single"/>
        </w:rPr>
      </w:pPr>
      <w:r>
        <w:t>the ID = represents the unconscious biological drives for sex, food, follows pleasure principale without concern for others</w:t>
      </w:r>
    </w:p>
    <w:p w14:paraId="14F81E44" w14:textId="5E6E5A88" w:rsidR="00D02A68" w:rsidRPr="00D02A68" w:rsidRDefault="00D02A68" w:rsidP="00D02A68">
      <w:pPr>
        <w:pStyle w:val="ListParagraph"/>
        <w:numPr>
          <w:ilvl w:val="0"/>
          <w:numId w:val="19"/>
        </w:numPr>
        <w:rPr>
          <w:u w:val="single"/>
        </w:rPr>
      </w:pPr>
      <w:r>
        <w:t>the ego = develops early in life, compensates for demands of the Id</w:t>
      </w:r>
    </w:p>
    <w:p w14:paraId="61E9B916" w14:textId="4A93EF91" w:rsidR="00D02A68" w:rsidRPr="003A7049" w:rsidRDefault="00D02A68" w:rsidP="00D02A68">
      <w:pPr>
        <w:pStyle w:val="ListParagraph"/>
        <w:numPr>
          <w:ilvl w:val="0"/>
          <w:numId w:val="19"/>
        </w:numPr>
        <w:rPr>
          <w:u w:val="single"/>
        </w:rPr>
      </w:pPr>
      <w:r>
        <w:t>superego = develops as a result of incoproating within the personality the moral standards</w:t>
      </w:r>
    </w:p>
    <w:p w14:paraId="2751CA14" w14:textId="0D72D315" w:rsidR="003A7049" w:rsidRPr="008B4E3F" w:rsidRDefault="003A7049" w:rsidP="003A7049">
      <w:pPr>
        <w:pStyle w:val="ListParagraph"/>
        <w:numPr>
          <w:ilvl w:val="0"/>
          <w:numId w:val="18"/>
        </w:numPr>
        <w:rPr>
          <w:u w:val="single"/>
        </w:rPr>
      </w:pPr>
      <w:r>
        <w:t>Alfred Adler- founder of “Inferiorty Complex” (</w:t>
      </w:r>
      <w:r w:rsidR="008B4E3F">
        <w:t>sence of inadequency held by people who compensate for their feelings of inferiority with a drive for superiority, controlling others)</w:t>
      </w:r>
    </w:p>
    <w:p w14:paraId="0A5C2E8F" w14:textId="5BE127B3" w:rsidR="008B4E3F" w:rsidRPr="008B4E3F" w:rsidRDefault="008B4E3F" w:rsidP="003A7049">
      <w:pPr>
        <w:pStyle w:val="ListParagraph"/>
        <w:numPr>
          <w:ilvl w:val="0"/>
          <w:numId w:val="18"/>
        </w:numPr>
        <w:rPr>
          <w:u w:val="single"/>
        </w:rPr>
      </w:pPr>
      <w:r>
        <w:t>Erik Erikson- founder of “identity crisis” (young people face inner turnmoil and uncertainty about roles)</w:t>
      </w:r>
    </w:p>
    <w:p w14:paraId="0EC94ED0" w14:textId="77777777" w:rsidR="008B4E3F" w:rsidRDefault="008B4E3F" w:rsidP="008B4E3F">
      <w:pPr>
        <w:rPr>
          <w:u w:val="single"/>
        </w:rPr>
      </w:pPr>
    </w:p>
    <w:p w14:paraId="11B09A9A" w14:textId="749C17E6" w:rsidR="008B4E3F" w:rsidRDefault="008B4E3F" w:rsidP="008B4E3F">
      <w:r>
        <w:t>Behavioural Theories:</w:t>
      </w:r>
    </w:p>
    <w:p w14:paraId="3F27CACE" w14:textId="781AA91A" w:rsidR="008B4E3F" w:rsidRDefault="008B4E3F" w:rsidP="008B4E3F">
      <w:pPr>
        <w:pStyle w:val="ListParagraph"/>
        <w:numPr>
          <w:ilvl w:val="0"/>
          <w:numId w:val="20"/>
        </w:numPr>
      </w:pPr>
      <w:r>
        <w:t xml:space="preserve">Human actions are developed through learning experiences </w:t>
      </w:r>
    </w:p>
    <w:p w14:paraId="17ED256E" w14:textId="019B5A09" w:rsidR="008B4E3F" w:rsidRDefault="008B4E3F" w:rsidP="008B4E3F">
      <w:pPr>
        <w:pStyle w:val="ListParagraph"/>
        <w:numPr>
          <w:ilvl w:val="0"/>
          <w:numId w:val="20"/>
        </w:numPr>
      </w:pPr>
      <w:r>
        <w:t>Crimes are learned from life experiences – behavhiour modeling ( learning aggressive acts from three principal sources: family members, environmental experiences, and mass media)</w:t>
      </w:r>
    </w:p>
    <w:p w14:paraId="1706F96C" w14:textId="77777777" w:rsidR="008B4E3F" w:rsidRDefault="008B4E3F" w:rsidP="008B4E3F"/>
    <w:p w14:paraId="04F28CB4" w14:textId="46B45E3F" w:rsidR="008B4E3F" w:rsidRDefault="008B4E3F" w:rsidP="008B4E3F">
      <w:r>
        <w:t xml:space="preserve">Cognitive Theory: </w:t>
      </w:r>
    </w:p>
    <w:p w14:paraId="680C9B72" w14:textId="4685FC17" w:rsidR="008B4E3F" w:rsidRDefault="008B4E3F" w:rsidP="008B4E3F">
      <w:pPr>
        <w:pStyle w:val="ListParagraph"/>
        <w:numPr>
          <w:ilvl w:val="0"/>
          <w:numId w:val="21"/>
        </w:numPr>
      </w:pPr>
      <w:r>
        <w:t>Cognitive school perspective: theory that studies are persecptions of reality and of the mental processes required to understand the world we live in</w:t>
      </w:r>
    </w:p>
    <w:p w14:paraId="76EEAE43" w14:textId="74D3F639" w:rsidR="008B4E3F" w:rsidRDefault="008B4E3F" w:rsidP="008B4E3F">
      <w:pPr>
        <w:pStyle w:val="ListParagraph"/>
        <w:numPr>
          <w:ilvl w:val="0"/>
          <w:numId w:val="21"/>
        </w:numPr>
      </w:pPr>
      <w:r>
        <w:t>Jean Piaget – hypothesis that peoples reasoning processes develop in an ordely fashion, beginning from birth</w:t>
      </w:r>
    </w:p>
    <w:p w14:paraId="0299DECC" w14:textId="54C564C6" w:rsidR="008B4E3F" w:rsidRDefault="008B4E3F" w:rsidP="008B4E3F">
      <w:pPr>
        <w:pStyle w:val="ListParagraph"/>
        <w:numPr>
          <w:ilvl w:val="0"/>
          <w:numId w:val="21"/>
        </w:numPr>
      </w:pPr>
      <w:r>
        <w:t>Decisions not to commit crimes may be influenced by a persons stage of moral development</w:t>
      </w:r>
    </w:p>
    <w:p w14:paraId="1AF21968" w14:textId="77777777" w:rsidR="008B4E3F" w:rsidRDefault="008B4E3F" w:rsidP="008B4E3F"/>
    <w:p w14:paraId="34062A21" w14:textId="5036D458" w:rsidR="008B4E3F" w:rsidRDefault="008B4E3F" w:rsidP="008B4E3F">
      <w:r>
        <w:t xml:space="preserve">Mental Illness and Crime: </w:t>
      </w:r>
    </w:p>
    <w:p w14:paraId="6B8B0B21" w14:textId="75CCFEFC" w:rsidR="008B4E3F" w:rsidRDefault="008B4E3F" w:rsidP="008B4E3F">
      <w:pPr>
        <w:pStyle w:val="ListParagraph"/>
        <w:numPr>
          <w:ilvl w:val="0"/>
          <w:numId w:val="22"/>
        </w:numPr>
      </w:pPr>
      <w:r>
        <w:t>People with mental illnesses may be more likely to withdraw or harmthemselves then to others</w:t>
      </w:r>
    </w:p>
    <w:p w14:paraId="64ED7B9C" w14:textId="2B616E9C" w:rsidR="004A1885" w:rsidRDefault="004A1885" w:rsidP="008B4E3F">
      <w:pPr>
        <w:pStyle w:val="ListParagraph"/>
        <w:numPr>
          <w:ilvl w:val="0"/>
          <w:numId w:val="22"/>
        </w:numPr>
      </w:pPr>
      <w:r>
        <w:t>Vast majority of those with mental health are not involved with criminal justice but are more likely to become victims</w:t>
      </w:r>
    </w:p>
    <w:p w14:paraId="04C08CBD" w14:textId="77777777" w:rsidR="005F55AD" w:rsidRDefault="005F55AD" w:rsidP="005F55AD"/>
    <w:p w14:paraId="344F3575" w14:textId="10238B95" w:rsidR="005F55AD" w:rsidRDefault="005F55AD" w:rsidP="005F55AD">
      <w:pPr>
        <w:rPr>
          <w:b/>
        </w:rPr>
      </w:pPr>
      <w:r>
        <w:rPr>
          <w:b/>
        </w:rPr>
        <w:t>Social Policy Implications of Biological and Psychological Trait Theories:</w:t>
      </w:r>
    </w:p>
    <w:p w14:paraId="5DC2AAE9" w14:textId="63978301" w:rsidR="005F55AD" w:rsidRPr="001B4E80" w:rsidRDefault="001B4E80" w:rsidP="001B4E80">
      <w:pPr>
        <w:pStyle w:val="ListParagraph"/>
        <w:numPr>
          <w:ilvl w:val="0"/>
          <w:numId w:val="23"/>
        </w:numPr>
        <w:rPr>
          <w:b/>
        </w:rPr>
      </w:pPr>
      <w:r>
        <w:t>Primary Prevenation programs: nutrition, health care</w:t>
      </w:r>
    </w:p>
    <w:p w14:paraId="59D88C9F" w14:textId="173870D0" w:rsidR="001B4E80" w:rsidRPr="001B4E80" w:rsidRDefault="001B4E80" w:rsidP="001B4E80">
      <w:pPr>
        <w:pStyle w:val="ListParagraph"/>
        <w:numPr>
          <w:ilvl w:val="0"/>
          <w:numId w:val="23"/>
        </w:numPr>
        <w:rPr>
          <w:b/>
        </w:rPr>
      </w:pPr>
      <w:r>
        <w:t>Secondary prevention programs: social skills, emotional management, high risk groups to lower risk of future</w:t>
      </w:r>
    </w:p>
    <w:p w14:paraId="105E92F5" w14:textId="72718BCE" w:rsidR="001B4E80" w:rsidRPr="001B4E80" w:rsidRDefault="001B4E80" w:rsidP="001B4E80">
      <w:pPr>
        <w:pStyle w:val="ListParagraph"/>
        <w:numPr>
          <w:ilvl w:val="0"/>
          <w:numId w:val="23"/>
        </w:numPr>
        <w:rPr>
          <w:b/>
        </w:rPr>
      </w:pPr>
      <w:r>
        <w:t>Teritary Prevention: incarceration, hospitalization</w:t>
      </w:r>
    </w:p>
    <w:p w14:paraId="6B4C8AB1" w14:textId="77777777" w:rsidR="001B4E80" w:rsidRDefault="001B4E80" w:rsidP="001B4E80">
      <w:pPr>
        <w:rPr>
          <w:b/>
        </w:rPr>
      </w:pPr>
    </w:p>
    <w:p w14:paraId="6B6FA90E" w14:textId="09A4894B" w:rsidR="001B4E80" w:rsidRDefault="001B4E80" w:rsidP="001B4E80">
      <w:pPr>
        <w:rPr>
          <w:b/>
        </w:rPr>
      </w:pPr>
      <w:r>
        <w:rPr>
          <w:b/>
        </w:rPr>
        <w:t>Conclusion:</w:t>
      </w:r>
    </w:p>
    <w:p w14:paraId="35B55C59" w14:textId="51476986" w:rsidR="001B4E80" w:rsidRDefault="001B4E80" w:rsidP="001B4E80">
      <w:pPr>
        <w:pStyle w:val="ListParagraph"/>
        <w:numPr>
          <w:ilvl w:val="0"/>
          <w:numId w:val="24"/>
        </w:numPr>
      </w:pPr>
      <w:r>
        <w:t xml:space="preserve">Biological basis of criminality: </w:t>
      </w:r>
    </w:p>
    <w:p w14:paraId="2843EF7D" w14:textId="7750E9A9" w:rsidR="001B4E80" w:rsidRDefault="001B4E80" w:rsidP="001B4E80">
      <w:pPr>
        <w:pStyle w:val="ListParagraph"/>
        <w:numPr>
          <w:ilvl w:val="0"/>
          <w:numId w:val="24"/>
        </w:numPr>
      </w:pPr>
      <w:r>
        <w:t>1) biochemical factors such as diet, allergies, hormonal, imblanaces, and environmental contaiminants</w:t>
      </w:r>
    </w:p>
    <w:p w14:paraId="4F407838" w14:textId="6A01F67F" w:rsidR="001B4E80" w:rsidRDefault="001B4E80" w:rsidP="001B4E80">
      <w:pPr>
        <w:pStyle w:val="ListParagraph"/>
        <w:numPr>
          <w:ilvl w:val="0"/>
          <w:numId w:val="24"/>
        </w:numPr>
      </w:pPr>
      <w:r>
        <w:t>2) neurophysiological factors, such as brain disorders, tumours, head injuries</w:t>
      </w:r>
    </w:p>
    <w:p w14:paraId="7620F91E" w14:textId="50DCAD4A" w:rsidR="001B4E80" w:rsidRDefault="001B4E80" w:rsidP="001B4E80">
      <w:pPr>
        <w:pStyle w:val="ListParagraph"/>
        <w:numPr>
          <w:ilvl w:val="0"/>
          <w:numId w:val="24"/>
        </w:numPr>
      </w:pPr>
      <w:r>
        <w:t>3) Genetic factors such as inherited traits</w:t>
      </w:r>
    </w:p>
    <w:p w14:paraId="1F92769A" w14:textId="77777777" w:rsidR="001B4E80" w:rsidRDefault="001B4E80" w:rsidP="001B4E80">
      <w:pPr>
        <w:pStyle w:val="ListParagraph"/>
      </w:pPr>
    </w:p>
    <w:p w14:paraId="7E043407" w14:textId="6DA524BE" w:rsidR="001B4E80" w:rsidRDefault="001B4E80" w:rsidP="001B4E80">
      <w:pPr>
        <w:pStyle w:val="ListParagraph"/>
        <w:numPr>
          <w:ilvl w:val="0"/>
          <w:numId w:val="24"/>
        </w:numPr>
      </w:pPr>
      <w:r>
        <w:t>Pyscholoigcal Perspectives:</w:t>
      </w:r>
    </w:p>
    <w:p w14:paraId="092F7E12" w14:textId="7199B048" w:rsidR="001B4E80" w:rsidRDefault="001B4E80" w:rsidP="001B4E80">
      <w:pPr>
        <w:pStyle w:val="ListParagraph"/>
        <w:numPr>
          <w:ilvl w:val="0"/>
          <w:numId w:val="24"/>
        </w:numPr>
      </w:pPr>
      <w:r>
        <w:t>1) Psychodynamic theoriests say aggressive behavior is linked to personality conflicts developed in childhood</w:t>
      </w:r>
    </w:p>
    <w:p w14:paraId="6990C31A" w14:textId="0C71F3E6" w:rsidR="001B4E80" w:rsidRDefault="001B4E80" w:rsidP="001B4E80">
      <w:pPr>
        <w:pStyle w:val="ListParagraph"/>
        <w:numPr>
          <w:ilvl w:val="0"/>
          <w:numId w:val="24"/>
        </w:numPr>
      </w:pPr>
      <w:r>
        <w:t>2) Cognitive pyscholoists are concerned with human development and how people perceive the world</w:t>
      </w:r>
    </w:p>
    <w:p w14:paraId="5B1D41CB" w14:textId="445AFB66" w:rsidR="001B4E80" w:rsidRPr="001B4E80" w:rsidRDefault="001B4E80" w:rsidP="001B4E80">
      <w:pPr>
        <w:pStyle w:val="ListParagraph"/>
        <w:numPr>
          <w:ilvl w:val="0"/>
          <w:numId w:val="24"/>
        </w:numPr>
      </w:pPr>
      <w:r>
        <w:t>3) psychological traits, such as personality and intelligence have been linked to criminality</w:t>
      </w:r>
    </w:p>
    <w:p w14:paraId="7DF3B0AA" w14:textId="77777777" w:rsidR="009F62BC" w:rsidRDefault="009F62BC" w:rsidP="009F62BC">
      <w:pPr>
        <w:rPr>
          <w:u w:val="single"/>
        </w:rPr>
      </w:pPr>
    </w:p>
    <w:p w14:paraId="2DCE9E11" w14:textId="77777777" w:rsidR="000C60DF" w:rsidRDefault="000C60DF" w:rsidP="000C60DF">
      <w:pPr>
        <w:pStyle w:val="Heading1"/>
      </w:pPr>
      <w:r>
        <w:t xml:space="preserve">CRIM101 </w:t>
      </w:r>
    </w:p>
    <w:p w14:paraId="6A92ADAB" w14:textId="77777777" w:rsidR="000C60DF" w:rsidRDefault="000C60DF" w:rsidP="000C60DF">
      <w:pPr>
        <w:pStyle w:val="ListBullet"/>
        <w:numPr>
          <w:ilvl w:val="0"/>
          <w:numId w:val="0"/>
        </w:numPr>
        <w:ind w:left="432" w:hanging="432"/>
      </w:pPr>
      <w:r>
        <w:t xml:space="preserve">Chapter 7 </w:t>
      </w:r>
    </w:p>
    <w:p w14:paraId="181D5B81" w14:textId="77777777" w:rsidR="000C60DF" w:rsidRPr="0064186E" w:rsidRDefault="000C60DF" w:rsidP="000C60DF">
      <w:pPr>
        <w:pStyle w:val="ListBullet"/>
        <w:numPr>
          <w:ilvl w:val="0"/>
          <w:numId w:val="0"/>
        </w:numPr>
        <w:ind w:left="432"/>
        <w:rPr>
          <w:b/>
        </w:rPr>
      </w:pPr>
    </w:p>
    <w:p w14:paraId="394C2A4C" w14:textId="77777777" w:rsidR="000C60DF" w:rsidRPr="0064186E" w:rsidRDefault="000C60DF" w:rsidP="000C60DF">
      <w:pPr>
        <w:pStyle w:val="ListBullet"/>
        <w:numPr>
          <w:ilvl w:val="0"/>
          <w:numId w:val="0"/>
        </w:numPr>
        <w:ind w:left="432"/>
        <w:jc w:val="center"/>
        <w:rPr>
          <w:b/>
        </w:rPr>
      </w:pPr>
      <w:r>
        <w:rPr>
          <w:b/>
        </w:rPr>
        <w:t>Social Structure Theories</w:t>
      </w:r>
    </w:p>
    <w:p w14:paraId="39FF758F" w14:textId="77777777" w:rsidR="000C60DF" w:rsidRDefault="000C60DF" w:rsidP="000C60DF">
      <w:pPr>
        <w:pStyle w:val="ListBullet"/>
        <w:numPr>
          <w:ilvl w:val="0"/>
          <w:numId w:val="0"/>
        </w:numPr>
        <w:ind w:left="432"/>
        <w:rPr>
          <w:u w:val="single"/>
        </w:rPr>
      </w:pPr>
      <w:r>
        <w:rPr>
          <w:u w:val="single"/>
        </w:rPr>
        <w:t>Sociological Criminoloy:</w:t>
      </w:r>
    </w:p>
    <w:p w14:paraId="184DC186" w14:textId="77777777" w:rsidR="000C60DF" w:rsidRDefault="000C60DF" w:rsidP="000C60DF">
      <w:pPr>
        <w:pStyle w:val="ListBullet"/>
        <w:numPr>
          <w:ilvl w:val="0"/>
          <w:numId w:val="25"/>
        </w:numPr>
      </w:pPr>
      <w:r>
        <w:t>Examines crime as an interaction with social forces</w:t>
      </w:r>
    </w:p>
    <w:p w14:paraId="7A05EB99" w14:textId="77777777" w:rsidR="000C60DF" w:rsidRDefault="000C60DF" w:rsidP="000C60DF">
      <w:pPr>
        <w:pStyle w:val="ListBullet"/>
        <w:numPr>
          <w:ilvl w:val="0"/>
          <w:numId w:val="25"/>
        </w:numPr>
      </w:pPr>
      <w:r>
        <w:t>Social structure theories link crime and economic deprievation</w:t>
      </w:r>
    </w:p>
    <w:p w14:paraId="502C3615" w14:textId="77777777" w:rsidR="000C60DF" w:rsidRDefault="000C60DF" w:rsidP="000C60DF">
      <w:pPr>
        <w:pStyle w:val="ListBullet"/>
        <w:numPr>
          <w:ilvl w:val="0"/>
          <w:numId w:val="0"/>
        </w:numPr>
        <w:ind w:left="432" w:hanging="432"/>
      </w:pPr>
    </w:p>
    <w:p w14:paraId="4B2393E0" w14:textId="77777777" w:rsidR="000C60DF" w:rsidRDefault="000C60DF" w:rsidP="000C60DF">
      <w:pPr>
        <w:pStyle w:val="ListBullet"/>
        <w:numPr>
          <w:ilvl w:val="0"/>
          <w:numId w:val="0"/>
        </w:numPr>
        <w:ind w:left="432" w:hanging="432"/>
        <w:rPr>
          <w:u w:val="single"/>
        </w:rPr>
      </w:pPr>
      <w:r>
        <w:rPr>
          <w:u w:val="single"/>
        </w:rPr>
        <w:t>Economic Structure and Crime:</w:t>
      </w:r>
    </w:p>
    <w:p w14:paraId="2EECE6D2" w14:textId="77777777" w:rsidR="000C60DF" w:rsidRDefault="000C60DF" w:rsidP="000C60DF">
      <w:pPr>
        <w:pStyle w:val="ListBullet"/>
        <w:numPr>
          <w:ilvl w:val="0"/>
          <w:numId w:val="26"/>
        </w:numPr>
      </w:pPr>
      <w:r>
        <w:t xml:space="preserve">All societies characterized into social classes, created by unequal distructubion of weath, power, prestiage to their memebers </w:t>
      </w:r>
    </w:p>
    <w:p w14:paraId="515FD616" w14:textId="77777777" w:rsidR="000C60DF" w:rsidRDefault="000C60DF" w:rsidP="000C60DF">
      <w:pPr>
        <w:pStyle w:val="ListBullet"/>
        <w:numPr>
          <w:ilvl w:val="0"/>
          <w:numId w:val="0"/>
        </w:numPr>
        <w:ind w:left="720"/>
      </w:pPr>
    </w:p>
    <w:p w14:paraId="64A4F4FD" w14:textId="77777777" w:rsidR="000C60DF" w:rsidRDefault="000C60DF" w:rsidP="000C60DF">
      <w:pPr>
        <w:pStyle w:val="ListBullet"/>
        <w:numPr>
          <w:ilvl w:val="0"/>
          <w:numId w:val="0"/>
        </w:numPr>
        <w:ind w:left="432" w:hanging="432"/>
      </w:pPr>
      <w:r>
        <w:t>Inequity:</w:t>
      </w:r>
    </w:p>
    <w:p w14:paraId="27577670" w14:textId="77777777" w:rsidR="000C60DF" w:rsidRDefault="000C60DF" w:rsidP="000C60DF">
      <w:pPr>
        <w:pStyle w:val="ListBullet"/>
        <w:numPr>
          <w:ilvl w:val="0"/>
          <w:numId w:val="26"/>
        </w:numPr>
      </w:pPr>
      <w:r>
        <w:t>Culture of poverty: the lower class culture, characterized by values and norms in conflict with conventional society</w:t>
      </w:r>
    </w:p>
    <w:p w14:paraId="61676912" w14:textId="77777777" w:rsidR="000C60DF" w:rsidRDefault="000C60DF" w:rsidP="000C60DF">
      <w:pPr>
        <w:pStyle w:val="ListBullet"/>
        <w:numPr>
          <w:ilvl w:val="0"/>
          <w:numId w:val="26"/>
        </w:numPr>
      </w:pPr>
      <w:r>
        <w:t>Underclass: a world cut off from society, its members lacking the education and skills needed to survive, breeding ground for criminality</w:t>
      </w:r>
    </w:p>
    <w:p w14:paraId="5736D531" w14:textId="77777777" w:rsidR="000C60DF" w:rsidRDefault="000C60DF" w:rsidP="000C60DF">
      <w:pPr>
        <w:pStyle w:val="ListBullet"/>
        <w:numPr>
          <w:ilvl w:val="0"/>
          <w:numId w:val="0"/>
        </w:numPr>
        <w:ind w:left="720"/>
      </w:pPr>
    </w:p>
    <w:p w14:paraId="6D9DAA17" w14:textId="77777777" w:rsidR="000C60DF" w:rsidRDefault="000C60DF" w:rsidP="000C60DF">
      <w:pPr>
        <w:pStyle w:val="ListBullet"/>
        <w:numPr>
          <w:ilvl w:val="0"/>
          <w:numId w:val="0"/>
        </w:numPr>
        <w:ind w:left="432" w:hanging="432"/>
      </w:pPr>
      <w:r>
        <w:t>Unemployement and Crime:</w:t>
      </w:r>
    </w:p>
    <w:p w14:paraId="549326C5" w14:textId="77777777" w:rsidR="000C60DF" w:rsidRDefault="000C60DF" w:rsidP="000C60DF">
      <w:pPr>
        <w:pStyle w:val="ListBullet"/>
        <w:numPr>
          <w:ilvl w:val="0"/>
          <w:numId w:val="27"/>
        </w:numPr>
      </w:pPr>
      <w:r>
        <w:t>Routine activist theorist might suggest that jobelessness increases the motivation to commit crimes</w:t>
      </w:r>
    </w:p>
    <w:p w14:paraId="2C433B7E" w14:textId="77777777" w:rsidR="000C60DF" w:rsidRDefault="000C60DF" w:rsidP="000C60DF">
      <w:pPr>
        <w:pStyle w:val="ListBullet"/>
        <w:numPr>
          <w:ilvl w:val="0"/>
          <w:numId w:val="0"/>
        </w:numPr>
        <w:ind w:left="432" w:hanging="432"/>
      </w:pPr>
    </w:p>
    <w:p w14:paraId="2A4E2824" w14:textId="77777777" w:rsidR="000C60DF" w:rsidRDefault="000C60DF" w:rsidP="000C60DF">
      <w:pPr>
        <w:pStyle w:val="ListBullet"/>
        <w:numPr>
          <w:ilvl w:val="0"/>
          <w:numId w:val="0"/>
        </w:numPr>
        <w:ind w:left="432" w:hanging="432"/>
        <w:rPr>
          <w:u w:val="single"/>
        </w:rPr>
      </w:pPr>
      <w:r>
        <w:rPr>
          <w:u w:val="single"/>
        </w:rPr>
        <w:t>Branches Of Social Structure Theory:</w:t>
      </w:r>
    </w:p>
    <w:p w14:paraId="1366BEFA" w14:textId="77777777" w:rsidR="000C60DF" w:rsidRDefault="000C60DF" w:rsidP="000C60DF">
      <w:pPr>
        <w:pStyle w:val="ListBullet"/>
        <w:numPr>
          <w:ilvl w:val="0"/>
          <w:numId w:val="27"/>
        </w:numPr>
      </w:pPr>
      <w:r>
        <w:t>Focuses on the effects of class stratification in society- that forces operating in deteriorated lower-class areas push many of their residence into criminal behavior patterns</w:t>
      </w:r>
    </w:p>
    <w:p w14:paraId="67B944C0" w14:textId="77777777" w:rsidR="000C60DF" w:rsidRDefault="000C60DF" w:rsidP="000C60DF">
      <w:pPr>
        <w:pStyle w:val="ListBullet"/>
        <w:numPr>
          <w:ilvl w:val="0"/>
          <w:numId w:val="27"/>
        </w:numPr>
      </w:pPr>
      <w:r>
        <w:t xml:space="preserve">Social structure theoriests don’t believe that crime is caused by psychological imblanace, biological traits, personal choice. </w:t>
      </w:r>
    </w:p>
    <w:p w14:paraId="498F61FA" w14:textId="77777777" w:rsidR="000C60DF" w:rsidRDefault="000C60DF" w:rsidP="000C60DF">
      <w:pPr>
        <w:pStyle w:val="ListBullet"/>
        <w:numPr>
          <w:ilvl w:val="0"/>
          <w:numId w:val="0"/>
        </w:numPr>
        <w:ind w:left="720"/>
      </w:pPr>
    </w:p>
    <w:p w14:paraId="1CAE80B3" w14:textId="77777777" w:rsidR="000C60DF" w:rsidRDefault="000C60DF" w:rsidP="000C60DF">
      <w:pPr>
        <w:pStyle w:val="ListBullet"/>
        <w:numPr>
          <w:ilvl w:val="0"/>
          <w:numId w:val="28"/>
        </w:numPr>
      </w:pPr>
      <w:r>
        <w:t>Social Disorganization Theory:</w:t>
      </w:r>
    </w:p>
    <w:p w14:paraId="6D8C1470" w14:textId="77777777" w:rsidR="000C60DF" w:rsidRDefault="000C60DF" w:rsidP="000C60DF">
      <w:pPr>
        <w:pStyle w:val="ListBullet"/>
        <w:numPr>
          <w:ilvl w:val="0"/>
          <w:numId w:val="29"/>
        </w:numPr>
      </w:pPr>
      <w:r>
        <w:t>Focuses on conditions within the urban environment that effect crime rates, indicators of social disorganization include, unemplyement rates, dropouts, single parent households</w:t>
      </w:r>
    </w:p>
    <w:p w14:paraId="31F8FC7B" w14:textId="77777777" w:rsidR="000C60DF" w:rsidRDefault="000C60DF" w:rsidP="000C60DF">
      <w:pPr>
        <w:pStyle w:val="ListBullet"/>
        <w:numPr>
          <w:ilvl w:val="0"/>
          <w:numId w:val="29"/>
        </w:numPr>
      </w:pPr>
      <w:r>
        <w:t>Links crime rates to neighborhood ecological charactericts</w:t>
      </w:r>
    </w:p>
    <w:p w14:paraId="37FAD4D3" w14:textId="77777777" w:rsidR="000C60DF" w:rsidRDefault="000C60DF" w:rsidP="000C60DF">
      <w:pPr>
        <w:pStyle w:val="ListBullet"/>
        <w:numPr>
          <w:ilvl w:val="0"/>
          <w:numId w:val="29"/>
        </w:numPr>
      </w:pPr>
      <w:r>
        <w:t>Transitional Neighboorhoods: area undergoing shift in population and structure, usually from middle class residential to lower-class mixed use, deviant role models, gangs, deviant teen values clashing with middle aged norms, street gangs become fixed instiutions, reqruit new memebers, pass on delinquent traditions (cultural transmission)</w:t>
      </w:r>
    </w:p>
    <w:p w14:paraId="2CC369D6" w14:textId="77777777" w:rsidR="000C60DF" w:rsidRDefault="000C60DF" w:rsidP="000C60DF">
      <w:pPr>
        <w:pStyle w:val="ListBullet"/>
        <w:numPr>
          <w:ilvl w:val="0"/>
          <w:numId w:val="29"/>
        </w:numPr>
      </w:pPr>
      <w:r>
        <w:t xml:space="preserve">Shaw + Mckay’s Legacy/ Criticism- criminality caused by environment, crime is a normal response to poor condition. Critism: reliance on police records to define crime, police discretion, measure police activity, not crime. </w:t>
      </w:r>
    </w:p>
    <w:p w14:paraId="5FBFFFA5" w14:textId="77777777" w:rsidR="000C60DF" w:rsidRDefault="000C60DF" w:rsidP="000C60DF">
      <w:pPr>
        <w:pStyle w:val="ListBullet"/>
        <w:numPr>
          <w:ilvl w:val="0"/>
          <w:numId w:val="0"/>
        </w:numPr>
        <w:ind w:left="432" w:hanging="432"/>
      </w:pPr>
      <w:r>
        <w:t>Social Ecology School:</w:t>
      </w:r>
    </w:p>
    <w:p w14:paraId="63BF5307" w14:textId="77777777" w:rsidR="000C60DF" w:rsidRDefault="000C60DF" w:rsidP="000C60DF">
      <w:pPr>
        <w:pStyle w:val="ListBullet"/>
        <w:numPr>
          <w:ilvl w:val="0"/>
          <w:numId w:val="30"/>
        </w:numPr>
      </w:pPr>
      <w:r>
        <w:t>Crime reflects the following:</w:t>
      </w:r>
    </w:p>
    <w:p w14:paraId="3DE11793" w14:textId="77777777" w:rsidR="000C60DF" w:rsidRDefault="000C60DF" w:rsidP="000C60DF">
      <w:pPr>
        <w:pStyle w:val="ListBullet"/>
        <w:numPr>
          <w:ilvl w:val="0"/>
          <w:numId w:val="31"/>
        </w:numPr>
      </w:pPr>
      <w:r>
        <w:t>Community deterioration (povery)</w:t>
      </w:r>
    </w:p>
    <w:p w14:paraId="7F5228AE" w14:textId="77777777" w:rsidR="000C60DF" w:rsidRDefault="000C60DF" w:rsidP="000C60DF">
      <w:pPr>
        <w:pStyle w:val="ListBullet"/>
        <w:numPr>
          <w:ilvl w:val="0"/>
          <w:numId w:val="31"/>
        </w:numPr>
      </w:pPr>
      <w:r>
        <w:t>Broken window theory (abandon houses attract crime)</w:t>
      </w:r>
    </w:p>
    <w:p w14:paraId="0DEFA9F4" w14:textId="77777777" w:rsidR="000C60DF" w:rsidRDefault="000C60DF" w:rsidP="000C60DF">
      <w:pPr>
        <w:pStyle w:val="ListBullet"/>
        <w:numPr>
          <w:ilvl w:val="0"/>
          <w:numId w:val="31"/>
        </w:numPr>
      </w:pPr>
      <w:r>
        <w:t>Employement oppurtunities (neighborhoods with few employement oppurnities are vulnerable)</w:t>
      </w:r>
    </w:p>
    <w:p w14:paraId="3E57AA2A" w14:textId="77777777" w:rsidR="000C60DF" w:rsidRDefault="000C60DF" w:rsidP="000C60DF">
      <w:pPr>
        <w:pStyle w:val="ListBullet"/>
        <w:numPr>
          <w:ilvl w:val="0"/>
          <w:numId w:val="31"/>
        </w:numPr>
      </w:pPr>
      <w:r>
        <w:t>Community fear (disorganized neighbor hoods suffer from social and physical incilivtiies – rowdy youth, trash and littler)</w:t>
      </w:r>
    </w:p>
    <w:p w14:paraId="4427F3C3" w14:textId="77777777" w:rsidR="000C60DF" w:rsidRDefault="000C60DF" w:rsidP="000C60DF">
      <w:pPr>
        <w:pStyle w:val="ListBullet"/>
        <w:numPr>
          <w:ilvl w:val="0"/>
          <w:numId w:val="31"/>
        </w:numPr>
      </w:pPr>
      <w:r>
        <w:t>Siege Mentality (community fear destroying neighborhood)</w:t>
      </w:r>
    </w:p>
    <w:p w14:paraId="4BBF45E6" w14:textId="77777777" w:rsidR="000C60DF" w:rsidRDefault="000C60DF" w:rsidP="000C60DF">
      <w:pPr>
        <w:pStyle w:val="ListBullet"/>
        <w:numPr>
          <w:ilvl w:val="0"/>
          <w:numId w:val="31"/>
        </w:numPr>
      </w:pPr>
      <w:r>
        <w:t>Population turnover (as areas decline, residence flee, interrupts communication and information flow)</w:t>
      </w:r>
    </w:p>
    <w:p w14:paraId="03E95C07" w14:textId="77777777" w:rsidR="000C60DF" w:rsidRDefault="000C60DF" w:rsidP="000C60DF">
      <w:pPr>
        <w:pStyle w:val="ListBullet"/>
        <w:numPr>
          <w:ilvl w:val="0"/>
          <w:numId w:val="31"/>
        </w:numPr>
      </w:pPr>
      <w:r>
        <w:t>Community change (goes through change of deteriotation, more likely to ezperience a rapid increase in social behavior)</w:t>
      </w:r>
    </w:p>
    <w:p w14:paraId="2A7C395C" w14:textId="77777777" w:rsidR="000C60DF" w:rsidRDefault="000C60DF" w:rsidP="000C60DF">
      <w:pPr>
        <w:pStyle w:val="ListBullet"/>
        <w:numPr>
          <w:ilvl w:val="0"/>
          <w:numId w:val="31"/>
        </w:numPr>
      </w:pPr>
      <w:r>
        <w:t xml:space="preserve">Poverty Concentration- </w:t>
      </w:r>
      <w:r w:rsidRPr="004137B3">
        <w:rPr>
          <w:b/>
        </w:rPr>
        <w:t>Concentration effect</w:t>
      </w:r>
      <w:r>
        <w:t xml:space="preserve"> (when middle- class families flee inner-city poverty areas, taking with them institutional rescourse and support, which leads to the most disadvantaged people being in ghetto areas, isolated from social mainstream). </w:t>
      </w:r>
      <w:r w:rsidRPr="004137B3">
        <w:rPr>
          <w:b/>
        </w:rPr>
        <w:t>Income inequity</w:t>
      </w:r>
      <w:r>
        <w:t xml:space="preserve"> (differences in personal income that create structural inequities in society which may be the root of the crime)</w:t>
      </w:r>
    </w:p>
    <w:p w14:paraId="7AB13677" w14:textId="77777777" w:rsidR="000C60DF" w:rsidRDefault="000C60DF" w:rsidP="000C60DF">
      <w:pPr>
        <w:pStyle w:val="ListBullet"/>
        <w:numPr>
          <w:ilvl w:val="0"/>
          <w:numId w:val="31"/>
        </w:numPr>
      </w:pPr>
      <w:r>
        <w:t>Social Justice- weak social controls, 3 forms. 1) informal (day to day interactions with family memebers,. 2) institutional (schools, churches), 3. Public (how secure a neighborhood is)</w:t>
      </w:r>
    </w:p>
    <w:p w14:paraId="7B836E56" w14:textId="77777777" w:rsidR="000C60DF" w:rsidRDefault="000C60DF" w:rsidP="000C60DF">
      <w:pPr>
        <w:pStyle w:val="ListBullet"/>
        <w:numPr>
          <w:ilvl w:val="0"/>
          <w:numId w:val="0"/>
        </w:numPr>
        <w:ind w:left="432" w:hanging="432"/>
      </w:pPr>
    </w:p>
    <w:p w14:paraId="7C2CC3DD" w14:textId="77777777" w:rsidR="000C60DF" w:rsidRDefault="000C60DF" w:rsidP="000C60DF">
      <w:pPr>
        <w:pStyle w:val="ListBullet"/>
        <w:numPr>
          <w:ilvl w:val="0"/>
          <w:numId w:val="28"/>
        </w:numPr>
      </w:pPr>
      <w:r>
        <w:t>Strain Theory:</w:t>
      </w:r>
    </w:p>
    <w:p w14:paraId="5C62E168" w14:textId="77777777" w:rsidR="000C60DF" w:rsidRDefault="000C60DF" w:rsidP="000C60DF">
      <w:pPr>
        <w:pStyle w:val="ListBullet"/>
        <w:numPr>
          <w:ilvl w:val="0"/>
          <w:numId w:val="32"/>
        </w:numPr>
      </w:pPr>
      <w:r>
        <w:t>Crime is the lower-class response to anger + frustration</w:t>
      </w:r>
    </w:p>
    <w:p w14:paraId="586E30D1" w14:textId="77777777" w:rsidR="000C60DF" w:rsidRDefault="000C60DF" w:rsidP="000C60DF">
      <w:pPr>
        <w:pStyle w:val="ListBullet"/>
        <w:numPr>
          <w:ilvl w:val="0"/>
          <w:numId w:val="32"/>
        </w:numPr>
      </w:pPr>
      <w:r>
        <w:t>Strain occurs in lower-class areas because less employment is available, to relieve strain, most people use deviant behavior to</w:t>
      </w:r>
    </w:p>
    <w:p w14:paraId="16539A32" w14:textId="77777777" w:rsidR="000C60DF" w:rsidRDefault="000C60DF" w:rsidP="000C60DF">
      <w:pPr>
        <w:pStyle w:val="ListBullet"/>
        <w:numPr>
          <w:ilvl w:val="0"/>
          <w:numId w:val="0"/>
        </w:numPr>
        <w:ind w:left="1440"/>
      </w:pPr>
      <w:r w:rsidRPr="00967E75">
        <w:rPr>
          <w:b/>
        </w:rPr>
        <w:t>Anomie Theory</w:t>
      </w:r>
      <w:r>
        <w:t>:</w:t>
      </w:r>
    </w:p>
    <w:p w14:paraId="204F2298" w14:textId="77777777" w:rsidR="000C60DF" w:rsidRDefault="000C60DF" w:rsidP="000C60DF">
      <w:pPr>
        <w:pStyle w:val="ListBullet"/>
        <w:numPr>
          <w:ilvl w:val="0"/>
          <w:numId w:val="33"/>
        </w:numPr>
      </w:pPr>
      <w:r>
        <w:t>Emilie Durkehin’s theory of anomie</w:t>
      </w:r>
    </w:p>
    <w:p w14:paraId="16EEDE10" w14:textId="77777777" w:rsidR="000C60DF" w:rsidRDefault="000C60DF" w:rsidP="000C60DF">
      <w:pPr>
        <w:pStyle w:val="ListBullet"/>
        <w:numPr>
          <w:ilvl w:val="0"/>
          <w:numId w:val="33"/>
        </w:numPr>
      </w:pPr>
      <w:r>
        <w:t>When normal behaviors are broken down during rapid periods of change, moving from pre-industrial held together by traditions, changes values creates social turmoil, and establishes norms to begin to erode and lose meaning</w:t>
      </w:r>
    </w:p>
    <w:p w14:paraId="64C9D22B" w14:textId="77777777" w:rsidR="000C60DF" w:rsidRDefault="000C60DF" w:rsidP="000C60DF">
      <w:pPr>
        <w:pStyle w:val="ListBullet"/>
        <w:numPr>
          <w:ilvl w:val="0"/>
          <w:numId w:val="33"/>
        </w:numPr>
      </w:pPr>
      <w:r>
        <w:t>Robert Mertons theory of anomie: conflict or disparity between goals and culturally available means to achieve goals</w:t>
      </w:r>
    </w:p>
    <w:p w14:paraId="2D90AAF7" w14:textId="77777777" w:rsidR="000C60DF" w:rsidRDefault="000C60DF" w:rsidP="000C60DF">
      <w:pPr>
        <w:pStyle w:val="ListBullet"/>
        <w:numPr>
          <w:ilvl w:val="0"/>
          <w:numId w:val="33"/>
        </w:numPr>
      </w:pPr>
      <w:r>
        <w:t>Goals = culturally defined goals (criminals agree)</w:t>
      </w:r>
    </w:p>
    <w:p w14:paraId="21FB9C6D" w14:textId="77777777" w:rsidR="000C60DF" w:rsidRDefault="000C60DF" w:rsidP="000C60DF">
      <w:pPr>
        <w:pStyle w:val="ListBullet"/>
        <w:numPr>
          <w:ilvl w:val="0"/>
          <w:numId w:val="33"/>
        </w:numPr>
      </w:pPr>
      <w:r>
        <w:t xml:space="preserve">Means = ways about achieving goals (criminals disagree) </w:t>
      </w:r>
    </w:p>
    <w:p w14:paraId="4CACBB24" w14:textId="77777777" w:rsidR="000C60DF" w:rsidRPr="00967E75" w:rsidRDefault="000C60DF" w:rsidP="000C60DF">
      <w:pPr>
        <w:pStyle w:val="ListBullet"/>
        <w:numPr>
          <w:ilvl w:val="0"/>
          <w:numId w:val="0"/>
        </w:numPr>
        <w:ind w:left="2160"/>
        <w:rPr>
          <w:b/>
        </w:rPr>
      </w:pPr>
      <w:r w:rsidRPr="00967E75">
        <w:rPr>
          <w:b/>
        </w:rPr>
        <w:t xml:space="preserve">Institutional Anomie Theory: </w:t>
      </w:r>
    </w:p>
    <w:p w14:paraId="1994411A" w14:textId="77777777" w:rsidR="000C60DF" w:rsidRDefault="000C60DF" w:rsidP="000C60DF">
      <w:pPr>
        <w:pStyle w:val="ListBullet"/>
        <w:numPr>
          <w:ilvl w:val="0"/>
          <w:numId w:val="34"/>
        </w:numPr>
      </w:pPr>
      <w:r>
        <w:t>Institutions that might otherwise control exaggerated emphasis on financial success have been rendered powerless or obsolete in three ways</w:t>
      </w:r>
    </w:p>
    <w:p w14:paraId="679240EF" w14:textId="77777777" w:rsidR="000C60DF" w:rsidRDefault="000C60DF" w:rsidP="000C60DF">
      <w:pPr>
        <w:pStyle w:val="ListBullet"/>
        <w:numPr>
          <w:ilvl w:val="0"/>
          <w:numId w:val="0"/>
        </w:numPr>
        <w:ind w:left="2880"/>
      </w:pPr>
      <w:r>
        <w:t>1).  Performance on non-economic institutional settings (the family, school or community, is assigned a lower priority than the goal of financial sucuess)</w:t>
      </w:r>
    </w:p>
    <w:p w14:paraId="70D1FD65" w14:textId="77777777" w:rsidR="000C60DF" w:rsidRDefault="000C60DF" w:rsidP="000C60DF">
      <w:pPr>
        <w:pStyle w:val="ListBullet"/>
        <w:numPr>
          <w:ilvl w:val="0"/>
          <w:numId w:val="0"/>
        </w:numPr>
        <w:ind w:left="2880"/>
      </w:pPr>
      <w:r>
        <w:t>2) When conflict emerges, the schedules, routines, and demands take priority over those at home</w:t>
      </w:r>
    </w:p>
    <w:p w14:paraId="42F2ED19" w14:textId="77777777" w:rsidR="000C60DF" w:rsidRDefault="000C60DF" w:rsidP="000C60DF">
      <w:pPr>
        <w:pStyle w:val="ListBullet"/>
        <w:numPr>
          <w:ilvl w:val="0"/>
          <w:numId w:val="0"/>
        </w:numPr>
        <w:ind w:left="2880"/>
      </w:pPr>
      <w:r>
        <w:t xml:space="preserve">3) Economic Terms become part of the common language such as getting to the “bottom line” </w:t>
      </w:r>
    </w:p>
    <w:p w14:paraId="7C7EB703" w14:textId="77777777" w:rsidR="000C60DF" w:rsidRDefault="000C60DF" w:rsidP="000C60DF">
      <w:pPr>
        <w:pStyle w:val="ListBullet"/>
        <w:numPr>
          <w:ilvl w:val="0"/>
          <w:numId w:val="0"/>
        </w:numPr>
        <w:ind w:left="432" w:hanging="432"/>
        <w:rPr>
          <w:b/>
        </w:rPr>
      </w:pPr>
      <w:r>
        <w:tab/>
      </w:r>
      <w:r>
        <w:tab/>
      </w:r>
      <w:r>
        <w:tab/>
      </w:r>
      <w:r>
        <w:tab/>
      </w:r>
      <w:r>
        <w:rPr>
          <w:b/>
        </w:rPr>
        <w:t>Relative Deprivation Theory:</w:t>
      </w:r>
    </w:p>
    <w:p w14:paraId="243FF39D" w14:textId="77777777" w:rsidR="000C60DF" w:rsidRDefault="000C60DF" w:rsidP="000C60DF">
      <w:pPr>
        <w:pStyle w:val="ListBullet"/>
        <w:numPr>
          <w:ilvl w:val="0"/>
          <w:numId w:val="34"/>
        </w:numPr>
      </w:pPr>
      <w:r>
        <w:t xml:space="preserve">The condition that exists when people of wealth and people of poverty live in close proximity to one another, affecting crime rates. </w:t>
      </w:r>
    </w:p>
    <w:p w14:paraId="44719BE3" w14:textId="77777777" w:rsidR="000C60DF" w:rsidRDefault="000C60DF" w:rsidP="000C60DF">
      <w:pPr>
        <w:pStyle w:val="ListBullet"/>
        <w:numPr>
          <w:ilvl w:val="0"/>
          <w:numId w:val="34"/>
        </w:numPr>
      </w:pPr>
      <w:r>
        <w:t>Explains upper-middle class deviance</w:t>
      </w:r>
    </w:p>
    <w:p w14:paraId="557622BD" w14:textId="77777777" w:rsidR="000C60DF" w:rsidRDefault="000C60DF" w:rsidP="000C60DF">
      <w:pPr>
        <w:pStyle w:val="ListBullet"/>
        <w:numPr>
          <w:ilvl w:val="0"/>
          <w:numId w:val="34"/>
        </w:numPr>
      </w:pPr>
      <w:r>
        <w:t>Explains crime rates</w:t>
      </w:r>
    </w:p>
    <w:p w14:paraId="301F8D3E" w14:textId="77777777" w:rsidR="000C60DF" w:rsidRDefault="000C60DF" w:rsidP="000C60DF">
      <w:pPr>
        <w:pStyle w:val="ListBullet"/>
        <w:numPr>
          <w:ilvl w:val="0"/>
          <w:numId w:val="0"/>
        </w:numPr>
        <w:ind w:left="2592" w:hanging="432"/>
        <w:rPr>
          <w:b/>
        </w:rPr>
      </w:pPr>
      <w:r>
        <w:rPr>
          <w:b/>
        </w:rPr>
        <w:t>General Strain Theory:</w:t>
      </w:r>
    </w:p>
    <w:p w14:paraId="457A6288" w14:textId="77777777" w:rsidR="000C60DF" w:rsidRPr="000D1E06" w:rsidRDefault="000C60DF" w:rsidP="000C60DF">
      <w:pPr>
        <w:pStyle w:val="ListBullet"/>
        <w:numPr>
          <w:ilvl w:val="0"/>
          <w:numId w:val="35"/>
        </w:numPr>
        <w:rPr>
          <w:b/>
        </w:rPr>
      </w:pPr>
      <w:r>
        <w:t xml:space="preserve">Focuses on the micro level analysis of how individuals who feel stress and strain are more likely to commit crimes. </w:t>
      </w:r>
    </w:p>
    <w:p w14:paraId="0322E18A" w14:textId="77777777" w:rsidR="000C60DF" w:rsidRPr="000D1E06" w:rsidRDefault="000C60DF" w:rsidP="000C60DF">
      <w:pPr>
        <w:pStyle w:val="ListBullet"/>
        <w:numPr>
          <w:ilvl w:val="0"/>
          <w:numId w:val="35"/>
        </w:numPr>
        <w:rPr>
          <w:b/>
        </w:rPr>
      </w:pPr>
      <w:r>
        <w:t>Criminality is a direct result of negative affective states (anger, fear, disappointment that derive from strain)</w:t>
      </w:r>
    </w:p>
    <w:p w14:paraId="6C330E59" w14:textId="77777777" w:rsidR="000C60DF" w:rsidRDefault="000C60DF" w:rsidP="000C60DF">
      <w:pPr>
        <w:pStyle w:val="ListBullet"/>
        <w:numPr>
          <w:ilvl w:val="0"/>
          <w:numId w:val="0"/>
        </w:numPr>
        <w:ind w:left="432" w:hanging="432"/>
      </w:pPr>
    </w:p>
    <w:p w14:paraId="7DBA5468" w14:textId="77777777" w:rsidR="000C60DF" w:rsidRPr="000D1E06" w:rsidRDefault="000C60DF" w:rsidP="000C60DF">
      <w:pPr>
        <w:pStyle w:val="ListBullet"/>
        <w:numPr>
          <w:ilvl w:val="0"/>
          <w:numId w:val="28"/>
        </w:numPr>
        <w:rPr>
          <w:b/>
        </w:rPr>
      </w:pPr>
      <w:r>
        <w:t>Cultural Deviance Theory</w:t>
      </w:r>
    </w:p>
    <w:p w14:paraId="70451616" w14:textId="77777777" w:rsidR="000C60DF" w:rsidRPr="00C42B00" w:rsidRDefault="000C60DF" w:rsidP="000C60DF">
      <w:pPr>
        <w:pStyle w:val="ListBullet"/>
        <w:numPr>
          <w:ilvl w:val="0"/>
          <w:numId w:val="36"/>
        </w:numPr>
        <w:rPr>
          <w:b/>
        </w:rPr>
      </w:pPr>
      <w:r>
        <w:t>combines the effects of social disorganization and strain to explain how people living in deteriorated neighborhoods collectively react to social isolation and economic deprivation</w:t>
      </w:r>
    </w:p>
    <w:p w14:paraId="256D3105" w14:textId="77777777" w:rsidR="000C60DF" w:rsidRPr="000D1E06" w:rsidRDefault="000C60DF" w:rsidP="000C60DF">
      <w:pPr>
        <w:pStyle w:val="ListBullet"/>
        <w:numPr>
          <w:ilvl w:val="0"/>
          <w:numId w:val="36"/>
        </w:numPr>
        <w:rPr>
          <w:b/>
        </w:rPr>
      </w:pPr>
      <w:r>
        <w:t xml:space="preserve">a unique set of values and behaviors </w:t>
      </w:r>
    </w:p>
    <w:p w14:paraId="68FE5D5D" w14:textId="77777777" w:rsidR="000C60DF" w:rsidRDefault="000C60DF" w:rsidP="000C60DF">
      <w:pPr>
        <w:pStyle w:val="ListBullet"/>
        <w:numPr>
          <w:ilvl w:val="0"/>
          <w:numId w:val="0"/>
        </w:numPr>
        <w:ind w:left="1440"/>
        <w:rPr>
          <w:b/>
        </w:rPr>
      </w:pPr>
      <w:r>
        <w:rPr>
          <w:b/>
        </w:rPr>
        <w:t>Conduct Norms:</w:t>
      </w:r>
    </w:p>
    <w:p w14:paraId="01509CBE" w14:textId="77777777" w:rsidR="000C60DF" w:rsidRPr="000D1E06" w:rsidRDefault="000C60DF" w:rsidP="000C60DF">
      <w:pPr>
        <w:pStyle w:val="ListBullet"/>
        <w:numPr>
          <w:ilvl w:val="0"/>
          <w:numId w:val="37"/>
        </w:numPr>
        <w:rPr>
          <w:b/>
        </w:rPr>
      </w:pPr>
      <w:r>
        <w:t>the concept that the lower-class develop a unique culture in response to strain can be traced back to Thorsten Sellin’s classic 1938 work, Culture Conflict and Crime</w:t>
      </w:r>
    </w:p>
    <w:p w14:paraId="0C99E457" w14:textId="77777777" w:rsidR="000C60DF" w:rsidRPr="00FE1792" w:rsidRDefault="000C60DF" w:rsidP="000C60DF">
      <w:pPr>
        <w:pStyle w:val="ListBullet"/>
        <w:numPr>
          <w:ilvl w:val="0"/>
          <w:numId w:val="37"/>
        </w:numPr>
        <w:rPr>
          <w:b/>
        </w:rPr>
      </w:pPr>
      <w:r w:rsidRPr="00FE1792">
        <w:rPr>
          <w:b/>
        </w:rPr>
        <w:t>Culture Conflict</w:t>
      </w:r>
      <w:r>
        <w:t xml:space="preserve"> (when the rules and norms of an individual’s subcultural affiliation conflict with role demands of conventional society) occurs when the rules expressed in the criminal law clash with demands of the group </w:t>
      </w:r>
      <w:r w:rsidRPr="00FE1792">
        <w:rPr>
          <w:b/>
        </w:rPr>
        <w:t>Conduct norms</w:t>
      </w:r>
      <w:r>
        <w:t xml:space="preserve"> (behaviors expected of those of the general culture; as a result, group members be outcasts as criminals)</w:t>
      </w:r>
    </w:p>
    <w:p w14:paraId="06D9A3BE" w14:textId="77777777" w:rsidR="000C60DF" w:rsidRDefault="000C60DF" w:rsidP="000C60DF">
      <w:pPr>
        <w:pStyle w:val="ListBullet"/>
        <w:numPr>
          <w:ilvl w:val="0"/>
          <w:numId w:val="0"/>
        </w:numPr>
        <w:ind w:left="1152" w:firstLine="288"/>
        <w:rPr>
          <w:b/>
        </w:rPr>
      </w:pPr>
      <w:r>
        <w:rPr>
          <w:b/>
        </w:rPr>
        <w:t>Focal Concerns:</w:t>
      </w:r>
    </w:p>
    <w:p w14:paraId="666B6F99" w14:textId="77777777" w:rsidR="000C60DF" w:rsidRPr="00FE1792" w:rsidRDefault="000C60DF" w:rsidP="000C60DF">
      <w:pPr>
        <w:pStyle w:val="ListBullet"/>
        <w:numPr>
          <w:ilvl w:val="0"/>
          <w:numId w:val="38"/>
        </w:numPr>
        <w:rPr>
          <w:b/>
        </w:rPr>
      </w:pPr>
      <w:r>
        <w:t xml:space="preserve">Miller, clinging to lower-class </w:t>
      </w:r>
      <w:r w:rsidRPr="00FE1792">
        <w:rPr>
          <w:b/>
        </w:rPr>
        <w:t>focal con</w:t>
      </w:r>
      <w:r>
        <w:rPr>
          <w:b/>
        </w:rPr>
        <w:t>c</w:t>
      </w:r>
      <w:r w:rsidRPr="00FE1792">
        <w:rPr>
          <w:b/>
        </w:rPr>
        <w:t>erns</w:t>
      </w:r>
      <w:r>
        <w:rPr>
          <w:b/>
        </w:rPr>
        <w:t xml:space="preserve"> (</w:t>
      </w:r>
      <w:r>
        <w:t>the value orientations of lower-class culture include the needs for excitement, trouble, and smartness, fate and personal autonomy) promotes behavior that often runs afoul to the law.</w:t>
      </w:r>
    </w:p>
    <w:p w14:paraId="42A53249" w14:textId="77777777" w:rsidR="000C60DF" w:rsidRPr="00B618F4" w:rsidRDefault="000C60DF" w:rsidP="000C60DF">
      <w:pPr>
        <w:pStyle w:val="ListBullet"/>
        <w:numPr>
          <w:ilvl w:val="0"/>
          <w:numId w:val="38"/>
        </w:numPr>
        <w:rPr>
          <w:b/>
        </w:rPr>
      </w:pPr>
      <w:r>
        <w:t xml:space="preserve">The views of the lower-class subculture best known as the theory of delinquent subcultures (a group that maintains a unique set of values, beliefs, and traditions and resistant and oppositional to dominant society) and the theory of </w:t>
      </w:r>
      <w:r w:rsidRPr="00CA30BA">
        <w:rPr>
          <w:b/>
        </w:rPr>
        <w:t>differential opportunity</w:t>
      </w:r>
      <w:r>
        <w:t xml:space="preserve"> (concept that all people share the same success goals, but have limited means of achieving goals and seek alternatives such as joining with like-minded peers and pursuing criminal activity)</w:t>
      </w:r>
    </w:p>
    <w:p w14:paraId="5686F9AD" w14:textId="77777777" w:rsidR="000C60DF" w:rsidRDefault="000C60DF" w:rsidP="000C60DF">
      <w:pPr>
        <w:pStyle w:val="ListBullet"/>
        <w:numPr>
          <w:ilvl w:val="0"/>
          <w:numId w:val="0"/>
        </w:numPr>
        <w:ind w:left="1872" w:hanging="432"/>
        <w:rPr>
          <w:b/>
        </w:rPr>
      </w:pPr>
      <w:r>
        <w:rPr>
          <w:b/>
        </w:rPr>
        <w:t>Theory of Delinquent Subcultures:</w:t>
      </w:r>
    </w:p>
    <w:p w14:paraId="132555EA" w14:textId="77777777" w:rsidR="000C60DF" w:rsidRDefault="000C60DF" w:rsidP="000C60DF">
      <w:pPr>
        <w:pStyle w:val="ListBullet"/>
        <w:numPr>
          <w:ilvl w:val="0"/>
          <w:numId w:val="39"/>
        </w:numPr>
      </w:pPr>
      <w:r>
        <w:t xml:space="preserve">Lower class youths experience </w:t>
      </w:r>
      <w:r>
        <w:rPr>
          <w:b/>
        </w:rPr>
        <w:t xml:space="preserve">status frustration </w:t>
      </w:r>
      <w:r>
        <w:t>(incapable of achieving success, which result in bad behavior) as a result they may join gangs.</w:t>
      </w:r>
    </w:p>
    <w:p w14:paraId="1A5DB359" w14:textId="77777777" w:rsidR="000C60DF" w:rsidRDefault="000C60DF" w:rsidP="000C60DF">
      <w:pPr>
        <w:pStyle w:val="ListBullet"/>
        <w:numPr>
          <w:ilvl w:val="0"/>
          <w:numId w:val="0"/>
        </w:numPr>
        <w:ind w:left="432" w:hanging="432"/>
      </w:pPr>
    </w:p>
    <w:p w14:paraId="17B61FCC" w14:textId="77777777" w:rsidR="000C60DF" w:rsidRDefault="000C60DF" w:rsidP="000C60DF">
      <w:pPr>
        <w:pStyle w:val="ListBullet"/>
        <w:numPr>
          <w:ilvl w:val="0"/>
          <w:numId w:val="0"/>
        </w:numPr>
        <w:ind w:left="1872" w:hanging="432"/>
        <w:rPr>
          <w:b/>
        </w:rPr>
      </w:pPr>
      <w:r>
        <w:rPr>
          <w:b/>
        </w:rPr>
        <w:t>Theory of Differential Opportunity:</w:t>
      </w:r>
    </w:p>
    <w:p w14:paraId="40EE8D02" w14:textId="77777777" w:rsidR="000C60DF" w:rsidRDefault="000C60DF" w:rsidP="000C60DF">
      <w:pPr>
        <w:pStyle w:val="ListBullet"/>
        <w:numPr>
          <w:ilvl w:val="0"/>
          <w:numId w:val="39"/>
        </w:numPr>
      </w:pPr>
      <w:r>
        <w:t>Differential opportunities: people share the same success goals but in lower-class they have limited means of achieving those goals,</w:t>
      </w:r>
    </w:p>
    <w:p w14:paraId="1AA44C89" w14:textId="77777777" w:rsidR="000C60DF" w:rsidRDefault="000C60DF" w:rsidP="000C60DF">
      <w:pPr>
        <w:pStyle w:val="ListBullet"/>
        <w:numPr>
          <w:ilvl w:val="0"/>
          <w:numId w:val="39"/>
        </w:numPr>
      </w:pPr>
      <w:r>
        <w:t xml:space="preserve">When there is strain, we see development of subcultural </w:t>
      </w:r>
    </w:p>
    <w:p w14:paraId="2C18F033" w14:textId="77777777" w:rsidR="000C60DF" w:rsidRDefault="000C60DF" w:rsidP="000C60DF">
      <w:pPr>
        <w:pStyle w:val="ListBullet"/>
        <w:numPr>
          <w:ilvl w:val="0"/>
          <w:numId w:val="39"/>
        </w:numPr>
      </w:pPr>
      <w:r>
        <w:t>Kids are likely to join 1 of the 3 gangs</w:t>
      </w:r>
    </w:p>
    <w:p w14:paraId="53C3927E" w14:textId="77777777" w:rsidR="000C60DF" w:rsidRDefault="000C60DF" w:rsidP="000C60DF">
      <w:pPr>
        <w:pStyle w:val="ListBullet"/>
        <w:numPr>
          <w:ilvl w:val="0"/>
          <w:numId w:val="39"/>
        </w:numPr>
      </w:pPr>
      <w:r>
        <w:t>1) Criminal Gangs: exist in stable but poor areas, well-organized, engage in established criminal activities, recruitment structure (younger members recruited)</w:t>
      </w:r>
    </w:p>
    <w:p w14:paraId="10D7CDEF" w14:textId="77777777" w:rsidR="000C60DF" w:rsidRDefault="000C60DF" w:rsidP="000C60DF">
      <w:pPr>
        <w:pStyle w:val="ListBullet"/>
        <w:numPr>
          <w:ilvl w:val="0"/>
          <w:numId w:val="39"/>
        </w:numPr>
      </w:pPr>
      <w:r>
        <w:t xml:space="preserve">2) Conflict Gangs: in communities that are unable to provide either </w:t>
      </w:r>
      <w:r w:rsidRPr="00C42B00">
        <w:rPr>
          <w:b/>
        </w:rPr>
        <w:t>legitimate or illegitimate opportunities</w:t>
      </w:r>
      <w:r>
        <w:t>, usually highly disorganized areas marked by transient residents and physical deterioration (random crimes)</w:t>
      </w:r>
    </w:p>
    <w:p w14:paraId="4203FB5A" w14:textId="77777777" w:rsidR="000C60DF" w:rsidRDefault="000C60DF" w:rsidP="000C60DF">
      <w:pPr>
        <w:pStyle w:val="ListBullet"/>
        <w:numPr>
          <w:ilvl w:val="0"/>
          <w:numId w:val="39"/>
        </w:numPr>
      </w:pPr>
      <w:r>
        <w:t xml:space="preserve">3) Retreatist Gangs: subculture outside those gangs^. double failures, unable to gain success through legitimate means and unwilling to do so through illegal means, weak, lazy, scared, disinterested, (search for ways to get high)- substance abusers </w:t>
      </w:r>
    </w:p>
    <w:p w14:paraId="2DCE8802" w14:textId="77777777" w:rsidR="000C60DF" w:rsidRDefault="000C60DF" w:rsidP="000C60DF">
      <w:pPr>
        <w:pStyle w:val="ListBullet"/>
        <w:numPr>
          <w:ilvl w:val="0"/>
          <w:numId w:val="0"/>
        </w:numPr>
        <w:ind w:left="432" w:hanging="432"/>
      </w:pPr>
    </w:p>
    <w:p w14:paraId="6744862C" w14:textId="77777777" w:rsidR="000C60DF" w:rsidRDefault="000C60DF" w:rsidP="000C60DF">
      <w:pPr>
        <w:pStyle w:val="ListBullet"/>
        <w:numPr>
          <w:ilvl w:val="0"/>
          <w:numId w:val="0"/>
        </w:numPr>
        <w:ind w:left="432" w:hanging="432"/>
      </w:pPr>
      <w:r>
        <w:t xml:space="preserve">Conclusion: </w:t>
      </w:r>
    </w:p>
    <w:p w14:paraId="4ADC30D5" w14:textId="77777777" w:rsidR="000C60DF" w:rsidRDefault="000C60DF" w:rsidP="000C60DF">
      <w:pPr>
        <w:pStyle w:val="ListBullet"/>
        <w:numPr>
          <w:ilvl w:val="0"/>
          <w:numId w:val="36"/>
        </w:numPr>
      </w:pPr>
      <w:r>
        <w:t>social structure theories suggest that a persons’ place in the socio-economic structure of society influences their chances of becoming a criminal</w:t>
      </w:r>
    </w:p>
    <w:p w14:paraId="7C4A35F7" w14:textId="77777777" w:rsidR="000C60DF" w:rsidRDefault="000C60DF" w:rsidP="000C60DF">
      <w:pPr>
        <w:pStyle w:val="ListBullet"/>
        <w:numPr>
          <w:ilvl w:val="0"/>
          <w:numId w:val="36"/>
        </w:numPr>
      </w:pPr>
      <w:r>
        <w:t>connections between crime rates and social class are supported by: stable patterns or lower-class crime, high crime rates in disorganized urban centers, rise of teenage gangs and groups</w:t>
      </w:r>
    </w:p>
    <w:p w14:paraId="460535B9" w14:textId="77777777" w:rsidR="000C60DF" w:rsidRDefault="000C60DF" w:rsidP="000C60DF">
      <w:pPr>
        <w:pStyle w:val="ListBullet"/>
        <w:numPr>
          <w:ilvl w:val="0"/>
          <w:numId w:val="36"/>
        </w:numPr>
      </w:pPr>
      <w:r>
        <w:t>Impact on policy: through government aid and welfare direct response that crime is caused largely by problems in neighborhoods or because of lack of means to pursuer legitimate opportunities</w:t>
      </w:r>
    </w:p>
    <w:p w14:paraId="50EAD0C0" w14:textId="77777777" w:rsidR="000C60DF" w:rsidRDefault="000C60DF" w:rsidP="000C60DF">
      <w:pPr>
        <w:pStyle w:val="ListBullet"/>
        <w:numPr>
          <w:ilvl w:val="0"/>
          <w:numId w:val="36"/>
        </w:numPr>
      </w:pPr>
      <w:r>
        <w:t>3 schools of thought:</w:t>
      </w:r>
    </w:p>
    <w:p w14:paraId="5B5727B8" w14:textId="77777777" w:rsidR="000C60DF" w:rsidRDefault="000C60DF" w:rsidP="000C60DF">
      <w:pPr>
        <w:pStyle w:val="ListBullet"/>
        <w:numPr>
          <w:ilvl w:val="0"/>
          <w:numId w:val="40"/>
        </w:numPr>
      </w:pPr>
      <w:r>
        <w:t>Social Disorganization = suggests that poor urban dwellers violate the law because they live in areas in which social control has broken down – can be traced to Shaw and Mckay</w:t>
      </w:r>
    </w:p>
    <w:p w14:paraId="399BB31B" w14:textId="77777777" w:rsidR="000C60DF" w:rsidRDefault="000C60DF" w:rsidP="000C60DF">
      <w:pPr>
        <w:pStyle w:val="ListBullet"/>
        <w:numPr>
          <w:ilvl w:val="0"/>
          <w:numId w:val="40"/>
        </w:numPr>
      </w:pPr>
      <w:r>
        <w:t xml:space="preserve"> Strain Theory = comprises the second branch of the social structure approach, view crime as the result of the anger people experience over their inability to achieve legitimate social and economic success</w:t>
      </w:r>
    </w:p>
    <w:p w14:paraId="2532F6EA" w14:textId="77777777" w:rsidR="000C60DF" w:rsidRDefault="000C60DF" w:rsidP="000C60DF">
      <w:pPr>
        <w:pStyle w:val="ListBullet"/>
        <w:numPr>
          <w:ilvl w:val="0"/>
          <w:numId w:val="40"/>
        </w:numPr>
      </w:pPr>
      <w:r>
        <w:t>Cultural Deviance Theory = hold that a unique value system develops in lower-class areas, lower class values approach such as behaviors as being tough. People perceiving strain will bond together in their own groups for support.</w:t>
      </w:r>
    </w:p>
    <w:p w14:paraId="2F373C43" w14:textId="77777777" w:rsidR="000C60DF" w:rsidRPr="00B618F4" w:rsidRDefault="000C60DF" w:rsidP="000C60DF">
      <w:pPr>
        <w:pStyle w:val="ListBullet"/>
        <w:numPr>
          <w:ilvl w:val="0"/>
          <w:numId w:val="41"/>
        </w:numPr>
      </w:pPr>
      <w:r>
        <w:t>Set of theories that describe destabilizing forces in society (disorganization), which have an effect on the individual (strain), who then associate with others who experience the same dislocations in the same circumstances (culture)</w:t>
      </w:r>
    </w:p>
    <w:p w14:paraId="750F943A" w14:textId="77777777" w:rsidR="000C60DF" w:rsidRPr="0064186E" w:rsidRDefault="000C60DF" w:rsidP="000C60DF">
      <w:pPr>
        <w:pStyle w:val="ListBullet"/>
        <w:numPr>
          <w:ilvl w:val="0"/>
          <w:numId w:val="0"/>
        </w:numPr>
        <w:ind w:left="432" w:hanging="432"/>
      </w:pPr>
    </w:p>
    <w:p w14:paraId="71B6769E" w14:textId="77777777" w:rsidR="000C60DF" w:rsidRDefault="000C60DF" w:rsidP="000C60DF">
      <w:pPr>
        <w:pStyle w:val="Heading2"/>
      </w:pPr>
    </w:p>
    <w:p w14:paraId="56524930" w14:textId="77777777" w:rsidR="000C60DF" w:rsidRPr="009F62BC" w:rsidRDefault="000C60DF" w:rsidP="009F62BC">
      <w:pPr>
        <w:rPr>
          <w:u w:val="single"/>
        </w:rPr>
      </w:pPr>
      <w:bookmarkStart w:id="0" w:name="_GoBack"/>
      <w:bookmarkEnd w:id="0"/>
    </w:p>
    <w:p w14:paraId="05ED6307" w14:textId="77777777" w:rsidR="004B56A9" w:rsidRPr="004B56A9" w:rsidRDefault="004B56A9" w:rsidP="004B56A9"/>
    <w:p w14:paraId="7EFCBE35" w14:textId="77777777" w:rsidR="004B56A9" w:rsidRPr="004B56A9" w:rsidRDefault="004B56A9" w:rsidP="004B56A9"/>
    <w:sectPr w:rsidR="004B56A9" w:rsidRPr="004B56A9">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6E177" w14:textId="77777777" w:rsidR="007D6C3C" w:rsidRDefault="007D6C3C">
      <w:r>
        <w:separator/>
      </w:r>
    </w:p>
    <w:p w14:paraId="42A47B21" w14:textId="77777777" w:rsidR="007D6C3C" w:rsidRDefault="007D6C3C"/>
  </w:endnote>
  <w:endnote w:type="continuationSeparator" w:id="0">
    <w:p w14:paraId="1D6DD508" w14:textId="77777777" w:rsidR="007D6C3C" w:rsidRDefault="007D6C3C">
      <w:r>
        <w:continuationSeparator/>
      </w:r>
    </w:p>
    <w:p w14:paraId="199260B6" w14:textId="77777777" w:rsidR="007D6C3C" w:rsidRDefault="007D6C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600416ED" w14:textId="77777777" w:rsidR="00A42D64" w:rsidRDefault="00037CDA">
        <w:pPr>
          <w:pStyle w:val="Footer"/>
        </w:pPr>
        <w:r>
          <w:fldChar w:fldCharType="begin"/>
        </w:r>
        <w:r>
          <w:instrText xml:space="preserve"> PAGE   \* MERGEFORMAT </w:instrText>
        </w:r>
        <w:r>
          <w:fldChar w:fldCharType="separate"/>
        </w:r>
        <w:r w:rsidR="004B56A9">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A0700" w14:textId="77777777" w:rsidR="007D6C3C" w:rsidRDefault="007D6C3C">
      <w:r>
        <w:separator/>
      </w:r>
    </w:p>
    <w:p w14:paraId="5B9B2F7D" w14:textId="77777777" w:rsidR="007D6C3C" w:rsidRDefault="007D6C3C"/>
  </w:footnote>
  <w:footnote w:type="continuationSeparator" w:id="0">
    <w:p w14:paraId="37DBFDFF" w14:textId="77777777" w:rsidR="007D6C3C" w:rsidRDefault="007D6C3C">
      <w:r>
        <w:continuationSeparator/>
      </w:r>
    </w:p>
    <w:p w14:paraId="0DABE7CC" w14:textId="77777777" w:rsidR="007D6C3C" w:rsidRDefault="007D6C3C"/>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5pt;height:15pt" o:bullet="t">
        <v:imagedata r:id="rId1" o:title="/var/folders/rx/9280n4n17hg080yyvfjrl3mr0000gn/T/com.microsoft.Word/Word Work File L_"/>
      </v:shape>
    </w:pict>
  </w:numPicBullet>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0B41518"/>
    <w:multiLevelType w:val="hybridMultilevel"/>
    <w:tmpl w:val="F4F27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645DF7"/>
    <w:multiLevelType w:val="hybridMultilevel"/>
    <w:tmpl w:val="3E3E63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053003"/>
    <w:multiLevelType w:val="hybridMultilevel"/>
    <w:tmpl w:val="5AB8D79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5217B0B"/>
    <w:multiLevelType w:val="hybridMultilevel"/>
    <w:tmpl w:val="5D668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3342E2"/>
    <w:multiLevelType w:val="hybridMultilevel"/>
    <w:tmpl w:val="A104B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90204C"/>
    <w:multiLevelType w:val="hybridMultilevel"/>
    <w:tmpl w:val="97DA0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901240"/>
    <w:multiLevelType w:val="hybridMultilevel"/>
    <w:tmpl w:val="C862D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AF62EF"/>
    <w:multiLevelType w:val="hybridMultilevel"/>
    <w:tmpl w:val="FEFA6B7A"/>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nsid w:val="1E683453"/>
    <w:multiLevelType w:val="hybridMultilevel"/>
    <w:tmpl w:val="DFB6E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FA6DAF"/>
    <w:multiLevelType w:val="hybridMultilevel"/>
    <w:tmpl w:val="35B0EE8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0B41F6"/>
    <w:multiLevelType w:val="hybridMultilevel"/>
    <w:tmpl w:val="53647324"/>
    <w:lvl w:ilvl="0" w:tplc="D6865E6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34D7BFB"/>
    <w:multiLevelType w:val="hybridMultilevel"/>
    <w:tmpl w:val="6144F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BAC3164"/>
    <w:multiLevelType w:val="hybridMultilevel"/>
    <w:tmpl w:val="07E8A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777933"/>
    <w:multiLevelType w:val="hybridMultilevel"/>
    <w:tmpl w:val="FEE6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8AC62C2"/>
    <w:multiLevelType w:val="hybridMultilevel"/>
    <w:tmpl w:val="2B32A06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3CFD6792"/>
    <w:multiLevelType w:val="hybridMultilevel"/>
    <w:tmpl w:val="31DC1C5E"/>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3D9A7429"/>
    <w:multiLevelType w:val="hybridMultilevel"/>
    <w:tmpl w:val="210054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1B623E6"/>
    <w:multiLevelType w:val="hybridMultilevel"/>
    <w:tmpl w:val="AAC25C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5015A6"/>
    <w:multiLevelType w:val="hybridMultilevel"/>
    <w:tmpl w:val="27A2DB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6DB0FEA"/>
    <w:multiLevelType w:val="hybridMultilevel"/>
    <w:tmpl w:val="8A2E7D9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70D7302"/>
    <w:multiLevelType w:val="hybridMultilevel"/>
    <w:tmpl w:val="A94AF512"/>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48C043E3"/>
    <w:multiLevelType w:val="hybridMultilevel"/>
    <w:tmpl w:val="2592A9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B13679B"/>
    <w:multiLevelType w:val="hybridMultilevel"/>
    <w:tmpl w:val="A81E3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704E5E"/>
    <w:multiLevelType w:val="hybridMultilevel"/>
    <w:tmpl w:val="37E6042C"/>
    <w:lvl w:ilvl="0" w:tplc="D6865E6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D137D8F"/>
    <w:multiLevelType w:val="hybridMultilevel"/>
    <w:tmpl w:val="758C06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DCF0E58"/>
    <w:multiLevelType w:val="hybridMultilevel"/>
    <w:tmpl w:val="B2D66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E56AE0"/>
    <w:multiLevelType w:val="hybridMultilevel"/>
    <w:tmpl w:val="D996F9E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0">
    <w:nsid w:val="5E9365BF"/>
    <w:multiLevelType w:val="hybridMultilevel"/>
    <w:tmpl w:val="38DEE958"/>
    <w:lvl w:ilvl="0" w:tplc="90F0B9D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7C71B7"/>
    <w:multiLevelType w:val="hybridMultilevel"/>
    <w:tmpl w:val="A3B03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A515A8"/>
    <w:multiLevelType w:val="hybridMultilevel"/>
    <w:tmpl w:val="2996D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7F87313"/>
    <w:multiLevelType w:val="hybridMultilevel"/>
    <w:tmpl w:val="C49888B2"/>
    <w:lvl w:ilvl="0" w:tplc="D6865E68">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6BB4171D"/>
    <w:multiLevelType w:val="hybridMultilevel"/>
    <w:tmpl w:val="E91EC2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C8E5869"/>
    <w:multiLevelType w:val="hybridMultilevel"/>
    <w:tmpl w:val="0CBAB780"/>
    <w:lvl w:ilvl="0" w:tplc="D6865E6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CBA640C"/>
    <w:multiLevelType w:val="hybridMultilevel"/>
    <w:tmpl w:val="F8486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91272F"/>
    <w:multiLevelType w:val="hybridMultilevel"/>
    <w:tmpl w:val="C60A0E98"/>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E9271AA"/>
    <w:multiLevelType w:val="hybridMultilevel"/>
    <w:tmpl w:val="0F847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9E572C"/>
    <w:multiLevelType w:val="hybridMultilevel"/>
    <w:tmpl w:val="F8CEB2C0"/>
    <w:lvl w:ilvl="0" w:tplc="90F0B9D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2"/>
  </w:num>
  <w:num w:numId="4">
    <w:abstractNumId w:val="34"/>
  </w:num>
  <w:num w:numId="5">
    <w:abstractNumId w:val="5"/>
  </w:num>
  <w:num w:numId="6">
    <w:abstractNumId w:val="10"/>
  </w:num>
  <w:num w:numId="7">
    <w:abstractNumId w:val="13"/>
  </w:num>
  <w:num w:numId="8">
    <w:abstractNumId w:val="16"/>
  </w:num>
  <w:num w:numId="9">
    <w:abstractNumId w:val="40"/>
  </w:num>
  <w:num w:numId="10">
    <w:abstractNumId w:val="30"/>
  </w:num>
  <w:num w:numId="11">
    <w:abstractNumId w:val="15"/>
  </w:num>
  <w:num w:numId="12">
    <w:abstractNumId w:val="32"/>
  </w:num>
  <w:num w:numId="13">
    <w:abstractNumId w:val="37"/>
  </w:num>
  <w:num w:numId="14">
    <w:abstractNumId w:val="2"/>
  </w:num>
  <w:num w:numId="15">
    <w:abstractNumId w:val="26"/>
  </w:num>
  <w:num w:numId="16">
    <w:abstractNumId w:val="38"/>
  </w:num>
  <w:num w:numId="17">
    <w:abstractNumId w:val="4"/>
  </w:num>
  <w:num w:numId="18">
    <w:abstractNumId w:val="39"/>
  </w:num>
  <w:num w:numId="19">
    <w:abstractNumId w:val="36"/>
  </w:num>
  <w:num w:numId="20">
    <w:abstractNumId w:val="14"/>
  </w:num>
  <w:num w:numId="21">
    <w:abstractNumId w:val="8"/>
  </w:num>
  <w:num w:numId="22">
    <w:abstractNumId w:val="31"/>
  </w:num>
  <w:num w:numId="23">
    <w:abstractNumId w:val="7"/>
  </w:num>
  <w:num w:numId="24">
    <w:abstractNumId w:val="6"/>
  </w:num>
  <w:num w:numId="25">
    <w:abstractNumId w:val="29"/>
  </w:num>
  <w:num w:numId="26">
    <w:abstractNumId w:val="25"/>
  </w:num>
  <w:num w:numId="27">
    <w:abstractNumId w:val="28"/>
  </w:num>
  <w:num w:numId="28">
    <w:abstractNumId w:val="3"/>
  </w:num>
  <w:num w:numId="29">
    <w:abstractNumId w:val="19"/>
  </w:num>
  <w:num w:numId="30">
    <w:abstractNumId w:val="20"/>
  </w:num>
  <w:num w:numId="31">
    <w:abstractNumId w:val="24"/>
  </w:num>
  <w:num w:numId="32">
    <w:abstractNumId w:val="27"/>
  </w:num>
  <w:num w:numId="33">
    <w:abstractNumId w:val="11"/>
  </w:num>
  <w:num w:numId="34">
    <w:abstractNumId w:val="9"/>
  </w:num>
  <w:num w:numId="35">
    <w:abstractNumId w:val="18"/>
  </w:num>
  <w:num w:numId="36">
    <w:abstractNumId w:val="21"/>
  </w:num>
  <w:num w:numId="37">
    <w:abstractNumId w:val="23"/>
  </w:num>
  <w:num w:numId="38">
    <w:abstractNumId w:val="22"/>
  </w:num>
  <w:num w:numId="39">
    <w:abstractNumId w:val="17"/>
  </w:num>
  <w:num w:numId="40">
    <w:abstractNumId w:val="33"/>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6A9"/>
    <w:rsid w:val="00037CDA"/>
    <w:rsid w:val="000C60DF"/>
    <w:rsid w:val="001B4E80"/>
    <w:rsid w:val="001F1E45"/>
    <w:rsid w:val="00336884"/>
    <w:rsid w:val="003A7049"/>
    <w:rsid w:val="004A1885"/>
    <w:rsid w:val="004B56A9"/>
    <w:rsid w:val="00507F13"/>
    <w:rsid w:val="005F55AD"/>
    <w:rsid w:val="00640A9E"/>
    <w:rsid w:val="007D6C3C"/>
    <w:rsid w:val="00822750"/>
    <w:rsid w:val="008B4E3F"/>
    <w:rsid w:val="009F62BC"/>
    <w:rsid w:val="00A42D64"/>
    <w:rsid w:val="00D02A68"/>
    <w:rsid w:val="00F17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B491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9"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4B56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melissawroe/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0</TotalTime>
  <Pages>1</Pages>
  <Words>2034</Words>
  <Characters>11598</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dc:creator>
  <cp:keywords/>
  <dc:description/>
  <cp:lastModifiedBy>Melissa .</cp:lastModifiedBy>
  <cp:revision>2</cp:revision>
  <dcterms:created xsi:type="dcterms:W3CDTF">2016-04-21T14:58:00Z</dcterms:created>
  <dcterms:modified xsi:type="dcterms:W3CDTF">2016-04-21T14:58:00Z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