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7438B6" w14:textId="77777777" w:rsidR="00731329" w:rsidRDefault="00BF09F6">
      <w:pPr>
        <w:pStyle w:val="Heading1"/>
      </w:pPr>
      <w:r>
        <w:t>CRIM 101</w:t>
      </w:r>
    </w:p>
    <w:p w14:paraId="1CB0587D" w14:textId="77777777" w:rsidR="00731329" w:rsidRDefault="00BF09F6" w:rsidP="00BF09F6">
      <w:pPr>
        <w:pStyle w:val="ListBullet"/>
        <w:numPr>
          <w:ilvl w:val="0"/>
          <w:numId w:val="0"/>
        </w:numPr>
        <w:ind w:left="432"/>
      </w:pPr>
      <w:r>
        <w:t>Chapter 8</w:t>
      </w:r>
    </w:p>
    <w:p w14:paraId="343F79FE" w14:textId="77777777" w:rsidR="00BF09F6" w:rsidRDefault="00BF09F6" w:rsidP="00BF09F6">
      <w:pPr>
        <w:pStyle w:val="ListBullet"/>
        <w:numPr>
          <w:ilvl w:val="0"/>
          <w:numId w:val="0"/>
        </w:numPr>
        <w:ind w:left="432"/>
      </w:pPr>
    </w:p>
    <w:p w14:paraId="0237E32A" w14:textId="77777777" w:rsidR="00BF09F6" w:rsidRDefault="00BF09F6" w:rsidP="00BF09F6">
      <w:pPr>
        <w:pStyle w:val="ListBullet"/>
        <w:numPr>
          <w:ilvl w:val="0"/>
          <w:numId w:val="0"/>
        </w:numPr>
        <w:ind w:left="432"/>
        <w:jc w:val="center"/>
      </w:pPr>
      <w:r>
        <w:t>Social Process Theories</w:t>
      </w:r>
    </w:p>
    <w:p w14:paraId="35126639" w14:textId="77777777" w:rsidR="00BF09F6" w:rsidRDefault="00BF09F6" w:rsidP="00BF09F6">
      <w:pPr>
        <w:pStyle w:val="ListBullet"/>
        <w:numPr>
          <w:ilvl w:val="0"/>
          <w:numId w:val="0"/>
        </w:numPr>
        <w:ind w:left="432"/>
      </w:pPr>
    </w:p>
    <w:p w14:paraId="1DE879BE" w14:textId="77777777" w:rsidR="00BF09F6" w:rsidRDefault="00BF09F6" w:rsidP="00BF09F6">
      <w:pPr>
        <w:pStyle w:val="ListBullet"/>
        <w:numPr>
          <w:ilvl w:val="0"/>
          <w:numId w:val="0"/>
        </w:numPr>
        <w:ind w:left="432"/>
        <w:rPr>
          <w:b/>
          <w:u w:val="single"/>
        </w:rPr>
      </w:pPr>
      <w:r w:rsidRPr="00034D72">
        <w:rPr>
          <w:b/>
          <w:u w:val="single"/>
        </w:rPr>
        <w:t>Social Processes and Crime:</w:t>
      </w:r>
    </w:p>
    <w:p w14:paraId="55B1B068" w14:textId="22AB366E" w:rsidR="00676DA6" w:rsidRDefault="00676DA6" w:rsidP="00676DA6">
      <w:pPr>
        <w:pStyle w:val="ListBullet"/>
        <w:numPr>
          <w:ilvl w:val="0"/>
          <w:numId w:val="27"/>
        </w:numPr>
        <w:rPr>
          <w:b/>
          <w:u w:val="single"/>
        </w:rPr>
      </w:pPr>
      <w:r>
        <w:rPr>
          <w:b/>
          <w:u w:val="single"/>
        </w:rPr>
        <w:t>3 categories:</w:t>
      </w:r>
    </w:p>
    <w:p w14:paraId="4F845484" w14:textId="5495652C" w:rsidR="00676DA6" w:rsidRPr="00676DA6" w:rsidRDefault="00676DA6" w:rsidP="00676DA6">
      <w:pPr>
        <w:pStyle w:val="ListBullet"/>
        <w:numPr>
          <w:ilvl w:val="0"/>
          <w:numId w:val="27"/>
        </w:numPr>
        <w:rPr>
          <w:b/>
          <w:u w:val="single"/>
        </w:rPr>
      </w:pPr>
      <w:r>
        <w:rPr>
          <w:b/>
        </w:rPr>
        <w:t>1) social learning theory</w:t>
      </w:r>
      <w:r w:rsidR="00FC27E6">
        <w:rPr>
          <w:b/>
        </w:rPr>
        <w:t>- crime is a learned behavior</w:t>
      </w:r>
    </w:p>
    <w:p w14:paraId="1D53D1B6" w14:textId="386612C4" w:rsidR="00676DA6" w:rsidRPr="00676DA6" w:rsidRDefault="00676DA6" w:rsidP="00676DA6">
      <w:pPr>
        <w:pStyle w:val="ListBullet"/>
        <w:numPr>
          <w:ilvl w:val="0"/>
          <w:numId w:val="27"/>
        </w:numPr>
        <w:rPr>
          <w:b/>
          <w:u w:val="single"/>
        </w:rPr>
      </w:pPr>
      <w:r>
        <w:rPr>
          <w:b/>
        </w:rPr>
        <w:t>2) social control theory</w:t>
      </w:r>
      <w:r w:rsidR="00FC27E6">
        <w:rPr>
          <w:b/>
        </w:rPr>
        <w:t>- crime in a society is controlled by social bonds</w:t>
      </w:r>
    </w:p>
    <w:p w14:paraId="3F8A1D94" w14:textId="02573782" w:rsidR="00676DA6" w:rsidRPr="00676DA6" w:rsidRDefault="00676DA6" w:rsidP="00676DA6">
      <w:pPr>
        <w:pStyle w:val="ListBullet"/>
        <w:numPr>
          <w:ilvl w:val="0"/>
          <w:numId w:val="27"/>
        </w:numPr>
        <w:rPr>
          <w:b/>
          <w:u w:val="single"/>
        </w:rPr>
      </w:pPr>
      <w:r>
        <w:rPr>
          <w:b/>
        </w:rPr>
        <w:t>3) social reaction (Labelling Theory)</w:t>
      </w:r>
      <w:r w:rsidR="00FC27E6">
        <w:rPr>
          <w:b/>
        </w:rPr>
        <w:t>- people have labels placed on them in society, people internalize these labels</w:t>
      </w:r>
    </w:p>
    <w:p w14:paraId="29370B2B" w14:textId="77777777" w:rsidR="00676DA6" w:rsidRPr="00034D72" w:rsidRDefault="00676DA6" w:rsidP="00676DA6">
      <w:pPr>
        <w:pStyle w:val="ListBullet"/>
        <w:numPr>
          <w:ilvl w:val="0"/>
          <w:numId w:val="0"/>
        </w:numPr>
        <w:ind w:left="1152"/>
        <w:rPr>
          <w:b/>
          <w:u w:val="single"/>
        </w:rPr>
      </w:pPr>
    </w:p>
    <w:p w14:paraId="7A93411E" w14:textId="77777777" w:rsidR="00BF09F6" w:rsidRDefault="00BF09F6" w:rsidP="001E6ECE">
      <w:pPr>
        <w:pStyle w:val="ListBullet"/>
        <w:numPr>
          <w:ilvl w:val="0"/>
          <w:numId w:val="0"/>
        </w:numPr>
        <w:ind w:left="432" w:hanging="432"/>
        <w:rPr>
          <w:u w:val="single"/>
        </w:rPr>
      </w:pPr>
      <w:r>
        <w:rPr>
          <w:u w:val="single"/>
        </w:rPr>
        <w:t>Family Relations:</w:t>
      </w:r>
    </w:p>
    <w:p w14:paraId="7E360698" w14:textId="77777777" w:rsidR="00BF09F6" w:rsidRDefault="001A6DBD" w:rsidP="00BF09F6">
      <w:pPr>
        <w:pStyle w:val="ListBullet"/>
        <w:numPr>
          <w:ilvl w:val="0"/>
          <w:numId w:val="6"/>
        </w:numPr>
      </w:pPr>
      <w:r>
        <w:t xml:space="preserve">Youth </w:t>
      </w:r>
      <w:r w:rsidR="001E6ECE">
        <w:t>who grow up in a household characterize by tension, where familiar love and support are lacking and discipline is inconsistent or abusive placing them at higher risk</w:t>
      </w:r>
    </w:p>
    <w:p w14:paraId="79A7E83B" w14:textId="77777777" w:rsidR="001E6ECE" w:rsidRDefault="001E6ECE" w:rsidP="001E6ECE">
      <w:pPr>
        <w:pStyle w:val="ListBullet"/>
        <w:numPr>
          <w:ilvl w:val="0"/>
          <w:numId w:val="0"/>
        </w:numPr>
        <w:ind w:left="432" w:hanging="432"/>
      </w:pPr>
    </w:p>
    <w:p w14:paraId="398518BE" w14:textId="77777777" w:rsidR="001E6ECE" w:rsidRDefault="001E6ECE" w:rsidP="001E6ECE">
      <w:pPr>
        <w:pStyle w:val="ListBullet"/>
        <w:numPr>
          <w:ilvl w:val="0"/>
          <w:numId w:val="0"/>
        </w:numPr>
        <w:ind w:left="432" w:hanging="432"/>
        <w:rPr>
          <w:u w:val="single"/>
        </w:rPr>
      </w:pPr>
      <w:r>
        <w:rPr>
          <w:u w:val="single"/>
        </w:rPr>
        <w:t>Educational Experience:</w:t>
      </w:r>
    </w:p>
    <w:p w14:paraId="42130DDC" w14:textId="77777777" w:rsidR="001E6ECE" w:rsidRPr="001E6ECE" w:rsidRDefault="001E6ECE" w:rsidP="001E6ECE">
      <w:pPr>
        <w:pStyle w:val="ListBullet"/>
        <w:numPr>
          <w:ilvl w:val="0"/>
          <w:numId w:val="6"/>
        </w:numPr>
        <w:rPr>
          <w:u w:val="single"/>
        </w:rPr>
      </w:pPr>
      <w:r>
        <w:t>Adolescent achievement in school linked to criminality, children who do poorly and feel alienated</w:t>
      </w:r>
    </w:p>
    <w:p w14:paraId="70078CC8" w14:textId="77777777" w:rsidR="001E6ECE" w:rsidRPr="001E6ECE" w:rsidRDefault="001E6ECE" w:rsidP="001E6ECE">
      <w:pPr>
        <w:pStyle w:val="ListBullet"/>
        <w:numPr>
          <w:ilvl w:val="0"/>
          <w:numId w:val="6"/>
        </w:numPr>
        <w:rPr>
          <w:u w:val="single"/>
        </w:rPr>
      </w:pPr>
      <w:r>
        <w:t>Schools contribute to criminality when they label problem youths, setting them apart</w:t>
      </w:r>
    </w:p>
    <w:p w14:paraId="6CB0C904" w14:textId="77777777" w:rsidR="001E6ECE" w:rsidRPr="00034D72" w:rsidRDefault="001E6ECE" w:rsidP="001E6ECE">
      <w:pPr>
        <w:pStyle w:val="ListBullet"/>
        <w:numPr>
          <w:ilvl w:val="0"/>
          <w:numId w:val="6"/>
        </w:numPr>
        <w:rPr>
          <w:u w:val="single"/>
        </w:rPr>
      </w:pPr>
      <w:r>
        <w:rPr>
          <w:b/>
        </w:rPr>
        <w:t xml:space="preserve">Stigmatize </w:t>
      </w:r>
      <w:r>
        <w:t>youths is creating an enduring label that taints a person’s identity and changes him or her in the eyes of others</w:t>
      </w:r>
    </w:p>
    <w:p w14:paraId="5A245972" w14:textId="4CD67D84" w:rsidR="00034D72" w:rsidRPr="00034D72" w:rsidRDefault="00034D72" w:rsidP="001E6ECE">
      <w:pPr>
        <w:pStyle w:val="ListBullet"/>
        <w:numPr>
          <w:ilvl w:val="0"/>
          <w:numId w:val="6"/>
        </w:numPr>
        <w:rPr>
          <w:u w:val="single"/>
        </w:rPr>
      </w:pPr>
      <w:r>
        <w:t xml:space="preserve">Severe forms of labelling and </w:t>
      </w:r>
      <w:proofErr w:type="spellStart"/>
      <w:r>
        <w:t>incararation</w:t>
      </w:r>
      <w:proofErr w:type="spellEnd"/>
      <w:r>
        <w:t xml:space="preserve"> have most negative effect</w:t>
      </w:r>
    </w:p>
    <w:p w14:paraId="6D7C18F6" w14:textId="4265BF58" w:rsidR="00034D72" w:rsidRDefault="00034D72" w:rsidP="00034D72">
      <w:pPr>
        <w:pStyle w:val="ListBullet"/>
        <w:numPr>
          <w:ilvl w:val="0"/>
          <w:numId w:val="0"/>
        </w:numPr>
        <w:ind w:left="432" w:hanging="432"/>
        <w:rPr>
          <w:u w:val="single"/>
        </w:rPr>
      </w:pPr>
      <w:r>
        <w:rPr>
          <w:u w:val="single"/>
        </w:rPr>
        <w:t>Peer Relations:</w:t>
      </w:r>
    </w:p>
    <w:p w14:paraId="5B9A1D5F" w14:textId="6DAE9CC9" w:rsidR="00034D72" w:rsidRDefault="00034D72" w:rsidP="00034D72">
      <w:pPr>
        <w:pStyle w:val="ListBullet"/>
        <w:numPr>
          <w:ilvl w:val="0"/>
          <w:numId w:val="7"/>
        </w:numPr>
      </w:pPr>
      <w:r>
        <w:t>Peer group has a powerful psychological effect on human conduct, influencing decision making and behavior</w:t>
      </w:r>
    </w:p>
    <w:p w14:paraId="3A969FE4" w14:textId="30058098" w:rsidR="00034D72" w:rsidRDefault="00034D72" w:rsidP="00034D72">
      <w:pPr>
        <w:pStyle w:val="ListBullet"/>
        <w:numPr>
          <w:ilvl w:val="0"/>
          <w:numId w:val="7"/>
        </w:numPr>
      </w:pPr>
      <w:r>
        <w:t xml:space="preserve">Peer </w:t>
      </w:r>
      <w:r w:rsidR="005D0540">
        <w:t>relations</w:t>
      </w:r>
      <w:r>
        <w:t xml:space="preserve"> are a significant aspect of maturation</w:t>
      </w:r>
    </w:p>
    <w:p w14:paraId="3658C0EA" w14:textId="52F688D2" w:rsidR="00034D72" w:rsidRDefault="00034D72" w:rsidP="00034D72">
      <w:pPr>
        <w:pStyle w:val="ListBullet"/>
        <w:numPr>
          <w:ilvl w:val="0"/>
          <w:numId w:val="7"/>
        </w:numPr>
      </w:pPr>
      <w:r>
        <w:t>Influence on peers both negative and positive</w:t>
      </w:r>
    </w:p>
    <w:p w14:paraId="70FDC835" w14:textId="5BC964CF" w:rsidR="00034D72" w:rsidRDefault="00034D72" w:rsidP="00034D72">
      <w:pPr>
        <w:pStyle w:val="ListBullet"/>
        <w:numPr>
          <w:ilvl w:val="0"/>
          <w:numId w:val="7"/>
        </w:numPr>
      </w:pPr>
      <w:r>
        <w:t xml:space="preserve">Peers pressure youths to conform to group values, but they also help cope with aggressive impulses, discuss feelings </w:t>
      </w:r>
    </w:p>
    <w:p w14:paraId="5D3EE7EF" w14:textId="77777777" w:rsidR="00034D72" w:rsidRDefault="00034D72" w:rsidP="00034D72">
      <w:pPr>
        <w:pStyle w:val="ListBullet"/>
        <w:numPr>
          <w:ilvl w:val="0"/>
          <w:numId w:val="0"/>
        </w:numPr>
        <w:ind w:left="720"/>
      </w:pPr>
    </w:p>
    <w:p w14:paraId="1C82AA3B" w14:textId="780226D0" w:rsidR="00034D72" w:rsidRDefault="00034D72" w:rsidP="00034D72">
      <w:pPr>
        <w:pStyle w:val="ListBullet"/>
        <w:numPr>
          <w:ilvl w:val="0"/>
          <w:numId w:val="0"/>
        </w:numPr>
        <w:ind w:left="432" w:hanging="432"/>
        <w:rPr>
          <w:u w:val="single"/>
        </w:rPr>
      </w:pPr>
      <w:r>
        <w:rPr>
          <w:u w:val="single"/>
        </w:rPr>
        <w:t xml:space="preserve">Institutional </w:t>
      </w:r>
      <w:r w:rsidR="005D0540">
        <w:rPr>
          <w:u w:val="single"/>
        </w:rPr>
        <w:t>Involvement</w:t>
      </w:r>
      <w:r>
        <w:rPr>
          <w:u w:val="single"/>
        </w:rPr>
        <w:t xml:space="preserve"> and Belief </w:t>
      </w:r>
    </w:p>
    <w:p w14:paraId="5154B4D5" w14:textId="6A429E74" w:rsidR="00034D72" w:rsidRDefault="00034D72" w:rsidP="00034D72">
      <w:pPr>
        <w:pStyle w:val="ListBullet"/>
        <w:numPr>
          <w:ilvl w:val="0"/>
          <w:numId w:val="8"/>
        </w:numPr>
      </w:pPr>
      <w:r>
        <w:t>People with morals and can distinguish right from wrong are less deviant</w:t>
      </w:r>
    </w:p>
    <w:p w14:paraId="2793C03D" w14:textId="777B4541" w:rsidR="00034D72" w:rsidRDefault="005D0540" w:rsidP="00034D72">
      <w:pPr>
        <w:pStyle w:val="ListBullet"/>
        <w:numPr>
          <w:ilvl w:val="0"/>
          <w:numId w:val="8"/>
        </w:numPr>
      </w:pPr>
      <w:r>
        <w:t>Countries</w:t>
      </w:r>
      <w:r w:rsidR="00034D72">
        <w:t xml:space="preserve"> with high church rates have the lowest crime rates</w:t>
      </w:r>
    </w:p>
    <w:p w14:paraId="14C13E6E" w14:textId="77777777" w:rsidR="00034D72" w:rsidRDefault="00034D72" w:rsidP="00034D72">
      <w:pPr>
        <w:pStyle w:val="ListBullet"/>
        <w:numPr>
          <w:ilvl w:val="0"/>
          <w:numId w:val="0"/>
        </w:numPr>
        <w:ind w:left="432" w:hanging="432"/>
      </w:pPr>
    </w:p>
    <w:p w14:paraId="01DDFF1D" w14:textId="3C90B2FC" w:rsidR="00034D72" w:rsidRDefault="00034D72" w:rsidP="00034D72">
      <w:pPr>
        <w:pStyle w:val="ListBullet"/>
        <w:numPr>
          <w:ilvl w:val="0"/>
          <w:numId w:val="0"/>
        </w:numPr>
        <w:ind w:left="432" w:hanging="432"/>
        <w:rPr>
          <w:b/>
          <w:u w:val="single"/>
        </w:rPr>
      </w:pPr>
      <w:r>
        <w:rPr>
          <w:b/>
          <w:u w:val="single"/>
        </w:rPr>
        <w:t xml:space="preserve">Branches </w:t>
      </w:r>
      <w:proofErr w:type="gramStart"/>
      <w:r>
        <w:rPr>
          <w:b/>
          <w:u w:val="single"/>
        </w:rPr>
        <w:t>Of</w:t>
      </w:r>
      <w:proofErr w:type="gramEnd"/>
      <w:r>
        <w:rPr>
          <w:b/>
          <w:u w:val="single"/>
        </w:rPr>
        <w:t xml:space="preserve"> Social Process Theory</w:t>
      </w:r>
    </w:p>
    <w:p w14:paraId="162F30EA" w14:textId="77777777" w:rsidR="00034D72" w:rsidRPr="00BC7DEF" w:rsidRDefault="00034D72" w:rsidP="00034D72">
      <w:pPr>
        <w:pStyle w:val="ListBullet"/>
        <w:numPr>
          <w:ilvl w:val="0"/>
          <w:numId w:val="0"/>
        </w:numPr>
        <w:ind w:left="432" w:hanging="432"/>
        <w:rPr>
          <w:b/>
          <w:sz w:val="44"/>
          <w:u w:val="single"/>
        </w:rPr>
      </w:pPr>
    </w:p>
    <w:p w14:paraId="2B743070" w14:textId="107AF824" w:rsidR="00034D72" w:rsidRPr="00BC7DEF" w:rsidRDefault="00034D72" w:rsidP="00034D72">
      <w:pPr>
        <w:pStyle w:val="ListBullet"/>
        <w:numPr>
          <w:ilvl w:val="0"/>
          <w:numId w:val="0"/>
        </w:numPr>
        <w:ind w:left="432" w:hanging="432"/>
        <w:rPr>
          <w:b/>
          <w:sz w:val="44"/>
          <w:u w:val="single"/>
        </w:rPr>
      </w:pPr>
      <w:r w:rsidRPr="00BC7DEF">
        <w:rPr>
          <w:b/>
          <w:sz w:val="44"/>
          <w:u w:val="single"/>
        </w:rPr>
        <w:t>Social Learning Theory:</w:t>
      </w:r>
    </w:p>
    <w:p w14:paraId="4C3FD71E" w14:textId="27F62F3A" w:rsidR="00C7190A" w:rsidRDefault="005D0540" w:rsidP="00C7190A">
      <w:pPr>
        <w:pStyle w:val="ListBullet"/>
        <w:numPr>
          <w:ilvl w:val="0"/>
          <w:numId w:val="9"/>
        </w:numPr>
      </w:pPr>
      <w:r>
        <w:t>Suggests</w:t>
      </w:r>
      <w:r w:rsidR="00711000">
        <w:t xml:space="preserve"> that people learn the techniques and attitudes of crime from close relationships with criminal peers; </w:t>
      </w:r>
      <w:r w:rsidR="00711000" w:rsidRPr="00FC27E6">
        <w:rPr>
          <w:u w:val="single"/>
        </w:rPr>
        <w:t xml:space="preserve">crime is a learned </w:t>
      </w:r>
      <w:r w:rsidRPr="00FC27E6">
        <w:rPr>
          <w:u w:val="single"/>
        </w:rPr>
        <w:t>behavior</w:t>
      </w:r>
    </w:p>
    <w:p w14:paraId="2A7E86D5" w14:textId="07108B50" w:rsidR="00C7190A" w:rsidRDefault="00C7190A" w:rsidP="00C7190A">
      <w:pPr>
        <w:pStyle w:val="ListBullet"/>
        <w:numPr>
          <w:ilvl w:val="0"/>
          <w:numId w:val="9"/>
        </w:numPr>
      </w:pPr>
      <w:r>
        <w:t>If learned anti social behaviors exceed conventional behaviors, crime occurs</w:t>
      </w:r>
    </w:p>
    <w:p w14:paraId="20BD27BF" w14:textId="09DB3C6A" w:rsidR="00C7190A" w:rsidRDefault="00C7190A" w:rsidP="00C7190A">
      <w:pPr>
        <w:pStyle w:val="ListBullet"/>
        <w:numPr>
          <w:ilvl w:val="0"/>
          <w:numId w:val="9"/>
        </w:numPr>
      </w:pPr>
      <w:r>
        <w:t>Criticism: police and lawyers most coming into contact with anti social behaviors all the time, not all youths engage in criminal activity</w:t>
      </w:r>
    </w:p>
    <w:p w14:paraId="5E230628" w14:textId="63215B16" w:rsidR="005D0540" w:rsidRDefault="005D0540" w:rsidP="00034D72">
      <w:pPr>
        <w:pStyle w:val="ListBullet"/>
        <w:numPr>
          <w:ilvl w:val="0"/>
          <w:numId w:val="9"/>
        </w:numPr>
      </w:pPr>
      <w:r>
        <w:t xml:space="preserve">3 most prominent forms of social learning theory: </w:t>
      </w:r>
      <w:r>
        <w:rPr>
          <w:b/>
        </w:rPr>
        <w:t>differential association theory, differential reinforcement theory, and neutralization</w:t>
      </w:r>
    </w:p>
    <w:p w14:paraId="3373F82F" w14:textId="6AAC9B21" w:rsidR="005D0540" w:rsidRPr="005D0540" w:rsidRDefault="005D0540" w:rsidP="005D0540">
      <w:pPr>
        <w:pStyle w:val="ListBullet"/>
        <w:numPr>
          <w:ilvl w:val="0"/>
          <w:numId w:val="10"/>
        </w:numPr>
        <w:rPr>
          <w:i/>
        </w:rPr>
      </w:pPr>
      <w:r>
        <w:t xml:space="preserve">Edwin H. Sutherland </w:t>
      </w:r>
    </w:p>
    <w:p w14:paraId="1AFCAE04" w14:textId="7641387F" w:rsidR="005D0540" w:rsidRPr="005D0540" w:rsidRDefault="005D0540" w:rsidP="005D0540">
      <w:pPr>
        <w:pStyle w:val="ListBullet"/>
        <w:numPr>
          <w:ilvl w:val="0"/>
          <w:numId w:val="10"/>
        </w:numPr>
        <w:rPr>
          <w:i/>
        </w:rPr>
      </w:pPr>
      <w:r>
        <w:t>Acquisition of the social behavior is a learning process, and the criminal skills are motives learned</w:t>
      </w:r>
    </w:p>
    <w:p w14:paraId="102BAAB9" w14:textId="6F8F3E09" w:rsidR="005D0540" w:rsidRPr="005D0540" w:rsidRDefault="005D0540" w:rsidP="005D0540">
      <w:pPr>
        <w:pStyle w:val="ListBullet"/>
        <w:numPr>
          <w:ilvl w:val="0"/>
          <w:numId w:val="10"/>
        </w:numPr>
        <w:rPr>
          <w:i/>
        </w:rPr>
      </w:pPr>
      <w:r>
        <w:t>People who have assimilated pro-crime attitudes are likely to engage in criminal activity</w:t>
      </w:r>
    </w:p>
    <w:p w14:paraId="4D4873CC" w14:textId="73A5FB9E" w:rsidR="005D0540" w:rsidRPr="005D0540" w:rsidRDefault="00CD1366" w:rsidP="005D0540">
      <w:pPr>
        <w:pStyle w:val="ListBullet"/>
        <w:numPr>
          <w:ilvl w:val="0"/>
          <w:numId w:val="10"/>
        </w:numPr>
        <w:rPr>
          <w:i/>
        </w:rPr>
      </w:pPr>
      <w:r>
        <w:t>Accounts</w:t>
      </w:r>
      <w:r w:rsidR="005D0540">
        <w:t xml:space="preserve"> for criminals in lower-middle class and middle-upper class</w:t>
      </w:r>
    </w:p>
    <w:p w14:paraId="3BB43793" w14:textId="197031A4" w:rsidR="005D0540" w:rsidRDefault="005D0540" w:rsidP="005D0540">
      <w:pPr>
        <w:pStyle w:val="ListBullet"/>
        <w:numPr>
          <w:ilvl w:val="0"/>
          <w:numId w:val="0"/>
        </w:numPr>
        <w:ind w:left="432" w:hanging="432"/>
        <w:rPr>
          <w:i/>
        </w:rPr>
      </w:pPr>
      <w:r>
        <w:rPr>
          <w:i/>
        </w:rPr>
        <w:t>Differential Reinforcement Theory-</w:t>
      </w:r>
    </w:p>
    <w:p w14:paraId="0BC4D6C6" w14:textId="464C6FE7" w:rsidR="005D0540" w:rsidRDefault="005D0540" w:rsidP="005D0540">
      <w:pPr>
        <w:pStyle w:val="ListBullet"/>
        <w:numPr>
          <w:ilvl w:val="0"/>
          <w:numId w:val="11"/>
        </w:numPr>
      </w:pPr>
      <w:r>
        <w:t>Explains crime is a type of learned behavior</w:t>
      </w:r>
    </w:p>
    <w:p w14:paraId="0220FE2C" w14:textId="08FE5219" w:rsidR="005D0540" w:rsidRDefault="005D0540" w:rsidP="005D0540">
      <w:pPr>
        <w:pStyle w:val="ListBullet"/>
        <w:numPr>
          <w:ilvl w:val="0"/>
          <w:numId w:val="11"/>
        </w:numPr>
      </w:pPr>
      <w:r>
        <w:t>Akers and Burgess</w:t>
      </w:r>
      <w:r w:rsidR="00C7190A">
        <w:t xml:space="preserve"> argue that the process of learning occurs in 3 ways (</w:t>
      </w:r>
      <w:r w:rsidR="00C7190A" w:rsidRPr="00C7190A">
        <w:rPr>
          <w:b/>
        </w:rPr>
        <w:t>Direct conditioning</w:t>
      </w:r>
      <w:r w:rsidR="00C7190A">
        <w:t xml:space="preserve"> – behavior is either punished or rewarded) </w:t>
      </w:r>
      <w:r w:rsidR="00C7190A" w:rsidRPr="00C7190A">
        <w:rPr>
          <w:b/>
        </w:rPr>
        <w:t>(Imitation</w:t>
      </w:r>
      <w:r w:rsidR="00C7190A">
        <w:t xml:space="preserve">- form of observational learning, from watching </w:t>
      </w:r>
      <w:proofErr w:type="spellStart"/>
      <w:r w:rsidR="00C7190A">
        <w:t>tv</w:t>
      </w:r>
      <w:proofErr w:type="spellEnd"/>
      <w:r w:rsidR="00C7190A">
        <w:t xml:space="preserve"> or film) (</w:t>
      </w:r>
      <w:r w:rsidR="00C7190A" w:rsidRPr="00C7190A">
        <w:rPr>
          <w:b/>
        </w:rPr>
        <w:t>Differential Association</w:t>
      </w:r>
      <w:r w:rsidR="00C7190A">
        <w:t>- learned from direct or indirect contact with other people)</w:t>
      </w:r>
    </w:p>
    <w:p w14:paraId="7D6DCC41" w14:textId="02B51980" w:rsidR="005D0540" w:rsidRDefault="005D0540" w:rsidP="005D0540">
      <w:pPr>
        <w:pStyle w:val="ListBullet"/>
        <w:numPr>
          <w:ilvl w:val="0"/>
          <w:numId w:val="11"/>
        </w:numPr>
      </w:pPr>
      <w:r>
        <w:t>Same process is involved in learning both deviant and conventional behavior</w:t>
      </w:r>
    </w:p>
    <w:p w14:paraId="4B9F6708" w14:textId="769847E3" w:rsidR="005D0540" w:rsidRDefault="005D0540" w:rsidP="005D0540">
      <w:pPr>
        <w:pStyle w:val="ListBullet"/>
        <w:numPr>
          <w:ilvl w:val="0"/>
          <w:numId w:val="11"/>
        </w:numPr>
      </w:pPr>
      <w:r>
        <w:t>Behavior is reinforced when positive rewards are gained or punishment is avoided</w:t>
      </w:r>
    </w:p>
    <w:p w14:paraId="490F9A1E" w14:textId="157FF2F3" w:rsidR="005D0540" w:rsidRDefault="00C03A56" w:rsidP="005D0540">
      <w:pPr>
        <w:pStyle w:val="ListBullet"/>
        <w:numPr>
          <w:ilvl w:val="0"/>
          <w:numId w:val="11"/>
        </w:numPr>
      </w:pPr>
      <w:r>
        <w:t xml:space="preserve">Fits with rational choice theory because they both </w:t>
      </w:r>
      <w:r w:rsidR="00CD1366">
        <w:t>suggest</w:t>
      </w:r>
      <w:r>
        <w:t xml:space="preserve"> people learn the techniq</w:t>
      </w:r>
      <w:r w:rsidR="00C7190A">
        <w:t xml:space="preserve">ues and attitudes necessary to </w:t>
      </w:r>
      <w:r>
        <w:t>commit crime through experiences</w:t>
      </w:r>
    </w:p>
    <w:p w14:paraId="699D4820" w14:textId="53013083" w:rsidR="008C49F1" w:rsidRDefault="008C49F1" w:rsidP="008C49F1">
      <w:pPr>
        <w:pStyle w:val="ListBullet"/>
        <w:numPr>
          <w:ilvl w:val="0"/>
          <w:numId w:val="0"/>
        </w:numPr>
        <w:ind w:left="432" w:hanging="432"/>
        <w:rPr>
          <w:i/>
        </w:rPr>
      </w:pPr>
      <w:r>
        <w:rPr>
          <w:i/>
        </w:rPr>
        <w:t>Neutralization Theory-</w:t>
      </w:r>
    </w:p>
    <w:p w14:paraId="51E4D661" w14:textId="4C97AC65" w:rsidR="008C49F1" w:rsidRDefault="008C49F1" w:rsidP="008C49F1">
      <w:pPr>
        <w:pStyle w:val="ListBullet"/>
        <w:numPr>
          <w:ilvl w:val="0"/>
          <w:numId w:val="12"/>
        </w:numPr>
      </w:pPr>
      <w:r>
        <w:t xml:space="preserve">Most interesting- identified with Sykes and </w:t>
      </w:r>
      <w:proofErr w:type="spellStart"/>
      <w:r>
        <w:t>Matza</w:t>
      </w:r>
      <w:proofErr w:type="spellEnd"/>
      <w:r>
        <w:t xml:space="preserve"> view process of criminals through learning experience</w:t>
      </w:r>
    </w:p>
    <w:p w14:paraId="68980F52" w14:textId="1B34C99F" w:rsidR="00C7190A" w:rsidRDefault="00C7190A" w:rsidP="008C49F1">
      <w:pPr>
        <w:pStyle w:val="ListBullet"/>
        <w:numPr>
          <w:ilvl w:val="0"/>
          <w:numId w:val="12"/>
        </w:numPr>
      </w:pPr>
      <w:r>
        <w:t>People “drift” between deviant and conventional values</w:t>
      </w:r>
    </w:p>
    <w:p w14:paraId="64C49F42" w14:textId="597D4CBE" w:rsidR="008C49F1" w:rsidRDefault="008C49F1" w:rsidP="008C49F1">
      <w:pPr>
        <w:pStyle w:val="ListBullet"/>
        <w:numPr>
          <w:ilvl w:val="0"/>
          <w:numId w:val="12"/>
        </w:numPr>
      </w:pPr>
      <w:r>
        <w:rPr>
          <w:b/>
        </w:rPr>
        <w:t xml:space="preserve">Subterranean values </w:t>
      </w:r>
      <w:r w:rsidRPr="008C49F1">
        <w:t xml:space="preserve">(immorality that entrenched in the culture but is otherwise </w:t>
      </w:r>
      <w:r w:rsidR="00C7190A" w:rsidRPr="008C49F1">
        <w:t>publicly</w:t>
      </w:r>
      <w:r w:rsidRPr="008C49F1">
        <w:t xml:space="preserve"> condemned</w:t>
      </w:r>
      <w:r>
        <w:rPr>
          <w:b/>
        </w:rPr>
        <w:t xml:space="preserve">) </w:t>
      </w:r>
      <w:r>
        <w:t>exist alongside conventional values, practiced in private (viewing porn)</w:t>
      </w:r>
    </w:p>
    <w:p w14:paraId="00C0824A" w14:textId="097C4BD2" w:rsidR="008C49F1" w:rsidRDefault="008C49F1" w:rsidP="008C49F1">
      <w:pPr>
        <w:pStyle w:val="ListBullet"/>
        <w:numPr>
          <w:ilvl w:val="0"/>
          <w:numId w:val="12"/>
        </w:numPr>
      </w:pPr>
      <w:r>
        <w:rPr>
          <w:b/>
        </w:rPr>
        <w:t xml:space="preserve">Techniques of Neutralization </w:t>
      </w:r>
      <w:r>
        <w:t>(strategy of cognitive dissonance used by deviants to counteract moral constraints so they may drift into criminal acts) allows a person to rationalize their behavior</w:t>
      </w:r>
      <w:r w:rsidR="00D62080">
        <w:t xml:space="preserve"> (denial of responsibility, denial of injury, denial of victim, metaphor of the ledger = good vs bad consideration)</w:t>
      </w:r>
    </w:p>
    <w:p w14:paraId="2341090E" w14:textId="40FA12DA" w:rsidR="008C49F1" w:rsidRDefault="008C49F1" w:rsidP="008C49F1">
      <w:pPr>
        <w:pStyle w:val="ListBullet"/>
        <w:numPr>
          <w:ilvl w:val="0"/>
          <w:numId w:val="12"/>
        </w:numPr>
      </w:pPr>
      <w:r>
        <w:t>Techniques: 1</w:t>
      </w:r>
      <w:r w:rsidRPr="008C49F1">
        <w:rPr>
          <w:vertAlign w:val="superscript"/>
        </w:rPr>
        <w:t>st</w:t>
      </w:r>
      <w:r>
        <w:t xml:space="preserve"> they have guilt, 2</w:t>
      </w:r>
      <w:r w:rsidRPr="008C49F1">
        <w:rPr>
          <w:vertAlign w:val="superscript"/>
        </w:rPr>
        <w:t>nd</w:t>
      </w:r>
      <w:r>
        <w:t xml:space="preserve"> offenders respect and admire honest law-abiding persons, 3</w:t>
      </w:r>
      <w:r w:rsidRPr="008C49F1">
        <w:rPr>
          <w:vertAlign w:val="superscript"/>
        </w:rPr>
        <w:t>rd</w:t>
      </w:r>
      <w:r>
        <w:t xml:space="preserve"> criminals draw a line whom they can victimize and whom they cannot</w:t>
      </w:r>
    </w:p>
    <w:p w14:paraId="334A35AE" w14:textId="77777777" w:rsidR="008C49F1" w:rsidRDefault="008C49F1" w:rsidP="008C49F1">
      <w:pPr>
        <w:pStyle w:val="ListBullet"/>
        <w:numPr>
          <w:ilvl w:val="0"/>
          <w:numId w:val="0"/>
        </w:numPr>
        <w:ind w:left="432" w:hanging="432"/>
      </w:pPr>
    </w:p>
    <w:p w14:paraId="54B20957" w14:textId="4D1D27C5" w:rsidR="008C49F1" w:rsidRPr="00BC7DEF" w:rsidRDefault="008C49F1" w:rsidP="008C49F1">
      <w:pPr>
        <w:pStyle w:val="ListBullet"/>
        <w:numPr>
          <w:ilvl w:val="0"/>
          <w:numId w:val="0"/>
        </w:numPr>
        <w:ind w:left="432" w:hanging="432"/>
        <w:rPr>
          <w:b/>
          <w:sz w:val="44"/>
          <w:u w:val="single"/>
        </w:rPr>
      </w:pPr>
      <w:r w:rsidRPr="00BC7DEF">
        <w:rPr>
          <w:b/>
          <w:sz w:val="44"/>
          <w:u w:val="single"/>
        </w:rPr>
        <w:t>Social Control Theories</w:t>
      </w:r>
    </w:p>
    <w:p w14:paraId="728B903F" w14:textId="46F3B6B2" w:rsidR="008C49F1" w:rsidRDefault="008C49F1" w:rsidP="008C49F1">
      <w:pPr>
        <w:pStyle w:val="ListBullet"/>
        <w:numPr>
          <w:ilvl w:val="0"/>
          <w:numId w:val="13"/>
        </w:numPr>
      </w:pPr>
      <w:r>
        <w:t>Social control theories maintain that all people have the potential to violate the law that modern society presents many opportunities for illegal activity</w:t>
      </w:r>
    </w:p>
    <w:p w14:paraId="1F70D6F8" w14:textId="110273CB" w:rsidR="008C49F1" w:rsidRDefault="008C49F1" w:rsidP="008C49F1">
      <w:pPr>
        <w:pStyle w:val="ListBullet"/>
        <w:numPr>
          <w:ilvl w:val="0"/>
          <w:numId w:val="13"/>
        </w:numPr>
      </w:pPr>
      <w:r>
        <w:t xml:space="preserve">Control </w:t>
      </w:r>
      <w:r w:rsidR="00CD1366">
        <w:t>theorist</w:t>
      </w:r>
      <w:r>
        <w:t xml:space="preserve"> argue that people obey the law because behavior and passions are controlled by internal and external </w:t>
      </w:r>
      <w:r w:rsidR="00CD1366">
        <w:t>f</w:t>
      </w:r>
      <w:r>
        <w:t>orces</w:t>
      </w:r>
    </w:p>
    <w:p w14:paraId="2818848C" w14:textId="1324E1DD" w:rsidR="008C49F1" w:rsidRDefault="008C49F1" w:rsidP="008C49F1">
      <w:pPr>
        <w:pStyle w:val="ListBullet"/>
        <w:numPr>
          <w:ilvl w:val="0"/>
          <w:numId w:val="13"/>
        </w:numPr>
      </w:pPr>
      <w:r>
        <w:t xml:space="preserve">Some maintain self control because they have a </w:t>
      </w:r>
      <w:r w:rsidRPr="008C49F1">
        <w:rPr>
          <w:b/>
        </w:rPr>
        <w:t>commitment to conformity (</w:t>
      </w:r>
      <w:r>
        <w:t xml:space="preserve">positive orientation to the rules of society, whereby the </w:t>
      </w:r>
      <w:r w:rsidR="00CD1366">
        <w:t>individual</w:t>
      </w:r>
      <w:r>
        <w:t xml:space="preserve"> internalizes those rules) </w:t>
      </w:r>
    </w:p>
    <w:p w14:paraId="42C6532B" w14:textId="1ED49C02" w:rsidR="008C49F1" w:rsidRDefault="00761CD2" w:rsidP="00761CD2">
      <w:pPr>
        <w:pStyle w:val="ListBullet"/>
        <w:numPr>
          <w:ilvl w:val="0"/>
          <w:numId w:val="0"/>
        </w:numPr>
        <w:ind w:left="432" w:hanging="432"/>
        <w:rPr>
          <w:i/>
        </w:rPr>
      </w:pPr>
      <w:r>
        <w:rPr>
          <w:i/>
        </w:rPr>
        <w:t>Self Concept and Crime:</w:t>
      </w:r>
    </w:p>
    <w:p w14:paraId="5DEE6CE6" w14:textId="211B85FE" w:rsidR="00761CD2" w:rsidRDefault="00761CD2" w:rsidP="00761CD2">
      <w:pPr>
        <w:pStyle w:val="ListBullet"/>
        <w:numPr>
          <w:ilvl w:val="0"/>
          <w:numId w:val="14"/>
        </w:numPr>
      </w:pPr>
      <w:r>
        <w:rPr>
          <w:b/>
        </w:rPr>
        <w:t>Self-rejection (</w:t>
      </w:r>
      <w:r w:rsidR="00CD1366">
        <w:t>consequences</w:t>
      </w:r>
      <w:r w:rsidR="00BA6188">
        <w:t xml:space="preserve"> of </w:t>
      </w:r>
      <w:r w:rsidR="00CD1366">
        <w:t>successfully</w:t>
      </w:r>
      <w:r w:rsidR="00BA6188">
        <w:t xml:space="preserve"> being labelled, whereby the negative stigma is internalized)</w:t>
      </w:r>
    </w:p>
    <w:p w14:paraId="0075770F" w14:textId="35651DAB" w:rsidR="00D62080" w:rsidRPr="00D62080" w:rsidRDefault="00BA6188" w:rsidP="00D62080">
      <w:pPr>
        <w:pStyle w:val="ListBullet"/>
        <w:numPr>
          <w:ilvl w:val="0"/>
          <w:numId w:val="0"/>
        </w:numPr>
        <w:ind w:left="432" w:hanging="432"/>
        <w:rPr>
          <w:b/>
          <w:i/>
        </w:rPr>
      </w:pPr>
      <w:r w:rsidRPr="00D62080">
        <w:rPr>
          <w:b/>
          <w:i/>
        </w:rPr>
        <w:t xml:space="preserve">Containment Theory- </w:t>
      </w:r>
    </w:p>
    <w:p w14:paraId="356D41E6" w14:textId="280894DA" w:rsidR="00BA6188" w:rsidRDefault="00BA6188" w:rsidP="00BA6188">
      <w:pPr>
        <w:pStyle w:val="ListBullet"/>
        <w:numPr>
          <w:ilvl w:val="0"/>
          <w:numId w:val="14"/>
        </w:numPr>
      </w:pPr>
      <w:r>
        <w:t>How self image controls criminal tendencies</w:t>
      </w:r>
    </w:p>
    <w:p w14:paraId="032FEAD7" w14:textId="3020E6C4" w:rsidR="00D62080" w:rsidRDefault="00D62080" w:rsidP="00BA6188">
      <w:pPr>
        <w:pStyle w:val="ListBullet"/>
        <w:numPr>
          <w:ilvl w:val="0"/>
          <w:numId w:val="14"/>
        </w:numPr>
      </w:pPr>
      <w:r>
        <w:t>Walter Reckless</w:t>
      </w:r>
    </w:p>
    <w:p w14:paraId="66B5CE60" w14:textId="3B00735E" w:rsidR="00BA6188" w:rsidRDefault="00D62080" w:rsidP="00D62080">
      <w:pPr>
        <w:pStyle w:val="ListBullet"/>
        <w:numPr>
          <w:ilvl w:val="0"/>
          <w:numId w:val="14"/>
        </w:numPr>
        <w:rPr>
          <w:i/>
        </w:rPr>
      </w:pPr>
      <w:r>
        <w:t xml:space="preserve">Urges </w:t>
      </w:r>
      <w:r>
        <w:t xml:space="preserve">to commit crime contains </w:t>
      </w:r>
      <w:r w:rsidRPr="00D62080">
        <w:rPr>
          <w:b/>
        </w:rPr>
        <w:t>(internal pushes = personality, and external pressures= poverty, external pulls= deviant peers</w:t>
      </w:r>
      <w:r>
        <w:t xml:space="preserve">, </w:t>
      </w:r>
      <w:r w:rsidR="00BA6188">
        <w:rPr>
          <w:i/>
        </w:rPr>
        <w:t>Social Control Theory-</w:t>
      </w:r>
    </w:p>
    <w:p w14:paraId="13A95007" w14:textId="4A7D8D40" w:rsidR="00BA6188" w:rsidRDefault="00BA6188" w:rsidP="00BA6188">
      <w:pPr>
        <w:pStyle w:val="ListBullet"/>
        <w:numPr>
          <w:ilvl w:val="0"/>
          <w:numId w:val="15"/>
        </w:numPr>
      </w:pPr>
      <w:proofErr w:type="spellStart"/>
      <w:r>
        <w:t>Hirschi</w:t>
      </w:r>
      <w:proofErr w:type="spellEnd"/>
      <w:r>
        <w:t xml:space="preserve"> linked the onset of criminality to the weakening of ties that bind people to society, all </w:t>
      </w:r>
      <w:r w:rsidR="00CD1366">
        <w:t>individuals</w:t>
      </w:r>
      <w:r>
        <w:t xml:space="preserve"> are potential law </w:t>
      </w:r>
      <w:r w:rsidR="00CD1366">
        <w:t>violator</w:t>
      </w:r>
      <w:r>
        <w:t xml:space="preserve"> but are kept under control because of the fear their illegal behavior will damage their relationships with others</w:t>
      </w:r>
    </w:p>
    <w:p w14:paraId="6148DBED" w14:textId="198D7B65" w:rsidR="00BA6188" w:rsidRPr="00FA6B4B" w:rsidRDefault="00BA6188" w:rsidP="00FA6B4B">
      <w:pPr>
        <w:pStyle w:val="ListBullet"/>
        <w:numPr>
          <w:ilvl w:val="0"/>
          <w:numId w:val="15"/>
        </w:numPr>
      </w:pPr>
      <w:r>
        <w:t xml:space="preserve">The social bond </w:t>
      </w:r>
      <w:r w:rsidR="00FA6B4B">
        <w:t>(</w:t>
      </w:r>
      <w:r>
        <w:t>a person maintains with society is divided into 4 main elements (</w:t>
      </w:r>
      <w:r w:rsidRPr="00FA6B4B">
        <w:rPr>
          <w:b/>
        </w:rPr>
        <w:t>attachment</w:t>
      </w:r>
      <w:r w:rsidR="00FA6B4B">
        <w:t>= bonded to family, friends, community</w:t>
      </w:r>
      <w:r>
        <w:t xml:space="preserve">, </w:t>
      </w:r>
      <w:r w:rsidRPr="00FA6B4B">
        <w:rPr>
          <w:b/>
        </w:rPr>
        <w:t>commitment</w:t>
      </w:r>
      <w:r w:rsidR="00FA6B4B">
        <w:t>= amount of time and energy that a persons put into building a life,</w:t>
      </w:r>
      <w:r>
        <w:t xml:space="preserve"> </w:t>
      </w:r>
      <w:r w:rsidRPr="00FA6B4B">
        <w:rPr>
          <w:b/>
        </w:rPr>
        <w:t>involvement</w:t>
      </w:r>
      <w:r w:rsidR="00FA6B4B">
        <w:rPr>
          <w:b/>
        </w:rPr>
        <w:t xml:space="preserve"> = </w:t>
      </w:r>
      <w:r w:rsidR="00FA6B4B">
        <w:t xml:space="preserve">general idea that if your involved in other activities you have less time to engage in criminal </w:t>
      </w:r>
      <w:proofErr w:type="spellStart"/>
      <w:r w:rsidR="00FA6B4B">
        <w:t>behaviour</w:t>
      </w:r>
      <w:proofErr w:type="spellEnd"/>
      <w:r>
        <w:t xml:space="preserve">, and </w:t>
      </w:r>
      <w:r w:rsidRPr="00FA6B4B">
        <w:rPr>
          <w:b/>
        </w:rPr>
        <w:t>belief</w:t>
      </w:r>
      <w:r w:rsidR="00FA6B4B">
        <w:rPr>
          <w:b/>
        </w:rPr>
        <w:t xml:space="preserve">= </w:t>
      </w:r>
      <w:r w:rsidR="00FA6B4B">
        <w:t>idea that your more bonded to society from sharing of beliefs, importance of honesty, fairness</w:t>
      </w:r>
      <w:r w:rsidRPr="00FA6B4B">
        <w:rPr>
          <w:b/>
        </w:rPr>
        <w:t>)</w:t>
      </w:r>
    </w:p>
    <w:p w14:paraId="63C39E91" w14:textId="23D0A7D7" w:rsidR="00FA6B4B" w:rsidRDefault="00FA6B4B" w:rsidP="00FA6B4B">
      <w:pPr>
        <w:pStyle w:val="ListBullet"/>
        <w:numPr>
          <w:ilvl w:val="0"/>
          <w:numId w:val="15"/>
        </w:numPr>
      </w:pPr>
      <w:r>
        <w:rPr>
          <w:b/>
        </w:rPr>
        <w:t xml:space="preserve">Testing theory: </w:t>
      </w:r>
      <w:r>
        <w:t>found common characteristics from delinquent and non delinquent youth</w:t>
      </w:r>
    </w:p>
    <w:p w14:paraId="685519EE" w14:textId="18B7DC55" w:rsidR="00FA6B4B" w:rsidRDefault="00FA6B4B" w:rsidP="00FA6B4B">
      <w:pPr>
        <w:pStyle w:val="ListBullet"/>
        <w:numPr>
          <w:ilvl w:val="0"/>
          <w:numId w:val="28"/>
        </w:numPr>
      </w:pPr>
      <w:r w:rsidRPr="00FA6B4B">
        <w:t>Non delinquent youth had strong family ties,</w:t>
      </w:r>
      <w:r>
        <w:t xml:space="preserve"> close friendships, did well in school, abstained from alcohol and drug abuse, engaged in conventional leisure activities, </w:t>
      </w:r>
    </w:p>
    <w:p w14:paraId="608C57C8" w14:textId="770ED054" w:rsidR="00FA6B4B" w:rsidRDefault="00FA6B4B" w:rsidP="00FA6B4B">
      <w:pPr>
        <w:pStyle w:val="ListBullet"/>
        <w:numPr>
          <w:ilvl w:val="0"/>
          <w:numId w:val="28"/>
        </w:numPr>
      </w:pPr>
      <w:r>
        <w:t xml:space="preserve">Delinquent youths opposite ^ </w:t>
      </w:r>
    </w:p>
    <w:p w14:paraId="18A1177D" w14:textId="6B560CDD" w:rsidR="00FA6B4B" w:rsidRDefault="00FA6B4B" w:rsidP="00FA6B4B">
      <w:pPr>
        <w:pStyle w:val="ListBullet"/>
        <w:numPr>
          <w:ilvl w:val="0"/>
          <w:numId w:val="28"/>
        </w:numPr>
      </w:pPr>
      <w:r>
        <w:t xml:space="preserve">Support: substituent research </w:t>
      </w:r>
      <w:proofErr w:type="gramStart"/>
      <w:r>
        <w:t>have</w:t>
      </w:r>
      <w:proofErr w:type="gramEnd"/>
      <w:r>
        <w:t xml:space="preserve"> </w:t>
      </w:r>
      <w:proofErr w:type="spellStart"/>
      <w:r>
        <w:t>enfasized</w:t>
      </w:r>
      <w:proofErr w:type="spellEnd"/>
      <w:r>
        <w:t xml:space="preserve"> relationship of family bonds, </w:t>
      </w:r>
    </w:p>
    <w:p w14:paraId="5F387C0F" w14:textId="5A1933A4" w:rsidR="00FA6B4B" w:rsidRPr="00FA6B4B" w:rsidRDefault="00FA6B4B" w:rsidP="00FA6B4B">
      <w:pPr>
        <w:pStyle w:val="ListBullet"/>
        <w:numPr>
          <w:ilvl w:val="0"/>
          <w:numId w:val="28"/>
        </w:numPr>
      </w:pPr>
      <w:r>
        <w:t xml:space="preserve">Criticisms: involvement and belief have been shown to have less influence in younger children, </w:t>
      </w:r>
      <w:proofErr w:type="spellStart"/>
      <w:r>
        <w:t>Hirschi’s</w:t>
      </w:r>
      <w:proofErr w:type="spellEnd"/>
      <w:r>
        <w:t xml:space="preserve"> variable better explained female delinquency rather than male, not widely applicable across the gender </w:t>
      </w:r>
    </w:p>
    <w:p w14:paraId="6CD4E96D" w14:textId="77777777" w:rsidR="00BA6188" w:rsidRDefault="00BA6188" w:rsidP="00BA6188">
      <w:pPr>
        <w:pStyle w:val="ListBullet"/>
        <w:numPr>
          <w:ilvl w:val="0"/>
          <w:numId w:val="0"/>
        </w:numPr>
        <w:ind w:left="432" w:hanging="432"/>
      </w:pPr>
    </w:p>
    <w:p w14:paraId="46FAFABD" w14:textId="243CC3A5" w:rsidR="00BA6188" w:rsidRPr="00BC7DEF" w:rsidRDefault="00BA6188" w:rsidP="00BA6188">
      <w:pPr>
        <w:pStyle w:val="ListBullet"/>
        <w:numPr>
          <w:ilvl w:val="0"/>
          <w:numId w:val="0"/>
        </w:numPr>
        <w:ind w:left="432" w:hanging="432"/>
        <w:rPr>
          <w:b/>
          <w:sz w:val="44"/>
          <w:u w:val="single"/>
        </w:rPr>
      </w:pPr>
      <w:r w:rsidRPr="00BC7DEF">
        <w:rPr>
          <w:b/>
          <w:sz w:val="44"/>
          <w:u w:val="single"/>
        </w:rPr>
        <w:t>Labelling Theory:</w:t>
      </w:r>
    </w:p>
    <w:p w14:paraId="25721282" w14:textId="6B8601F9" w:rsidR="00BA6188" w:rsidRDefault="00BA6188" w:rsidP="00BA6188">
      <w:pPr>
        <w:pStyle w:val="ListBullet"/>
        <w:numPr>
          <w:ilvl w:val="0"/>
          <w:numId w:val="16"/>
        </w:numPr>
      </w:pPr>
      <w:r>
        <w:t>Examines criminal career formation in terms of destructive social interactions and encounters</w:t>
      </w:r>
    </w:p>
    <w:p w14:paraId="5BA1DC1C" w14:textId="6FA34CE1" w:rsidR="00BA6188" w:rsidRDefault="00BA6188" w:rsidP="00BA6188">
      <w:pPr>
        <w:pStyle w:val="ListBullet"/>
        <w:numPr>
          <w:ilvl w:val="0"/>
          <w:numId w:val="16"/>
        </w:numPr>
      </w:pPr>
      <w:r>
        <w:t xml:space="preserve">Its roots are </w:t>
      </w:r>
      <w:r>
        <w:rPr>
          <w:b/>
        </w:rPr>
        <w:t>symbolic interaction theory</w:t>
      </w:r>
      <w:r>
        <w:t xml:space="preserve"> (the view that people communicate meaning and interpret reality on the basis of their interpretation of symbols</w:t>
      </w:r>
      <w:r w:rsidR="00FA6B4B">
        <w:t xml:space="preserve"> (hand gestures, words, way we look at </w:t>
      </w:r>
      <w:proofErr w:type="spellStart"/>
      <w:r w:rsidR="00FA6B4B">
        <w:t>eachother</w:t>
      </w:r>
      <w:proofErr w:type="spellEnd"/>
      <w:r w:rsidR="00FA6B4B">
        <w:t>)</w:t>
      </w:r>
      <w:r>
        <w:t xml:space="preserve">) </w:t>
      </w:r>
    </w:p>
    <w:p w14:paraId="039A1D75" w14:textId="0D9B8D00" w:rsidR="00BA6188" w:rsidRDefault="00BA6188" w:rsidP="00BA6188">
      <w:pPr>
        <w:pStyle w:val="ListBullet"/>
        <w:numPr>
          <w:ilvl w:val="0"/>
          <w:numId w:val="16"/>
        </w:numPr>
      </w:pPr>
      <w:r>
        <w:t xml:space="preserve">No simple objective reality exists, people interpret the actions of others and this </w:t>
      </w:r>
      <w:r w:rsidR="00CD1366">
        <w:t>integration</w:t>
      </w:r>
      <w:r>
        <w:t xml:space="preserve"> defines meaning</w:t>
      </w:r>
      <w:r w:rsidR="00AA4384">
        <w:t xml:space="preserve"> of what society labels you </w:t>
      </w:r>
    </w:p>
    <w:p w14:paraId="53525D6D" w14:textId="059F0284" w:rsidR="00BA6188" w:rsidRDefault="00BA6188" w:rsidP="00BA6188">
      <w:pPr>
        <w:pStyle w:val="ListBullet"/>
        <w:numPr>
          <w:ilvl w:val="0"/>
          <w:numId w:val="16"/>
        </w:numPr>
      </w:pPr>
      <w:r>
        <w:t>Both positive and negative labels entail subject interpretation</w:t>
      </w:r>
    </w:p>
    <w:p w14:paraId="096F22AB" w14:textId="6486472E" w:rsidR="00AA4384" w:rsidRDefault="00AA4384" w:rsidP="00BA6188">
      <w:pPr>
        <w:pStyle w:val="ListBullet"/>
        <w:numPr>
          <w:ilvl w:val="0"/>
          <w:numId w:val="16"/>
        </w:numPr>
      </w:pPr>
      <w:r>
        <w:t>Criticism: label made worse by police, lawyers, correctional services</w:t>
      </w:r>
    </w:p>
    <w:p w14:paraId="2DC4BD1A" w14:textId="477100DB" w:rsidR="00435421" w:rsidRDefault="00435421" w:rsidP="00BA6188">
      <w:pPr>
        <w:pStyle w:val="ListBullet"/>
        <w:numPr>
          <w:ilvl w:val="0"/>
          <w:numId w:val="16"/>
        </w:numPr>
      </w:pPr>
      <w:r>
        <w:t xml:space="preserve">A devalued status can cause </w:t>
      </w:r>
      <w:r w:rsidR="00CD1366">
        <w:t>permanent</w:t>
      </w:r>
      <w:r>
        <w:t xml:space="preserve"> harm when conferred by a significant other, being perceived as a social deviant may affect a </w:t>
      </w:r>
      <w:proofErr w:type="gramStart"/>
      <w:r>
        <w:t>persons</w:t>
      </w:r>
      <w:proofErr w:type="gramEnd"/>
      <w:r>
        <w:t xml:space="preserve"> treatment at home</w:t>
      </w:r>
    </w:p>
    <w:p w14:paraId="237CE523" w14:textId="77777777" w:rsidR="00AA4384" w:rsidRDefault="00AA4384" w:rsidP="00435421">
      <w:pPr>
        <w:pStyle w:val="ListBullet"/>
        <w:numPr>
          <w:ilvl w:val="0"/>
          <w:numId w:val="0"/>
        </w:numPr>
        <w:ind w:left="360"/>
        <w:rPr>
          <w:i/>
        </w:rPr>
      </w:pPr>
    </w:p>
    <w:p w14:paraId="4ABF9F95" w14:textId="0E658E0D" w:rsidR="00435421" w:rsidRPr="00AA4384" w:rsidRDefault="00435421" w:rsidP="00AA4384">
      <w:pPr>
        <w:pStyle w:val="ListBullet"/>
        <w:numPr>
          <w:ilvl w:val="0"/>
          <w:numId w:val="0"/>
        </w:numPr>
        <w:ind w:left="360"/>
        <w:rPr>
          <w:i/>
        </w:rPr>
      </w:pPr>
      <w:r>
        <w:rPr>
          <w:i/>
        </w:rPr>
        <w:t>Crime and Labelling Theory:</w:t>
      </w:r>
    </w:p>
    <w:p w14:paraId="2491D11D" w14:textId="4A42DB0A" w:rsidR="00435421" w:rsidRPr="00AA4384" w:rsidRDefault="00435421" w:rsidP="00435421">
      <w:pPr>
        <w:pStyle w:val="ListBullet"/>
        <w:numPr>
          <w:ilvl w:val="0"/>
          <w:numId w:val="0"/>
        </w:numPr>
        <w:ind w:left="432" w:hanging="432"/>
        <w:rPr>
          <w:b/>
          <w:i/>
          <w:u w:val="single"/>
        </w:rPr>
      </w:pPr>
      <w:r w:rsidRPr="00BC7DEF">
        <w:rPr>
          <w:b/>
          <w:i/>
        </w:rPr>
        <w:t>Differential Enforcement</w:t>
      </w:r>
      <w:r w:rsidRPr="00AA4384">
        <w:rPr>
          <w:b/>
          <w:i/>
          <w:u w:val="single"/>
        </w:rPr>
        <w:t>:</w:t>
      </w:r>
    </w:p>
    <w:p w14:paraId="09101D5B" w14:textId="027CBA32" w:rsidR="00435421" w:rsidRDefault="00920684" w:rsidP="00435421">
      <w:pPr>
        <w:pStyle w:val="ListBullet"/>
        <w:numPr>
          <w:ilvl w:val="0"/>
          <w:numId w:val="18"/>
        </w:numPr>
      </w:pPr>
      <w:r>
        <w:t xml:space="preserve">Important </w:t>
      </w:r>
      <w:r w:rsidR="00CD1366">
        <w:t>principle</w:t>
      </w:r>
      <w:r>
        <w:t xml:space="preserve"> of the labeling theory is that the law is differentially applied, benefitting those who hold economic and social power and penalizing the powerless</w:t>
      </w:r>
    </w:p>
    <w:p w14:paraId="69073022" w14:textId="50E94019" w:rsidR="00AA4384" w:rsidRDefault="00AA4384" w:rsidP="00435421">
      <w:pPr>
        <w:pStyle w:val="ListBullet"/>
        <w:numPr>
          <w:ilvl w:val="0"/>
          <w:numId w:val="18"/>
        </w:numPr>
      </w:pPr>
      <w:r>
        <w:t xml:space="preserve">Laws enforced differently based on social status, </w:t>
      </w:r>
    </w:p>
    <w:p w14:paraId="3E9E106F" w14:textId="213193A6" w:rsidR="00AA4384" w:rsidRDefault="00AA4384" w:rsidP="00435421">
      <w:pPr>
        <w:pStyle w:val="ListBullet"/>
        <w:numPr>
          <w:ilvl w:val="0"/>
          <w:numId w:val="18"/>
        </w:numPr>
      </w:pPr>
      <w:r>
        <w:t>Different levels of enforcement along race, class, ethnicity, those people most subject to interactions with criminal justice have their labels differential enforcement</w:t>
      </w:r>
    </w:p>
    <w:p w14:paraId="31B7197B" w14:textId="7693D8CA" w:rsidR="00920684" w:rsidRPr="00AA4384" w:rsidRDefault="00920684" w:rsidP="00920684">
      <w:pPr>
        <w:pStyle w:val="ListBullet"/>
        <w:numPr>
          <w:ilvl w:val="0"/>
          <w:numId w:val="0"/>
        </w:numPr>
        <w:rPr>
          <w:i/>
          <w:sz w:val="24"/>
        </w:rPr>
      </w:pPr>
      <w:r w:rsidRPr="00AA4384">
        <w:rPr>
          <w:i/>
          <w:sz w:val="24"/>
        </w:rPr>
        <w:t>Becoming Labelled:</w:t>
      </w:r>
    </w:p>
    <w:p w14:paraId="5859580D" w14:textId="0AF0338F" w:rsidR="00920684" w:rsidRPr="00AA4384" w:rsidRDefault="00CD1366" w:rsidP="00920684">
      <w:pPr>
        <w:pStyle w:val="ListBullet"/>
        <w:numPr>
          <w:ilvl w:val="0"/>
          <w:numId w:val="18"/>
        </w:numPr>
        <w:rPr>
          <w:sz w:val="24"/>
        </w:rPr>
      </w:pPr>
      <w:r w:rsidRPr="00AA4384">
        <w:rPr>
          <w:sz w:val="24"/>
        </w:rPr>
        <w:t>Suggests</w:t>
      </w:r>
      <w:r w:rsidR="00920684" w:rsidRPr="00AA4384">
        <w:rPr>
          <w:sz w:val="24"/>
        </w:rPr>
        <w:t xml:space="preserve"> that the less personal power and fewer recourses a person has, the greater the chance of becoming labelled</w:t>
      </w:r>
    </w:p>
    <w:p w14:paraId="7D1D08BC" w14:textId="480AA3F3" w:rsidR="00920684" w:rsidRPr="00AA4384" w:rsidRDefault="00920684" w:rsidP="00920684">
      <w:pPr>
        <w:pStyle w:val="ListBullet"/>
        <w:numPr>
          <w:ilvl w:val="0"/>
          <w:numId w:val="18"/>
        </w:numPr>
        <w:rPr>
          <w:sz w:val="24"/>
        </w:rPr>
      </w:pPr>
      <w:r w:rsidRPr="00AA4384">
        <w:rPr>
          <w:sz w:val="24"/>
        </w:rPr>
        <w:t xml:space="preserve">In this view, a person being </w:t>
      </w:r>
      <w:r w:rsidR="00CD1366" w:rsidRPr="00AA4384">
        <w:rPr>
          <w:sz w:val="24"/>
        </w:rPr>
        <w:t>labelled as</w:t>
      </w:r>
      <w:r w:rsidRPr="00AA4384">
        <w:rPr>
          <w:sz w:val="24"/>
        </w:rPr>
        <w:t xml:space="preserve"> deviant primarily as a </w:t>
      </w:r>
      <w:r w:rsidR="00CD1366" w:rsidRPr="00AA4384">
        <w:rPr>
          <w:sz w:val="24"/>
        </w:rPr>
        <w:t>consequence</w:t>
      </w:r>
      <w:r w:rsidRPr="00AA4384">
        <w:rPr>
          <w:sz w:val="24"/>
        </w:rPr>
        <w:t xml:space="preserve"> of the </w:t>
      </w:r>
      <w:r w:rsidRPr="00AA4384">
        <w:rPr>
          <w:b/>
          <w:sz w:val="24"/>
        </w:rPr>
        <w:t xml:space="preserve">social distance </w:t>
      </w:r>
      <w:r w:rsidRPr="00AA4384">
        <w:rPr>
          <w:sz w:val="24"/>
        </w:rPr>
        <w:t>(person can be labelled as deviant because of the differences in power between the labeler and the person labelled (race and ethnicity))</w:t>
      </w:r>
    </w:p>
    <w:p w14:paraId="3A081063" w14:textId="01C69121" w:rsidR="00920684" w:rsidRPr="00AA4384" w:rsidRDefault="00920684" w:rsidP="00920684">
      <w:pPr>
        <w:pStyle w:val="ListBullet"/>
        <w:numPr>
          <w:ilvl w:val="0"/>
          <w:numId w:val="0"/>
        </w:numPr>
        <w:ind w:left="432" w:hanging="432"/>
        <w:rPr>
          <w:i/>
          <w:sz w:val="24"/>
        </w:rPr>
      </w:pPr>
      <w:r w:rsidRPr="00AA4384">
        <w:rPr>
          <w:i/>
          <w:sz w:val="24"/>
        </w:rPr>
        <w:t>Consequences of Labelling:</w:t>
      </w:r>
    </w:p>
    <w:p w14:paraId="62696EA5" w14:textId="76E7AE03" w:rsidR="00920684" w:rsidRPr="00AA4384" w:rsidRDefault="00920684" w:rsidP="00920684">
      <w:pPr>
        <w:pStyle w:val="ListBullet"/>
        <w:numPr>
          <w:ilvl w:val="0"/>
          <w:numId w:val="19"/>
        </w:numPr>
        <w:rPr>
          <w:sz w:val="24"/>
        </w:rPr>
      </w:pPr>
      <w:r w:rsidRPr="00AA4384">
        <w:rPr>
          <w:sz w:val="24"/>
        </w:rPr>
        <w:t>Concerned with two effects of labelling: the creation of stigma and the effect on self-image</w:t>
      </w:r>
    </w:p>
    <w:p w14:paraId="7D8BCA95" w14:textId="2723874F" w:rsidR="00920684" w:rsidRPr="00AA4384" w:rsidRDefault="00920684" w:rsidP="00920684">
      <w:pPr>
        <w:pStyle w:val="ListBullet"/>
        <w:numPr>
          <w:ilvl w:val="0"/>
          <w:numId w:val="19"/>
        </w:numPr>
        <w:rPr>
          <w:sz w:val="24"/>
        </w:rPr>
      </w:pPr>
      <w:r w:rsidRPr="00AA4384">
        <w:rPr>
          <w:sz w:val="24"/>
        </w:rPr>
        <w:t xml:space="preserve">The label redefines the whole person, people react to the </w:t>
      </w:r>
      <w:r w:rsidRPr="00AA4384">
        <w:rPr>
          <w:b/>
          <w:sz w:val="24"/>
        </w:rPr>
        <w:t xml:space="preserve">master status </w:t>
      </w:r>
      <w:r w:rsidRPr="00AA4384">
        <w:rPr>
          <w:sz w:val="24"/>
        </w:rPr>
        <w:t xml:space="preserve">of the label (an identity that </w:t>
      </w:r>
      <w:r w:rsidR="00CD1366" w:rsidRPr="00AA4384">
        <w:rPr>
          <w:sz w:val="24"/>
        </w:rPr>
        <w:t>overrides</w:t>
      </w:r>
      <w:r w:rsidRPr="00AA4384">
        <w:rPr>
          <w:sz w:val="24"/>
        </w:rPr>
        <w:t xml:space="preserve"> all others (drug dealer being a more important status than citizen)) what the label signifies not the actual behavior</w:t>
      </w:r>
    </w:p>
    <w:p w14:paraId="12ADD856" w14:textId="0E7BCB97" w:rsidR="00920684" w:rsidRPr="00AA4384" w:rsidRDefault="00920684" w:rsidP="00920684">
      <w:pPr>
        <w:pStyle w:val="ListBullet"/>
        <w:numPr>
          <w:ilvl w:val="0"/>
          <w:numId w:val="19"/>
        </w:numPr>
        <w:rPr>
          <w:sz w:val="24"/>
        </w:rPr>
      </w:pPr>
      <w:r w:rsidRPr="00AA4384">
        <w:rPr>
          <w:sz w:val="24"/>
        </w:rPr>
        <w:t>Labels become the basis of negative feedback</w:t>
      </w:r>
    </w:p>
    <w:p w14:paraId="30DC4CD1" w14:textId="6EC33230" w:rsidR="00920684" w:rsidRPr="0094541D" w:rsidRDefault="00920684" w:rsidP="00920684">
      <w:pPr>
        <w:pStyle w:val="ListBullet"/>
        <w:numPr>
          <w:ilvl w:val="0"/>
          <w:numId w:val="0"/>
        </w:numPr>
        <w:ind w:left="432" w:hanging="432"/>
        <w:rPr>
          <w:b/>
          <w:i/>
        </w:rPr>
      </w:pPr>
      <w:r w:rsidRPr="0094541D">
        <w:rPr>
          <w:b/>
          <w:i/>
        </w:rPr>
        <w:t>Primary and Secondary Deviance:</w:t>
      </w:r>
    </w:p>
    <w:p w14:paraId="3E3E1548" w14:textId="427808AC" w:rsidR="00920684" w:rsidRDefault="00920684" w:rsidP="00920684">
      <w:pPr>
        <w:pStyle w:val="ListBullet"/>
        <w:numPr>
          <w:ilvl w:val="0"/>
          <w:numId w:val="20"/>
        </w:numPr>
      </w:pPr>
      <w:r>
        <w:t xml:space="preserve"> Edwin </w:t>
      </w:r>
      <w:proofErr w:type="spellStart"/>
      <w:r>
        <w:t>Lemert’s</w:t>
      </w:r>
      <w:proofErr w:type="spellEnd"/>
      <w:r>
        <w:t xml:space="preserve"> concept of primary and secondary deviance</w:t>
      </w:r>
    </w:p>
    <w:p w14:paraId="4EB9A191" w14:textId="4D4AB2E7" w:rsidR="00920684" w:rsidRDefault="00920684" w:rsidP="00920684">
      <w:pPr>
        <w:pStyle w:val="ListBullet"/>
        <w:numPr>
          <w:ilvl w:val="0"/>
          <w:numId w:val="20"/>
        </w:numPr>
      </w:pPr>
      <w:r>
        <w:rPr>
          <w:b/>
        </w:rPr>
        <w:t xml:space="preserve">primary deviance </w:t>
      </w:r>
      <w:r>
        <w:t xml:space="preserve">(deviant acts that go undetected or unsanctioned and do not help redefine the self and public image of the </w:t>
      </w:r>
      <w:r w:rsidR="0094541D">
        <w:t>offender) = doesn’t get caught or labelled</w:t>
      </w:r>
    </w:p>
    <w:p w14:paraId="7C0FF26A" w14:textId="5C9CB975" w:rsidR="00920684" w:rsidRDefault="00920684" w:rsidP="00920684">
      <w:pPr>
        <w:pStyle w:val="ListBullet"/>
        <w:numPr>
          <w:ilvl w:val="0"/>
          <w:numId w:val="20"/>
        </w:numPr>
      </w:pPr>
      <w:r>
        <w:rPr>
          <w:b/>
        </w:rPr>
        <w:t>secondary deviance (</w:t>
      </w:r>
      <w:r>
        <w:t xml:space="preserve">deviant acts that are </w:t>
      </w:r>
      <w:r w:rsidR="00CD1366">
        <w:t>sanctioned</w:t>
      </w:r>
      <w:r>
        <w:t xml:space="preserve">, deviant label becomes a basis for the personal </w:t>
      </w:r>
      <w:r w:rsidR="0094541D">
        <w:t>identity) = gets caught and labeled</w:t>
      </w:r>
    </w:p>
    <w:p w14:paraId="4C35BED1" w14:textId="219CCBA7" w:rsidR="00920684" w:rsidRDefault="00920684" w:rsidP="00920684">
      <w:pPr>
        <w:pStyle w:val="ListBullet"/>
        <w:numPr>
          <w:ilvl w:val="0"/>
          <w:numId w:val="0"/>
        </w:numPr>
        <w:ind w:left="432" w:hanging="432"/>
        <w:rPr>
          <w:i/>
        </w:rPr>
      </w:pPr>
      <w:r>
        <w:rPr>
          <w:i/>
        </w:rPr>
        <w:t>General Theory of Deviance:</w:t>
      </w:r>
    </w:p>
    <w:p w14:paraId="4CA2EE4D" w14:textId="5389E7A5" w:rsidR="00920684" w:rsidRDefault="00920684" w:rsidP="00920684">
      <w:pPr>
        <w:pStyle w:val="ListBullet"/>
        <w:numPr>
          <w:ilvl w:val="0"/>
          <w:numId w:val="21"/>
        </w:numPr>
      </w:pPr>
      <w:r>
        <w:t>Howard Kaplan’s begins with the assumptions that people who cannot conform to social group standards face negative sanctions, considered failures</w:t>
      </w:r>
    </w:p>
    <w:p w14:paraId="5472CF5C" w14:textId="77777777" w:rsidR="00920684" w:rsidRDefault="00920684" w:rsidP="00920684">
      <w:pPr>
        <w:pStyle w:val="ListBullet"/>
        <w:numPr>
          <w:ilvl w:val="0"/>
          <w:numId w:val="0"/>
        </w:numPr>
        <w:ind w:left="432" w:hanging="432"/>
        <w:rPr>
          <w:i/>
        </w:rPr>
      </w:pPr>
    </w:p>
    <w:p w14:paraId="6C887C01" w14:textId="2BAA68C0" w:rsidR="00920684" w:rsidRPr="0094541D" w:rsidRDefault="00CD1366" w:rsidP="00920684">
      <w:pPr>
        <w:pStyle w:val="ListBullet"/>
        <w:numPr>
          <w:ilvl w:val="0"/>
          <w:numId w:val="0"/>
        </w:numPr>
        <w:ind w:left="432" w:hanging="432"/>
        <w:rPr>
          <w:b/>
          <w:i/>
        </w:rPr>
      </w:pPr>
      <w:r w:rsidRPr="0094541D">
        <w:rPr>
          <w:b/>
          <w:i/>
        </w:rPr>
        <w:t>Differential</w:t>
      </w:r>
      <w:r w:rsidR="00920684" w:rsidRPr="0094541D">
        <w:rPr>
          <w:b/>
          <w:i/>
        </w:rPr>
        <w:t xml:space="preserve"> Social Control</w:t>
      </w:r>
    </w:p>
    <w:p w14:paraId="4B0A351D" w14:textId="2CBBCF08" w:rsidR="00920684" w:rsidRDefault="00920684" w:rsidP="00920684">
      <w:pPr>
        <w:pStyle w:val="ListBullet"/>
        <w:numPr>
          <w:ilvl w:val="0"/>
          <w:numId w:val="21"/>
        </w:numPr>
      </w:pPr>
      <w:proofErr w:type="spellStart"/>
      <w:r>
        <w:t>Heimer</w:t>
      </w:r>
      <w:proofErr w:type="spellEnd"/>
      <w:r>
        <w:t xml:space="preserve"> and </w:t>
      </w:r>
      <w:proofErr w:type="spellStart"/>
      <w:r>
        <w:t>Matsueda’s</w:t>
      </w:r>
      <w:proofErr w:type="spellEnd"/>
      <w:r>
        <w:t xml:space="preserve"> theory says that self-evaluations reflect actual or perceived appraisals made by others</w:t>
      </w:r>
    </w:p>
    <w:p w14:paraId="751E9F0E" w14:textId="300167FF" w:rsidR="00E05891" w:rsidRDefault="00E05891" w:rsidP="00920684">
      <w:pPr>
        <w:pStyle w:val="ListBullet"/>
        <w:numPr>
          <w:ilvl w:val="0"/>
          <w:numId w:val="21"/>
        </w:numPr>
      </w:pPr>
      <w:r>
        <w:t>If people repeated call you something, you become it</w:t>
      </w:r>
    </w:p>
    <w:p w14:paraId="75A3DFF7" w14:textId="750C9A6C" w:rsidR="00887634" w:rsidRDefault="00887634" w:rsidP="00920684">
      <w:pPr>
        <w:pStyle w:val="ListBullet"/>
        <w:numPr>
          <w:ilvl w:val="0"/>
          <w:numId w:val="21"/>
        </w:numPr>
      </w:pPr>
      <w:r>
        <w:t xml:space="preserve">Antisocial </w:t>
      </w:r>
      <w:r w:rsidR="00CD1366">
        <w:t>behaviors</w:t>
      </w:r>
      <w:r>
        <w:t xml:space="preserve"> become habitual and automatic, self-</w:t>
      </w:r>
      <w:r w:rsidR="00CD1366">
        <w:t>fulfilling</w:t>
      </w:r>
      <w:r>
        <w:t xml:space="preserve"> </w:t>
      </w:r>
      <w:r w:rsidR="00CD1366">
        <w:t>prophecy</w:t>
      </w:r>
      <w:r>
        <w:t xml:space="preserve"> and is linked to delinquent behavior</w:t>
      </w:r>
    </w:p>
    <w:p w14:paraId="2F53437C" w14:textId="7DFF994E" w:rsidR="00887634" w:rsidRDefault="00887634" w:rsidP="00887634">
      <w:pPr>
        <w:pStyle w:val="ListBullet"/>
        <w:numPr>
          <w:ilvl w:val="0"/>
          <w:numId w:val="21"/>
        </w:numPr>
      </w:pPr>
      <w:r>
        <w:rPr>
          <w:b/>
        </w:rPr>
        <w:t xml:space="preserve">Reflective Role-taking: </w:t>
      </w:r>
      <w:r>
        <w:t>(experience in which youths view themselves as delinquent give an inner-voice to their perspectives of how significant others feel about them)</w:t>
      </w:r>
    </w:p>
    <w:p w14:paraId="66C711B7" w14:textId="59E54681" w:rsidR="00887634" w:rsidRDefault="00887634" w:rsidP="00887634">
      <w:pPr>
        <w:pStyle w:val="ListBullet"/>
        <w:numPr>
          <w:ilvl w:val="0"/>
          <w:numId w:val="21"/>
        </w:numPr>
      </w:pPr>
      <w:r>
        <w:rPr>
          <w:b/>
        </w:rPr>
        <w:t xml:space="preserve">Reflected </w:t>
      </w:r>
      <w:r w:rsidR="00CD1366">
        <w:rPr>
          <w:b/>
        </w:rPr>
        <w:t>Appraisal</w:t>
      </w:r>
      <w:r>
        <w:rPr>
          <w:b/>
        </w:rPr>
        <w:t>: (</w:t>
      </w:r>
      <w:r>
        <w:t xml:space="preserve">a youth’s self evaluation that is based on his or her perceptions of how others evaluate him or her) </w:t>
      </w:r>
    </w:p>
    <w:p w14:paraId="3518C1B0" w14:textId="77777777" w:rsidR="00887634" w:rsidRDefault="00887634" w:rsidP="00887634">
      <w:pPr>
        <w:pStyle w:val="ListBullet"/>
        <w:numPr>
          <w:ilvl w:val="0"/>
          <w:numId w:val="0"/>
        </w:numPr>
        <w:rPr>
          <w:i/>
        </w:rPr>
      </w:pPr>
    </w:p>
    <w:p w14:paraId="3FECAC0D" w14:textId="63B5F5AB" w:rsidR="00887634" w:rsidRPr="00AB628A" w:rsidRDefault="00887634" w:rsidP="00887634">
      <w:pPr>
        <w:pStyle w:val="ListBullet"/>
        <w:numPr>
          <w:ilvl w:val="0"/>
          <w:numId w:val="0"/>
        </w:numPr>
        <w:rPr>
          <w:sz w:val="24"/>
        </w:rPr>
      </w:pPr>
      <w:r w:rsidRPr="00AB628A">
        <w:rPr>
          <w:sz w:val="24"/>
        </w:rPr>
        <w:t>New Directions in an Integrated Developmental Theory:</w:t>
      </w:r>
    </w:p>
    <w:p w14:paraId="759156A5" w14:textId="0D1383CF" w:rsidR="00887634" w:rsidRPr="00AB628A" w:rsidRDefault="00887634" w:rsidP="00887634">
      <w:pPr>
        <w:pStyle w:val="ListBullet"/>
        <w:numPr>
          <w:ilvl w:val="0"/>
          <w:numId w:val="22"/>
        </w:numPr>
        <w:rPr>
          <w:sz w:val="24"/>
        </w:rPr>
      </w:pPr>
      <w:r w:rsidRPr="00AB628A">
        <w:rPr>
          <w:sz w:val="24"/>
        </w:rPr>
        <w:t xml:space="preserve">One reason is practical because of the development of </w:t>
      </w:r>
      <w:r w:rsidR="00CD1366" w:rsidRPr="00AB628A">
        <w:rPr>
          <w:sz w:val="24"/>
        </w:rPr>
        <w:t>computerized</w:t>
      </w:r>
      <w:r w:rsidRPr="00AB628A">
        <w:rPr>
          <w:sz w:val="24"/>
        </w:rPr>
        <w:t xml:space="preserve"> databases and software that can </w:t>
      </w:r>
      <w:r w:rsidR="00CD1366" w:rsidRPr="00AB628A">
        <w:rPr>
          <w:sz w:val="24"/>
        </w:rPr>
        <w:t>facilitate</w:t>
      </w:r>
      <w:r w:rsidRPr="00AB628A">
        <w:rPr>
          <w:sz w:val="24"/>
        </w:rPr>
        <w:t xml:space="preserve"> analysis, theory </w:t>
      </w:r>
      <w:r w:rsidR="00CD1366" w:rsidRPr="00AB628A">
        <w:rPr>
          <w:sz w:val="24"/>
        </w:rPr>
        <w:t>integration</w:t>
      </w:r>
      <w:r w:rsidRPr="00AB628A">
        <w:rPr>
          <w:sz w:val="24"/>
        </w:rPr>
        <w:t xml:space="preserve"> is now possible</w:t>
      </w:r>
    </w:p>
    <w:p w14:paraId="4D24301A" w14:textId="782D3D1A" w:rsidR="00887634" w:rsidRPr="00AB628A" w:rsidRDefault="00887634" w:rsidP="00887634">
      <w:pPr>
        <w:pStyle w:val="ListBullet"/>
        <w:numPr>
          <w:ilvl w:val="0"/>
          <w:numId w:val="22"/>
        </w:numPr>
        <w:rPr>
          <w:sz w:val="24"/>
        </w:rPr>
      </w:pPr>
      <w:r w:rsidRPr="00AB628A">
        <w:rPr>
          <w:sz w:val="24"/>
        </w:rPr>
        <w:t>Another reason is substantive, single factor theories focus on the onset of crime, dividing the world into those who have a come-producing condition and those who do not</w:t>
      </w:r>
    </w:p>
    <w:p w14:paraId="72B72C59" w14:textId="46B0B835" w:rsidR="00887634" w:rsidRPr="00AB628A" w:rsidRDefault="00887634" w:rsidP="00887634">
      <w:pPr>
        <w:pStyle w:val="ListBullet"/>
        <w:numPr>
          <w:ilvl w:val="0"/>
          <w:numId w:val="22"/>
        </w:numPr>
        <w:rPr>
          <w:sz w:val="24"/>
        </w:rPr>
      </w:pPr>
      <w:r w:rsidRPr="00AB628A">
        <w:rPr>
          <w:b/>
          <w:sz w:val="24"/>
        </w:rPr>
        <w:t xml:space="preserve">Development </w:t>
      </w:r>
      <w:r w:rsidR="00CD1366" w:rsidRPr="00AB628A">
        <w:rPr>
          <w:b/>
          <w:sz w:val="24"/>
        </w:rPr>
        <w:t>criminology</w:t>
      </w:r>
      <w:r w:rsidRPr="00AB628A">
        <w:rPr>
          <w:b/>
          <w:sz w:val="24"/>
        </w:rPr>
        <w:t xml:space="preserve">: </w:t>
      </w:r>
      <w:r w:rsidRPr="00AB628A">
        <w:rPr>
          <w:sz w:val="24"/>
        </w:rPr>
        <w:t xml:space="preserve">an approach that examines change in a criminal career over the life course, by looking at biological, social and psychological factors involved in desistance, resistance, escalation and </w:t>
      </w:r>
      <w:r w:rsidR="00CD1366" w:rsidRPr="00AB628A">
        <w:rPr>
          <w:sz w:val="24"/>
        </w:rPr>
        <w:t>specialization</w:t>
      </w:r>
    </w:p>
    <w:p w14:paraId="6000CC0E" w14:textId="77777777" w:rsidR="00887634" w:rsidRDefault="00887634" w:rsidP="00887634">
      <w:pPr>
        <w:pStyle w:val="ListBullet"/>
        <w:numPr>
          <w:ilvl w:val="0"/>
          <w:numId w:val="0"/>
        </w:numPr>
        <w:ind w:left="432" w:hanging="432"/>
      </w:pPr>
    </w:p>
    <w:p w14:paraId="563BC3F0" w14:textId="0B232CAF" w:rsidR="00887634" w:rsidRPr="00AB628A" w:rsidRDefault="00887634" w:rsidP="00887634">
      <w:pPr>
        <w:pStyle w:val="ListBullet"/>
        <w:numPr>
          <w:ilvl w:val="0"/>
          <w:numId w:val="0"/>
        </w:numPr>
        <w:ind w:left="432" w:hanging="432"/>
        <w:rPr>
          <w:b/>
          <w:sz w:val="28"/>
          <w:u w:val="single"/>
        </w:rPr>
      </w:pPr>
      <w:r w:rsidRPr="00AB628A">
        <w:rPr>
          <w:b/>
          <w:sz w:val="28"/>
          <w:u w:val="single"/>
        </w:rPr>
        <w:t>Overview of Integrated Theories:</w:t>
      </w:r>
    </w:p>
    <w:p w14:paraId="4DD8A448" w14:textId="0F1F7867" w:rsidR="00887634" w:rsidRPr="00AB628A" w:rsidRDefault="00887634" w:rsidP="00887634">
      <w:pPr>
        <w:pStyle w:val="ListBullet"/>
        <w:numPr>
          <w:ilvl w:val="0"/>
          <w:numId w:val="23"/>
        </w:numPr>
        <w:rPr>
          <w:sz w:val="28"/>
        </w:rPr>
      </w:pPr>
      <w:r w:rsidRPr="00AB628A">
        <w:rPr>
          <w:sz w:val="28"/>
        </w:rPr>
        <w:t>Integrated theories can be divided into three groups. 1) multifactor theories, 2) latent trait theories, 3) and life course theories</w:t>
      </w:r>
    </w:p>
    <w:p w14:paraId="204B9853" w14:textId="47D7314C" w:rsidR="00887634" w:rsidRPr="00AB628A" w:rsidRDefault="00887634" w:rsidP="00887634">
      <w:pPr>
        <w:pStyle w:val="ListBullet"/>
        <w:numPr>
          <w:ilvl w:val="0"/>
          <w:numId w:val="0"/>
        </w:numPr>
        <w:ind w:left="432" w:hanging="432"/>
        <w:rPr>
          <w:i/>
          <w:sz w:val="28"/>
        </w:rPr>
      </w:pPr>
      <w:r w:rsidRPr="00AB628A">
        <w:rPr>
          <w:i/>
          <w:sz w:val="28"/>
        </w:rPr>
        <w:t>Multifactor Theories:</w:t>
      </w:r>
    </w:p>
    <w:p w14:paraId="455ACF80" w14:textId="1C1ADF59" w:rsidR="00887634" w:rsidRPr="00AB628A" w:rsidRDefault="00887634" w:rsidP="00887634">
      <w:pPr>
        <w:pStyle w:val="ListBullet"/>
        <w:numPr>
          <w:ilvl w:val="0"/>
          <w:numId w:val="24"/>
        </w:numPr>
        <w:rPr>
          <w:sz w:val="28"/>
        </w:rPr>
      </w:pPr>
      <w:r w:rsidRPr="00AB628A">
        <w:rPr>
          <w:sz w:val="28"/>
        </w:rPr>
        <w:t xml:space="preserve">Views that </w:t>
      </w:r>
      <w:r w:rsidR="008667D5" w:rsidRPr="00AB628A">
        <w:rPr>
          <w:sz w:val="28"/>
        </w:rPr>
        <w:t xml:space="preserve">attempt to </w:t>
      </w:r>
      <w:r w:rsidR="00CD1366" w:rsidRPr="00AB628A">
        <w:rPr>
          <w:sz w:val="28"/>
        </w:rPr>
        <w:t>integrate</w:t>
      </w:r>
      <w:r w:rsidR="008667D5" w:rsidRPr="00AB628A">
        <w:rPr>
          <w:sz w:val="28"/>
        </w:rPr>
        <w:t xml:space="preserve"> </w:t>
      </w:r>
      <w:r w:rsidR="00CD1366" w:rsidRPr="00AB628A">
        <w:rPr>
          <w:sz w:val="28"/>
        </w:rPr>
        <w:t>individual</w:t>
      </w:r>
      <w:r w:rsidR="008667D5" w:rsidRPr="00AB628A">
        <w:rPr>
          <w:sz w:val="28"/>
        </w:rPr>
        <w:t xml:space="preserve"> factors and independent concepts into complex, </w:t>
      </w:r>
      <w:r w:rsidR="00CD1366" w:rsidRPr="00AB628A">
        <w:rPr>
          <w:sz w:val="28"/>
        </w:rPr>
        <w:t>cohered</w:t>
      </w:r>
      <w:r w:rsidR="008667D5" w:rsidRPr="00AB628A">
        <w:rPr>
          <w:sz w:val="28"/>
        </w:rPr>
        <w:t xml:space="preserve"> explanations of criminality</w:t>
      </w:r>
    </w:p>
    <w:p w14:paraId="3282808B" w14:textId="19B176E4" w:rsidR="008667D5" w:rsidRPr="00AB628A" w:rsidRDefault="008667D5" w:rsidP="008667D5">
      <w:pPr>
        <w:pStyle w:val="ListBullet"/>
        <w:numPr>
          <w:ilvl w:val="0"/>
          <w:numId w:val="0"/>
        </w:numPr>
        <w:ind w:left="432" w:hanging="432"/>
        <w:rPr>
          <w:i/>
          <w:sz w:val="28"/>
        </w:rPr>
      </w:pPr>
      <w:r w:rsidRPr="00AB628A">
        <w:rPr>
          <w:i/>
          <w:sz w:val="28"/>
        </w:rPr>
        <w:t xml:space="preserve">Social </w:t>
      </w:r>
      <w:r w:rsidR="00CD1366" w:rsidRPr="00AB628A">
        <w:rPr>
          <w:i/>
          <w:sz w:val="28"/>
        </w:rPr>
        <w:t>Developmental</w:t>
      </w:r>
      <w:r w:rsidRPr="00AB628A">
        <w:rPr>
          <w:i/>
          <w:sz w:val="28"/>
        </w:rPr>
        <w:t xml:space="preserve"> Model (SDM)</w:t>
      </w:r>
    </w:p>
    <w:p w14:paraId="21325F74" w14:textId="4C049332" w:rsidR="008667D5" w:rsidRPr="00AB628A" w:rsidRDefault="008667D5" w:rsidP="008667D5">
      <w:pPr>
        <w:pStyle w:val="ListBullet"/>
        <w:numPr>
          <w:ilvl w:val="0"/>
          <w:numId w:val="24"/>
        </w:numPr>
        <w:rPr>
          <w:sz w:val="28"/>
        </w:rPr>
      </w:pPr>
      <w:r w:rsidRPr="00AB628A">
        <w:rPr>
          <w:sz w:val="28"/>
        </w:rPr>
        <w:t xml:space="preserve">Attempts to </w:t>
      </w:r>
      <w:r w:rsidR="00CD1366" w:rsidRPr="00AB628A">
        <w:rPr>
          <w:sz w:val="28"/>
        </w:rPr>
        <w:t>intergrade</w:t>
      </w:r>
      <w:r w:rsidRPr="00AB628A">
        <w:rPr>
          <w:sz w:val="28"/>
        </w:rPr>
        <w:t xml:space="preserve"> social </w:t>
      </w:r>
      <w:r w:rsidR="00CD1366" w:rsidRPr="00AB628A">
        <w:rPr>
          <w:sz w:val="28"/>
        </w:rPr>
        <w:t>control</w:t>
      </w:r>
      <w:r w:rsidRPr="00AB628A">
        <w:rPr>
          <w:sz w:val="28"/>
        </w:rPr>
        <w:t>, social learning, and structural models of crime</w:t>
      </w:r>
    </w:p>
    <w:p w14:paraId="7D8D09E5" w14:textId="1AA3F704" w:rsidR="008667D5" w:rsidRPr="00AB628A" w:rsidRDefault="00CD1366" w:rsidP="008667D5">
      <w:pPr>
        <w:pStyle w:val="ListBullet"/>
        <w:numPr>
          <w:ilvl w:val="0"/>
          <w:numId w:val="0"/>
        </w:numPr>
        <w:ind w:left="432" w:hanging="432"/>
        <w:rPr>
          <w:i/>
          <w:sz w:val="28"/>
        </w:rPr>
      </w:pPr>
      <w:r w:rsidRPr="00AB628A">
        <w:rPr>
          <w:i/>
          <w:sz w:val="28"/>
        </w:rPr>
        <w:t>Elliot’s</w:t>
      </w:r>
      <w:r w:rsidR="008667D5" w:rsidRPr="00AB628A">
        <w:rPr>
          <w:i/>
          <w:sz w:val="28"/>
        </w:rPr>
        <w:t xml:space="preserve"> Integrated Theory:</w:t>
      </w:r>
    </w:p>
    <w:p w14:paraId="6D993C81" w14:textId="5AFA3D94" w:rsidR="008667D5" w:rsidRPr="00AB628A" w:rsidRDefault="008667D5" w:rsidP="008667D5">
      <w:pPr>
        <w:pStyle w:val="ListBullet"/>
        <w:numPr>
          <w:ilvl w:val="0"/>
          <w:numId w:val="24"/>
        </w:numPr>
        <w:rPr>
          <w:i/>
          <w:sz w:val="28"/>
        </w:rPr>
      </w:pPr>
      <w:r w:rsidRPr="00AB628A">
        <w:rPr>
          <w:sz w:val="28"/>
        </w:rPr>
        <w:t xml:space="preserve">combines the </w:t>
      </w:r>
      <w:r w:rsidR="00CD1366" w:rsidRPr="00AB628A">
        <w:rPr>
          <w:sz w:val="28"/>
        </w:rPr>
        <w:t>features</w:t>
      </w:r>
      <w:r w:rsidRPr="00AB628A">
        <w:rPr>
          <w:sz w:val="28"/>
        </w:rPr>
        <w:t xml:space="preserve"> of strain, social learning and control theories into a single </w:t>
      </w:r>
      <w:r w:rsidR="00CD1366" w:rsidRPr="00AB628A">
        <w:rPr>
          <w:sz w:val="28"/>
        </w:rPr>
        <w:t>theoretical</w:t>
      </w:r>
      <w:r w:rsidRPr="00AB628A">
        <w:rPr>
          <w:sz w:val="28"/>
        </w:rPr>
        <w:t xml:space="preserve"> model</w:t>
      </w:r>
    </w:p>
    <w:p w14:paraId="5445CA82" w14:textId="000C9666" w:rsidR="00030B3A" w:rsidRPr="00AB628A" w:rsidRDefault="00030B3A" w:rsidP="00030B3A">
      <w:pPr>
        <w:pStyle w:val="ListBullet"/>
        <w:numPr>
          <w:ilvl w:val="0"/>
          <w:numId w:val="0"/>
        </w:numPr>
        <w:ind w:left="432" w:hanging="432"/>
        <w:rPr>
          <w:i/>
          <w:sz w:val="28"/>
        </w:rPr>
      </w:pPr>
      <w:r w:rsidRPr="00AB628A">
        <w:rPr>
          <w:i/>
          <w:sz w:val="28"/>
        </w:rPr>
        <w:t xml:space="preserve">Integrated </w:t>
      </w:r>
      <w:r w:rsidR="00CD1366" w:rsidRPr="00AB628A">
        <w:rPr>
          <w:i/>
          <w:sz w:val="28"/>
        </w:rPr>
        <w:t>Structural</w:t>
      </w:r>
      <w:r w:rsidRPr="00AB628A">
        <w:rPr>
          <w:i/>
          <w:sz w:val="28"/>
        </w:rPr>
        <w:t xml:space="preserve"> Marxist Theory:</w:t>
      </w:r>
    </w:p>
    <w:p w14:paraId="1476B771" w14:textId="6A9A4CD2" w:rsidR="00030B3A" w:rsidRPr="00AB628A" w:rsidRDefault="00340D9A" w:rsidP="00030B3A">
      <w:pPr>
        <w:pStyle w:val="ListBullet"/>
        <w:numPr>
          <w:ilvl w:val="0"/>
          <w:numId w:val="24"/>
        </w:numPr>
        <w:rPr>
          <w:sz w:val="28"/>
        </w:rPr>
      </w:pPr>
      <w:r w:rsidRPr="00AB628A">
        <w:rPr>
          <w:sz w:val="28"/>
        </w:rPr>
        <w:t xml:space="preserve">integrated approach that looks at the influence of a </w:t>
      </w:r>
      <w:r w:rsidR="00CD1366" w:rsidRPr="00AB628A">
        <w:rPr>
          <w:sz w:val="28"/>
        </w:rPr>
        <w:t>Person’s</w:t>
      </w:r>
      <w:r w:rsidRPr="00AB628A">
        <w:rPr>
          <w:sz w:val="28"/>
        </w:rPr>
        <w:t xml:space="preserve"> position within the relations of material production</w:t>
      </w:r>
    </w:p>
    <w:p w14:paraId="2EE02B91" w14:textId="0FCF993C" w:rsidR="00340D9A" w:rsidRPr="00AB628A" w:rsidRDefault="00CD1366" w:rsidP="00340D9A">
      <w:pPr>
        <w:pStyle w:val="ListBullet"/>
        <w:numPr>
          <w:ilvl w:val="0"/>
          <w:numId w:val="0"/>
        </w:numPr>
        <w:ind w:left="432" w:hanging="432"/>
        <w:rPr>
          <w:i/>
          <w:sz w:val="28"/>
        </w:rPr>
      </w:pPr>
      <w:r w:rsidRPr="00AB628A">
        <w:rPr>
          <w:i/>
          <w:sz w:val="28"/>
        </w:rPr>
        <w:t>Life Course</w:t>
      </w:r>
      <w:r w:rsidR="00340D9A" w:rsidRPr="00AB628A">
        <w:rPr>
          <w:i/>
          <w:sz w:val="28"/>
        </w:rPr>
        <w:t xml:space="preserve"> Emerges:</w:t>
      </w:r>
    </w:p>
    <w:p w14:paraId="774A3016" w14:textId="13C96D5C" w:rsidR="00340D9A" w:rsidRPr="00AB628A" w:rsidRDefault="00340D9A" w:rsidP="00340D9A">
      <w:pPr>
        <w:pStyle w:val="ListBullet"/>
        <w:numPr>
          <w:ilvl w:val="0"/>
          <w:numId w:val="24"/>
        </w:numPr>
        <w:rPr>
          <w:i/>
          <w:sz w:val="28"/>
        </w:rPr>
      </w:pPr>
      <w:r w:rsidRPr="00AB628A">
        <w:rPr>
          <w:sz w:val="28"/>
        </w:rPr>
        <w:t xml:space="preserve">how a criminal career unfolds over a </w:t>
      </w:r>
      <w:r w:rsidR="00CD1366" w:rsidRPr="00AB628A">
        <w:rPr>
          <w:sz w:val="28"/>
        </w:rPr>
        <w:t>person’s</w:t>
      </w:r>
      <w:r w:rsidRPr="00AB628A">
        <w:rPr>
          <w:sz w:val="28"/>
        </w:rPr>
        <w:t xml:space="preserve"> </w:t>
      </w:r>
      <w:proofErr w:type="gramStart"/>
      <w:r w:rsidRPr="00AB628A">
        <w:rPr>
          <w:sz w:val="28"/>
        </w:rPr>
        <w:t>life</w:t>
      </w:r>
      <w:proofErr w:type="gramEnd"/>
    </w:p>
    <w:p w14:paraId="4B3AE1BF" w14:textId="2CF33B79" w:rsidR="00340D9A" w:rsidRPr="00AB628A" w:rsidRDefault="00340D9A" w:rsidP="00340D9A">
      <w:pPr>
        <w:pStyle w:val="ListBullet"/>
        <w:numPr>
          <w:ilvl w:val="0"/>
          <w:numId w:val="24"/>
        </w:numPr>
        <w:rPr>
          <w:i/>
          <w:sz w:val="28"/>
        </w:rPr>
      </w:pPr>
      <w:r w:rsidRPr="00AB628A">
        <w:rPr>
          <w:i/>
          <w:sz w:val="28"/>
        </w:rPr>
        <w:t xml:space="preserve">questions: </w:t>
      </w:r>
    </w:p>
    <w:p w14:paraId="0A3D57B1" w14:textId="09F688EE" w:rsidR="00340D9A" w:rsidRPr="00AB628A" w:rsidRDefault="00340D9A" w:rsidP="00340D9A">
      <w:pPr>
        <w:pStyle w:val="ListBullet"/>
        <w:numPr>
          <w:ilvl w:val="0"/>
          <w:numId w:val="24"/>
        </w:numPr>
        <w:rPr>
          <w:i/>
          <w:sz w:val="28"/>
        </w:rPr>
      </w:pPr>
      <w:r w:rsidRPr="00AB628A">
        <w:rPr>
          <w:sz w:val="28"/>
        </w:rPr>
        <w:t>1) why do people begin committing antisocial acts?</w:t>
      </w:r>
    </w:p>
    <w:p w14:paraId="6E59E6C2" w14:textId="77BFCBE4" w:rsidR="00340D9A" w:rsidRPr="00AB628A" w:rsidRDefault="00340D9A" w:rsidP="00340D9A">
      <w:pPr>
        <w:pStyle w:val="ListBullet"/>
        <w:numPr>
          <w:ilvl w:val="0"/>
          <w:numId w:val="24"/>
        </w:numPr>
        <w:rPr>
          <w:i/>
          <w:sz w:val="28"/>
        </w:rPr>
      </w:pPr>
      <w:r w:rsidRPr="00AB628A">
        <w:rPr>
          <w:sz w:val="28"/>
        </w:rPr>
        <w:t>2) why do people stop or desist while others persist</w:t>
      </w:r>
    </w:p>
    <w:p w14:paraId="51EFCE07" w14:textId="736AA9A3" w:rsidR="00340D9A" w:rsidRPr="00AB628A" w:rsidRDefault="00340D9A" w:rsidP="00340D9A">
      <w:pPr>
        <w:pStyle w:val="ListBullet"/>
        <w:numPr>
          <w:ilvl w:val="0"/>
          <w:numId w:val="24"/>
        </w:numPr>
        <w:rPr>
          <w:i/>
          <w:sz w:val="28"/>
        </w:rPr>
      </w:pPr>
      <w:r w:rsidRPr="00AB628A">
        <w:rPr>
          <w:sz w:val="28"/>
        </w:rPr>
        <w:t>3) why do some escalate the severity of their criminality while others de-</w:t>
      </w:r>
      <w:r w:rsidR="00CD1366" w:rsidRPr="00AB628A">
        <w:rPr>
          <w:sz w:val="28"/>
        </w:rPr>
        <w:t>escalate</w:t>
      </w:r>
      <w:r w:rsidRPr="00AB628A">
        <w:rPr>
          <w:sz w:val="28"/>
        </w:rPr>
        <w:t>?</w:t>
      </w:r>
    </w:p>
    <w:p w14:paraId="403D17FB" w14:textId="77777777" w:rsidR="00340D9A" w:rsidRDefault="00340D9A" w:rsidP="00340D9A">
      <w:pPr>
        <w:pStyle w:val="ListBullet"/>
        <w:numPr>
          <w:ilvl w:val="0"/>
          <w:numId w:val="0"/>
        </w:numPr>
        <w:ind w:left="432" w:hanging="432"/>
      </w:pPr>
    </w:p>
    <w:p w14:paraId="1DD8D2CC" w14:textId="221BAB89" w:rsidR="00AB628A" w:rsidRDefault="00340D9A" w:rsidP="00AB628A">
      <w:pPr>
        <w:pStyle w:val="ListBullet"/>
        <w:numPr>
          <w:ilvl w:val="0"/>
          <w:numId w:val="0"/>
        </w:numPr>
        <w:ind w:left="432" w:hanging="432"/>
        <w:rPr>
          <w:b/>
          <w:u w:val="single"/>
        </w:rPr>
      </w:pPr>
      <w:r>
        <w:rPr>
          <w:b/>
          <w:u w:val="single"/>
        </w:rPr>
        <w:t>An Evaluation of Social Process Theory:</w:t>
      </w:r>
    </w:p>
    <w:p w14:paraId="0FB37521" w14:textId="6C63D166" w:rsidR="00F549B7" w:rsidRPr="00AB628A" w:rsidRDefault="00340D9A" w:rsidP="00340D9A">
      <w:pPr>
        <w:pStyle w:val="ListBullet"/>
        <w:numPr>
          <w:ilvl w:val="0"/>
          <w:numId w:val="23"/>
        </w:numPr>
        <w:rPr>
          <w:i/>
        </w:rPr>
      </w:pPr>
      <w:r>
        <w:t xml:space="preserve">the branches of social process theory, social learning, social control, and labelling, are all compatible because they </w:t>
      </w:r>
      <w:r w:rsidR="00CD1366">
        <w:t>suggest</w:t>
      </w:r>
      <w:r w:rsidR="00F549B7">
        <w:t xml:space="preserve"> that criminal behavior is part of the socialization process</w:t>
      </w:r>
    </w:p>
    <w:p w14:paraId="1A906EEE" w14:textId="1C1D40A7" w:rsidR="00AB628A" w:rsidRPr="00AB628A" w:rsidRDefault="00AB628A" w:rsidP="00340D9A">
      <w:pPr>
        <w:pStyle w:val="ListBullet"/>
        <w:numPr>
          <w:ilvl w:val="0"/>
          <w:numId w:val="23"/>
        </w:numPr>
        <w:rPr>
          <w:i/>
        </w:rPr>
      </w:pPr>
      <w:r>
        <w:t>advantages: focus on criminal behavior as part of the socialization process</w:t>
      </w:r>
    </w:p>
    <w:p w14:paraId="594586F9" w14:textId="56593307" w:rsidR="00AB628A" w:rsidRPr="00F549B7" w:rsidRDefault="00AB628A" w:rsidP="00340D9A">
      <w:pPr>
        <w:pStyle w:val="ListBullet"/>
        <w:numPr>
          <w:ilvl w:val="0"/>
          <w:numId w:val="23"/>
        </w:numPr>
        <w:rPr>
          <w:i/>
        </w:rPr>
      </w:pPr>
      <w:r>
        <w:t>disadvantages: trouble for accounting regional variety of crime, trouble for accounting for crime rates at different times of the year</w:t>
      </w:r>
    </w:p>
    <w:p w14:paraId="4CA2E902" w14:textId="55B1D3FB" w:rsidR="00F549B7" w:rsidRPr="00F549B7" w:rsidRDefault="00F549B7" w:rsidP="00340D9A">
      <w:pPr>
        <w:pStyle w:val="ListBullet"/>
        <w:numPr>
          <w:ilvl w:val="0"/>
          <w:numId w:val="23"/>
        </w:numPr>
        <w:rPr>
          <w:i/>
        </w:rPr>
      </w:pPr>
      <w:r>
        <w:t>people who have learned deviant social values, who find themselves detached from conventional social relationships, or who are the subject of stigma and labels from significant others will be the most likely to fall prey to attractions of criminal behavior</w:t>
      </w:r>
    </w:p>
    <w:p w14:paraId="221E388D" w14:textId="6224509E" w:rsidR="00F549B7" w:rsidRPr="00F549B7" w:rsidRDefault="00CD1366" w:rsidP="00340D9A">
      <w:pPr>
        <w:pStyle w:val="ListBullet"/>
        <w:numPr>
          <w:ilvl w:val="0"/>
          <w:numId w:val="23"/>
        </w:numPr>
        <w:rPr>
          <w:i/>
        </w:rPr>
      </w:pPr>
      <w:r>
        <w:t>integrated</w:t>
      </w:r>
      <w:r w:rsidR="00F549B7">
        <w:t xml:space="preserve"> approaches help us understand more of interconnections of different </w:t>
      </w:r>
      <w:r>
        <w:t>variable’s</w:t>
      </w:r>
    </w:p>
    <w:p w14:paraId="5D7CFAE1" w14:textId="77777777" w:rsidR="00F549B7" w:rsidRDefault="00F549B7" w:rsidP="00F549B7">
      <w:pPr>
        <w:pStyle w:val="ListBullet"/>
        <w:numPr>
          <w:ilvl w:val="0"/>
          <w:numId w:val="0"/>
        </w:numPr>
        <w:ind w:left="432" w:hanging="432"/>
      </w:pPr>
    </w:p>
    <w:p w14:paraId="1EB16993" w14:textId="3707745A" w:rsidR="00F549B7" w:rsidRDefault="00AB628A" w:rsidP="00F549B7">
      <w:pPr>
        <w:pStyle w:val="ListBullet"/>
        <w:numPr>
          <w:ilvl w:val="0"/>
          <w:numId w:val="0"/>
        </w:numPr>
        <w:ind w:left="432" w:hanging="432"/>
        <w:rPr>
          <w:b/>
          <w:u w:val="single"/>
        </w:rPr>
      </w:pPr>
      <w:r>
        <w:rPr>
          <w:b/>
          <w:u w:val="single"/>
        </w:rPr>
        <w:t xml:space="preserve">Impact of </w:t>
      </w:r>
      <w:r w:rsidR="00F549B7">
        <w:rPr>
          <w:b/>
          <w:u w:val="single"/>
        </w:rPr>
        <w:t>Social Process Theory and Social Policy:</w:t>
      </w:r>
    </w:p>
    <w:p w14:paraId="23265F54" w14:textId="475B84B2" w:rsidR="00340D9A" w:rsidRPr="00F549B7" w:rsidRDefault="00F549B7" w:rsidP="00F549B7">
      <w:pPr>
        <w:pStyle w:val="ListBullet"/>
        <w:numPr>
          <w:ilvl w:val="0"/>
          <w:numId w:val="25"/>
        </w:numPr>
        <w:rPr>
          <w:i/>
        </w:rPr>
      </w:pPr>
      <w:r>
        <w:t>Social process theories have had a major influence on social policy since 1950’s</w:t>
      </w:r>
    </w:p>
    <w:p w14:paraId="7269291F" w14:textId="4858D318" w:rsidR="00F549B7" w:rsidRPr="00F549B7" w:rsidRDefault="00F549B7" w:rsidP="00F549B7">
      <w:pPr>
        <w:pStyle w:val="ListBullet"/>
        <w:numPr>
          <w:ilvl w:val="0"/>
          <w:numId w:val="25"/>
        </w:numPr>
        <w:rPr>
          <w:i/>
        </w:rPr>
      </w:pPr>
      <w:r>
        <w:t xml:space="preserve">Learning theories have influenced concepts of treatment of the offender, </w:t>
      </w:r>
      <w:r w:rsidR="00CD1366">
        <w:t>especially</w:t>
      </w:r>
      <w:r>
        <w:t xml:space="preserve"> young offenders</w:t>
      </w:r>
    </w:p>
    <w:p w14:paraId="715E13D7" w14:textId="40E59D71" w:rsidR="00F549B7" w:rsidRPr="00ED2F30" w:rsidRDefault="00F549B7" w:rsidP="00F549B7">
      <w:pPr>
        <w:pStyle w:val="ListBullet"/>
        <w:numPr>
          <w:ilvl w:val="0"/>
          <w:numId w:val="25"/>
        </w:numPr>
        <w:rPr>
          <w:i/>
        </w:rPr>
      </w:pPr>
      <w:r>
        <w:t xml:space="preserve">If people become criminals by learning behavior they can unlearn them, </w:t>
      </w:r>
    </w:p>
    <w:p w14:paraId="4833A5CB" w14:textId="0C1AB212" w:rsidR="00ED2F30" w:rsidRPr="00ED2F30" w:rsidRDefault="00ED2F30" w:rsidP="00F549B7">
      <w:pPr>
        <w:pStyle w:val="ListBullet"/>
        <w:numPr>
          <w:ilvl w:val="0"/>
          <w:numId w:val="25"/>
        </w:numPr>
        <w:rPr>
          <w:i/>
        </w:rPr>
      </w:pPr>
      <w:r>
        <w:t>Labelling theory and diversionary programs, if you can get the person away from the criminal act you can get rid of the label</w:t>
      </w:r>
    </w:p>
    <w:p w14:paraId="4AAAC79A" w14:textId="4C2D9785" w:rsidR="00ED2F30" w:rsidRPr="00F549B7" w:rsidRDefault="00ED2F30" w:rsidP="00F549B7">
      <w:pPr>
        <w:pStyle w:val="ListBullet"/>
        <w:numPr>
          <w:ilvl w:val="0"/>
          <w:numId w:val="25"/>
        </w:numPr>
        <w:rPr>
          <w:i/>
        </w:rPr>
      </w:pPr>
      <w:r>
        <w:t>Focus on family they acknowledge people with their families to stay together</w:t>
      </w:r>
    </w:p>
    <w:p w14:paraId="73EC076C" w14:textId="77777777" w:rsidR="00F549B7" w:rsidRDefault="00F549B7" w:rsidP="00F549B7">
      <w:pPr>
        <w:pStyle w:val="ListBullet"/>
        <w:numPr>
          <w:ilvl w:val="0"/>
          <w:numId w:val="0"/>
        </w:numPr>
        <w:ind w:left="432" w:hanging="432"/>
      </w:pPr>
    </w:p>
    <w:p w14:paraId="43D5BE69" w14:textId="02442152" w:rsidR="00F549B7" w:rsidRDefault="00F549B7" w:rsidP="00F549B7">
      <w:pPr>
        <w:pStyle w:val="ListBullet"/>
        <w:numPr>
          <w:ilvl w:val="0"/>
          <w:numId w:val="0"/>
        </w:numPr>
        <w:ind w:left="432" w:hanging="432"/>
        <w:rPr>
          <w:b/>
        </w:rPr>
      </w:pPr>
      <w:r>
        <w:rPr>
          <w:b/>
        </w:rPr>
        <w:t>Summary:</w:t>
      </w:r>
    </w:p>
    <w:p w14:paraId="1C95A7D5" w14:textId="42301BE4" w:rsidR="004B5248" w:rsidRPr="004B5248" w:rsidRDefault="004B5248" w:rsidP="004B5248">
      <w:pPr>
        <w:pStyle w:val="ListBullet"/>
        <w:numPr>
          <w:ilvl w:val="0"/>
          <w:numId w:val="26"/>
        </w:numPr>
        <w:rPr>
          <w:i/>
        </w:rPr>
      </w:pPr>
      <w:r>
        <w:t xml:space="preserve">Social process theories view criminality as a function o people’s interactions with society’s various organizations, </w:t>
      </w:r>
      <w:r w:rsidR="00ED2F30">
        <w:t>institutions</w:t>
      </w:r>
      <w:r>
        <w:t xml:space="preserve"> and processes</w:t>
      </w:r>
    </w:p>
    <w:p w14:paraId="51CC82B6" w14:textId="00154707" w:rsidR="004B5248" w:rsidRPr="00315F58" w:rsidRDefault="004B5248" w:rsidP="004B5248">
      <w:pPr>
        <w:pStyle w:val="ListBullet"/>
        <w:numPr>
          <w:ilvl w:val="0"/>
          <w:numId w:val="26"/>
        </w:numPr>
        <w:rPr>
          <w:i/>
        </w:rPr>
      </w:pPr>
      <w:r>
        <w:t xml:space="preserve">Everyone has the </w:t>
      </w:r>
      <w:r w:rsidR="00AB628A">
        <w:t>potential</w:t>
      </w:r>
      <w:r>
        <w:t xml:space="preserve"> to become a criminal</w:t>
      </w:r>
      <w:r w:rsidR="00315F58">
        <w:t xml:space="preserve"> if he or she maintains destructive social relationships</w:t>
      </w:r>
    </w:p>
    <w:p w14:paraId="6C385A65" w14:textId="582A4BAC" w:rsidR="00315F58" w:rsidRPr="00315F58" w:rsidRDefault="00315F58" w:rsidP="004B5248">
      <w:pPr>
        <w:pStyle w:val="ListBullet"/>
        <w:numPr>
          <w:ilvl w:val="0"/>
          <w:numId w:val="26"/>
        </w:numPr>
        <w:rPr>
          <w:i/>
        </w:rPr>
      </w:pPr>
      <w:r>
        <w:t>Social process theory stresses that people learn to commit crimes; control theory analyzes the failure of society to control criminal tendencies; and labeling theory maintains that negative labels produce criminal careers</w:t>
      </w:r>
    </w:p>
    <w:p w14:paraId="3D2539E1" w14:textId="1B9EE9AE" w:rsidR="00315F58" w:rsidRPr="00315F58" w:rsidRDefault="00315F58" w:rsidP="004B5248">
      <w:pPr>
        <w:pStyle w:val="ListBullet"/>
        <w:numPr>
          <w:ilvl w:val="0"/>
          <w:numId w:val="26"/>
        </w:numPr>
        <w:rPr>
          <w:i/>
        </w:rPr>
      </w:pPr>
      <w:r>
        <w:t xml:space="preserve">The social learning branch of social process theory </w:t>
      </w:r>
      <w:r w:rsidR="00CD1366">
        <w:t>suggests</w:t>
      </w:r>
      <w:r>
        <w:t xml:space="preserve"> that people learn criminal behavior much as they learn conventional behavior</w:t>
      </w:r>
    </w:p>
    <w:p w14:paraId="0F599252" w14:textId="54017D38" w:rsidR="00315F58" w:rsidRPr="00315F58" w:rsidRDefault="00315F58" w:rsidP="004B5248">
      <w:pPr>
        <w:pStyle w:val="ListBullet"/>
        <w:numPr>
          <w:ilvl w:val="0"/>
          <w:numId w:val="26"/>
        </w:numPr>
        <w:rPr>
          <w:i/>
        </w:rPr>
      </w:pPr>
      <w:r>
        <w:t xml:space="preserve">Differential association theory holds that criminality is a result of a person perceiving an </w:t>
      </w:r>
      <w:r w:rsidR="00CD1366">
        <w:t>excess</w:t>
      </w:r>
      <w:r>
        <w:t xml:space="preserve"> of pro-crime definitions over </w:t>
      </w:r>
      <w:r w:rsidR="00CD1366">
        <w:t>definitions</w:t>
      </w:r>
      <w:r>
        <w:t xml:space="preserve"> that uphold conventional values</w:t>
      </w:r>
    </w:p>
    <w:p w14:paraId="72E544A6" w14:textId="3EC0099E" w:rsidR="00315F58" w:rsidRPr="00315F58" w:rsidRDefault="00315F58" w:rsidP="004B5248">
      <w:pPr>
        <w:pStyle w:val="ListBullet"/>
        <w:numPr>
          <w:ilvl w:val="0"/>
          <w:numId w:val="26"/>
        </w:numPr>
        <w:rPr>
          <w:i/>
        </w:rPr>
      </w:pPr>
      <w:r>
        <w:t>Differential reinforcement theory</w:t>
      </w:r>
    </w:p>
    <w:p w14:paraId="6CD1914C" w14:textId="5215A601" w:rsidR="00315F58" w:rsidRPr="00315F58" w:rsidRDefault="00315F58" w:rsidP="004B5248">
      <w:pPr>
        <w:pStyle w:val="ListBullet"/>
        <w:numPr>
          <w:ilvl w:val="0"/>
          <w:numId w:val="26"/>
        </w:numPr>
        <w:rPr>
          <w:i/>
        </w:rPr>
      </w:pPr>
      <w:r>
        <w:t>Control theories maintain that all people have the potential to become criminals but that our bonds to conventional society prevent most of us from violating the law</w:t>
      </w:r>
    </w:p>
    <w:p w14:paraId="76EBE0A2" w14:textId="2C18F4A4" w:rsidR="00315F58" w:rsidRPr="00315F58" w:rsidRDefault="00315F58" w:rsidP="004B5248">
      <w:pPr>
        <w:pStyle w:val="ListBullet"/>
        <w:numPr>
          <w:ilvl w:val="0"/>
          <w:numId w:val="26"/>
        </w:numPr>
        <w:rPr>
          <w:i/>
        </w:rPr>
      </w:pPr>
      <w:r>
        <w:t>Labelling theory holds that criminality is promoted by becoming negatively labelled by signi</w:t>
      </w:r>
      <w:r w:rsidR="00CD1366">
        <w:t>fi</w:t>
      </w:r>
      <w:r>
        <w:t xml:space="preserve">cant others (such as </w:t>
      </w:r>
      <w:r w:rsidR="00CD1366">
        <w:t>criminal, ex</w:t>
      </w:r>
      <w:r>
        <w:t xml:space="preserve"> con) serve to isolate people from society</w:t>
      </w:r>
    </w:p>
    <w:p w14:paraId="4021702C" w14:textId="77777777" w:rsidR="00315F58" w:rsidRPr="004B5248" w:rsidRDefault="00315F58" w:rsidP="00760AF6">
      <w:pPr>
        <w:pStyle w:val="ListBullet"/>
        <w:numPr>
          <w:ilvl w:val="0"/>
          <w:numId w:val="0"/>
        </w:numPr>
        <w:ind w:left="720"/>
        <w:rPr>
          <w:i/>
        </w:rPr>
      </w:pPr>
      <w:bookmarkStart w:id="0" w:name="_GoBack"/>
      <w:bookmarkEnd w:id="0"/>
    </w:p>
    <w:p w14:paraId="551CA21A" w14:textId="77777777" w:rsidR="001E6ECE" w:rsidRPr="001E6ECE" w:rsidRDefault="001E6ECE" w:rsidP="001E6ECE">
      <w:pPr>
        <w:pStyle w:val="ListBullet"/>
        <w:numPr>
          <w:ilvl w:val="0"/>
          <w:numId w:val="0"/>
        </w:numPr>
        <w:ind w:left="432" w:hanging="432"/>
      </w:pPr>
    </w:p>
    <w:p w14:paraId="46839ED4" w14:textId="77777777" w:rsidR="00731329" w:rsidRDefault="00731329">
      <w:pPr>
        <w:pStyle w:val="Heading2"/>
      </w:pPr>
    </w:p>
    <w:sectPr w:rsidR="00731329">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89B91" w14:textId="77777777" w:rsidR="00C329A9" w:rsidRDefault="00C329A9">
      <w:r>
        <w:separator/>
      </w:r>
    </w:p>
    <w:p w14:paraId="4024F80C" w14:textId="77777777" w:rsidR="00C329A9" w:rsidRDefault="00C329A9"/>
  </w:endnote>
  <w:endnote w:type="continuationSeparator" w:id="0">
    <w:p w14:paraId="499CF98E" w14:textId="77777777" w:rsidR="00C329A9" w:rsidRDefault="00C329A9">
      <w:r>
        <w:continuationSeparator/>
      </w:r>
    </w:p>
    <w:p w14:paraId="261EA4BD" w14:textId="77777777" w:rsidR="00C329A9" w:rsidRDefault="00C329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3FA17B8B" w14:textId="77777777" w:rsidR="00731329" w:rsidRDefault="00AD40E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4FE4E" w14:textId="77777777" w:rsidR="00C329A9" w:rsidRDefault="00C329A9">
      <w:r>
        <w:separator/>
      </w:r>
    </w:p>
    <w:p w14:paraId="48BCB6A0" w14:textId="77777777" w:rsidR="00C329A9" w:rsidRDefault="00C329A9"/>
  </w:footnote>
  <w:footnote w:type="continuationSeparator" w:id="0">
    <w:p w14:paraId="268D2C7E" w14:textId="77777777" w:rsidR="00C329A9" w:rsidRDefault="00C329A9">
      <w:r>
        <w:continuationSeparator/>
      </w:r>
    </w:p>
    <w:p w14:paraId="10F09F57" w14:textId="77777777" w:rsidR="00C329A9" w:rsidRDefault="00C329A9"/>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5pt;height:15pt" o:bullet="t">
        <v:imagedata r:id="rId1" o:title="/var/folders/rx/9280n4n17hg080yyvfjrl3mr0000gn/T/com.microsoft.Word/Word Work File L_"/>
      </v:shape>
    </w:pict>
  </w:numPicBullet>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DC82160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2D5B6C"/>
    <w:multiLevelType w:val="hybridMultilevel"/>
    <w:tmpl w:val="07163E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D91F14"/>
    <w:multiLevelType w:val="hybridMultilevel"/>
    <w:tmpl w:val="41E09B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E5C7E"/>
    <w:multiLevelType w:val="hybridMultilevel"/>
    <w:tmpl w:val="47A88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0D1044"/>
    <w:multiLevelType w:val="hybridMultilevel"/>
    <w:tmpl w:val="79F2DE8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173D2EFD"/>
    <w:multiLevelType w:val="hybridMultilevel"/>
    <w:tmpl w:val="F96C39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A82BA2"/>
    <w:multiLevelType w:val="hybridMultilevel"/>
    <w:tmpl w:val="681205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C9749B"/>
    <w:multiLevelType w:val="hybridMultilevel"/>
    <w:tmpl w:val="7AC6770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8A64AE"/>
    <w:multiLevelType w:val="hybridMultilevel"/>
    <w:tmpl w:val="2D2C4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0027B9"/>
    <w:multiLevelType w:val="hybridMultilevel"/>
    <w:tmpl w:val="6E52C78C"/>
    <w:lvl w:ilvl="0" w:tplc="04090001">
      <w:start w:val="1"/>
      <w:numFmt w:val="bullet"/>
      <w:lvlText w:val=""/>
      <w:lvlJc w:val="left"/>
      <w:pPr>
        <w:ind w:left="1872" w:hanging="360"/>
      </w:pPr>
      <w:rPr>
        <w:rFonts w:ascii="Symbol" w:hAnsi="Symbol"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12">
    <w:nsid w:val="2E970609"/>
    <w:multiLevelType w:val="hybridMultilevel"/>
    <w:tmpl w:val="7AAA5F5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9A951FD"/>
    <w:multiLevelType w:val="hybridMultilevel"/>
    <w:tmpl w:val="61C09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B9399B"/>
    <w:multiLevelType w:val="hybridMultilevel"/>
    <w:tmpl w:val="5B80BD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1BE477B"/>
    <w:multiLevelType w:val="hybridMultilevel"/>
    <w:tmpl w:val="023E3EFA"/>
    <w:lvl w:ilvl="0" w:tplc="04090007">
      <w:start w:val="1"/>
      <w:numFmt w:val="bullet"/>
      <w:lvlText w:val=""/>
      <w:lvlPicBulletId w:val="0"/>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nsid w:val="4A295452"/>
    <w:multiLevelType w:val="hybridMultilevel"/>
    <w:tmpl w:val="EE4EB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684D4C"/>
    <w:multiLevelType w:val="hybridMultilevel"/>
    <w:tmpl w:val="488228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6913DC"/>
    <w:multiLevelType w:val="hybridMultilevel"/>
    <w:tmpl w:val="2C3E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9D1D74"/>
    <w:multiLevelType w:val="hybridMultilevel"/>
    <w:tmpl w:val="499A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8D62E2"/>
    <w:multiLevelType w:val="hybridMultilevel"/>
    <w:tmpl w:val="A260E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706E17"/>
    <w:multiLevelType w:val="hybridMultilevel"/>
    <w:tmpl w:val="3AC2A5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754B8A"/>
    <w:multiLevelType w:val="hybridMultilevel"/>
    <w:tmpl w:val="0C546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F282F9E"/>
    <w:multiLevelType w:val="hybridMultilevel"/>
    <w:tmpl w:val="18001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AE25B8"/>
    <w:multiLevelType w:val="hybridMultilevel"/>
    <w:tmpl w:val="63DC74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A5221A"/>
    <w:multiLevelType w:val="hybridMultilevel"/>
    <w:tmpl w:val="009261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5B31560"/>
    <w:multiLevelType w:val="hybridMultilevel"/>
    <w:tmpl w:val="5D04B5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9"/>
  </w:num>
  <w:num w:numId="4">
    <w:abstractNumId w:val="23"/>
  </w:num>
  <w:num w:numId="5">
    <w:abstractNumId w:val="15"/>
  </w:num>
  <w:num w:numId="6">
    <w:abstractNumId w:val="11"/>
  </w:num>
  <w:num w:numId="7">
    <w:abstractNumId w:val="18"/>
  </w:num>
  <w:num w:numId="8">
    <w:abstractNumId w:val="13"/>
  </w:num>
  <w:num w:numId="9">
    <w:abstractNumId w:val="20"/>
  </w:num>
  <w:num w:numId="10">
    <w:abstractNumId w:val="26"/>
  </w:num>
  <w:num w:numId="11">
    <w:abstractNumId w:val="2"/>
  </w:num>
  <w:num w:numId="12">
    <w:abstractNumId w:val="25"/>
  </w:num>
  <w:num w:numId="13">
    <w:abstractNumId w:val="24"/>
  </w:num>
  <w:num w:numId="14">
    <w:abstractNumId w:val="21"/>
  </w:num>
  <w:num w:numId="15">
    <w:abstractNumId w:val="7"/>
  </w:num>
  <w:num w:numId="16">
    <w:abstractNumId w:val="16"/>
  </w:num>
  <w:num w:numId="17">
    <w:abstractNumId w:val="12"/>
  </w:num>
  <w:num w:numId="18">
    <w:abstractNumId w:val="3"/>
  </w:num>
  <w:num w:numId="19">
    <w:abstractNumId w:val="14"/>
  </w:num>
  <w:num w:numId="20">
    <w:abstractNumId w:val="17"/>
  </w:num>
  <w:num w:numId="21">
    <w:abstractNumId w:val="6"/>
  </w:num>
  <w:num w:numId="22">
    <w:abstractNumId w:val="19"/>
  </w:num>
  <w:num w:numId="23">
    <w:abstractNumId w:val="22"/>
  </w:num>
  <w:num w:numId="24">
    <w:abstractNumId w:val="10"/>
  </w:num>
  <w:num w:numId="25">
    <w:abstractNumId w:val="5"/>
  </w:num>
  <w:num w:numId="26">
    <w:abstractNumId w:val="4"/>
  </w:num>
  <w:num w:numId="27">
    <w:abstractNumId w:val="8"/>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9F6"/>
    <w:rsid w:val="00030B3A"/>
    <w:rsid w:val="00034D72"/>
    <w:rsid w:val="001A6DBD"/>
    <w:rsid w:val="001E6ECE"/>
    <w:rsid w:val="00315F58"/>
    <w:rsid w:val="00340D9A"/>
    <w:rsid w:val="00435421"/>
    <w:rsid w:val="004B5248"/>
    <w:rsid w:val="004B756D"/>
    <w:rsid w:val="005D0540"/>
    <w:rsid w:val="00676DA6"/>
    <w:rsid w:val="00711000"/>
    <w:rsid w:val="00731329"/>
    <w:rsid w:val="00760AF6"/>
    <w:rsid w:val="00761CD2"/>
    <w:rsid w:val="007D75EF"/>
    <w:rsid w:val="008667D5"/>
    <w:rsid w:val="00887634"/>
    <w:rsid w:val="008C49F1"/>
    <w:rsid w:val="00920684"/>
    <w:rsid w:val="0094541D"/>
    <w:rsid w:val="00AA4384"/>
    <w:rsid w:val="00AB628A"/>
    <w:rsid w:val="00AD40E9"/>
    <w:rsid w:val="00B87933"/>
    <w:rsid w:val="00BA6188"/>
    <w:rsid w:val="00BC7DEF"/>
    <w:rsid w:val="00BF09F6"/>
    <w:rsid w:val="00C03A56"/>
    <w:rsid w:val="00C329A9"/>
    <w:rsid w:val="00C7190A"/>
    <w:rsid w:val="00CD1366"/>
    <w:rsid w:val="00D62080"/>
    <w:rsid w:val="00E05891"/>
    <w:rsid w:val="00ED2F30"/>
    <w:rsid w:val="00F14704"/>
    <w:rsid w:val="00F549B7"/>
    <w:rsid w:val="00FA6B4B"/>
    <w:rsid w:val="00FC27E6"/>
    <w:rsid w:val="00FC5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C7D9D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elissawroe/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195</TotalTime>
  <Pages>1</Pages>
  <Words>1948</Words>
  <Characters>11105</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dc:creator>
  <cp:keywords/>
  <dc:description/>
  <cp:lastModifiedBy>Melissa .</cp:lastModifiedBy>
  <cp:revision>20</cp:revision>
  <dcterms:created xsi:type="dcterms:W3CDTF">2015-09-30T21:25:00Z</dcterms:created>
  <dcterms:modified xsi:type="dcterms:W3CDTF">2015-10-01T22:19:00Z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