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Introduction</w:t>
      </w:r>
    </w:p>
    <w:p w:rsidR="009E5786" w:rsidRDefault="00197847" w:rsidP="009E5786">
      <w:pPr>
        <w:spacing w:after="0" w:line="240" w:lineRule="auto"/>
        <w:rPr>
          <w:rFonts w:asciiTheme="minorHAnsi" w:hAnsiTheme="minorHAnsi" w:cstheme="minorHAnsi"/>
          <w:lang w:val="en-GB"/>
        </w:rPr>
      </w:pPr>
      <w:r>
        <w:rPr>
          <w:rFonts w:asciiTheme="minorHAnsi" w:hAnsiTheme="minorHAnsi" w:cstheme="minorHAnsi"/>
          <w:lang w:val="en-GB"/>
        </w:rPr>
        <w:t>To ensure a safer environment for people to use, engineers are highly required to fully understand and work with the measurements of 3D models and shapes. In this lab, the surface area and volume of 3 different 3-dimensional objects were calculated to determine the amount of coating needed for each object.</w:t>
      </w:r>
      <w:r w:rsidR="006C1BA9">
        <w:rPr>
          <w:rFonts w:asciiTheme="minorHAnsi" w:hAnsiTheme="minorHAnsi" w:cstheme="minorHAnsi"/>
          <w:lang w:val="en-GB"/>
        </w:rPr>
        <w:t xml:space="preserve"> Thi</w:t>
      </w:r>
      <w:r w:rsidR="00833E7A">
        <w:rPr>
          <w:rFonts w:asciiTheme="minorHAnsi" w:hAnsiTheme="minorHAnsi" w:cstheme="minorHAnsi"/>
          <w:lang w:val="en-GB"/>
        </w:rPr>
        <w:t>s lab also consists of calculating the different efficiencies for 3 pumps, while comparing them and analysing which pump is the most beneficial to use. The calculations for all the objects and pumps required very accurate measurements.</w:t>
      </w:r>
    </w:p>
    <w:p w:rsidR="009E5786" w:rsidRDefault="006C1BA9" w:rsidP="006C1BA9">
      <w:pPr>
        <w:pStyle w:val="Heading1"/>
        <w:jc w:val="left"/>
        <w:rPr>
          <w:rFonts w:asciiTheme="minorHAnsi" w:hAnsiTheme="minorHAnsi" w:cstheme="minorHAnsi"/>
          <w:color w:val="auto"/>
          <w:lang w:val="en-GB"/>
        </w:rPr>
      </w:pPr>
      <w:r>
        <w:rPr>
          <w:rFonts w:asciiTheme="minorHAnsi" w:hAnsiTheme="minorHAnsi" w:cstheme="minorHAnsi"/>
          <w:color w:val="auto"/>
          <w:lang w:val="en-GB"/>
        </w:rPr>
        <w:t>Materials and Method</w:t>
      </w:r>
    </w:p>
    <w:p w:rsidR="006C1BA9" w:rsidRPr="006C1BA9" w:rsidRDefault="006C1BA9" w:rsidP="006C1BA9">
      <w:pPr>
        <w:rPr>
          <w:rFonts w:asciiTheme="minorHAnsi" w:hAnsiTheme="minorHAnsi"/>
          <w:lang w:val="en-GB"/>
        </w:rPr>
      </w:pPr>
      <w:r>
        <w:rPr>
          <w:rFonts w:asciiTheme="minorHAnsi" w:hAnsiTheme="minorHAnsi"/>
          <w:lang w:val="en-GB"/>
        </w:rPr>
        <w:t>For each pump, make sure to use the unit conversion table in order to convert f</w:t>
      </w:r>
      <w:r w:rsidR="005D1675">
        <w:rPr>
          <w:rFonts w:asciiTheme="minorHAnsi" w:hAnsiTheme="minorHAnsi"/>
          <w:lang w:val="en-GB"/>
        </w:rPr>
        <w:t xml:space="preserve">rom the SI, FPS, and US units to the same unit. </w:t>
      </w:r>
      <w:r>
        <w:rPr>
          <w:rFonts w:asciiTheme="minorHAnsi" w:hAnsiTheme="minorHAnsi"/>
          <w:lang w:val="en-GB"/>
        </w:rPr>
        <w:t xml:space="preserve">To calculate the </w:t>
      </w:r>
      <w:r w:rsidR="00402986">
        <w:rPr>
          <w:rFonts w:asciiTheme="minorHAnsi" w:hAnsiTheme="minorHAnsi"/>
          <w:lang w:val="en-GB"/>
        </w:rPr>
        <w:t>efficiency</w:t>
      </w:r>
      <w:r>
        <w:rPr>
          <w:rFonts w:asciiTheme="minorHAnsi" w:hAnsiTheme="minorHAnsi"/>
          <w:lang w:val="en-GB"/>
        </w:rPr>
        <w:t xml:space="preserve"> of pump 1, the volume flow rate must be converted from m^3/min </w:t>
      </w:r>
      <w:r w:rsidR="005D1675">
        <w:rPr>
          <w:rFonts w:asciiTheme="minorHAnsi" w:hAnsiTheme="minorHAnsi"/>
          <w:lang w:val="en-GB"/>
        </w:rPr>
        <w:t xml:space="preserve">to m^3 / s and the input power must be converted from HP to </w:t>
      </w:r>
      <w:proofErr w:type="spellStart"/>
      <w:r w:rsidR="005D1675">
        <w:rPr>
          <w:rFonts w:asciiTheme="minorHAnsi" w:hAnsiTheme="minorHAnsi"/>
          <w:lang w:val="en-GB"/>
        </w:rPr>
        <w:t>lbf.m</w:t>
      </w:r>
      <w:proofErr w:type="spellEnd"/>
      <w:r w:rsidR="005D1675">
        <w:rPr>
          <w:rFonts w:asciiTheme="minorHAnsi" w:hAnsiTheme="minorHAnsi"/>
          <w:lang w:val="en-GB"/>
        </w:rPr>
        <w:t xml:space="preserve">/s. The pressure increase also must be put from </w:t>
      </w:r>
      <w:proofErr w:type="spellStart"/>
      <w:r w:rsidR="005D1675">
        <w:rPr>
          <w:rFonts w:asciiTheme="minorHAnsi" w:hAnsiTheme="minorHAnsi"/>
          <w:lang w:val="en-GB"/>
        </w:rPr>
        <w:t>lbf</w:t>
      </w:r>
      <w:proofErr w:type="spellEnd"/>
      <w:r w:rsidR="005D1675">
        <w:rPr>
          <w:rFonts w:asciiTheme="minorHAnsi" w:hAnsiTheme="minorHAnsi"/>
          <w:lang w:val="en-GB"/>
        </w:rPr>
        <w:t xml:space="preserve">/in^2 to </w:t>
      </w:r>
      <w:proofErr w:type="spellStart"/>
      <w:r w:rsidR="005D1675">
        <w:rPr>
          <w:rFonts w:asciiTheme="minorHAnsi" w:hAnsiTheme="minorHAnsi"/>
          <w:lang w:val="en-GB"/>
        </w:rPr>
        <w:t>lbf</w:t>
      </w:r>
      <w:proofErr w:type="spellEnd"/>
      <w:r w:rsidR="005D1675">
        <w:rPr>
          <w:rFonts w:asciiTheme="minorHAnsi" w:hAnsiTheme="minorHAnsi"/>
          <w:lang w:val="en-GB"/>
        </w:rPr>
        <w:t xml:space="preserve">/m. For pump 2, similar to pump 1, all the units were </w:t>
      </w:r>
      <w:proofErr w:type="spellStart"/>
      <w:r w:rsidR="005D1675">
        <w:rPr>
          <w:rFonts w:asciiTheme="minorHAnsi" w:hAnsiTheme="minorHAnsi"/>
          <w:lang w:val="en-GB"/>
        </w:rPr>
        <w:t>convered</w:t>
      </w:r>
      <w:proofErr w:type="spellEnd"/>
      <w:r w:rsidR="005D1675">
        <w:rPr>
          <w:rFonts w:asciiTheme="minorHAnsi" w:hAnsiTheme="minorHAnsi"/>
          <w:lang w:val="en-GB"/>
        </w:rPr>
        <w:t xml:space="preserve"> to an SI unit of measurement. Pump 3 was also converted from US to SI units. When calculating the surface </w:t>
      </w:r>
      <w:r w:rsidR="00CE4671">
        <w:rPr>
          <w:rFonts w:asciiTheme="minorHAnsi" w:hAnsiTheme="minorHAnsi"/>
          <w:lang w:val="en-GB"/>
        </w:rPr>
        <w:t>area and volume of each shape, c</w:t>
      </w:r>
      <w:r w:rsidR="005D1675">
        <w:rPr>
          <w:rFonts w:asciiTheme="minorHAnsi" w:hAnsiTheme="minorHAnsi"/>
          <w:lang w:val="en-GB"/>
        </w:rPr>
        <w:t xml:space="preserve">ut the objects into smaller pieces in order to make the calculations easier. </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9E5786" w:rsidRDefault="00402986"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results of each pumps varied </w:t>
      </w:r>
      <w:r w:rsidR="008D2AA5">
        <w:rPr>
          <w:rFonts w:asciiTheme="minorHAnsi" w:hAnsiTheme="minorHAnsi" w:cstheme="minorHAnsi"/>
          <w:lang w:val="en-GB"/>
        </w:rPr>
        <w:t>depending</w:t>
      </w:r>
      <w:r>
        <w:rPr>
          <w:rFonts w:asciiTheme="minorHAnsi" w:hAnsiTheme="minorHAnsi" w:cstheme="minorHAnsi"/>
          <w:lang w:val="en-GB"/>
        </w:rPr>
        <w:t xml:space="preserve"> on what the volume flow rate, pressure difference and </w:t>
      </w:r>
      <w:r w:rsidR="00CE4671">
        <w:rPr>
          <w:rFonts w:asciiTheme="minorHAnsi" w:hAnsiTheme="minorHAnsi" w:cstheme="minorHAnsi"/>
          <w:lang w:val="en-GB"/>
        </w:rPr>
        <w:t>in</w:t>
      </w:r>
      <w:r w:rsidR="008D2AA5">
        <w:rPr>
          <w:rFonts w:asciiTheme="minorHAnsi" w:hAnsiTheme="minorHAnsi" w:cstheme="minorHAnsi"/>
          <w:lang w:val="en-GB"/>
        </w:rPr>
        <w:t>put</w:t>
      </w:r>
      <w:r>
        <w:rPr>
          <w:rFonts w:asciiTheme="minorHAnsi" w:hAnsiTheme="minorHAnsi" w:cstheme="minorHAnsi"/>
          <w:lang w:val="en-GB"/>
        </w:rPr>
        <w:t xml:space="preserve"> power was. For pump 1, the efficiency was 71%. Pump 2 had an efficiency of 47% while pump 3 had an efficiency of 63%. The object also turned out to be a lot different in terms of surface area and volume. Object 1 had a surface area of 201.9401 cm^2, and a volume of 105.7168 cm^3. Object 2 had a surface area of 463.3993 cm^2 and a volume of </w:t>
      </w:r>
      <w:r w:rsidR="00940B1E">
        <w:rPr>
          <w:rFonts w:asciiTheme="minorHAnsi" w:hAnsiTheme="minorHAnsi" w:cstheme="minorHAnsi"/>
          <w:lang w:val="en-GB"/>
        </w:rPr>
        <w:t>344 cm^3. Object 3 had a surface area of 307.2952 cm^2 and a volume of 179.8774 cm^3.</w:t>
      </w:r>
    </w:p>
    <w:p w:rsidR="00402E3D"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940B1E" w:rsidRPr="00940B1E" w:rsidRDefault="00940B1E" w:rsidP="00940B1E">
      <w:pPr>
        <w:rPr>
          <w:rFonts w:asciiTheme="minorHAnsi" w:hAnsiTheme="minorHAnsi"/>
          <w:lang w:val="en-GB"/>
        </w:rPr>
      </w:pPr>
      <w:r>
        <w:rPr>
          <w:rFonts w:asciiTheme="minorHAnsi" w:hAnsiTheme="minorHAnsi"/>
          <w:lang w:val="en-GB"/>
        </w:rPr>
        <w:t xml:space="preserve">Pump 1 was calculated to be the most </w:t>
      </w:r>
      <w:r w:rsidR="00B963FE">
        <w:rPr>
          <w:rFonts w:asciiTheme="minorHAnsi" w:hAnsiTheme="minorHAnsi"/>
          <w:lang w:val="en-GB"/>
        </w:rPr>
        <w:t>efficient,</w:t>
      </w:r>
      <w:r>
        <w:rPr>
          <w:rFonts w:asciiTheme="minorHAnsi" w:hAnsiTheme="minorHAnsi"/>
          <w:lang w:val="en-GB"/>
        </w:rPr>
        <w:t xml:space="preserve"> while pump 3 was the second most </w:t>
      </w:r>
      <w:r w:rsidR="00B963FE">
        <w:rPr>
          <w:rFonts w:asciiTheme="minorHAnsi" w:hAnsiTheme="minorHAnsi"/>
          <w:lang w:val="en-GB"/>
        </w:rPr>
        <w:t>efficiency</w:t>
      </w:r>
      <w:r>
        <w:rPr>
          <w:rFonts w:asciiTheme="minorHAnsi" w:hAnsiTheme="minorHAnsi"/>
          <w:lang w:val="en-GB"/>
        </w:rPr>
        <w:t xml:space="preserve"> and pump 2 was the least efficient</w:t>
      </w:r>
      <w:r w:rsidR="00B963FE">
        <w:rPr>
          <w:rFonts w:asciiTheme="minorHAnsi" w:hAnsiTheme="minorHAnsi"/>
          <w:lang w:val="en-GB"/>
        </w:rPr>
        <w:t xml:space="preserve"> out of all three</w:t>
      </w:r>
      <w:r>
        <w:rPr>
          <w:rFonts w:asciiTheme="minorHAnsi" w:hAnsiTheme="minorHAnsi"/>
          <w:lang w:val="en-GB"/>
        </w:rPr>
        <w:t>. This was the case because pump 1 had a higher pressure increase</w:t>
      </w:r>
      <w:r w:rsidR="00B963FE">
        <w:rPr>
          <w:rFonts w:asciiTheme="minorHAnsi" w:hAnsiTheme="minorHAnsi"/>
          <w:lang w:val="en-GB"/>
        </w:rPr>
        <w:t xml:space="preserve"> and a high input power, which gave a bigger percentage. Pump 2 was the least efficient because of its low (volume flow rate*pressure increase) to input power ratio. For the calculations of the objects, Object 1 had the smallest surface area, while object 2 had the biggest and object 3 had the second biggest. The volumes were also ranked in the same way.</w:t>
      </w:r>
    </w:p>
    <w:p w:rsidR="009E5786" w:rsidRDefault="008B1790" w:rsidP="00B963FE">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B963FE" w:rsidRPr="00B963FE" w:rsidRDefault="00B963FE" w:rsidP="00B963FE">
      <w:pPr>
        <w:rPr>
          <w:rFonts w:asciiTheme="minorHAnsi" w:hAnsiTheme="minorHAnsi"/>
          <w:lang w:val="en-GB"/>
        </w:rPr>
      </w:pPr>
      <w:r>
        <w:rPr>
          <w:rFonts w:asciiTheme="minorHAnsi" w:hAnsiTheme="minorHAnsi"/>
          <w:lang w:val="en-GB"/>
        </w:rPr>
        <w:t xml:space="preserve">In conclusion, Pump 1 is the most beneficial out of all three of the pumps as it is the most efficient. </w:t>
      </w:r>
      <w:r w:rsidR="008D2AA5">
        <w:rPr>
          <w:rFonts w:asciiTheme="minorHAnsi" w:hAnsiTheme="minorHAnsi"/>
          <w:lang w:val="en-GB"/>
        </w:rPr>
        <w:t>People will be able to achieve the maximum productivity with less effort by choosing pump 1. Whereas pump 2 will require a lot more energy and work in order to achieve maximum productivity. Pump 3 is okay as it requires less input power then pump 2 while being more efficient. For each object, it is clear that object 1 occupies the least space and it costs the least to cover with coating. Pump 2 occupies the most space, which in fact makes sense that it requires the most amount of money and coating in order to cover.</w:t>
      </w:r>
    </w:p>
    <w:p w:rsidR="00E0097A" w:rsidRDefault="00E0097A" w:rsidP="00E2282A">
      <w:pPr>
        <w:rPr>
          <w:rFonts w:asciiTheme="minorHAnsi" w:hAnsiTheme="minorHAnsi" w:cstheme="minorHAnsi"/>
          <w:lang w:val="en-GB"/>
        </w:rPr>
      </w:pPr>
    </w:p>
    <w:p w:rsidR="00E0097A" w:rsidRDefault="00E0097A" w:rsidP="00E2282A">
      <w:pPr>
        <w:rPr>
          <w:rFonts w:asciiTheme="minorHAnsi" w:hAnsiTheme="minorHAnsi" w:cstheme="minorHAnsi"/>
          <w:lang w:val="en-GB"/>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CE4671" w:rsidRDefault="00CE4671" w:rsidP="00331927">
      <w:pPr>
        <w:rPr>
          <w:noProof/>
        </w:rPr>
      </w:pPr>
      <w:bookmarkStart w:id="0" w:name="_GoBack"/>
      <w:r>
        <w:rPr>
          <w:noProof/>
          <w:lang w:val="en-CA" w:eastAsia="en-CA" w:bidi="ar-SA"/>
        </w:rPr>
        <w:drawing>
          <wp:anchor distT="0" distB="0" distL="114300" distR="114300" simplePos="0" relativeHeight="251659264" behindDoc="0" locked="0" layoutInCell="1" allowOverlap="0" wp14:anchorId="6EC1C42A" wp14:editId="1A8F762C">
            <wp:simplePos x="0" y="0"/>
            <wp:positionH relativeFrom="page">
              <wp:posOffset>457200</wp:posOffset>
            </wp:positionH>
            <wp:positionV relativeFrom="margin">
              <wp:posOffset>1307465</wp:posOffset>
            </wp:positionV>
            <wp:extent cx="7552944" cy="9838944"/>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a:stretch>
                      <a:fillRect/>
                    </a:stretch>
                  </pic:blipFill>
                  <pic:spPr>
                    <a:xfrm flipH="1" flipV="1">
                      <a:off x="0" y="0"/>
                      <a:ext cx="7552944" cy="9838944"/>
                    </a:xfrm>
                    <a:prstGeom prst="rect">
                      <a:avLst/>
                    </a:prstGeom>
                  </pic:spPr>
                </pic:pic>
              </a:graphicData>
            </a:graphic>
          </wp:anchor>
        </w:drawing>
      </w:r>
      <w:bookmarkEnd w:id="0"/>
    </w:p>
    <w:p w:rsidR="00CE4671" w:rsidRDefault="00CE4671" w:rsidP="00331927">
      <w:pPr>
        <w:rPr>
          <w:noProof/>
        </w:rPr>
      </w:pPr>
      <w:r>
        <w:rPr>
          <w:noProof/>
          <w:lang w:val="en-CA" w:eastAsia="en-CA" w:bidi="ar-SA"/>
        </w:rPr>
        <w:lastRenderedPageBreak/>
        <w:drawing>
          <wp:anchor distT="0" distB="0" distL="114300" distR="114300" simplePos="0" relativeHeight="251661312" behindDoc="0" locked="0" layoutInCell="1" allowOverlap="0" wp14:anchorId="144D3B08" wp14:editId="71DE4B1D">
            <wp:simplePos x="0" y="0"/>
            <wp:positionH relativeFrom="page">
              <wp:posOffset>457200</wp:posOffset>
            </wp:positionH>
            <wp:positionV relativeFrom="page">
              <wp:posOffset>1200785</wp:posOffset>
            </wp:positionV>
            <wp:extent cx="7552944" cy="9838944"/>
            <wp:effectExtent l="0" t="0" r="0" b="0"/>
            <wp:wrapTopAndBottom/>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1"/>
                    <a:stretch>
                      <a:fillRect/>
                    </a:stretch>
                  </pic:blipFill>
                  <pic:spPr>
                    <a:xfrm>
                      <a:off x="0" y="0"/>
                      <a:ext cx="7552944" cy="9838944"/>
                    </a:xfrm>
                    <a:prstGeom prst="rect">
                      <a:avLst/>
                    </a:prstGeom>
                  </pic:spPr>
                </pic:pic>
              </a:graphicData>
            </a:graphic>
          </wp:anchor>
        </w:drawing>
      </w:r>
    </w:p>
    <w:p w:rsidR="00CE4671" w:rsidRDefault="00ED0F1E" w:rsidP="00331927">
      <w:pPr>
        <w:rPr>
          <w:noProof/>
        </w:rPr>
      </w:pPr>
      <w:r>
        <w:rPr>
          <w:noProof/>
          <w:lang w:val="en-CA" w:eastAsia="en-CA" w:bidi="ar-SA"/>
        </w:rPr>
        <w:lastRenderedPageBreak/>
        <w:drawing>
          <wp:anchor distT="0" distB="0" distL="114300" distR="114300" simplePos="0" relativeHeight="251663360" behindDoc="0" locked="0" layoutInCell="1" allowOverlap="0" wp14:anchorId="0BCA1735" wp14:editId="62E91263">
            <wp:simplePos x="0" y="0"/>
            <wp:positionH relativeFrom="margin">
              <wp:align>left</wp:align>
            </wp:positionH>
            <wp:positionV relativeFrom="page">
              <wp:posOffset>528843</wp:posOffset>
            </wp:positionV>
            <wp:extent cx="7552690" cy="9838690"/>
            <wp:effectExtent l="0" t="0" r="0" b="0"/>
            <wp:wrapTopAndBottom/>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2"/>
                    <a:stretch>
                      <a:fillRect/>
                    </a:stretch>
                  </pic:blipFill>
                  <pic:spPr>
                    <a:xfrm>
                      <a:off x="0" y="0"/>
                      <a:ext cx="7552690" cy="9838690"/>
                    </a:xfrm>
                    <a:prstGeom prst="rect">
                      <a:avLst/>
                    </a:prstGeom>
                  </pic:spPr>
                </pic:pic>
              </a:graphicData>
            </a:graphic>
          </wp:anchor>
        </w:drawing>
      </w:r>
    </w:p>
    <w:p w:rsidR="00CE4671" w:rsidRDefault="00ED0F1E" w:rsidP="00331927">
      <w:pPr>
        <w:rPr>
          <w:noProof/>
        </w:rPr>
      </w:pPr>
      <w:r>
        <w:rPr>
          <w:noProof/>
          <w:lang w:val="en-CA" w:eastAsia="en-CA" w:bidi="ar-SA"/>
        </w:rPr>
        <w:lastRenderedPageBreak/>
        <w:drawing>
          <wp:anchor distT="0" distB="0" distL="114300" distR="114300" simplePos="0" relativeHeight="251665408" behindDoc="0" locked="0" layoutInCell="1" allowOverlap="0" wp14:anchorId="28D49E17" wp14:editId="7FC196EB">
            <wp:simplePos x="0" y="0"/>
            <wp:positionH relativeFrom="page">
              <wp:align>right</wp:align>
            </wp:positionH>
            <wp:positionV relativeFrom="margin">
              <wp:align>center</wp:align>
            </wp:positionV>
            <wp:extent cx="7552944" cy="9838944"/>
            <wp:effectExtent l="0" t="0" r="0" b="0"/>
            <wp:wrapTopAndBottom/>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3"/>
                    <a:stretch>
                      <a:fillRect/>
                    </a:stretch>
                  </pic:blipFill>
                  <pic:spPr>
                    <a:xfrm>
                      <a:off x="0" y="0"/>
                      <a:ext cx="7552944" cy="9838944"/>
                    </a:xfrm>
                    <a:prstGeom prst="rect">
                      <a:avLst/>
                    </a:prstGeom>
                  </pic:spPr>
                </pic:pic>
              </a:graphicData>
            </a:graphic>
          </wp:anchor>
        </w:drawing>
      </w:r>
    </w:p>
    <w:p w:rsidR="00CE4671" w:rsidRDefault="00ED0F1E" w:rsidP="00331927">
      <w:pPr>
        <w:rPr>
          <w:noProof/>
        </w:rPr>
      </w:pPr>
      <w:r>
        <w:rPr>
          <w:noProof/>
          <w:lang w:val="en-CA" w:eastAsia="en-CA" w:bidi="ar-SA"/>
        </w:rPr>
        <w:lastRenderedPageBreak/>
        <w:drawing>
          <wp:anchor distT="0" distB="0" distL="114300" distR="114300" simplePos="0" relativeHeight="251667456" behindDoc="0" locked="0" layoutInCell="1" allowOverlap="0" wp14:anchorId="47B823C1" wp14:editId="7E4085A4">
            <wp:simplePos x="0" y="0"/>
            <wp:positionH relativeFrom="margin">
              <wp:align>left</wp:align>
            </wp:positionH>
            <wp:positionV relativeFrom="margin">
              <wp:align>center</wp:align>
            </wp:positionV>
            <wp:extent cx="7552944" cy="9838944"/>
            <wp:effectExtent l="0" t="0" r="0" b="0"/>
            <wp:wrapTopAndBottom/>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4"/>
                    <a:stretch>
                      <a:fillRect/>
                    </a:stretch>
                  </pic:blipFill>
                  <pic:spPr>
                    <a:xfrm>
                      <a:off x="0" y="0"/>
                      <a:ext cx="7552944" cy="9838944"/>
                    </a:xfrm>
                    <a:prstGeom prst="rect">
                      <a:avLst/>
                    </a:prstGeom>
                  </pic:spPr>
                </pic:pic>
              </a:graphicData>
            </a:graphic>
          </wp:anchor>
        </w:drawing>
      </w:r>
    </w:p>
    <w:p w:rsidR="00CE4671" w:rsidRDefault="00ED0F1E" w:rsidP="00331927">
      <w:pPr>
        <w:rPr>
          <w:noProof/>
        </w:rPr>
      </w:pPr>
      <w:r>
        <w:rPr>
          <w:noProof/>
          <w:lang w:val="en-CA" w:eastAsia="en-CA" w:bidi="ar-SA"/>
        </w:rPr>
        <w:lastRenderedPageBreak/>
        <w:drawing>
          <wp:anchor distT="0" distB="0" distL="114300" distR="114300" simplePos="0" relativeHeight="251669504" behindDoc="0" locked="0" layoutInCell="1" allowOverlap="0" wp14:anchorId="1AC463A1" wp14:editId="7B2EE87C">
            <wp:simplePos x="0" y="0"/>
            <wp:positionH relativeFrom="page">
              <wp:align>left</wp:align>
            </wp:positionH>
            <wp:positionV relativeFrom="margin">
              <wp:align>center</wp:align>
            </wp:positionV>
            <wp:extent cx="7552944" cy="9838944"/>
            <wp:effectExtent l="0" t="0" r="0" b="0"/>
            <wp:wrapTopAndBottom/>
            <wp:docPr id="27" name="Pictu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5"/>
                    <a:stretch>
                      <a:fillRect/>
                    </a:stretch>
                  </pic:blipFill>
                  <pic:spPr>
                    <a:xfrm>
                      <a:off x="0" y="0"/>
                      <a:ext cx="7552944" cy="9838944"/>
                    </a:xfrm>
                    <a:prstGeom prst="rect">
                      <a:avLst/>
                    </a:prstGeom>
                  </pic:spPr>
                </pic:pic>
              </a:graphicData>
            </a:graphic>
          </wp:anchor>
        </w:drawing>
      </w:r>
    </w:p>
    <w:p w:rsidR="00CE4671" w:rsidRDefault="00ED0F1E" w:rsidP="00331927">
      <w:pPr>
        <w:rPr>
          <w:noProof/>
        </w:rPr>
      </w:pPr>
      <w:r>
        <w:rPr>
          <w:noProof/>
          <w:lang w:val="en-CA" w:eastAsia="en-CA" w:bidi="ar-SA"/>
        </w:rPr>
        <w:lastRenderedPageBreak/>
        <w:drawing>
          <wp:anchor distT="0" distB="0" distL="114300" distR="114300" simplePos="0" relativeHeight="251671552" behindDoc="0" locked="0" layoutInCell="1" allowOverlap="0" wp14:anchorId="59917E42" wp14:editId="3DA58A69">
            <wp:simplePos x="0" y="0"/>
            <wp:positionH relativeFrom="page">
              <wp:align>left</wp:align>
            </wp:positionH>
            <wp:positionV relativeFrom="page">
              <wp:align>bottom</wp:align>
            </wp:positionV>
            <wp:extent cx="7552944" cy="9838944"/>
            <wp:effectExtent l="0" t="0" r="0" b="0"/>
            <wp:wrapTopAndBottom/>
            <wp:docPr id="31" name="Pictu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6"/>
                    <a:stretch>
                      <a:fillRect/>
                    </a:stretch>
                  </pic:blipFill>
                  <pic:spPr>
                    <a:xfrm>
                      <a:off x="0" y="0"/>
                      <a:ext cx="7552944" cy="9838944"/>
                    </a:xfrm>
                    <a:prstGeom prst="rect">
                      <a:avLst/>
                    </a:prstGeom>
                  </pic:spPr>
                </pic:pic>
              </a:graphicData>
            </a:graphic>
          </wp:anchor>
        </w:drawing>
      </w:r>
    </w:p>
    <w:p w:rsidR="00CE4671" w:rsidRDefault="00ED0F1E" w:rsidP="00331927">
      <w:pPr>
        <w:rPr>
          <w:noProof/>
        </w:rPr>
      </w:pPr>
      <w:r>
        <w:rPr>
          <w:noProof/>
          <w:lang w:val="en-CA" w:eastAsia="en-CA" w:bidi="ar-SA"/>
        </w:rPr>
        <w:lastRenderedPageBreak/>
        <w:drawing>
          <wp:anchor distT="0" distB="0" distL="114300" distR="114300" simplePos="0" relativeHeight="251673600" behindDoc="0" locked="0" layoutInCell="1" allowOverlap="0" wp14:anchorId="265C3A70" wp14:editId="3B3A9488">
            <wp:simplePos x="0" y="0"/>
            <wp:positionH relativeFrom="margin">
              <wp:align>center</wp:align>
            </wp:positionH>
            <wp:positionV relativeFrom="page">
              <wp:align>bottom</wp:align>
            </wp:positionV>
            <wp:extent cx="7552944" cy="9838944"/>
            <wp:effectExtent l="0" t="0" r="0" b="0"/>
            <wp:wrapTopAndBottom/>
            <wp:docPr id="35" name="Pictu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7"/>
                    <a:stretch>
                      <a:fillRect/>
                    </a:stretch>
                  </pic:blipFill>
                  <pic:spPr>
                    <a:xfrm>
                      <a:off x="0" y="0"/>
                      <a:ext cx="7552944" cy="9838944"/>
                    </a:xfrm>
                    <a:prstGeom prst="rect">
                      <a:avLst/>
                    </a:prstGeom>
                  </pic:spPr>
                </pic:pic>
              </a:graphicData>
            </a:graphic>
          </wp:anchor>
        </w:drawing>
      </w:r>
    </w:p>
    <w:p w:rsidR="00CE4671" w:rsidRDefault="00ED0F1E" w:rsidP="00331927">
      <w:pPr>
        <w:rPr>
          <w:noProof/>
        </w:rPr>
      </w:pPr>
      <w:r>
        <w:rPr>
          <w:noProof/>
          <w:lang w:val="en-CA" w:eastAsia="en-CA" w:bidi="ar-SA"/>
        </w:rPr>
        <w:lastRenderedPageBreak/>
        <w:drawing>
          <wp:anchor distT="0" distB="0" distL="114300" distR="114300" simplePos="0" relativeHeight="251677696" behindDoc="0" locked="0" layoutInCell="1" allowOverlap="0" wp14:anchorId="02D13752" wp14:editId="2F43E9A8">
            <wp:simplePos x="0" y="0"/>
            <wp:positionH relativeFrom="margin">
              <wp:align>center</wp:align>
            </wp:positionH>
            <wp:positionV relativeFrom="margin">
              <wp:posOffset>-484094</wp:posOffset>
            </wp:positionV>
            <wp:extent cx="7552944" cy="9838944"/>
            <wp:effectExtent l="0" t="0" r="0" b="0"/>
            <wp:wrapTopAndBottom/>
            <wp:docPr id="1" name="Picture 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8"/>
                    <a:stretch>
                      <a:fillRect/>
                    </a:stretch>
                  </pic:blipFill>
                  <pic:spPr>
                    <a:xfrm>
                      <a:off x="0" y="0"/>
                      <a:ext cx="7552944" cy="9838944"/>
                    </a:xfrm>
                    <a:prstGeom prst="rect">
                      <a:avLst/>
                    </a:prstGeom>
                  </pic:spPr>
                </pic:pic>
              </a:graphicData>
            </a:graphic>
          </wp:anchor>
        </w:drawing>
      </w:r>
    </w:p>
    <w:p w:rsidR="00CE4671" w:rsidRDefault="00ED0F1E" w:rsidP="00331927">
      <w:pPr>
        <w:rPr>
          <w:noProof/>
        </w:rPr>
      </w:pPr>
      <w:r>
        <w:rPr>
          <w:noProof/>
          <w:lang w:val="en-CA" w:eastAsia="en-CA" w:bidi="ar-SA"/>
        </w:rPr>
        <w:lastRenderedPageBreak/>
        <w:drawing>
          <wp:anchor distT="0" distB="0" distL="114300" distR="114300" simplePos="0" relativeHeight="251679744" behindDoc="0" locked="0" layoutInCell="1" allowOverlap="0" wp14:anchorId="5FD20B41" wp14:editId="1806AC09">
            <wp:simplePos x="0" y="0"/>
            <wp:positionH relativeFrom="page">
              <wp:align>left</wp:align>
            </wp:positionH>
            <wp:positionV relativeFrom="margin">
              <wp:posOffset>-301214</wp:posOffset>
            </wp:positionV>
            <wp:extent cx="7712710" cy="9838055"/>
            <wp:effectExtent l="0" t="0" r="2540" b="0"/>
            <wp:wrapTopAndBottom/>
            <wp:docPr id="43" name="Pictu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19"/>
                    <a:stretch>
                      <a:fillRect/>
                    </a:stretch>
                  </pic:blipFill>
                  <pic:spPr>
                    <a:xfrm>
                      <a:off x="0" y="0"/>
                      <a:ext cx="7714473" cy="9840195"/>
                    </a:xfrm>
                    <a:prstGeom prst="rect">
                      <a:avLst/>
                    </a:prstGeom>
                  </pic:spPr>
                </pic:pic>
              </a:graphicData>
            </a:graphic>
            <wp14:sizeRelH relativeFrom="margin">
              <wp14:pctWidth>0</wp14:pctWidth>
            </wp14:sizeRelH>
          </wp:anchor>
        </w:drawing>
      </w:r>
    </w:p>
    <w:p w:rsidR="00CE4671" w:rsidRPr="00E120C0" w:rsidRDefault="00E120C0" w:rsidP="00331927">
      <w:pPr>
        <w:rPr>
          <w:noProof/>
        </w:rPr>
      </w:pPr>
      <w:r>
        <w:rPr>
          <w:noProof/>
          <w:lang w:val="en-CA" w:eastAsia="en-CA" w:bidi="ar-SA"/>
        </w:rPr>
        <w:lastRenderedPageBreak/>
        <mc:AlternateContent>
          <mc:Choice Requires="wpg">
            <w:drawing>
              <wp:inline distT="0" distB="0" distL="0" distR="0" wp14:anchorId="5ACBAAC2" wp14:editId="5262A938">
                <wp:extent cx="4478274" cy="2875026"/>
                <wp:effectExtent l="0" t="0" r="0" b="0"/>
                <wp:docPr id="2" name="Group 2"/>
                <wp:cNvGraphicFramePr/>
                <a:graphic xmlns:a="http://schemas.openxmlformats.org/drawingml/2006/main">
                  <a:graphicData uri="http://schemas.microsoft.com/office/word/2010/wordprocessingGroup">
                    <wpg:wgp>
                      <wpg:cNvGrpSpPr/>
                      <wpg:grpSpPr>
                        <a:xfrm>
                          <a:off x="0" y="0"/>
                          <a:ext cx="4478274" cy="2875026"/>
                          <a:chOff x="0" y="0"/>
                          <a:chExt cx="4478274" cy="2875026"/>
                        </a:xfrm>
                      </wpg:grpSpPr>
                      <wps:wsp>
                        <wps:cNvPr id="3" name="Shape 7"/>
                        <wps:cNvSpPr/>
                        <wps:spPr>
                          <a:xfrm>
                            <a:off x="651510" y="5334"/>
                            <a:ext cx="3826764" cy="2869692"/>
                          </a:xfrm>
                          <a:custGeom>
                            <a:avLst/>
                            <a:gdLst/>
                            <a:ahLst/>
                            <a:cxnLst/>
                            <a:rect l="0" t="0" r="0" b="0"/>
                            <a:pathLst>
                              <a:path w="3826764" h="2869692">
                                <a:moveTo>
                                  <a:pt x="0" y="2869692"/>
                                </a:moveTo>
                                <a:lnTo>
                                  <a:pt x="3826764" y="2869692"/>
                                </a:lnTo>
                                <a:lnTo>
                                  <a:pt x="3826764" y="0"/>
                                </a:lnTo>
                                <a:lnTo>
                                  <a:pt x="0" y="0"/>
                                </a:lnTo>
                                <a:close/>
                              </a:path>
                            </a:pathLst>
                          </a:custGeom>
                          <a:ln w="9144" cap="rnd">
                            <a:round/>
                          </a:ln>
                        </wps:spPr>
                        <wps:style>
                          <a:lnRef idx="1">
                            <a:srgbClr val="000000"/>
                          </a:lnRef>
                          <a:fillRef idx="0">
                            <a:srgbClr val="000000">
                              <a:alpha val="0"/>
                            </a:srgbClr>
                          </a:fillRef>
                          <a:effectRef idx="0">
                            <a:scrgbClr r="0" g="0" b="0"/>
                          </a:effectRef>
                          <a:fontRef idx="none"/>
                        </wps:style>
                        <wps:bodyPr/>
                      </wps:wsp>
                      <wps:wsp>
                        <wps:cNvPr id="4" name="Shape 9"/>
                        <wps:cNvSpPr/>
                        <wps:spPr>
                          <a:xfrm>
                            <a:off x="4478274" y="0"/>
                            <a:ext cx="0" cy="20574"/>
                          </a:xfrm>
                          <a:custGeom>
                            <a:avLst/>
                            <a:gdLst/>
                            <a:ahLst/>
                            <a:cxnLst/>
                            <a:rect l="0" t="0" r="0" b="0"/>
                            <a:pathLst>
                              <a:path h="20574">
                                <a:moveTo>
                                  <a:pt x="0" y="0"/>
                                </a:moveTo>
                                <a:lnTo>
                                  <a:pt x="0" y="19812"/>
                                </a:lnTo>
                                <a:lnTo>
                                  <a:pt x="0" y="20574"/>
                                </a:lnTo>
                              </a:path>
                            </a:pathLst>
                          </a:custGeom>
                          <a:ln w="9144" cap="rnd">
                            <a:round/>
                          </a:ln>
                        </wps:spPr>
                        <wps:style>
                          <a:lnRef idx="1">
                            <a:srgbClr val="000000"/>
                          </a:lnRef>
                          <a:fillRef idx="0">
                            <a:srgbClr val="000000">
                              <a:alpha val="0"/>
                            </a:srgbClr>
                          </a:fillRef>
                          <a:effectRef idx="0">
                            <a:scrgbClr r="0" g="0" b="0"/>
                          </a:effectRef>
                          <a:fontRef idx="none"/>
                        </wps:style>
                        <wps:bodyPr/>
                      </wps:wsp>
                      <wps:wsp>
                        <wps:cNvPr id="5" name="Shape 10"/>
                        <wps:cNvSpPr/>
                        <wps:spPr>
                          <a:xfrm>
                            <a:off x="762000" y="80772"/>
                            <a:ext cx="3619500" cy="2719578"/>
                          </a:xfrm>
                          <a:custGeom>
                            <a:avLst/>
                            <a:gdLst/>
                            <a:ahLst/>
                            <a:cxnLst/>
                            <a:rect l="0" t="0" r="0" b="0"/>
                            <a:pathLst>
                              <a:path w="3619500" h="2719578">
                                <a:moveTo>
                                  <a:pt x="0" y="2719578"/>
                                </a:moveTo>
                                <a:lnTo>
                                  <a:pt x="3619500" y="0"/>
                                </a:lnTo>
                                <a:lnTo>
                                  <a:pt x="3619500" y="762"/>
                                </a:lnTo>
                              </a:path>
                            </a:pathLst>
                          </a:custGeom>
                          <a:ln w="9144" cap="rnd">
                            <a:round/>
                          </a:ln>
                        </wps:spPr>
                        <wps:style>
                          <a:lnRef idx="1">
                            <a:srgbClr val="000000"/>
                          </a:lnRef>
                          <a:fillRef idx="0">
                            <a:srgbClr val="000000">
                              <a:alpha val="0"/>
                            </a:srgbClr>
                          </a:fillRef>
                          <a:effectRef idx="0">
                            <a:scrgbClr r="0" g="0" b="0"/>
                          </a:effectRef>
                          <a:fontRef idx="none"/>
                        </wps:style>
                        <wps:bodyPr/>
                      </wps:wsp>
                      <wps:wsp>
                        <wps:cNvPr id="6" name="Shape 11"/>
                        <wps:cNvSpPr/>
                        <wps:spPr>
                          <a:xfrm>
                            <a:off x="1823466" y="564642"/>
                            <a:ext cx="960120" cy="960285"/>
                          </a:xfrm>
                          <a:custGeom>
                            <a:avLst/>
                            <a:gdLst/>
                            <a:ahLst/>
                            <a:cxnLst/>
                            <a:rect l="0" t="0" r="0" b="0"/>
                            <a:pathLst>
                              <a:path w="960120" h="960285">
                                <a:moveTo>
                                  <a:pt x="960120" y="480060"/>
                                </a:moveTo>
                                <a:lnTo>
                                  <a:pt x="960120" y="467868"/>
                                </a:lnTo>
                                <a:lnTo>
                                  <a:pt x="959358" y="456438"/>
                                </a:lnTo>
                                <a:lnTo>
                                  <a:pt x="958596" y="444246"/>
                                </a:lnTo>
                                <a:cubicBezTo>
                                  <a:pt x="940117" y="197815"/>
                                  <a:pt x="738391" y="6235"/>
                                  <a:pt x="491490" y="0"/>
                                </a:cubicBezTo>
                                <a:lnTo>
                                  <a:pt x="467868" y="0"/>
                                </a:lnTo>
                                <a:cubicBezTo>
                                  <a:pt x="216764" y="6718"/>
                                  <a:pt x="12636" y="205067"/>
                                  <a:pt x="762" y="456438"/>
                                </a:cubicBezTo>
                                <a:lnTo>
                                  <a:pt x="0" y="467868"/>
                                </a:lnTo>
                                <a:lnTo>
                                  <a:pt x="0" y="491490"/>
                                </a:lnTo>
                                <a:lnTo>
                                  <a:pt x="762" y="503682"/>
                                </a:lnTo>
                                <a:cubicBezTo>
                                  <a:pt x="12573" y="750277"/>
                                  <a:pt x="210299" y="946785"/>
                                  <a:pt x="456438" y="959358"/>
                                </a:cubicBezTo>
                                <a:lnTo>
                                  <a:pt x="480060" y="959358"/>
                                </a:lnTo>
                                <a:cubicBezTo>
                                  <a:pt x="731241" y="960285"/>
                                  <a:pt x="940117" y="765416"/>
                                  <a:pt x="958596" y="515112"/>
                                </a:cubicBezTo>
                                <a:lnTo>
                                  <a:pt x="959358" y="503682"/>
                                </a:lnTo>
                                <a:lnTo>
                                  <a:pt x="960120" y="491490"/>
                                </a:lnTo>
                                <a:lnTo>
                                  <a:pt x="960120" y="480060"/>
                                </a:lnTo>
                                <a:close/>
                              </a:path>
                            </a:pathLst>
                          </a:custGeom>
                          <a:ln w="9144" cap="rnd">
                            <a:round/>
                          </a:ln>
                        </wps:spPr>
                        <wps:style>
                          <a:lnRef idx="1">
                            <a:srgbClr val="000000"/>
                          </a:lnRef>
                          <a:fillRef idx="0">
                            <a:srgbClr val="000000">
                              <a:alpha val="0"/>
                            </a:srgbClr>
                          </a:fillRef>
                          <a:effectRef idx="0">
                            <a:scrgbClr r="0" g="0" b="0"/>
                          </a:effectRef>
                          <a:fontRef idx="none"/>
                        </wps:style>
                        <wps:bodyPr/>
                      </wps:wsp>
                      <wps:wsp>
                        <wps:cNvPr id="8" name="Shape 12"/>
                        <wps:cNvSpPr/>
                        <wps:spPr>
                          <a:xfrm>
                            <a:off x="128778" y="1524"/>
                            <a:ext cx="473964" cy="762"/>
                          </a:xfrm>
                          <a:custGeom>
                            <a:avLst/>
                            <a:gdLst/>
                            <a:ahLst/>
                            <a:cxnLst/>
                            <a:rect l="0" t="0" r="0" b="0"/>
                            <a:pathLst>
                              <a:path w="473964" h="762">
                                <a:moveTo>
                                  <a:pt x="473964" y="0"/>
                                </a:moveTo>
                                <a:lnTo>
                                  <a:pt x="0" y="0"/>
                                </a:lnTo>
                                <a:lnTo>
                                  <a:pt x="0" y="762"/>
                                </a:lnTo>
                              </a:path>
                            </a:pathLst>
                          </a:custGeom>
                          <a:ln w="9144" cap="rnd">
                            <a:round/>
                          </a:ln>
                        </wps:spPr>
                        <wps:style>
                          <a:lnRef idx="1">
                            <a:srgbClr val="000000"/>
                          </a:lnRef>
                          <a:fillRef idx="0">
                            <a:srgbClr val="000000">
                              <a:alpha val="0"/>
                            </a:srgbClr>
                          </a:fillRef>
                          <a:effectRef idx="0">
                            <a:scrgbClr r="0" g="0" b="0"/>
                          </a:effectRef>
                          <a:fontRef idx="none"/>
                        </wps:style>
                        <wps:bodyPr/>
                      </wps:wsp>
                      <wps:wsp>
                        <wps:cNvPr id="9" name="Shape 13"/>
                        <wps:cNvSpPr/>
                        <wps:spPr>
                          <a:xfrm>
                            <a:off x="128778" y="2871216"/>
                            <a:ext cx="473964" cy="762"/>
                          </a:xfrm>
                          <a:custGeom>
                            <a:avLst/>
                            <a:gdLst/>
                            <a:ahLst/>
                            <a:cxnLst/>
                            <a:rect l="0" t="0" r="0" b="0"/>
                            <a:pathLst>
                              <a:path w="473964" h="762">
                                <a:moveTo>
                                  <a:pt x="473964" y="0"/>
                                </a:moveTo>
                                <a:lnTo>
                                  <a:pt x="0" y="0"/>
                                </a:lnTo>
                                <a:lnTo>
                                  <a:pt x="0" y="762"/>
                                </a:lnTo>
                              </a:path>
                            </a:pathLst>
                          </a:custGeom>
                          <a:ln w="9144" cap="rnd">
                            <a:round/>
                          </a:ln>
                        </wps:spPr>
                        <wps:style>
                          <a:lnRef idx="1">
                            <a:srgbClr val="000000"/>
                          </a:lnRef>
                          <a:fillRef idx="0">
                            <a:srgbClr val="000000">
                              <a:alpha val="0"/>
                            </a:srgbClr>
                          </a:fillRef>
                          <a:effectRef idx="0">
                            <a:scrgbClr r="0" g="0" b="0"/>
                          </a:effectRef>
                          <a:fontRef idx="none"/>
                        </wps:style>
                        <wps:bodyPr/>
                      </wps:wsp>
                      <wps:wsp>
                        <wps:cNvPr id="10" name="Shape 14"/>
                        <wps:cNvSpPr/>
                        <wps:spPr>
                          <a:xfrm>
                            <a:off x="166878" y="115824"/>
                            <a:ext cx="0" cy="1216152"/>
                          </a:xfrm>
                          <a:custGeom>
                            <a:avLst/>
                            <a:gdLst/>
                            <a:ahLst/>
                            <a:cxnLst/>
                            <a:rect l="0" t="0" r="0" b="0"/>
                            <a:pathLst>
                              <a:path h="1216152">
                                <a:moveTo>
                                  <a:pt x="0" y="0"/>
                                </a:moveTo>
                                <a:lnTo>
                                  <a:pt x="0" y="1215390"/>
                                </a:lnTo>
                                <a:lnTo>
                                  <a:pt x="0" y="1216152"/>
                                </a:lnTo>
                              </a:path>
                            </a:pathLst>
                          </a:custGeom>
                          <a:ln w="9144" cap="rnd">
                            <a:round/>
                          </a:ln>
                        </wps:spPr>
                        <wps:style>
                          <a:lnRef idx="1">
                            <a:srgbClr val="000000"/>
                          </a:lnRef>
                          <a:fillRef idx="0">
                            <a:srgbClr val="000000">
                              <a:alpha val="0"/>
                            </a:srgbClr>
                          </a:fillRef>
                          <a:effectRef idx="0">
                            <a:scrgbClr r="0" g="0" b="0"/>
                          </a:effectRef>
                          <a:fontRef idx="none"/>
                        </wps:style>
                        <wps:bodyPr/>
                      </wps:wsp>
                      <wps:wsp>
                        <wps:cNvPr id="12" name="Shape 15"/>
                        <wps:cNvSpPr/>
                        <wps:spPr>
                          <a:xfrm>
                            <a:off x="147828" y="1524"/>
                            <a:ext cx="38100" cy="114300"/>
                          </a:xfrm>
                          <a:custGeom>
                            <a:avLst/>
                            <a:gdLst/>
                            <a:ahLst/>
                            <a:cxnLst/>
                            <a:rect l="0" t="0" r="0" b="0"/>
                            <a:pathLst>
                              <a:path w="38100" h="114300">
                                <a:moveTo>
                                  <a:pt x="19050" y="0"/>
                                </a:moveTo>
                                <a:lnTo>
                                  <a:pt x="38100" y="114300"/>
                                </a:lnTo>
                                <a:lnTo>
                                  <a:pt x="0" y="114300"/>
                                </a:lnTo>
                                <a:lnTo>
                                  <a:pt x="1905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3" name="Shape 16"/>
                        <wps:cNvSpPr/>
                        <wps:spPr>
                          <a:xfrm>
                            <a:off x="166878" y="1541525"/>
                            <a:ext cx="0" cy="1214628"/>
                          </a:xfrm>
                          <a:custGeom>
                            <a:avLst/>
                            <a:gdLst/>
                            <a:ahLst/>
                            <a:cxnLst/>
                            <a:rect l="0" t="0" r="0" b="0"/>
                            <a:pathLst>
                              <a:path h="1214628">
                                <a:moveTo>
                                  <a:pt x="0" y="1214628"/>
                                </a:moveTo>
                                <a:lnTo>
                                  <a:pt x="0" y="0"/>
                                </a:lnTo>
                                <a:lnTo>
                                  <a:pt x="0" y="762"/>
                                </a:lnTo>
                              </a:path>
                            </a:pathLst>
                          </a:custGeom>
                          <a:ln w="9144" cap="rnd">
                            <a:round/>
                          </a:ln>
                        </wps:spPr>
                        <wps:style>
                          <a:lnRef idx="1">
                            <a:srgbClr val="000000"/>
                          </a:lnRef>
                          <a:fillRef idx="0">
                            <a:srgbClr val="000000">
                              <a:alpha val="0"/>
                            </a:srgbClr>
                          </a:fillRef>
                          <a:effectRef idx="0">
                            <a:scrgbClr r="0" g="0" b="0"/>
                          </a:effectRef>
                          <a:fontRef idx="none"/>
                        </wps:style>
                        <wps:bodyPr/>
                      </wps:wsp>
                      <wps:wsp>
                        <wps:cNvPr id="14" name="Shape 17"/>
                        <wps:cNvSpPr/>
                        <wps:spPr>
                          <a:xfrm>
                            <a:off x="147828" y="2756154"/>
                            <a:ext cx="38100" cy="115062"/>
                          </a:xfrm>
                          <a:custGeom>
                            <a:avLst/>
                            <a:gdLst/>
                            <a:ahLst/>
                            <a:cxnLst/>
                            <a:rect l="0" t="0" r="0" b="0"/>
                            <a:pathLst>
                              <a:path w="38100" h="115062">
                                <a:moveTo>
                                  <a:pt x="0" y="0"/>
                                </a:moveTo>
                                <a:lnTo>
                                  <a:pt x="38100" y="0"/>
                                </a:lnTo>
                                <a:lnTo>
                                  <a:pt x="19050" y="115062"/>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6" name="Shape 18"/>
                        <wps:cNvSpPr/>
                        <wps:spPr>
                          <a:xfrm>
                            <a:off x="0" y="1388363"/>
                            <a:ext cx="63246" cy="48768"/>
                          </a:xfrm>
                          <a:custGeom>
                            <a:avLst/>
                            <a:gdLst/>
                            <a:ahLst/>
                            <a:cxnLst/>
                            <a:rect l="0" t="0" r="0" b="0"/>
                            <a:pathLst>
                              <a:path w="63246" h="48768">
                                <a:moveTo>
                                  <a:pt x="0" y="16002"/>
                                </a:moveTo>
                                <a:lnTo>
                                  <a:pt x="16002" y="0"/>
                                </a:lnTo>
                                <a:lnTo>
                                  <a:pt x="47244" y="0"/>
                                </a:lnTo>
                                <a:lnTo>
                                  <a:pt x="63246" y="16002"/>
                                </a:lnTo>
                                <a:lnTo>
                                  <a:pt x="63246" y="32004"/>
                                </a:lnTo>
                                <a:lnTo>
                                  <a:pt x="47244" y="48006"/>
                                </a:lnTo>
                                <a:lnTo>
                                  <a:pt x="32004" y="48006"/>
                                </a:lnTo>
                                <a:lnTo>
                                  <a:pt x="32004" y="48768"/>
                                </a:lnTo>
                              </a:path>
                            </a:pathLst>
                          </a:custGeom>
                          <a:ln w="9144" cap="rnd">
                            <a:round/>
                          </a:ln>
                        </wps:spPr>
                        <wps:style>
                          <a:lnRef idx="1">
                            <a:srgbClr val="000000"/>
                          </a:lnRef>
                          <a:fillRef idx="0">
                            <a:srgbClr val="000000">
                              <a:alpha val="0"/>
                            </a:srgbClr>
                          </a:fillRef>
                          <a:effectRef idx="0">
                            <a:scrgbClr r="0" g="0" b="0"/>
                          </a:effectRef>
                          <a:fontRef idx="none"/>
                        </wps:style>
                        <wps:bodyPr/>
                      </wps:wsp>
                      <wps:wsp>
                        <wps:cNvPr id="17" name="Shape 19"/>
                        <wps:cNvSpPr/>
                        <wps:spPr>
                          <a:xfrm>
                            <a:off x="0" y="1436370"/>
                            <a:ext cx="63246" cy="47244"/>
                          </a:xfrm>
                          <a:custGeom>
                            <a:avLst/>
                            <a:gdLst/>
                            <a:ahLst/>
                            <a:cxnLst/>
                            <a:rect l="0" t="0" r="0" b="0"/>
                            <a:pathLst>
                              <a:path w="63246" h="47244">
                                <a:moveTo>
                                  <a:pt x="47244" y="0"/>
                                </a:moveTo>
                                <a:lnTo>
                                  <a:pt x="63246" y="16002"/>
                                </a:lnTo>
                                <a:lnTo>
                                  <a:pt x="63246" y="31242"/>
                                </a:lnTo>
                                <a:lnTo>
                                  <a:pt x="47244" y="47244"/>
                                </a:lnTo>
                                <a:lnTo>
                                  <a:pt x="16002" y="47244"/>
                                </a:lnTo>
                                <a:lnTo>
                                  <a:pt x="0" y="31242"/>
                                </a:lnTo>
                                <a:lnTo>
                                  <a:pt x="0" y="32004"/>
                                </a:lnTo>
                              </a:path>
                            </a:pathLst>
                          </a:custGeom>
                          <a:ln w="9144" cap="rnd">
                            <a:round/>
                          </a:ln>
                        </wps:spPr>
                        <wps:style>
                          <a:lnRef idx="1">
                            <a:srgbClr val="000000"/>
                          </a:lnRef>
                          <a:fillRef idx="0">
                            <a:srgbClr val="000000">
                              <a:alpha val="0"/>
                            </a:srgbClr>
                          </a:fillRef>
                          <a:effectRef idx="0">
                            <a:scrgbClr r="0" g="0" b="0"/>
                          </a:effectRef>
                          <a:fontRef idx="none"/>
                        </wps:style>
                        <wps:bodyPr/>
                      </wps:wsp>
                      <wps:wsp>
                        <wps:cNvPr id="18" name="Shape 20"/>
                        <wps:cNvSpPr/>
                        <wps:spPr>
                          <a:xfrm>
                            <a:off x="95250" y="1388363"/>
                            <a:ext cx="48006" cy="95250"/>
                          </a:xfrm>
                          <a:custGeom>
                            <a:avLst/>
                            <a:gdLst/>
                            <a:ahLst/>
                            <a:cxnLst/>
                            <a:rect l="0" t="0" r="0" b="0"/>
                            <a:pathLst>
                              <a:path w="48006" h="95250">
                                <a:moveTo>
                                  <a:pt x="16002" y="95250"/>
                                </a:moveTo>
                                <a:lnTo>
                                  <a:pt x="32004" y="95250"/>
                                </a:lnTo>
                                <a:lnTo>
                                  <a:pt x="48006" y="79248"/>
                                </a:lnTo>
                                <a:lnTo>
                                  <a:pt x="48006" y="16002"/>
                                </a:lnTo>
                                <a:lnTo>
                                  <a:pt x="32004" y="0"/>
                                </a:lnTo>
                                <a:lnTo>
                                  <a:pt x="16002" y="0"/>
                                </a:lnTo>
                                <a:lnTo>
                                  <a:pt x="0" y="16002"/>
                                </a:lnTo>
                                <a:lnTo>
                                  <a:pt x="0" y="79248"/>
                                </a:lnTo>
                                <a:lnTo>
                                  <a:pt x="16002" y="95250"/>
                                </a:lnTo>
                                <a:close/>
                              </a:path>
                            </a:pathLst>
                          </a:custGeom>
                          <a:ln w="9144" cap="rnd">
                            <a:round/>
                          </a:ln>
                        </wps:spPr>
                        <wps:style>
                          <a:lnRef idx="1">
                            <a:srgbClr val="000000"/>
                          </a:lnRef>
                          <a:fillRef idx="0">
                            <a:srgbClr val="000000">
                              <a:alpha val="0"/>
                            </a:srgbClr>
                          </a:fillRef>
                          <a:effectRef idx="0">
                            <a:scrgbClr r="0" g="0" b="0"/>
                          </a:effectRef>
                          <a:fontRef idx="none"/>
                        </wps:style>
                        <wps:bodyPr/>
                      </wps:wsp>
                      <wps:wsp>
                        <wps:cNvPr id="20" name="Shape 21"/>
                        <wps:cNvSpPr/>
                        <wps:spPr>
                          <a:xfrm>
                            <a:off x="175260" y="1388363"/>
                            <a:ext cx="48006" cy="95250"/>
                          </a:xfrm>
                          <a:custGeom>
                            <a:avLst/>
                            <a:gdLst/>
                            <a:ahLst/>
                            <a:cxnLst/>
                            <a:rect l="0" t="0" r="0" b="0"/>
                            <a:pathLst>
                              <a:path w="48006" h="95250">
                                <a:moveTo>
                                  <a:pt x="16002" y="95250"/>
                                </a:moveTo>
                                <a:lnTo>
                                  <a:pt x="32004" y="95250"/>
                                </a:lnTo>
                                <a:lnTo>
                                  <a:pt x="48006" y="79248"/>
                                </a:lnTo>
                                <a:lnTo>
                                  <a:pt x="48006" y="16002"/>
                                </a:lnTo>
                                <a:lnTo>
                                  <a:pt x="32004" y="0"/>
                                </a:lnTo>
                                <a:lnTo>
                                  <a:pt x="16002" y="0"/>
                                </a:lnTo>
                                <a:lnTo>
                                  <a:pt x="0" y="16002"/>
                                </a:lnTo>
                                <a:lnTo>
                                  <a:pt x="0" y="79248"/>
                                </a:lnTo>
                                <a:lnTo>
                                  <a:pt x="16002" y="95250"/>
                                </a:lnTo>
                                <a:close/>
                              </a:path>
                            </a:pathLst>
                          </a:custGeom>
                          <a:ln w="9144" cap="rnd">
                            <a:round/>
                          </a:ln>
                        </wps:spPr>
                        <wps:style>
                          <a:lnRef idx="1">
                            <a:srgbClr val="000000"/>
                          </a:lnRef>
                          <a:fillRef idx="0">
                            <a:srgbClr val="000000">
                              <a:alpha val="0"/>
                            </a:srgbClr>
                          </a:fillRef>
                          <a:effectRef idx="0">
                            <a:scrgbClr r="0" g="0" b="0"/>
                          </a:effectRef>
                          <a:fontRef idx="none"/>
                        </wps:style>
                        <wps:bodyPr/>
                      </wps:wsp>
                      <wps:wsp>
                        <wps:cNvPr id="21" name="Shape 22"/>
                        <wps:cNvSpPr/>
                        <wps:spPr>
                          <a:xfrm>
                            <a:off x="254508" y="1467611"/>
                            <a:ext cx="0" cy="16002"/>
                          </a:xfrm>
                          <a:custGeom>
                            <a:avLst/>
                            <a:gdLst/>
                            <a:ahLst/>
                            <a:cxnLst/>
                            <a:rect l="0" t="0" r="0" b="0"/>
                            <a:pathLst>
                              <a:path h="16002">
                                <a:moveTo>
                                  <a:pt x="0" y="16002"/>
                                </a:moveTo>
                                <a:lnTo>
                                  <a:pt x="0" y="0"/>
                                </a:lnTo>
                                <a:lnTo>
                                  <a:pt x="0" y="762"/>
                                </a:lnTo>
                              </a:path>
                            </a:pathLst>
                          </a:custGeom>
                          <a:ln w="9144" cap="rnd">
                            <a:round/>
                          </a:ln>
                        </wps:spPr>
                        <wps:style>
                          <a:lnRef idx="1">
                            <a:srgbClr val="000000"/>
                          </a:lnRef>
                          <a:fillRef idx="0">
                            <a:srgbClr val="000000">
                              <a:alpha val="0"/>
                            </a:srgbClr>
                          </a:fillRef>
                          <a:effectRef idx="0">
                            <a:scrgbClr r="0" g="0" b="0"/>
                          </a:effectRef>
                          <a:fontRef idx="none"/>
                        </wps:style>
                        <wps:bodyPr/>
                      </wps:wsp>
                      <wps:wsp>
                        <wps:cNvPr id="22" name="Shape 23"/>
                        <wps:cNvSpPr/>
                        <wps:spPr>
                          <a:xfrm>
                            <a:off x="286512" y="1388363"/>
                            <a:ext cx="48006" cy="95250"/>
                          </a:xfrm>
                          <a:custGeom>
                            <a:avLst/>
                            <a:gdLst/>
                            <a:ahLst/>
                            <a:cxnLst/>
                            <a:rect l="0" t="0" r="0" b="0"/>
                            <a:pathLst>
                              <a:path w="48006" h="95250">
                                <a:moveTo>
                                  <a:pt x="16002" y="95250"/>
                                </a:moveTo>
                                <a:lnTo>
                                  <a:pt x="32004" y="95250"/>
                                </a:lnTo>
                                <a:lnTo>
                                  <a:pt x="48006" y="79248"/>
                                </a:lnTo>
                                <a:lnTo>
                                  <a:pt x="48006" y="16002"/>
                                </a:lnTo>
                                <a:lnTo>
                                  <a:pt x="32004" y="0"/>
                                </a:lnTo>
                                <a:lnTo>
                                  <a:pt x="16002" y="0"/>
                                </a:lnTo>
                                <a:lnTo>
                                  <a:pt x="0" y="16002"/>
                                </a:lnTo>
                                <a:lnTo>
                                  <a:pt x="0" y="79248"/>
                                </a:lnTo>
                                <a:lnTo>
                                  <a:pt x="16002" y="95250"/>
                                </a:lnTo>
                                <a:close/>
                              </a:path>
                            </a:pathLst>
                          </a:custGeom>
                          <a:ln w="9144" cap="rnd">
                            <a:round/>
                          </a:ln>
                        </wps:spPr>
                        <wps:style>
                          <a:lnRef idx="1">
                            <a:srgbClr val="000000"/>
                          </a:lnRef>
                          <a:fillRef idx="0">
                            <a:srgbClr val="000000">
                              <a:alpha val="0"/>
                            </a:srgbClr>
                          </a:fillRef>
                          <a:effectRef idx="0">
                            <a:scrgbClr r="0" g="0" b="0"/>
                          </a:effectRef>
                          <a:fontRef idx="none"/>
                        </wps:style>
                        <wps:bodyPr/>
                      </wps:wsp>
                      <wps:wsp>
                        <wps:cNvPr id="24" name="Shape 24"/>
                        <wps:cNvSpPr/>
                        <wps:spPr>
                          <a:xfrm>
                            <a:off x="4231386" y="80772"/>
                            <a:ext cx="150114" cy="112776"/>
                          </a:xfrm>
                          <a:custGeom>
                            <a:avLst/>
                            <a:gdLst/>
                            <a:ahLst/>
                            <a:cxnLst/>
                            <a:rect l="0" t="0" r="0" b="0"/>
                            <a:pathLst>
                              <a:path w="150114" h="112776">
                                <a:moveTo>
                                  <a:pt x="150114" y="0"/>
                                </a:moveTo>
                                <a:lnTo>
                                  <a:pt x="0" y="112014"/>
                                </a:lnTo>
                                <a:lnTo>
                                  <a:pt x="0" y="112776"/>
                                </a:lnTo>
                              </a:path>
                            </a:pathLst>
                          </a:custGeom>
                          <a:ln w="9144" cap="rnd">
                            <a:round/>
                          </a:ln>
                        </wps:spPr>
                        <wps:style>
                          <a:lnRef idx="1">
                            <a:srgbClr val="000000"/>
                          </a:lnRef>
                          <a:fillRef idx="0">
                            <a:srgbClr val="000000">
                              <a:alpha val="0"/>
                            </a:srgbClr>
                          </a:fillRef>
                          <a:effectRef idx="0">
                            <a:scrgbClr r="0" g="0" b="0"/>
                          </a:effectRef>
                          <a:fontRef idx="none"/>
                        </wps:style>
                        <wps:bodyPr/>
                      </wps:wsp>
                      <wps:wsp>
                        <wps:cNvPr id="25" name="Shape 25"/>
                        <wps:cNvSpPr/>
                        <wps:spPr>
                          <a:xfrm>
                            <a:off x="4278630" y="80772"/>
                            <a:ext cx="102870" cy="84582"/>
                          </a:xfrm>
                          <a:custGeom>
                            <a:avLst/>
                            <a:gdLst/>
                            <a:ahLst/>
                            <a:cxnLst/>
                            <a:rect l="0" t="0" r="0" b="0"/>
                            <a:pathLst>
                              <a:path w="102870" h="84582">
                                <a:moveTo>
                                  <a:pt x="102870" y="0"/>
                                </a:moveTo>
                                <a:lnTo>
                                  <a:pt x="22860" y="84582"/>
                                </a:lnTo>
                                <a:lnTo>
                                  <a:pt x="0" y="53340"/>
                                </a:lnTo>
                                <a:lnTo>
                                  <a:pt x="10287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6" name="Shape 26"/>
                        <wps:cNvSpPr/>
                        <wps:spPr>
                          <a:xfrm>
                            <a:off x="4231386" y="192786"/>
                            <a:ext cx="0" cy="762"/>
                          </a:xfrm>
                          <a:custGeom>
                            <a:avLst/>
                            <a:gdLst/>
                            <a:ahLst/>
                            <a:cxnLst/>
                            <a:rect l="0" t="0" r="0" b="0"/>
                            <a:pathLst>
                              <a:path h="762">
                                <a:moveTo>
                                  <a:pt x="0" y="0"/>
                                </a:moveTo>
                                <a:lnTo>
                                  <a:pt x="0" y="0"/>
                                </a:lnTo>
                                <a:lnTo>
                                  <a:pt x="0" y="762"/>
                                </a:lnTo>
                              </a:path>
                            </a:pathLst>
                          </a:custGeom>
                          <a:ln w="9144" cap="rnd">
                            <a:round/>
                          </a:ln>
                        </wps:spPr>
                        <wps:style>
                          <a:lnRef idx="1">
                            <a:srgbClr val="000000"/>
                          </a:lnRef>
                          <a:fillRef idx="0">
                            <a:srgbClr val="000000">
                              <a:alpha val="0"/>
                            </a:srgbClr>
                          </a:fillRef>
                          <a:effectRef idx="0">
                            <a:scrgbClr r="0" g="0" b="0"/>
                          </a:effectRef>
                          <a:fontRef idx="none"/>
                        </wps:style>
                        <wps:bodyPr/>
                      </wps:wsp>
                      <wps:wsp>
                        <wps:cNvPr id="28" name="Shape 27"/>
                        <wps:cNvSpPr/>
                        <wps:spPr>
                          <a:xfrm>
                            <a:off x="762000" y="2706624"/>
                            <a:ext cx="116586" cy="93726"/>
                          </a:xfrm>
                          <a:custGeom>
                            <a:avLst/>
                            <a:gdLst/>
                            <a:ahLst/>
                            <a:cxnLst/>
                            <a:rect l="0" t="0" r="0" b="0"/>
                            <a:pathLst>
                              <a:path w="116586" h="93726">
                                <a:moveTo>
                                  <a:pt x="0" y="93726"/>
                                </a:moveTo>
                                <a:lnTo>
                                  <a:pt x="116586" y="0"/>
                                </a:lnTo>
                                <a:lnTo>
                                  <a:pt x="116586" y="762"/>
                                </a:lnTo>
                              </a:path>
                            </a:pathLst>
                          </a:custGeom>
                          <a:ln w="9144" cap="rnd">
                            <a:round/>
                          </a:ln>
                        </wps:spPr>
                        <wps:style>
                          <a:lnRef idx="1">
                            <a:srgbClr val="000000"/>
                          </a:lnRef>
                          <a:fillRef idx="0">
                            <a:srgbClr val="000000">
                              <a:alpha val="0"/>
                            </a:srgbClr>
                          </a:fillRef>
                          <a:effectRef idx="0">
                            <a:scrgbClr r="0" g="0" b="0"/>
                          </a:effectRef>
                          <a:fontRef idx="none"/>
                        </wps:style>
                        <wps:bodyPr/>
                      </wps:wsp>
                      <wps:wsp>
                        <wps:cNvPr id="29" name="Shape 28"/>
                        <wps:cNvSpPr/>
                        <wps:spPr>
                          <a:xfrm>
                            <a:off x="762000" y="2713482"/>
                            <a:ext cx="101346" cy="86868"/>
                          </a:xfrm>
                          <a:custGeom>
                            <a:avLst/>
                            <a:gdLst/>
                            <a:ahLst/>
                            <a:cxnLst/>
                            <a:rect l="0" t="0" r="0" b="0"/>
                            <a:pathLst>
                              <a:path w="101346" h="86868">
                                <a:moveTo>
                                  <a:pt x="77724" y="0"/>
                                </a:moveTo>
                                <a:lnTo>
                                  <a:pt x="101346" y="29718"/>
                                </a:lnTo>
                                <a:lnTo>
                                  <a:pt x="0" y="86868"/>
                                </a:lnTo>
                                <a:lnTo>
                                  <a:pt x="77724"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CBD8CA4" id="Group 2" o:spid="_x0000_s1026" style="width:352.6pt;height:226.4pt;mso-position-horizontal-relative:char;mso-position-vertical-relative:line" coordsize="44782,2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">
                <v:shape id="Shape 7" o:spid="_x0000_s1027" style="position:absolute;left:6515;top:53;width:38267;height:28697;visibility:visible;mso-wrap-style:square;v-text-anchor:top" coordsize="3826764,28696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Z43sEA&#10;AADaAAAADwAAAGRycy9kb3ducmV2LnhtbESPT4vCMBTE7wt+h/AWvK3pKqvSNYooYj36B8+P5m1b&#10;bF5KEmv1028EweMwM79hZovO1KIl5yvLCr4HCQji3OqKCwWn4+ZrCsIHZI21ZVJwJw+Lee9jhqm2&#10;N95TewiFiBD2KSooQ2hSKX1ekkE/sA1x9P6sMxiidIXUDm8Rbmo5TJKxNFhxXCixoVVJ+eVwNQqy&#10;rPI7/tlNplu6nFs3Xje1fCjV/+yWvyACdeEdfrUzrWAEzyvxBsj5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42eN7BAAAA2gAAAA8AAAAAAAAAAAAAAAAAmAIAAGRycy9kb3du&#10;cmV2LnhtbFBLBQYAAAAABAAEAPUAAACGAwAAAAA=&#10;" path="m,2869692r3826764,l3826764,,,,,2869692xe" filled="f" strokeweight=".72pt">
                  <v:stroke endcap="round"/>
                  <v:path arrowok="t" textboxrect="0,0,3826764,2869692"/>
                </v:shape>
                <v:shape id="Shape 9" o:spid="_x0000_s1028" style="position:absolute;left:44782;width:0;height:205;visibility:visible;mso-wrap-style:square;v-text-anchor:top" coordsize="0,205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dNyr8A&#10;AADaAAAADwAAAGRycy9kb3ducmV2LnhtbESPQYvCMBSE74L/ITxhb5oq4ko1iojLetUVvD6SZ1tt&#10;XmoStf77jSB4HGbmG2a+bG0t7uRD5VjBcJCBINbOVFwoOPz99KcgQkQ2WDsmBU8KsFx0O3PMjXvw&#10;ju77WIgE4ZCjgjLGJpcy6JIshoFriJN3ct5iTNIX0nh8JLit5SjLJtJixWmhxIbWJenL/mYV+HP9&#10;DNejnlyNWW2/dbE5jn8PSn312tUMRKQ2fsLv9tYoGMPrSroBcvE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103KvwAAANoAAAAPAAAAAAAAAAAAAAAAAJgCAABkcnMvZG93bnJl&#10;di54bWxQSwUGAAAAAAQABAD1AAAAhAMAAAAA&#10;" path="m,l,19812r,762e" filled="f" strokeweight=".72pt">
                  <v:stroke endcap="round"/>
                  <v:path arrowok="t" textboxrect="0,0,0,20574"/>
                </v:shape>
                <v:shape id="Shape 10" o:spid="_x0000_s1029" style="position:absolute;left:7620;top:807;width:36195;height:27196;visibility:visible;mso-wrap-style:square;v-text-anchor:top" coordsize="3619500,27195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L0pMMA&#10;AADaAAAADwAAAGRycy9kb3ducmV2LnhtbESPT4vCMBTE74LfITxhbzZVqC5doyyCIO7JP4jHR/Ns&#10;uzYvtYm1u5/eCILHYWZ+w8wWnalES40rLSsYRTEI4szqknMFh/1q+AnCeWSNlWVS8EcOFvN+b4ap&#10;tnfeUrvzuQgQdikqKLyvUyldVpBBF9maOHhn2xj0QTa51A3eA9xUchzHE2mw5LBQYE3LgrLL7mYU&#10;/CTTdnU64vZyTW7+97A5nf87q9THoPv+AuGp8+/wq73WChJ4Xgk3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L0pMMAAADaAAAADwAAAAAAAAAAAAAAAACYAgAAZHJzL2Rv&#10;d25yZXYueG1sUEsFBgAAAAAEAAQA9QAAAIgDAAAAAA==&#10;" path="m,2719578l3619500,r,762e" filled="f" strokeweight=".72pt">
                  <v:stroke endcap="round"/>
                  <v:path arrowok="t" textboxrect="0,0,3619500,2719578"/>
                </v:shape>
                <v:shape id="Shape 11" o:spid="_x0000_s1030" style="position:absolute;left:18234;top:5646;width:9601;height:9603;visibility:visible;mso-wrap-style:square;v-text-anchor:top" coordsize="960120,960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kF9MIA&#10;AADaAAAADwAAAGRycy9kb3ducmV2LnhtbESPQYvCMBSE7wv+h/AEb5qqbHG7RlFBUBFE3cveHs2z&#10;KTYvpYla//1GEPY4zMw3zHTe2krcqfGlYwXDQQKCOHe65ELBz3ndn4DwAVlj5ZgUPMnDfNb5mGKm&#10;3YOPdD+FQkQI+wwVmBDqTEqfG7LoB64mjt7FNRZDlE0hdYOPCLeVHCVJKi2WHBcM1rQylF9PN6tg&#10;4Xm/XBbbr/Hz1+xqOqRj+7lTqtdtF98gArXhP/xub7SCFF5X4g2Q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OQX0wgAAANoAAAAPAAAAAAAAAAAAAAAAAJgCAABkcnMvZG93&#10;bnJldi54bWxQSwUGAAAAAAQABAD1AAAAhwMAAAAA&#10;" path="m960120,480060r,-12192l959358,456438r-762,-12192c940117,197815,738391,6235,491490,l467868,c216764,6718,12636,205067,762,456438l,467868r,23622l762,503682c12573,750277,210299,946785,456438,959358r23622,c731241,960285,940117,765416,958596,515112r762,-11430l960120,491490r,-11430xe" filled="f" strokeweight=".72pt">
                  <v:stroke endcap="round"/>
                  <v:path arrowok="t" textboxrect="0,0,960120,960285"/>
                </v:shape>
                <v:shape id="Shape 12" o:spid="_x0000_s1031" style="position:absolute;left:1287;top:15;width:4740;height:7;visibility:visible;mso-wrap-style:square;v-text-anchor:top" coordsize="473964,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LJ8sAA&#10;AADaAAAADwAAAGRycy9kb3ducmV2LnhtbERPTYvCMBC9C/6HMII3TVVYtWsUEV3Wg4K6B49DMtuW&#10;bSalibXurzcHwePjfS9WrS1FQ7UvHCsYDRMQxNqZgjMFP5fdYAbCB2SDpWNS8CAPq2W3s8DUuDuf&#10;qDmHTMQQ9ikqyEOoUim9zsmiH7qKOHK/rrYYIqwzaWq8x3BbynGSfEiLBceGHCva5KT/zjerYDK7&#10;6n3D//Pj9ss+Jvrg5lN3Varfa9efIAK14S1+ub+Ngrg1Xok3QC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nLJ8sAAAADaAAAADwAAAAAAAAAAAAAAAACYAgAAZHJzL2Rvd25y&#10;ZXYueG1sUEsFBgAAAAAEAAQA9QAAAIUDAAAAAA==&#10;" path="m473964,l,,,762e" filled="f" strokeweight=".72pt">
                  <v:stroke endcap="round"/>
                  <v:path arrowok="t" textboxrect="0,0,473964,762"/>
                </v:shape>
                <v:shape id="Shape 13" o:spid="_x0000_s1032" style="position:absolute;left:1287;top:28712;width:4740;height:7;visibility:visible;mso-wrap-style:square;v-text-anchor:top" coordsize="473964,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5sacQA&#10;AADaAAAADwAAAGRycy9kb3ducmV2LnhtbESPT2vCQBTE74LfYXlCb3VjhWqiq4i0pT0o+Ofg8bH7&#10;TILZtyG7jdFP7xYKHoeZ+Q0zX3a2Ei01vnSsYDRMQBBrZ0rOFRwPn69TED4gG6wck4IbeVgu+r05&#10;ZsZdeUftPuQiQthnqKAIoc6k9Logi37oauLonV1jMUTZ5NI0eI1wW8m3JHmXFkuOCwXWtC5IX/a/&#10;VsF4etI/Ld/T7ceXvY31xqUTd1LqZdCtZiACdeEZ/m9/GwUp/F2JN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bGnEAAAA2gAAAA8AAAAAAAAAAAAAAAAAmAIAAGRycy9k&#10;b3ducmV2LnhtbFBLBQYAAAAABAAEAPUAAACJAwAAAAA=&#10;" path="m473964,l,,,762e" filled="f" strokeweight=".72pt">
                  <v:stroke endcap="round"/>
                  <v:path arrowok="t" textboxrect="0,0,473964,762"/>
                </v:shape>
                <v:shape id="Shape 14" o:spid="_x0000_s1033" style="position:absolute;left:1668;top:1158;width:0;height:12161;visibility:visible;mso-wrap-style:square;v-text-anchor:top" coordsize="0,1216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N7FcQA&#10;AADbAAAADwAAAGRycy9kb3ducmV2LnhtbESPT2vCQBDF7wW/wzIFL0U3rVBq6ioSKBTx4h+KxzE7&#10;zYZmZ0N2o/HbOwehtxnem/d+s1gNvlEX6mId2MDrNANFXAZbc2XgePiafICKCdliE5gM3CjCajl6&#10;WmBuw5V3dNmnSkkIxxwNuJTaXOtYOvIYp6ElFu03dB6TrF2lbYdXCfeNfsuyd+2xZmlw2FLhqPzb&#10;995A//PCbjurmnA4+aLoN+58nA/GjJ+H9SeoREP6Nz+uv63gC738IgPo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DexXEAAAA2wAAAA8AAAAAAAAAAAAAAAAAmAIAAGRycy9k&#10;b3ducmV2LnhtbFBLBQYAAAAABAAEAPUAAACJAwAAAAA=&#10;" path="m,l,1215390r,762e" filled="f" strokeweight=".72pt">
                  <v:stroke endcap="round"/>
                  <v:path arrowok="t" textboxrect="0,0,0,1216152"/>
                </v:shape>
                <v:shape id="Shape 15" o:spid="_x0000_s1034" style="position:absolute;left:1478;top:15;width:381;height:1143;visibility:visible;mso-wrap-style:square;v-text-anchor:top" coordsize="381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xB18EA&#10;AADbAAAADwAAAGRycy9kb3ducmV2LnhtbERPTYvCMBC9C/6HMII3TRVdlmqUIiwslj3oil6HZmyr&#10;zaQ0sa3/fiMIe5vH+5z1tjeVaKlxpWUFs2kEgjizuuRcwen3a/IJwnlkjZVlUvAkB9vNcLDGWNuO&#10;D9QefS5CCLsYFRTe17GULivIoJvamjhwV9sY9AE2udQNdiHcVHIeRR/SYMmhocCadgVl9+PDKLj9&#10;tPfreZ/K/cl2SZJe7DJ1C6XGoz5ZgfDU+3/x2/2tw/w5vH4JB8jN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38QdfBAAAA2wAAAA8AAAAAAAAAAAAAAAAAmAIAAGRycy9kb3du&#10;cmV2LnhtbFBLBQYAAAAABAAEAPUAAACGAwAAAAA=&#10;" path="m19050,l38100,114300,,114300,19050,xe" fillcolor="black" stroked="f" strokeweight="0">
                  <v:stroke endcap="round"/>
                  <v:path arrowok="t" textboxrect="0,0,38100,114300"/>
                </v:shape>
                <v:shape id="Shape 16" o:spid="_x0000_s1035" style="position:absolute;left:1668;top:15415;width:0;height:12146;visibility:visible;mso-wrap-style:square;v-text-anchor:top" coordsize="0,1214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nyxsIA&#10;AADbAAAADwAAAGRycy9kb3ducmV2LnhtbERPTWvCQBC9F/wPywje6sYqWlJXkYrgwUNNPbS3ITtN&#10;gtnZkN1k4793hYK3ebzPWW8HU4ueWldZVjCbJiCIc6srLhRcvg+v7yCcR9ZYWyYFN3Kw3Yxe1phq&#10;G/hMfeYLEUPYpaig9L5JpXR5SQbd1DbEkfuzrUEfYVtI3WKI4aaWb0mylAYrjg0lNvRZUn7NOqPA&#10;JivMwlfozv2+O10vq5/foBdKTcbD7gOEp8E/xf/uo47z5/D4JR4gN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2fLGwgAAANsAAAAPAAAAAAAAAAAAAAAAAJgCAABkcnMvZG93&#10;bnJldi54bWxQSwUGAAAAAAQABAD1AAAAhwMAAAAA&#10;" path="m,1214628l,,,762e" filled="f" strokeweight=".72pt">
                  <v:stroke endcap="round"/>
                  <v:path arrowok="t" textboxrect="0,0,0,1214628"/>
                </v:shape>
                <v:shape id="Shape 17" o:spid="_x0000_s1036" style="position:absolute;left:1478;top:27561;width:381;height:1151;visibility:visible;mso-wrap-style:square;v-text-anchor:top" coordsize="38100,115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8u4sQA&#10;AADbAAAADwAAAGRycy9kb3ducmV2LnhtbERPS2vCQBC+C/0PyxR6Ed0oWtuYjRSh0IMHX0V6G7Jj&#10;EpqdTbLbJP77rlDobT6+5ySbwVSio9aVlhXMphEI4szqknMF59P75AWE88gaK8uk4EYONunDKMFY&#10;254P1B19LkIIuxgVFN7XsZQuK8igm9qaOHBX2xr0Aba51C32IdxUch5Fz9JgyaGhwJq2BWXfxx+j&#10;oHH89Xq5jKvVMlo2n+Nyv5v5Xqmnx+FtDcLT4P/Ff+4PHeYv4P5LOEC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PLuLEAAAA2wAAAA8AAAAAAAAAAAAAAAAAmAIAAGRycy9k&#10;b3ducmV2LnhtbFBLBQYAAAAABAAEAPUAAACJAwAAAAA=&#10;" path="m,l38100,,19050,115062,,xe" fillcolor="black" stroked="f" strokeweight="0">
                  <v:stroke endcap="round"/>
                  <v:path arrowok="t" textboxrect="0,0,38100,115062"/>
                </v:shape>
                <v:shape id="Shape 18" o:spid="_x0000_s1037" style="position:absolute;top:13883;width:632;height:488;visibility:visible;mso-wrap-style:square;v-text-anchor:top" coordsize="63246,48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nJ3sIA&#10;AADbAAAADwAAAGRycy9kb3ducmV2LnhtbERPTWvCQBC9C/6HZQQvohtFQkxdRQShlR7UevE2zU6T&#10;0Ozskt3G9N+7BaG3ebzPWW9704iOWl9bVjCfJSCIC6trLhVcPw7TDIQPyBoby6TglzxsN8PBGnNt&#10;73ym7hJKEUPY56igCsHlUvqiIoN+Zh1x5L5sazBE2JZSt3iP4aaRiyRJpcGaY0OFjvYVFd+XH6Og&#10;y96O70t3uh3ST3ee7MLqaBqt1HjU715ABOrDv/jpftVxfgp/v8QD5OY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2cnewgAAANsAAAAPAAAAAAAAAAAAAAAAAJgCAABkcnMvZG93&#10;bnJldi54bWxQSwUGAAAAAAQABAD1AAAAhwMAAAAA&#10;" path="m,16002l16002,,47244,,63246,16002r,16002l47244,48006r-15240,l32004,48768e" filled="f" strokeweight=".72pt">
                  <v:stroke endcap="round"/>
                  <v:path arrowok="t" textboxrect="0,0,63246,48768"/>
                </v:shape>
                <v:shape id="Shape 19" o:spid="_x0000_s1038" style="position:absolute;top:14363;width:632;height:473;visibility:visible;mso-wrap-style:square;v-text-anchor:top" coordsize="63246,47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EZMIA&#10;AADbAAAADwAAAGRycy9kb3ducmV2LnhtbERPTUsDMRC9C/6HMII3m9WDlrXZRQSlvRRsi+JtSMbN&#10;4maym6Rt2l9vBMHbPN7nLNrsBnGgEHvPCm5nFQhi7U3PnYLd9uVmDiImZIODZ1Jwoghtc3mxwNr4&#10;I7/RYZM6UUI41qjApjTWUkZtyWGc+ZG4cF8+OEwFhk6agMcS7gZ5V1X30mHPpcHiSM+W9Pdm7xS8&#10;249znl7zp6Zpe+b1NA+rvVbq+io/PYJIlNO/+M+9NGX+A/z+Ug6Qz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LsRkwgAAANsAAAAPAAAAAAAAAAAAAAAAAJgCAABkcnMvZG93&#10;bnJldi54bWxQSwUGAAAAAAQABAD1AAAAhwMAAAAA&#10;" path="m47244,l63246,16002r,15240l47244,47244r-31242,l,31242r,762e" filled="f" strokeweight=".72pt">
                  <v:stroke endcap="round"/>
                  <v:path arrowok="t" textboxrect="0,0,63246,47244"/>
                </v:shape>
                <v:shape id="Shape 20" o:spid="_x0000_s1039" style="position:absolute;left:952;top:13883;width:480;height:953;visibility:visible;mso-wrap-style:square;v-text-anchor:top" coordsize="48006,95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GLfMQA&#10;AADbAAAADwAAAGRycy9kb3ducmV2LnhtbESPzWrDQAyE74G+w6JAbsk6CTTFzSaU0vxcStq0DyC8&#10;8g/1al3v2rHfvjoUcpOY0cyn7X5wteqpDZVnA8tFAoo487biwsD312H+BCpEZIu1ZzIwUoD97mGy&#10;xdT6G39Sf42FkhAOKRooY2xSrUNWksOw8A2xaLlvHUZZ20LbFm8S7mq9SpJH7bBiaSixodeSsp9r&#10;5wxs8o7GbgyXt/wDqT/8rjfH95Mxs+nw8gwq0hDv5v/rsxV8gZVfZAC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hi3zEAAAA2wAAAA8AAAAAAAAAAAAAAAAAmAIAAGRycy9k&#10;b3ducmV2LnhtbFBLBQYAAAAABAAEAPUAAACJAwAAAAA=&#10;" path="m16002,95250r16002,l48006,79248r,-63246l32004,,16002,,,16002,,79248,16002,95250xe" filled="f" strokeweight=".72pt">
                  <v:stroke endcap="round"/>
                  <v:path arrowok="t" textboxrect="0,0,48006,95250"/>
                </v:shape>
                <v:shape id="Shape 21" o:spid="_x0000_s1040" style="position:absolute;left:1752;top:13883;width:480;height:953;visibility:visible;mso-wrap-style:square;v-text-anchor:top" coordsize="48006,95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tNx78A&#10;AADbAAAADwAAAGRycy9kb3ducmV2LnhtbERPy4rCMBTdC/MP4Q7MTlMd0KEaRQZfG9FRP+DS3D6w&#10;uek0aW3/3iwEl4fzXqw6U4qWaldYVjAeRSCIE6sLzhTcrtvhDwjnkTWWlklBTw5Wy4/BAmNtH/xH&#10;7cVnIoSwi1FB7n0VS+mSnAy6ka2IA5fa2qAPsM6krvERwk0pJ1E0lQYLDg05VvSbU3K/NEbBLG2o&#10;b3p32qRnpHb7/z3bHfdKfX126zkIT51/i1/ug1YwCevDl/A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De03HvwAAANsAAAAPAAAAAAAAAAAAAAAAAJgCAABkcnMvZG93bnJl&#10;di54bWxQSwUGAAAAAAQABAD1AAAAhAMAAAAA&#10;" path="m16002,95250r16002,l48006,79248r,-63246l32004,,16002,,,16002,,79248,16002,95250xe" filled="f" strokeweight=".72pt">
                  <v:stroke endcap="round"/>
                  <v:path arrowok="t" textboxrect="0,0,48006,95250"/>
                </v:shape>
                <v:shape id="Shape 22" o:spid="_x0000_s1041" style="position:absolute;left:2545;top:14676;width:0;height:160;visibility:visible;mso-wrap-style:square;v-text-anchor:top" coordsize="0,160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PROL8A&#10;AADbAAAADwAAAGRycy9kb3ducmV2LnhtbESPzQrCMBCE74LvEFbwpqk/SK1GEUHwJFQ99Lg0a1ts&#10;NqWJWt/eCILHYWa+YdbbztTiSa2rLCuYjCMQxLnVFRcKrpfDKAbhPLLG2jIpeJOD7abfW2Oi7YtT&#10;ep59IQKEXYIKSu+bREqXl2TQjW1DHLybbQ36INtC6hZfAW5qOY2ihTRYcVgosaF9Sfn9/DAK5qfs&#10;9Lils3RxP2SxjfMOeZkqNRx0uxUIT53/h3/to1YwncD3S/gBcvM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E09E4vwAAANsAAAAPAAAAAAAAAAAAAAAAAJgCAABkcnMvZG93bnJl&#10;di54bWxQSwUGAAAAAAQABAD1AAAAhAMAAAAA&#10;" path="m,16002l,,,762e" filled="f" strokeweight=".72pt">
                  <v:stroke endcap="round"/>
                  <v:path arrowok="t" textboxrect="0,0,0,16002"/>
                </v:shape>
                <v:shape id="Shape 23" o:spid="_x0000_s1042" style="position:absolute;left:2865;top:13883;width:480;height:953;visibility:visible;mso-wrap-style:square;v-text-anchor:top" coordsize="48006,95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V2K8MA&#10;AADbAAAADwAAAGRycy9kb3ducmV2LnhtbESP3WrCQBSE7wXfYTmCd3VjClWiq4jU2ptS/x7gkD35&#10;wezZNLuJydt3CwUvh5n5hllve1OJjhpXWlYwn0UgiFOrS84V3K6HlyUI55E1VpZJwUAOtpvxaI2J&#10;tg8+U3fxuQgQdgkqKLyvEyldWpBBN7M1cfAy2xj0QTa51A0+AtxUMo6iN2mw5LBQYE37gtL7pTUK&#10;FllLQzu47/fshNQdfl4XH19HpaaTfrcC4an3z/B/+1MriGP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OV2K8MAAADbAAAADwAAAAAAAAAAAAAAAACYAgAAZHJzL2Rv&#10;d25yZXYueG1sUEsFBgAAAAAEAAQA9QAAAIgDAAAAAA==&#10;" path="m16002,95250r16002,l48006,79248r,-63246l32004,,16002,,,16002,,79248,16002,95250xe" filled="f" strokeweight=".72pt">
                  <v:stroke endcap="round"/>
                  <v:path arrowok="t" textboxrect="0,0,48006,95250"/>
                </v:shape>
                <v:shape id="Shape 24" o:spid="_x0000_s1043" style="position:absolute;left:42313;top:807;width:1502;height:1128;visibility:visible;mso-wrap-style:square;v-text-anchor:top" coordsize="150114,112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MVRcUA&#10;AADbAAAADwAAAGRycy9kb3ducmV2LnhtbESPUWvCQBCE34X+h2MLfZF6UWyRNBepRUFFW4zt+5Lb&#10;JqG5vZA7Y/z3nlDwcZidb3aSeW9q0VHrKssKxqMIBHFudcWFgu/j6nkGwnlkjbVlUnAhB/P0YZBg&#10;rO2ZD9RlvhABwi5GBaX3TSyly0sy6Ea2IQ7er20N+iDbQuoWzwFuajmJoldpsOLQUGJDHyXlf9nJ&#10;hDfM8GW3XSz3fNouh9mm+5l9fq2Uenrs399AeOr9/fg/vdYKJlO4bQkAkO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8xVFxQAAANsAAAAPAAAAAAAAAAAAAAAAAJgCAABkcnMv&#10;ZG93bnJldi54bWxQSwUGAAAAAAQABAD1AAAAigMAAAAA&#10;" path="m150114,l,112014r,762e" filled="f" strokeweight=".72pt">
                  <v:stroke endcap="round"/>
                  <v:path arrowok="t" textboxrect="0,0,150114,112776"/>
                </v:shape>
                <v:shape id="Shape 25" o:spid="_x0000_s1044" style="position:absolute;left:42786;top:807;width:1029;height:846;visibility:visible;mso-wrap-style:square;v-text-anchor:top" coordsize="102870,84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SMe8MA&#10;AADbAAAADwAAAGRycy9kb3ducmV2LnhtbESPzarCMBSE9xd8h3AEN6Kp4hWpRlFRcCMXf0CXh+bY&#10;FpuT0kStPr0RhLscZuYbZjKrTSHuVLncsoJeNwJBnFidc6rgeFh3RiCcR9ZYWCYFT3IwmzZ+Jhhr&#10;++Ad3fc+FQHCLkYFmfdlLKVLMjLourYkDt7FVgZ9kFUqdYWPADeF7EfRUBrMOSxkWNIyo+S6vxkF&#10;I161X4vB64y3+bVY/R23dnHSSrWa9XwMwlPt/8Pf9kYr6P/C50v4AXL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xSMe8MAAADbAAAADwAAAAAAAAAAAAAAAACYAgAAZHJzL2Rv&#10;d25yZXYueG1sUEsFBgAAAAAEAAQA9QAAAIgDAAAAAA==&#10;" path="m102870,l22860,84582,,53340,102870,xe" fillcolor="black" stroked="f" strokeweight="0">
                  <v:stroke endcap="round"/>
                  <v:path arrowok="t" textboxrect="0,0,102870,84582"/>
                </v:shape>
                <v:shape id="Shape 26" o:spid="_x0000_s1045" style="position:absolute;left:42313;top:1927;width:0;height:8;visibility:visible;mso-wrap-style:square;v-text-anchor:top" coordsize="0,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2aFcMA&#10;AADbAAAADwAAAGRycy9kb3ducmV2LnhtbESPT2vCQBTE74LfYXlCb7ppCqKpq2ih2B48+O/+yL4m&#10;qdm3cXc1ybd3CwWPw8z8hlmsOlOLOzlfWVbwOklAEOdWV1woOB0/xzMQPiBrrC2Tgp48rJbDwQIz&#10;bVve0/0QChEh7DNUUIbQZFL6vCSDfmIb4uj9WGcwROkKqR22EW5qmSbJVBqsOC6U2NBHSfnlcDMK&#10;NlfT9Gk7v3z32/Ovw7fdek5aqZdRt34HEagLz/B/+0srSKfw9yX+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G2aFcMAAADbAAAADwAAAAAAAAAAAAAAAACYAgAAZHJzL2Rv&#10;d25yZXYueG1sUEsFBgAAAAAEAAQA9QAAAIgDAAAAAA==&#10;" path="m,l,,,762e" filled="f" strokeweight=".72pt">
                  <v:stroke endcap="round"/>
                  <v:path arrowok="t" textboxrect="0,0,0,762"/>
                </v:shape>
                <v:shape id="Shape 27" o:spid="_x0000_s1046" style="position:absolute;left:7620;top:27066;width:1165;height:937;visibility:visible;mso-wrap-style:square;v-text-anchor:top" coordsize="116586,93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I4fMAA&#10;AADbAAAADwAAAGRycy9kb3ducmV2LnhtbERPy4rCMBTdC/5DuIIb0VQXw1BNRSuC4ELGB24vze0D&#10;m5vaRK1+/WQxMMvDeS+WnanFk1pXWVYwnUQgiDOrKy4UnE/b8TcI55E11pZJwZscLJN+b4Gxti/+&#10;oefRFyKEsItRQel9E0vpspIMuoltiAOX29agD7AtpG7xFcJNLWdR9CUNVhwaSmwoLSm7HR9Gweay&#10;X099ut+ePtbcu/xKh1SPlBoOutUchKfO/4v/3DutYBbGhi/hB8jk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vI4fMAAAADbAAAADwAAAAAAAAAAAAAAAACYAgAAZHJzL2Rvd25y&#10;ZXYueG1sUEsFBgAAAAAEAAQA9QAAAIUDAAAAAA==&#10;" path="m,93726l116586,r,762e" filled="f" strokeweight=".72pt">
                  <v:stroke endcap="round"/>
                  <v:path arrowok="t" textboxrect="0,0,116586,93726"/>
                </v:shape>
                <v:shape id="Shape 28" o:spid="_x0000_s1047" style="position:absolute;left:7620;top:27134;width:1013;height:869;visibility:visible;mso-wrap-style:square;v-text-anchor:top" coordsize="101346,86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2pRMMA&#10;AADbAAAADwAAAGRycy9kb3ducmV2LnhtbESPS2vDMBCE74X+B7GF3Gq5PpjGjRJCaMBgKORB6XFr&#10;rR/EWhlJid1/HxUKPQ4z8w2z2sxmEDdyvres4CVJQRDXVvfcKjif9s+vIHxA1jhYJgU/5GGzfnxY&#10;YaHtxAe6HUMrIoR9gQq6EMZCSl93ZNAndiSOXmOdwRCla6V2OEW4GWSWprk02HNc6HCkXUf15Xg1&#10;Csp3V31+N5g2Xm8/KL+ar4ozpRZP8/YNRKA5/If/2qVWkC3h90v8AXJ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2pRMMAAADbAAAADwAAAAAAAAAAAAAAAACYAgAAZHJzL2Rv&#10;d25yZXYueG1sUEsFBgAAAAAEAAQA9QAAAIgDAAAAAA==&#10;" path="m77724,r23622,29718l,86868,77724,xe" fillcolor="black" stroked="f" strokeweight="0">
                  <v:stroke endcap="round"/>
                  <v:path arrowok="t" textboxrect="0,0,101346,86868"/>
                </v:shape>
                <w10:anchorlock/>
              </v:group>
            </w:pict>
          </mc:Fallback>
        </mc:AlternateContent>
      </w:r>
    </w:p>
    <w:sectPr w:rsidR="00CE4671" w:rsidRPr="00E120C0" w:rsidSect="00331927">
      <w:headerReference w:type="default" r:id="rId20"/>
      <w:footerReference w:type="default" r:id="rId21"/>
      <w:footerReference w:type="first" r:id="rId22"/>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1E8B" w:rsidRDefault="00B51E8B" w:rsidP="00F169C7">
      <w:pPr>
        <w:spacing w:after="0" w:line="240" w:lineRule="auto"/>
      </w:pPr>
      <w:r>
        <w:separator/>
      </w:r>
    </w:p>
  </w:endnote>
  <w:endnote w:type="continuationSeparator" w:id="0">
    <w:p w:rsidR="00B51E8B" w:rsidRDefault="00B51E8B"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rsidR="00BD1EF5" w:rsidRDefault="004F3554" w:rsidP="00DE2339">
        <w:pPr>
          <w:pStyle w:val="Footer"/>
          <w:jc w:val="center"/>
        </w:pPr>
        <w:r>
          <w:fldChar w:fldCharType="begin"/>
        </w:r>
        <w:r w:rsidR="001B30EF">
          <w:instrText xml:space="preserve"> PAGE   \* MERGEFORMAT </w:instrText>
        </w:r>
        <w:r>
          <w:fldChar w:fldCharType="separate"/>
        </w:r>
        <w:r w:rsidR="0055032F">
          <w:rPr>
            <w:noProof/>
          </w:rPr>
          <w:t>12</w:t>
        </w:r>
        <w:r>
          <w:rPr>
            <w:noProof/>
          </w:rPr>
          <w:fldChar w:fldCharType="end"/>
        </w:r>
      </w:p>
    </w:sdtContent>
  </w:sdt>
  <w:p w:rsidR="00BD1EF5" w:rsidRDefault="00BD1E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rsidR="006352DC" w:rsidRDefault="006352DC" w:rsidP="00DE2339">
        <w:pPr>
          <w:pStyle w:val="Footer"/>
        </w:pPr>
      </w:p>
      <w:p w:rsidR="006352DC" w:rsidRDefault="00B51E8B" w:rsidP="00DE2339">
        <w:pPr>
          <w:pStyle w:val="Footer"/>
        </w:pPr>
      </w:p>
    </w:sdtContent>
  </w:sdt>
  <w:p w:rsidR="006352DC" w:rsidRDefault="006352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1E8B" w:rsidRDefault="00B51E8B" w:rsidP="00F169C7">
      <w:pPr>
        <w:spacing w:after="0" w:line="240" w:lineRule="auto"/>
      </w:pPr>
      <w:r>
        <w:separator/>
      </w:r>
    </w:p>
  </w:footnote>
  <w:footnote w:type="continuationSeparator" w:id="0">
    <w:p w:rsidR="00B51E8B" w:rsidRDefault="00B51E8B"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32F" w:rsidRPr="00F169C7" w:rsidRDefault="0055032F" w:rsidP="0055032F">
    <w:pPr>
      <w:pStyle w:val="Header"/>
      <w:shd w:val="clear" w:color="auto" w:fill="EEECE1" w:themeFill="background2"/>
      <w:jc w:val="center"/>
      <w:rPr>
        <w:lang w:val="en-GB"/>
      </w:rPr>
    </w:pPr>
    <w:r>
      <w:rPr>
        <w:lang w:val="en-GB"/>
      </w:rPr>
      <w:t>XXXXXXXXXXXXX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52BBE"/>
    <w:rsid w:val="00070012"/>
    <w:rsid w:val="000D23F4"/>
    <w:rsid w:val="000E3CBD"/>
    <w:rsid w:val="00112765"/>
    <w:rsid w:val="001349A8"/>
    <w:rsid w:val="00155DEA"/>
    <w:rsid w:val="00163E6D"/>
    <w:rsid w:val="00194044"/>
    <w:rsid w:val="00197847"/>
    <w:rsid w:val="001B30EF"/>
    <w:rsid w:val="001C790E"/>
    <w:rsid w:val="001E0B4D"/>
    <w:rsid w:val="001E67D0"/>
    <w:rsid w:val="002073EC"/>
    <w:rsid w:val="002138B0"/>
    <w:rsid w:val="00272AF3"/>
    <w:rsid w:val="002A674B"/>
    <w:rsid w:val="002F760C"/>
    <w:rsid w:val="003036B3"/>
    <w:rsid w:val="00325755"/>
    <w:rsid w:val="00331927"/>
    <w:rsid w:val="00364BEB"/>
    <w:rsid w:val="003B30A1"/>
    <w:rsid w:val="003E6E99"/>
    <w:rsid w:val="003F23A8"/>
    <w:rsid w:val="003F251F"/>
    <w:rsid w:val="00402986"/>
    <w:rsid w:val="00402E3D"/>
    <w:rsid w:val="00415701"/>
    <w:rsid w:val="004237F3"/>
    <w:rsid w:val="004473A8"/>
    <w:rsid w:val="00462FE8"/>
    <w:rsid w:val="00471587"/>
    <w:rsid w:val="00486660"/>
    <w:rsid w:val="004B6320"/>
    <w:rsid w:val="004C64BF"/>
    <w:rsid w:val="004C64F5"/>
    <w:rsid w:val="004D69BD"/>
    <w:rsid w:val="004E63CC"/>
    <w:rsid w:val="004F3554"/>
    <w:rsid w:val="0050427F"/>
    <w:rsid w:val="005053D3"/>
    <w:rsid w:val="00510167"/>
    <w:rsid w:val="00511A9A"/>
    <w:rsid w:val="00516284"/>
    <w:rsid w:val="0055032F"/>
    <w:rsid w:val="00573822"/>
    <w:rsid w:val="00584AAA"/>
    <w:rsid w:val="00595163"/>
    <w:rsid w:val="005D1675"/>
    <w:rsid w:val="005E7ECE"/>
    <w:rsid w:val="00613329"/>
    <w:rsid w:val="006215C8"/>
    <w:rsid w:val="0062431A"/>
    <w:rsid w:val="00631052"/>
    <w:rsid w:val="006352DC"/>
    <w:rsid w:val="00642BA2"/>
    <w:rsid w:val="00650A35"/>
    <w:rsid w:val="00661532"/>
    <w:rsid w:val="00666405"/>
    <w:rsid w:val="006A7C16"/>
    <w:rsid w:val="006C1BA9"/>
    <w:rsid w:val="006C54F7"/>
    <w:rsid w:val="00701059"/>
    <w:rsid w:val="00733452"/>
    <w:rsid w:val="00741440"/>
    <w:rsid w:val="00774060"/>
    <w:rsid w:val="007C58D2"/>
    <w:rsid w:val="008177E0"/>
    <w:rsid w:val="00833E7A"/>
    <w:rsid w:val="00852762"/>
    <w:rsid w:val="00867D4C"/>
    <w:rsid w:val="00870065"/>
    <w:rsid w:val="0087451E"/>
    <w:rsid w:val="008B1790"/>
    <w:rsid w:val="008B4D09"/>
    <w:rsid w:val="008B77B1"/>
    <w:rsid w:val="008D2AA5"/>
    <w:rsid w:val="008F3117"/>
    <w:rsid w:val="00926EA7"/>
    <w:rsid w:val="00940B1E"/>
    <w:rsid w:val="009A5C67"/>
    <w:rsid w:val="009E5786"/>
    <w:rsid w:val="00A0240F"/>
    <w:rsid w:val="00A077D5"/>
    <w:rsid w:val="00A22562"/>
    <w:rsid w:val="00A56970"/>
    <w:rsid w:val="00A7300F"/>
    <w:rsid w:val="00AE20F8"/>
    <w:rsid w:val="00B23EC7"/>
    <w:rsid w:val="00B245E2"/>
    <w:rsid w:val="00B273B6"/>
    <w:rsid w:val="00B46409"/>
    <w:rsid w:val="00B5032E"/>
    <w:rsid w:val="00B51E8B"/>
    <w:rsid w:val="00B702C7"/>
    <w:rsid w:val="00B82F95"/>
    <w:rsid w:val="00B8449B"/>
    <w:rsid w:val="00B963FE"/>
    <w:rsid w:val="00B9663B"/>
    <w:rsid w:val="00BA69E8"/>
    <w:rsid w:val="00BA78BA"/>
    <w:rsid w:val="00BB25A3"/>
    <w:rsid w:val="00BD1EF5"/>
    <w:rsid w:val="00BE43B6"/>
    <w:rsid w:val="00C53E0F"/>
    <w:rsid w:val="00CB3A9E"/>
    <w:rsid w:val="00CE4671"/>
    <w:rsid w:val="00D43CD7"/>
    <w:rsid w:val="00D53D56"/>
    <w:rsid w:val="00DA46A6"/>
    <w:rsid w:val="00DC5051"/>
    <w:rsid w:val="00DC6DFD"/>
    <w:rsid w:val="00DE02EB"/>
    <w:rsid w:val="00DE2339"/>
    <w:rsid w:val="00DE50D3"/>
    <w:rsid w:val="00DF6CA7"/>
    <w:rsid w:val="00E0097A"/>
    <w:rsid w:val="00E120C0"/>
    <w:rsid w:val="00E2282A"/>
    <w:rsid w:val="00E40952"/>
    <w:rsid w:val="00EA211A"/>
    <w:rsid w:val="00ED04DD"/>
    <w:rsid w:val="00ED0F1E"/>
    <w:rsid w:val="00EE5838"/>
    <w:rsid w:val="00F169C7"/>
    <w:rsid w:val="00F2508C"/>
    <w:rsid w:val="00F5292F"/>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3F3F1CC-2699-4AC8-A27D-EE4D4FB0B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image" Target="media/image9.jp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image" Target="media/image6.jpg"/><Relationship Id="rId23"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image" Target="media/image10.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1D0586"/>
    <w:rsid w:val="001F12E7"/>
    <w:rsid w:val="00211A8D"/>
    <w:rsid w:val="00325852"/>
    <w:rsid w:val="00385C10"/>
    <w:rsid w:val="003C3352"/>
    <w:rsid w:val="006010E3"/>
    <w:rsid w:val="007856D4"/>
    <w:rsid w:val="00B2290B"/>
    <w:rsid w:val="00B7089D"/>
    <w:rsid w:val="00C56547"/>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C6DCD401-9B31-4AB2-B371-DE4FC730C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TP030000161.dotx</Template>
  <TotalTime>0</TotalTime>
  <Pages>12</Pages>
  <Words>450</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Hooman</dc:creator>
  <cp:lastModifiedBy>ahmad cena</cp:lastModifiedBy>
  <cp:revision>2</cp:revision>
  <dcterms:created xsi:type="dcterms:W3CDTF">2016-02-19T20:25:00Z</dcterms:created>
  <dcterms:modified xsi:type="dcterms:W3CDTF">2016-02-19T20:25:00Z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