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2539" w14:textId="77777777" w:rsidR="005F5859" w:rsidRDefault="0062171E">
      <w:pPr>
        <w:pStyle w:val="Heading1"/>
      </w:pPr>
      <w:r>
        <w:t>Jan 11/15 – How did Photography go Digital</w:t>
      </w:r>
    </w:p>
    <w:p w14:paraId="0FB6ECED" w14:textId="77777777" w:rsidR="005F5859" w:rsidRPr="00D6091D" w:rsidRDefault="0062171E" w:rsidP="0062171E">
      <w:pPr>
        <w:pStyle w:val="ListBullet"/>
        <w:numPr>
          <w:ilvl w:val="0"/>
          <w:numId w:val="0"/>
        </w:numPr>
        <w:ind w:left="432" w:hanging="432"/>
        <w:rPr>
          <w:b/>
          <w:color w:val="auto"/>
        </w:rPr>
      </w:pPr>
      <w:r w:rsidRPr="00D6091D">
        <w:rPr>
          <w:b/>
          <w:color w:val="auto"/>
        </w:rPr>
        <w:t>Computational Thinking</w:t>
      </w:r>
    </w:p>
    <w:p w14:paraId="77AC052E" w14:textId="77777777" w:rsidR="0062171E" w:rsidRDefault="0062171E" w:rsidP="0062171E">
      <w:pPr>
        <w:pStyle w:val="ListBullet"/>
        <w:rPr>
          <w:color w:val="auto"/>
        </w:rPr>
      </w:pPr>
      <w:r>
        <w:rPr>
          <w:color w:val="auto"/>
        </w:rPr>
        <w:t>Formulate problems for computing</w:t>
      </w:r>
    </w:p>
    <w:p w14:paraId="1D4FA1AF" w14:textId="77777777" w:rsidR="0062171E" w:rsidRDefault="0062171E" w:rsidP="0062171E">
      <w:pPr>
        <w:pStyle w:val="ListBullet"/>
        <w:rPr>
          <w:color w:val="auto"/>
        </w:rPr>
      </w:pPr>
      <w:r>
        <w:rPr>
          <w:color w:val="auto"/>
        </w:rPr>
        <w:t>Know how to appl technology</w:t>
      </w:r>
    </w:p>
    <w:p w14:paraId="12FA86AD" w14:textId="77777777" w:rsidR="0062171E" w:rsidRDefault="0062171E" w:rsidP="0062171E">
      <w:pPr>
        <w:pStyle w:val="ListBullet"/>
        <w:rPr>
          <w:color w:val="auto"/>
        </w:rPr>
      </w:pPr>
      <w:r>
        <w:rPr>
          <w:color w:val="auto"/>
        </w:rPr>
        <w:t>Generalize &amp; Communicate problems</w:t>
      </w:r>
    </w:p>
    <w:p w14:paraId="300D54FE" w14:textId="77777777" w:rsidR="0074356C" w:rsidRDefault="0062171E" w:rsidP="0074356C">
      <w:pPr>
        <w:pStyle w:val="ListBullet"/>
        <w:rPr>
          <w:color w:val="auto"/>
        </w:rPr>
      </w:pPr>
      <w:r>
        <w:rPr>
          <w:color w:val="auto"/>
        </w:rPr>
        <w:t>Systematically address problems</w:t>
      </w:r>
    </w:p>
    <w:p w14:paraId="0A826C51" w14:textId="77777777" w:rsidR="0074356C" w:rsidRDefault="0062171E" w:rsidP="0074356C">
      <w:pPr>
        <w:pStyle w:val="ListBullet"/>
        <w:rPr>
          <w:color w:val="auto"/>
        </w:rPr>
      </w:pPr>
      <w:r w:rsidRPr="0074356C">
        <w:rPr>
          <w:b/>
          <w:color w:val="auto"/>
        </w:rPr>
        <w:t>Decomposition</w:t>
      </w:r>
      <w:r w:rsidR="0074356C" w:rsidRPr="0074356C">
        <w:rPr>
          <w:color w:val="auto"/>
        </w:rPr>
        <w:t xml:space="preserve">: </w:t>
      </w:r>
      <w:r w:rsidRPr="0074356C">
        <w:rPr>
          <w:color w:val="auto"/>
        </w:rPr>
        <w:t>Have a complex task and you want to break it down in order to better explain or organize it</w:t>
      </w:r>
      <w:r w:rsidR="0074356C">
        <w:rPr>
          <w:color w:val="auto"/>
        </w:rPr>
        <w:t>, using sub sections</w:t>
      </w:r>
    </w:p>
    <w:p w14:paraId="48822350" w14:textId="77777777" w:rsidR="0074356C" w:rsidRDefault="0074356C" w:rsidP="0074356C">
      <w:pPr>
        <w:pStyle w:val="ListBullet"/>
        <w:rPr>
          <w:color w:val="auto"/>
        </w:rPr>
      </w:pPr>
      <w:r w:rsidRPr="0074356C">
        <w:rPr>
          <w:b/>
          <w:color w:val="auto"/>
        </w:rPr>
        <w:t>Pattern Recognition</w:t>
      </w:r>
      <w:r>
        <w:rPr>
          <w:color w:val="auto"/>
        </w:rPr>
        <w:t>: m</w:t>
      </w:r>
      <w:r w:rsidRPr="0074356C">
        <w:rPr>
          <w:color w:val="auto"/>
        </w:rPr>
        <w:t>aking shortcuts, figuring out ways to avoid doing repetitive tasks</w:t>
      </w:r>
    </w:p>
    <w:p w14:paraId="43917D44" w14:textId="77777777" w:rsidR="0074356C" w:rsidRDefault="0074356C" w:rsidP="0074356C">
      <w:pPr>
        <w:pStyle w:val="ListBullet"/>
        <w:rPr>
          <w:color w:val="auto"/>
        </w:rPr>
      </w:pPr>
      <w:r w:rsidRPr="0074356C">
        <w:rPr>
          <w:color w:val="auto"/>
        </w:rPr>
        <w:t xml:space="preserve">Pattern Generalization – </w:t>
      </w:r>
      <w:r w:rsidRPr="0074356C">
        <w:rPr>
          <w:b/>
          <w:color w:val="auto"/>
        </w:rPr>
        <w:t>Abstraction</w:t>
      </w:r>
      <w:r>
        <w:rPr>
          <w:color w:val="auto"/>
        </w:rPr>
        <w:t>: c</w:t>
      </w:r>
      <w:r w:rsidRPr="0074356C">
        <w:rPr>
          <w:color w:val="auto"/>
        </w:rPr>
        <w:t>omplex system and make it into easier terms</w:t>
      </w:r>
    </w:p>
    <w:p w14:paraId="3F7F854D" w14:textId="77777777" w:rsidR="0074356C" w:rsidRDefault="0074356C" w:rsidP="0074356C">
      <w:pPr>
        <w:pStyle w:val="ListBullet"/>
        <w:rPr>
          <w:color w:val="auto"/>
        </w:rPr>
      </w:pPr>
      <w:r w:rsidRPr="0074356C">
        <w:rPr>
          <w:b/>
          <w:color w:val="auto"/>
        </w:rPr>
        <w:t>Algorithm Design</w:t>
      </w:r>
      <w:r>
        <w:rPr>
          <w:color w:val="auto"/>
        </w:rPr>
        <w:t>: s</w:t>
      </w:r>
      <w:r w:rsidRPr="0074356C">
        <w:rPr>
          <w:color w:val="auto"/>
        </w:rPr>
        <w:t>tep by step solution in order to solve a solution</w:t>
      </w:r>
    </w:p>
    <w:p w14:paraId="1A29AE85" w14:textId="77777777" w:rsidR="0074356C" w:rsidRPr="0074356C" w:rsidRDefault="0074356C" w:rsidP="0074356C">
      <w:pPr>
        <w:pStyle w:val="ListBullet"/>
        <w:numPr>
          <w:ilvl w:val="0"/>
          <w:numId w:val="0"/>
        </w:numPr>
        <w:rPr>
          <w:color w:val="auto"/>
        </w:rPr>
      </w:pPr>
      <w:r w:rsidRPr="0074356C">
        <w:rPr>
          <w:color w:val="auto"/>
        </w:rPr>
        <w:t>Part 1: Photography intro, pixels, digital encoding of images</w:t>
      </w:r>
    </w:p>
    <w:p w14:paraId="4C18EC19" w14:textId="77777777" w:rsidR="0074356C" w:rsidRPr="0074356C" w:rsidRDefault="0074356C" w:rsidP="0074356C">
      <w:pPr>
        <w:pStyle w:val="ListBullet"/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3F79431E" wp14:editId="2A10AD0B">
            <wp:simplePos x="0" y="0"/>
            <wp:positionH relativeFrom="column">
              <wp:posOffset>623570</wp:posOffset>
            </wp:positionH>
            <wp:positionV relativeFrom="paragraph">
              <wp:posOffset>279400</wp:posOffset>
            </wp:positionV>
            <wp:extent cx="2185035" cy="1437640"/>
            <wp:effectExtent l="0" t="0" r="0" b="10160"/>
            <wp:wrapTopAndBottom/>
            <wp:docPr id="2" name="Picture 1" descr="Ch3-DataRep-PinholeDe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3-DataRep-PinholeDemo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356C">
        <w:rPr>
          <w:color w:val="auto"/>
        </w:rPr>
        <w:t>Pin hole cam</w:t>
      </w:r>
      <w:r>
        <w:rPr>
          <w:color w:val="auto"/>
        </w:rPr>
        <w:t>era</w:t>
      </w:r>
      <w:r w:rsidRPr="0074356C">
        <w:rPr>
          <w:noProof/>
        </w:rPr>
        <w:t xml:space="preserve"> </w:t>
      </w:r>
    </w:p>
    <w:p w14:paraId="7326555E" w14:textId="77777777" w:rsidR="0074356C" w:rsidRDefault="0074356C" w:rsidP="0074356C">
      <w:pPr>
        <w:pStyle w:val="ListBullet"/>
        <w:rPr>
          <w:color w:val="auto"/>
        </w:rPr>
      </w:pPr>
      <w:r>
        <w:rPr>
          <w:color w:val="auto"/>
        </w:rPr>
        <w:t>Black and white picture: how can we put an imageonto a computer via numbers</w:t>
      </w:r>
    </w:p>
    <w:p w14:paraId="20A5F2A2" w14:textId="77777777" w:rsidR="0074356C" w:rsidRDefault="0074356C" w:rsidP="0074356C">
      <w:pPr>
        <w:pStyle w:val="ListBullet"/>
        <w:rPr>
          <w:color w:val="auto"/>
        </w:rPr>
      </w:pPr>
      <w:r>
        <w:rPr>
          <w:color w:val="auto"/>
        </w:rPr>
        <w:t>Computers can only store information in the form of numbers</w:t>
      </w:r>
    </w:p>
    <w:p w14:paraId="1959F184" w14:textId="77777777" w:rsidR="0074356C" w:rsidRDefault="002338C2" w:rsidP="0074356C">
      <w:pPr>
        <w:pStyle w:val="ListBullet"/>
        <w:rPr>
          <w:color w:val="auto"/>
        </w:rPr>
      </w:pPr>
      <w:r>
        <w:rPr>
          <w:color w:val="auto"/>
        </w:rPr>
        <w:t>House: take the boxes and put them on a grid</w:t>
      </w:r>
    </w:p>
    <w:p w14:paraId="2A93256E" w14:textId="4C6E07A6" w:rsidR="002338C2" w:rsidRDefault="002338C2" w:rsidP="0074356C">
      <w:pPr>
        <w:pStyle w:val="ListBullet"/>
        <w:rPr>
          <w:color w:val="auto"/>
        </w:rPr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274BF5B8" wp14:editId="083C2AC1">
            <wp:simplePos x="0" y="0"/>
            <wp:positionH relativeFrom="column">
              <wp:posOffset>4509770</wp:posOffset>
            </wp:positionH>
            <wp:positionV relativeFrom="paragraph">
              <wp:posOffset>345440</wp:posOffset>
            </wp:positionV>
            <wp:extent cx="2005330" cy="1485900"/>
            <wp:effectExtent l="0" t="0" r="1270" b="12700"/>
            <wp:wrapTight wrapText="bothSides">
              <wp:wrapPolygon edited="0">
                <wp:start x="0" y="0"/>
                <wp:lineTo x="0" y="21415"/>
                <wp:lineTo x="21340" y="21415"/>
                <wp:lineTo x="21340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Pixels: smallest part of a picture recorded by a computer – each box is a different shade that makes up a picture</w:t>
      </w:r>
    </w:p>
    <w:p w14:paraId="6A0FA395" w14:textId="77777777" w:rsidR="002338C2" w:rsidRDefault="002338C2" w:rsidP="002338C2">
      <w:pPr>
        <w:pStyle w:val="ListBullet"/>
        <w:numPr>
          <w:ilvl w:val="0"/>
          <w:numId w:val="0"/>
        </w:numPr>
        <w:rPr>
          <w:color w:val="auto"/>
        </w:rPr>
      </w:pPr>
      <w:r>
        <w:rPr>
          <w:color w:val="auto"/>
        </w:rPr>
        <w:t>Photography Basics</w:t>
      </w:r>
    </w:p>
    <w:p w14:paraId="750374ED" w14:textId="79D373D7" w:rsidR="002338C2" w:rsidRDefault="002338C2" w:rsidP="0074356C">
      <w:pPr>
        <w:pStyle w:val="ListBullet"/>
        <w:rPr>
          <w:color w:val="auto"/>
        </w:rPr>
      </w:pPr>
      <w:r>
        <w:rPr>
          <w:color w:val="auto"/>
        </w:rPr>
        <w:t>Black and White Images</w:t>
      </w:r>
    </w:p>
    <w:p w14:paraId="20A99439" w14:textId="77777777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How to record a picture into numbers?</w:t>
      </w:r>
    </w:p>
    <w:p w14:paraId="24A80661" w14:textId="7A45205F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Can use numbers -&gt;</w:t>
      </w:r>
    </w:p>
    <w:p w14:paraId="5D098F81" w14:textId="5B32189D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41345CD4" wp14:editId="5FA30DA7">
            <wp:simplePos x="0" y="0"/>
            <wp:positionH relativeFrom="column">
              <wp:posOffset>4505325</wp:posOffset>
            </wp:positionH>
            <wp:positionV relativeFrom="paragraph">
              <wp:posOffset>43180</wp:posOffset>
            </wp:positionV>
            <wp:extent cx="1997710" cy="1480820"/>
            <wp:effectExtent l="0" t="0" r="8890" b="0"/>
            <wp:wrapTight wrapText="bothSides">
              <wp:wrapPolygon edited="0">
                <wp:start x="0" y="0"/>
                <wp:lineTo x="0" y="21118"/>
                <wp:lineTo x="21421" y="21118"/>
                <wp:lineTo x="21421" y="0"/>
                <wp:lineTo x="0" y="0"/>
              </wp:wrapPolygon>
            </wp:wrapTight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148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These numbers can be stored into a computer in addition to the size of the pic and what the numbers mean</w:t>
      </w:r>
    </w:p>
    <w:p w14:paraId="52D320A7" w14:textId="2B424E28" w:rsidR="002338C2" w:rsidRDefault="007D0E17" w:rsidP="002338C2">
      <w:pPr>
        <w:pStyle w:val="ListBullet"/>
        <w:numPr>
          <w:ilvl w:val="1"/>
          <w:numId w:val="3"/>
        </w:numPr>
        <w:rPr>
          <w:b/>
          <w:color w:val="auto"/>
        </w:rPr>
      </w:pPr>
      <w:r>
        <w:rPr>
          <w:b/>
          <w:color w:val="auto"/>
        </w:rPr>
        <w:t>One number per pixel encoding</w:t>
      </w:r>
    </w:p>
    <w:p w14:paraId="089889E0" w14:textId="77777777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1312" behindDoc="0" locked="0" layoutInCell="1" allowOverlap="1" wp14:anchorId="4DE6A887" wp14:editId="24DC3469">
            <wp:simplePos x="0" y="0"/>
            <wp:positionH relativeFrom="column">
              <wp:posOffset>3366770</wp:posOffset>
            </wp:positionH>
            <wp:positionV relativeFrom="paragraph">
              <wp:posOffset>368300</wp:posOffset>
            </wp:positionV>
            <wp:extent cx="1089660" cy="807720"/>
            <wp:effectExtent l="0" t="0" r="2540" b="5080"/>
            <wp:wrapTight wrapText="bothSides">
              <wp:wrapPolygon edited="0">
                <wp:start x="0" y="0"/>
                <wp:lineTo x="0" y="21057"/>
                <wp:lineTo x="21147" y="21057"/>
                <wp:lineTo x="21147" y="0"/>
                <wp:lineTo x="0" y="0"/>
              </wp:wrapPolygon>
            </wp:wrapTight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38C2">
        <w:rPr>
          <w:color w:val="auto"/>
        </w:rPr>
        <w:t>In efficien</w:t>
      </w:r>
      <w:r>
        <w:rPr>
          <w:color w:val="auto"/>
        </w:rPr>
        <w:t>t way to use computers memory (</w:t>
      </w:r>
      <w:r w:rsidRPr="002338C2">
        <w:rPr>
          <w:color w:val="auto"/>
        </w:rPr>
        <w:t>nine 0’s in a row)</w:t>
      </w:r>
    </w:p>
    <w:p w14:paraId="5EEE1CBB" w14:textId="5F75E79B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2336" behindDoc="0" locked="0" layoutInCell="1" allowOverlap="1" wp14:anchorId="40652F8C" wp14:editId="2EDDB174">
            <wp:simplePos x="0" y="0"/>
            <wp:positionH relativeFrom="column">
              <wp:posOffset>4511675</wp:posOffset>
            </wp:positionH>
            <wp:positionV relativeFrom="paragraph">
              <wp:posOffset>21590</wp:posOffset>
            </wp:positionV>
            <wp:extent cx="2115820" cy="1485900"/>
            <wp:effectExtent l="0" t="0" r="0" b="12700"/>
            <wp:wrapTight wrapText="bothSides">
              <wp:wrapPolygon edited="0">
                <wp:start x="0" y="0"/>
                <wp:lineTo x="0" y="21415"/>
                <wp:lineTo x="21263" y="21415"/>
                <wp:lineTo x="21263" y="0"/>
                <wp:lineTo x="0" y="0"/>
              </wp:wrapPolygon>
            </wp:wrapTight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1 white pixel, 3 black, 1 white</w:t>
      </w:r>
    </w:p>
    <w:p w14:paraId="6FD12146" w14:textId="77777777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0 white, 2 black, 3 white</w:t>
      </w:r>
    </w:p>
    <w:p w14:paraId="44F6777C" w14:textId="77777777" w:rsidR="002338C2" w:rsidRDefault="002338C2" w:rsidP="002338C2">
      <w:pPr>
        <w:pStyle w:val="ListBullet"/>
        <w:numPr>
          <w:ilvl w:val="2"/>
          <w:numId w:val="3"/>
        </w:numPr>
        <w:rPr>
          <w:color w:val="auto"/>
        </w:rPr>
      </w:pPr>
      <w:r>
        <w:rPr>
          <w:color w:val="auto"/>
        </w:rPr>
        <w:t>Always start with white pixels</w:t>
      </w:r>
    </w:p>
    <w:p w14:paraId="3E52B008" w14:textId="6ABCCB4B" w:rsidR="002338C2" w:rsidRDefault="002338C2" w:rsidP="002338C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WOW so much more efficient</w:t>
      </w:r>
    </w:p>
    <w:p w14:paraId="339E36CB" w14:textId="0B16ABE9" w:rsidR="007D0E17" w:rsidRDefault="007D0E17" w:rsidP="007D0E17">
      <w:pPr>
        <w:pStyle w:val="ListBullet"/>
        <w:numPr>
          <w:ilvl w:val="2"/>
          <w:numId w:val="3"/>
        </w:numPr>
        <w:rPr>
          <w:b/>
          <w:color w:val="auto"/>
        </w:rPr>
      </w:pPr>
      <w:r w:rsidRPr="007D0E17">
        <w:rPr>
          <w:b/>
          <w:color w:val="auto"/>
        </w:rPr>
        <w:t>Simple run length encoding</w:t>
      </w:r>
    </w:p>
    <w:p w14:paraId="702D4103" w14:textId="43352242" w:rsidR="007D0E17" w:rsidRDefault="009F39D5" w:rsidP="007D0E17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2962DB47" wp14:editId="2E8045B6">
            <wp:simplePos x="0" y="0"/>
            <wp:positionH relativeFrom="column">
              <wp:posOffset>3817620</wp:posOffset>
            </wp:positionH>
            <wp:positionV relativeFrom="paragraph">
              <wp:posOffset>326390</wp:posOffset>
            </wp:positionV>
            <wp:extent cx="2799715" cy="1488440"/>
            <wp:effectExtent l="0" t="0" r="0" b="10160"/>
            <wp:wrapTight wrapText="bothSides">
              <wp:wrapPolygon edited="0">
                <wp:start x="0" y="0"/>
                <wp:lineTo x="0" y="21379"/>
                <wp:lineTo x="21360" y="21379"/>
                <wp:lineTo x="21360" y="0"/>
                <wp:lineTo x="0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E17" w:rsidRPr="007D0E17">
        <w:rPr>
          <w:color w:val="auto"/>
        </w:rPr>
        <w:t>Run length encoding: missing one value fucks you over</w:t>
      </w:r>
    </w:p>
    <w:p w14:paraId="680250E4" w14:textId="2965D8A6" w:rsidR="007D0E17" w:rsidRPr="007D0E17" w:rsidRDefault="007D0E17" w:rsidP="007D0E17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One number encoding: loosing one value isn’t that bad</w:t>
      </w:r>
    </w:p>
    <w:p w14:paraId="5A390384" w14:textId="1BE1E2D5" w:rsidR="007D0E17" w:rsidRPr="007D0E17" w:rsidRDefault="007D0E17" w:rsidP="007D0E17">
      <w:pPr>
        <w:pStyle w:val="ListBullet"/>
        <w:rPr>
          <w:color w:val="auto"/>
        </w:rPr>
      </w:pPr>
      <w:r w:rsidRPr="007D0E17">
        <w:rPr>
          <w:color w:val="auto"/>
        </w:rPr>
        <w:t>Greyscale Images</w:t>
      </w:r>
    </w:p>
    <w:p w14:paraId="6013C250" w14:textId="4F04D3CF" w:rsidR="007D0E17" w:rsidRDefault="009F39D5" w:rsidP="007D0E17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0 is black, 100 is white</w:t>
      </w:r>
    </w:p>
    <w:p w14:paraId="5409E293" w14:textId="129F0232" w:rsidR="009F39D5" w:rsidRDefault="009F39D5" w:rsidP="007D0E17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One-pixel encoding -&gt;</w:t>
      </w:r>
    </w:p>
    <w:p w14:paraId="7000577A" w14:textId="792405A3" w:rsidR="009F39D5" w:rsidRDefault="009F39D5" w:rsidP="007D0E17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4384" behindDoc="0" locked="0" layoutInCell="1" allowOverlap="1" wp14:anchorId="06A339F6" wp14:editId="095B901D">
            <wp:simplePos x="0" y="0"/>
            <wp:positionH relativeFrom="column">
              <wp:posOffset>3937635</wp:posOffset>
            </wp:positionH>
            <wp:positionV relativeFrom="paragraph">
              <wp:posOffset>-40005</wp:posOffset>
            </wp:positionV>
            <wp:extent cx="2515235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76" y="21185"/>
                <wp:lineTo x="21376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Run length (below)</w:t>
      </w:r>
    </w:p>
    <w:p w14:paraId="0747285C" w14:textId="1EAE05BE" w:rsidR="009F39D5" w:rsidRDefault="009F39D5" w:rsidP="009F39D5">
      <w:pPr>
        <w:pStyle w:val="ListBullet"/>
        <w:numPr>
          <w:ilvl w:val="2"/>
          <w:numId w:val="3"/>
        </w:numPr>
        <w:rPr>
          <w:color w:val="auto"/>
        </w:rPr>
      </w:pPr>
      <w:r>
        <w:rPr>
          <w:color w:val="auto"/>
        </w:rPr>
        <w:t>The next 4 pixels are 100, the next 3 are 0…</w:t>
      </w:r>
    </w:p>
    <w:p w14:paraId="78F6964E" w14:textId="77777777" w:rsidR="009F39D5" w:rsidRDefault="009F39D5" w:rsidP="009F39D5">
      <w:pPr>
        <w:pStyle w:val="ListBullet"/>
        <w:numPr>
          <w:ilvl w:val="0"/>
          <w:numId w:val="0"/>
        </w:numPr>
        <w:ind w:left="2160"/>
        <w:rPr>
          <w:color w:val="auto"/>
        </w:rPr>
      </w:pPr>
    </w:p>
    <w:p w14:paraId="151F1E05" w14:textId="3BE4248E" w:rsidR="009F39D5" w:rsidRDefault="009F39D5" w:rsidP="009F39D5">
      <w:pPr>
        <w:pStyle w:val="ListBullet"/>
        <w:rPr>
          <w:color w:val="auto"/>
        </w:rPr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65408" behindDoc="0" locked="0" layoutInCell="1" allowOverlap="1" wp14:anchorId="12CF7D97" wp14:editId="6C1CBB5F">
            <wp:simplePos x="0" y="0"/>
            <wp:positionH relativeFrom="column">
              <wp:posOffset>2451735</wp:posOffset>
            </wp:positionH>
            <wp:positionV relativeFrom="paragraph">
              <wp:posOffset>2540</wp:posOffset>
            </wp:positionV>
            <wp:extent cx="1685290" cy="1145540"/>
            <wp:effectExtent l="0" t="0" r="0" b="0"/>
            <wp:wrapTight wrapText="bothSides">
              <wp:wrapPolygon edited="0">
                <wp:start x="0" y="0"/>
                <wp:lineTo x="0" y="21073"/>
                <wp:lineTo x="21161" y="21073"/>
                <wp:lineTo x="21161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66432" behindDoc="0" locked="0" layoutInCell="1" allowOverlap="1" wp14:anchorId="57FA3654" wp14:editId="3A5B2EE8">
            <wp:simplePos x="0" y="0"/>
            <wp:positionH relativeFrom="column">
              <wp:posOffset>4281170</wp:posOffset>
            </wp:positionH>
            <wp:positionV relativeFrom="paragraph">
              <wp:posOffset>7620</wp:posOffset>
            </wp:positionV>
            <wp:extent cx="1394460" cy="937260"/>
            <wp:effectExtent l="0" t="0" r="2540" b="2540"/>
            <wp:wrapTight wrapText="bothSides">
              <wp:wrapPolygon edited="0">
                <wp:start x="0" y="0"/>
                <wp:lineTo x="0" y="21073"/>
                <wp:lineTo x="21246" y="21073"/>
                <wp:lineTo x="21246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39D5">
        <w:rPr>
          <w:color w:val="auto"/>
        </w:rPr>
        <w:t>Colour</w:t>
      </w:r>
    </w:p>
    <w:p w14:paraId="52288EAE" w14:textId="4A957AE0" w:rsidR="009F39D5" w:rsidRDefault="009F39D5" w:rsidP="009F39D5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One bad idea…</w:t>
      </w:r>
    </w:p>
    <w:p w14:paraId="2A67B0EC" w14:textId="2AD6D26C" w:rsidR="009F39D5" w:rsidRDefault="009F39D5" w:rsidP="009F39D5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If you loose the legend no one would understand</w:t>
      </w:r>
    </w:p>
    <w:p w14:paraId="47B94D49" w14:textId="5E5CFB71" w:rsidR="009F39D5" w:rsidRDefault="009F39D5" w:rsidP="009F39D5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Could use tree primary colors ( red, green, blue for computers)</w:t>
      </w:r>
    </w:p>
    <w:p w14:paraId="348E9E55" w14:textId="2B7E0A23" w:rsidR="009F39D5" w:rsidRDefault="009F39D5" w:rsidP="009F39D5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7456" behindDoc="0" locked="0" layoutInCell="1" allowOverlap="1" wp14:anchorId="2EC4ACD7" wp14:editId="33F29C02">
            <wp:simplePos x="0" y="0"/>
            <wp:positionH relativeFrom="column">
              <wp:posOffset>3937000</wp:posOffset>
            </wp:positionH>
            <wp:positionV relativeFrom="paragraph">
              <wp:posOffset>10795</wp:posOffset>
            </wp:positionV>
            <wp:extent cx="2920365" cy="461455"/>
            <wp:effectExtent l="0" t="0" r="635" b="0"/>
            <wp:wrapTight wrapText="bothSides">
              <wp:wrapPolygon edited="0">
                <wp:start x="0" y="0"/>
                <wp:lineTo x="0" y="20231"/>
                <wp:lineTo x="21417" y="20231"/>
                <wp:lineTo x="21417" y="0"/>
                <wp:lineTo x="0" y="0"/>
              </wp:wrapPolygon>
            </wp:wrapTight>
            <wp:docPr id="12" name="Picture 1" descr="Ch3-DataRep-Colou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3-DataRep-Colours.png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46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With this you can make many colors</w:t>
      </w:r>
    </w:p>
    <w:p w14:paraId="1D57A487" w14:textId="6B8F28E1" w:rsidR="009F39D5" w:rsidRDefault="009F39D5" w:rsidP="009F39D5">
      <w:pPr>
        <w:pStyle w:val="ListBullet"/>
        <w:numPr>
          <w:ilvl w:val="1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8480" behindDoc="0" locked="0" layoutInCell="1" allowOverlap="1" wp14:anchorId="7B378949" wp14:editId="0A6FE678">
            <wp:simplePos x="0" y="0"/>
            <wp:positionH relativeFrom="column">
              <wp:posOffset>3937000</wp:posOffset>
            </wp:positionH>
            <wp:positionV relativeFrom="paragraph">
              <wp:posOffset>135890</wp:posOffset>
            </wp:positionV>
            <wp:extent cx="2919730" cy="392430"/>
            <wp:effectExtent l="0" t="0" r="1270" b="0"/>
            <wp:wrapTight wrapText="bothSides">
              <wp:wrapPolygon edited="0">
                <wp:start x="0" y="0"/>
                <wp:lineTo x="0" y="19573"/>
                <wp:lineTo x="21421" y="19573"/>
                <wp:lineTo x="21421" y="0"/>
                <wp:lineTo x="0" y="0"/>
              </wp:wrapPolygon>
            </wp:wrapTight>
            <wp:docPr id="13" name="Picture 1" descr="Ch3-DataRep-HouseColorGrid-Lis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3-DataRep-HouseColorGrid-Lists.pn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39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2 pixels 100% each colour, 2 pixels 0% each colour</w:t>
      </w:r>
      <w:r w:rsidR="009D7511">
        <w:rPr>
          <w:color w:val="auto"/>
        </w:rPr>
        <w:t>…</w:t>
      </w:r>
    </w:p>
    <w:p w14:paraId="6E20251D" w14:textId="44962632" w:rsidR="009D7511" w:rsidRPr="009D7511" w:rsidRDefault="009D7511" w:rsidP="009D7511">
      <w:pPr>
        <w:pStyle w:val="ListBullet"/>
        <w:numPr>
          <w:ilvl w:val="2"/>
          <w:numId w:val="3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69504" behindDoc="0" locked="0" layoutInCell="1" allowOverlap="1" wp14:anchorId="614B1BA7" wp14:editId="0CF687C9">
            <wp:simplePos x="0" y="0"/>
            <wp:positionH relativeFrom="column">
              <wp:posOffset>4736465</wp:posOffset>
            </wp:positionH>
            <wp:positionV relativeFrom="paragraph">
              <wp:posOffset>22225</wp:posOffset>
            </wp:positionV>
            <wp:extent cx="1296035" cy="833755"/>
            <wp:effectExtent l="0" t="0" r="0" b="4445"/>
            <wp:wrapTight wrapText="bothSides">
              <wp:wrapPolygon edited="0">
                <wp:start x="0" y="0"/>
                <wp:lineTo x="0" y="21057"/>
                <wp:lineTo x="21166" y="21057"/>
                <wp:lineTo x="21166" y="0"/>
                <wp:lineTo x="0" y="0"/>
              </wp:wrapPolygon>
            </wp:wrapTight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7511">
        <w:rPr>
          <w:b/>
          <w:color w:val="auto"/>
        </w:rPr>
        <w:t>RGB encoding</w:t>
      </w:r>
    </w:p>
    <w:p w14:paraId="4FB5792F" w14:textId="37189197" w:rsidR="009D7511" w:rsidRPr="009D7511" w:rsidRDefault="009D7511" w:rsidP="009F39D5">
      <w:pPr>
        <w:pStyle w:val="ListBullet"/>
        <w:numPr>
          <w:ilvl w:val="1"/>
          <w:numId w:val="3"/>
        </w:numPr>
        <w:rPr>
          <w:b/>
          <w:color w:val="auto"/>
        </w:rPr>
      </w:pPr>
      <w:r>
        <w:rPr>
          <w:color w:val="auto"/>
        </w:rPr>
        <w:t>4</w:t>
      </w:r>
      <w:r w:rsidRPr="009D7511">
        <w:rPr>
          <w:color w:val="auto"/>
          <w:vertAlign w:val="superscript"/>
        </w:rPr>
        <w:t>th</w:t>
      </w:r>
      <w:r>
        <w:rPr>
          <w:color w:val="auto"/>
        </w:rPr>
        <w:t>(last) number = transparency (Alpha) -&gt;</w:t>
      </w:r>
    </w:p>
    <w:p w14:paraId="68C3E7E8" w14:textId="3EA4B0D5" w:rsidR="009D7511" w:rsidRPr="009D7511" w:rsidRDefault="009D7511" w:rsidP="009D7511">
      <w:pPr>
        <w:pStyle w:val="ListBullet"/>
        <w:numPr>
          <w:ilvl w:val="2"/>
          <w:numId w:val="3"/>
        </w:numPr>
        <w:rPr>
          <w:b/>
          <w:color w:val="auto"/>
        </w:rPr>
      </w:pPr>
      <w:r w:rsidRPr="009D7511">
        <w:rPr>
          <w:b/>
          <w:color w:val="auto"/>
        </w:rPr>
        <w:t>RGBA encoding</w:t>
      </w:r>
    </w:p>
    <w:p w14:paraId="4F20B764" w14:textId="6E21B56C" w:rsidR="009D7511" w:rsidRPr="00D6091D" w:rsidRDefault="008322B2" w:rsidP="009D7511">
      <w:pPr>
        <w:pStyle w:val="ListBullet"/>
        <w:numPr>
          <w:ilvl w:val="0"/>
          <w:numId w:val="0"/>
        </w:numPr>
        <w:ind w:left="432" w:hanging="432"/>
        <w:rPr>
          <w:b/>
          <w:color w:val="auto"/>
        </w:rPr>
      </w:pPr>
      <w:r w:rsidRPr="00D6091D">
        <w:rPr>
          <w:b/>
          <w:noProof/>
          <w:lang w:eastAsia="en-US"/>
        </w:rPr>
        <w:drawing>
          <wp:anchor distT="0" distB="0" distL="114300" distR="114300" simplePos="0" relativeHeight="251671552" behindDoc="0" locked="0" layoutInCell="1" allowOverlap="1" wp14:anchorId="1894850B" wp14:editId="398D4242">
            <wp:simplePos x="0" y="0"/>
            <wp:positionH relativeFrom="column">
              <wp:posOffset>3823335</wp:posOffset>
            </wp:positionH>
            <wp:positionV relativeFrom="paragraph">
              <wp:posOffset>184150</wp:posOffset>
            </wp:positionV>
            <wp:extent cx="2172335" cy="685800"/>
            <wp:effectExtent l="0" t="0" r="12065" b="0"/>
            <wp:wrapTight wrapText="bothSides">
              <wp:wrapPolygon edited="0">
                <wp:start x="505" y="0"/>
                <wp:lineTo x="0" y="6400"/>
                <wp:lineTo x="0" y="11200"/>
                <wp:lineTo x="505" y="20800"/>
                <wp:lineTo x="20710" y="20800"/>
                <wp:lineTo x="21467" y="11200"/>
                <wp:lineTo x="21467" y="0"/>
                <wp:lineTo x="505" y="0"/>
              </wp:wrapPolygon>
            </wp:wrapTight>
            <wp:docPr id="17" name="Picture 1" descr="Ch3-DataRep-Bags.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3-DataRep-Bags.png.pn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33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511" w:rsidRPr="00D6091D">
        <w:rPr>
          <w:b/>
          <w:color w:val="auto"/>
        </w:rPr>
        <w:t>Part 2: Binary and Hexadecimal numbers</w:t>
      </w:r>
    </w:p>
    <w:p w14:paraId="2A9E573D" w14:textId="11EDE2C7" w:rsidR="009D7511" w:rsidRDefault="009D7511" w:rsidP="009D7511">
      <w:pPr>
        <w:pStyle w:val="ListBullet"/>
        <w:rPr>
          <w:color w:val="auto"/>
        </w:rPr>
      </w:pPr>
      <w:r>
        <w:rPr>
          <w:color w:val="auto"/>
        </w:rPr>
        <w:t>The number system is a decimal system</w:t>
      </w:r>
    </w:p>
    <w:p w14:paraId="4DB54994" w14:textId="21359C8A" w:rsidR="009D7511" w:rsidRDefault="008322B2" w:rsidP="009D7511">
      <w:pPr>
        <w:pStyle w:val="ListBullet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0528" behindDoc="0" locked="0" layoutInCell="1" allowOverlap="1" wp14:anchorId="07DFFA55" wp14:editId="612598A6">
            <wp:simplePos x="0" y="0"/>
            <wp:positionH relativeFrom="column">
              <wp:posOffset>3362325</wp:posOffset>
            </wp:positionH>
            <wp:positionV relativeFrom="paragraph">
              <wp:posOffset>311150</wp:posOffset>
            </wp:positionV>
            <wp:extent cx="2748280" cy="1242060"/>
            <wp:effectExtent l="0" t="0" r="0" b="2540"/>
            <wp:wrapTight wrapText="bothSides">
              <wp:wrapPolygon edited="0">
                <wp:start x="0" y="0"/>
                <wp:lineTo x="0" y="21202"/>
                <wp:lineTo x="21360" y="21202"/>
                <wp:lineTo x="21360" y="0"/>
                <wp:lineTo x="0" y="0"/>
              </wp:wrapPolygon>
            </wp:wrapTight>
            <wp:docPr id="16" name="Picture 16" descr="../../../Desktop/Screen%20Shot%202016-01-11%20at%203.34.4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6-01-11%20at%203.34.45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28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511">
        <w:rPr>
          <w:color w:val="auto"/>
        </w:rPr>
        <w:t>Find the bags we need to break to make certain numbers</w:t>
      </w:r>
    </w:p>
    <w:p w14:paraId="7A5E076C" w14:textId="765EE6D5" w:rsidR="008322B2" w:rsidRDefault="008322B2" w:rsidP="009D7511">
      <w:pPr>
        <w:pStyle w:val="ListBullet"/>
        <w:rPr>
          <w:color w:val="auto"/>
        </w:rPr>
      </w:pPr>
      <w:r>
        <w:rPr>
          <w:color w:val="auto"/>
        </w:rPr>
        <w:t>Add bags that are twice the number of the last one</w:t>
      </w:r>
    </w:p>
    <w:p w14:paraId="598FA2A1" w14:textId="282F5E3E" w:rsidR="008322B2" w:rsidRDefault="008322B2" w:rsidP="009D7511">
      <w:pPr>
        <w:pStyle w:val="ListBullet"/>
        <w:rPr>
          <w:color w:val="auto"/>
        </w:rPr>
      </w:pPr>
      <w:r>
        <w:rPr>
          <w:color w:val="auto"/>
        </w:rPr>
        <w:t xml:space="preserve">Is there more than one way to </w:t>
      </w:r>
      <w:r w:rsidR="009F7AEF">
        <w:rPr>
          <w:color w:val="auto"/>
        </w:rPr>
        <w:t>choose</w:t>
      </w:r>
      <w:r>
        <w:rPr>
          <w:color w:val="auto"/>
        </w:rPr>
        <w:t xml:space="preserve"> the bags to break in order to get the exact number of stones we want?</w:t>
      </w:r>
    </w:p>
    <w:p w14:paraId="31CA6C3F" w14:textId="5323A94F" w:rsidR="008322B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No</w:t>
      </w:r>
    </w:p>
    <w:p w14:paraId="1ED429DA" w14:textId="77777777" w:rsidR="008322B2" w:rsidRPr="008322B2" w:rsidRDefault="008322B2" w:rsidP="008322B2">
      <w:pPr>
        <w:pStyle w:val="ListBullet"/>
        <w:rPr>
          <w:color w:val="auto"/>
        </w:rPr>
      </w:pPr>
      <w:r w:rsidRPr="008322B2">
        <w:rPr>
          <w:color w:val="auto"/>
          <w:lang w:val="en-CA"/>
        </w:rPr>
        <w:t>“X” is the number we want</w:t>
      </w:r>
    </w:p>
    <w:p w14:paraId="3D07FDC1" w14:textId="77777777" w:rsidR="008322B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 w:rsidRPr="008322B2">
        <w:rPr>
          <w:color w:val="auto"/>
          <w:lang w:val="en-CA"/>
        </w:rPr>
        <w:t>While X is not zero:</w:t>
      </w:r>
    </w:p>
    <w:p w14:paraId="479E0DCB" w14:textId="3FD5E1E2" w:rsidR="008322B2" w:rsidRPr="008322B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 w:rsidRPr="008322B2">
        <w:rPr>
          <w:color w:val="auto"/>
          <w:lang w:val="en-CA"/>
        </w:rPr>
        <w:t xml:space="preserve"> Open the largest bag we can</w:t>
      </w:r>
    </w:p>
    <w:p w14:paraId="19ACE898" w14:textId="158404A8" w:rsidR="008322B2" w:rsidRPr="008322B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 w:rsidRPr="008322B2">
        <w:rPr>
          <w:color w:val="auto"/>
          <w:lang w:val="en-CA"/>
        </w:rPr>
        <w:t xml:space="preserve"> Subtract its number of pebbles from X</w:t>
      </w:r>
    </w:p>
    <w:p w14:paraId="42252926" w14:textId="1703DD80" w:rsidR="00395602" w:rsidRPr="00395602" w:rsidRDefault="0039560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</w:rPr>
        <w:t>x = 16</w:t>
      </w:r>
    </w:p>
    <w:p w14:paraId="0B47728C" w14:textId="1E470E99" w:rsidR="008322B2" w:rsidRPr="008322B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  <w:lang w:val="en-CA"/>
        </w:rPr>
        <w:lastRenderedPageBreak/>
        <w:t>19-16 = 3</w:t>
      </w:r>
    </w:p>
    <w:p w14:paraId="4F02175C" w14:textId="03CD760C" w:rsidR="008322B2" w:rsidRPr="00395602" w:rsidRDefault="008322B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  <w:lang w:val="en-CA"/>
        </w:rPr>
        <w:t>3-2</w:t>
      </w:r>
      <w:r w:rsidR="00395602">
        <w:rPr>
          <w:color w:val="auto"/>
          <w:lang w:val="en-CA"/>
        </w:rPr>
        <w:t xml:space="preserve"> </w:t>
      </w:r>
      <w:r>
        <w:rPr>
          <w:color w:val="auto"/>
          <w:lang w:val="en-CA"/>
        </w:rPr>
        <w:t>=</w:t>
      </w:r>
      <w:r w:rsidR="00395602">
        <w:rPr>
          <w:color w:val="auto"/>
          <w:lang w:val="en-CA"/>
        </w:rPr>
        <w:t xml:space="preserve"> </w:t>
      </w:r>
      <w:r>
        <w:rPr>
          <w:color w:val="auto"/>
          <w:lang w:val="en-CA"/>
        </w:rPr>
        <w:t>1</w:t>
      </w:r>
    </w:p>
    <w:p w14:paraId="4D87650C" w14:textId="0829AED7" w:rsidR="00395602" w:rsidRPr="008322B2" w:rsidRDefault="0039560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  <w:lang w:val="en-CA"/>
        </w:rPr>
        <w:t>1-1 = 0</w:t>
      </w:r>
    </w:p>
    <w:p w14:paraId="0A552F66" w14:textId="042D2D6A" w:rsidR="00395602" w:rsidRPr="00F57325" w:rsidRDefault="00395602" w:rsidP="008322B2">
      <w:pPr>
        <w:pStyle w:val="ListBullet"/>
        <w:numPr>
          <w:ilvl w:val="1"/>
          <w:numId w:val="3"/>
        </w:numPr>
        <w:rPr>
          <w:color w:val="auto"/>
        </w:rPr>
      </w:pPr>
      <w:r>
        <w:rPr>
          <w:color w:val="auto"/>
          <w:lang w:val="en-CA"/>
        </w:rPr>
        <w:t>fuck bitches get money, flip a desk</w:t>
      </w:r>
    </w:p>
    <w:p w14:paraId="4B6766B2" w14:textId="571595C3" w:rsidR="00F57325" w:rsidRDefault="00F57325" w:rsidP="00F57325">
      <w:pPr>
        <w:pStyle w:val="ListBullet"/>
        <w:numPr>
          <w:ilvl w:val="0"/>
          <w:numId w:val="0"/>
        </w:numPr>
        <w:ind w:left="432" w:hanging="432"/>
        <w:rPr>
          <w:color w:val="auto"/>
          <w:lang w:val="en-CA"/>
        </w:rPr>
      </w:pPr>
      <w:r>
        <w:rPr>
          <w:color w:val="auto"/>
          <w:lang w:val="en-CA"/>
        </w:rPr>
        <w:t>Decimal: each column is ten times its neighbour, 1’s, 10’s, 100’s, etc. (0-9)</w:t>
      </w:r>
    </w:p>
    <w:p w14:paraId="6BC9DA9A" w14:textId="0F3B17E6" w:rsidR="00F57325" w:rsidRDefault="00F57325" w:rsidP="00F57325">
      <w:pPr>
        <w:pStyle w:val="ListBullet"/>
        <w:numPr>
          <w:ilvl w:val="0"/>
          <w:numId w:val="0"/>
        </w:numPr>
        <w:ind w:left="432" w:hanging="432"/>
        <w:rPr>
          <w:color w:val="auto"/>
          <w:lang w:val="en-CA"/>
        </w:rPr>
      </w:pPr>
      <w:r>
        <w:rPr>
          <w:color w:val="auto"/>
          <w:lang w:val="en-CA"/>
        </w:rPr>
        <w:t xml:space="preserve">Binary: each column is double its neighbour, 1’s, 2’s, 4’s, 8’s, 16’s (0-1) </w:t>
      </w:r>
    </w:p>
    <w:p w14:paraId="1DBC86C3" w14:textId="24EB8221" w:rsidR="00F57325" w:rsidRDefault="00FA6E94" w:rsidP="00F57325">
      <w:pPr>
        <w:pStyle w:val="ListBullet"/>
        <w:numPr>
          <w:ilvl w:val="0"/>
          <w:numId w:val="0"/>
        </w:numPr>
        <w:ind w:left="432" w:hanging="432"/>
        <w:rPr>
          <w:color w:val="auto"/>
          <w:lang w:val="en-CA"/>
        </w:rPr>
      </w:pPr>
      <w:r>
        <w:rPr>
          <w:noProof/>
          <w:lang w:eastAsia="en-US"/>
        </w:rPr>
        <w:drawing>
          <wp:anchor distT="0" distB="0" distL="114300" distR="114300" simplePos="0" relativeHeight="251672576" behindDoc="0" locked="0" layoutInCell="1" allowOverlap="1" wp14:anchorId="6BF1885C" wp14:editId="3E5B8E5A">
            <wp:simplePos x="0" y="0"/>
            <wp:positionH relativeFrom="column">
              <wp:posOffset>3136900</wp:posOffset>
            </wp:positionH>
            <wp:positionV relativeFrom="paragraph">
              <wp:posOffset>325755</wp:posOffset>
            </wp:positionV>
            <wp:extent cx="2976245" cy="916940"/>
            <wp:effectExtent l="0" t="0" r="0" b="0"/>
            <wp:wrapSquare wrapText="bothSides"/>
            <wp:docPr id="1" name="Picture 1" descr="../../../../../../Desktop/Screen%20Shot%202016-01-13%20at%203.25.46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Desktop/Screen%20Shot%202016-01-13%20at%203.25.46%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C6C">
        <w:rPr>
          <w:color w:val="auto"/>
          <w:lang w:val="en-CA"/>
        </w:rPr>
        <w:t>Hexadecimal: each column is sixteen</w:t>
      </w:r>
      <w:r>
        <w:rPr>
          <w:color w:val="auto"/>
          <w:lang w:val="en-CA"/>
        </w:rPr>
        <w:t xml:space="preserve">(base sixteen) </w:t>
      </w:r>
      <w:r w:rsidR="00287C6C">
        <w:rPr>
          <w:color w:val="auto"/>
          <w:lang w:val="en-CA"/>
        </w:rPr>
        <w:t>time</w:t>
      </w:r>
      <w:r>
        <w:rPr>
          <w:color w:val="auto"/>
          <w:lang w:val="en-CA"/>
        </w:rPr>
        <w:t>s</w:t>
      </w:r>
      <w:r w:rsidR="00287C6C">
        <w:rPr>
          <w:color w:val="auto"/>
          <w:lang w:val="en-CA"/>
        </w:rPr>
        <w:t xml:space="preserve"> its neighbour (0-9, A-F) </w:t>
      </w:r>
    </w:p>
    <w:p w14:paraId="674DA0EC" w14:textId="03EFE331" w:rsidR="00FA6E94" w:rsidRPr="00F57325" w:rsidRDefault="00FA6E94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A=10 B=11 C=12 D=13 E=14 F=15</w:t>
      </w:r>
    </w:p>
    <w:p w14:paraId="7942ECA9" w14:textId="58F05AD1" w:rsidR="00F57325" w:rsidRDefault="00FA6E94" w:rsidP="00F57325">
      <w:pPr>
        <w:pStyle w:val="ListBullet"/>
        <w:numPr>
          <w:ilvl w:val="0"/>
          <w:numId w:val="0"/>
        </w:numPr>
        <w:ind w:left="432" w:hanging="432"/>
        <w:rPr>
          <w:color w:val="auto"/>
          <w:lang w:val="en-CA"/>
        </w:rPr>
      </w:pPr>
      <w:r>
        <w:rPr>
          <w:color w:val="auto"/>
          <w:lang w:val="en-CA"/>
        </w:rPr>
        <w:t xml:space="preserve">Algorithmic Approach </w:t>
      </w:r>
    </w:p>
    <w:p w14:paraId="5970D6E1" w14:textId="659BAD23" w:rsidR="00FA6E94" w:rsidRDefault="00A026FB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4624" behindDoc="0" locked="0" layoutInCell="1" allowOverlap="1" wp14:anchorId="492D7E60" wp14:editId="7D40434E">
            <wp:simplePos x="0" y="0"/>
            <wp:positionH relativeFrom="column">
              <wp:posOffset>3369945</wp:posOffset>
            </wp:positionH>
            <wp:positionV relativeFrom="paragraph">
              <wp:posOffset>230505</wp:posOffset>
            </wp:positionV>
            <wp:extent cx="3262630" cy="1679575"/>
            <wp:effectExtent l="0" t="0" r="0" b="0"/>
            <wp:wrapSquare wrapText="bothSides"/>
            <wp:docPr id="4" name="Picture 4" descr="../Screen%20Shot%202016-01-14%20at%209.23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01-14%20at%209.23.55%20PM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94">
        <w:rPr>
          <w:color w:val="auto"/>
          <w:lang w:val="en-CA"/>
        </w:rPr>
        <w:t xml:space="preserve">“X” is the number we want to convert </w:t>
      </w:r>
    </w:p>
    <w:p w14:paraId="1850FEED" w14:textId="5D74D1A6" w:rsidR="00FA6E94" w:rsidRDefault="00FA6E94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 xml:space="preserve">While X is not zero: </w:t>
      </w:r>
    </w:p>
    <w:p w14:paraId="09E856D4" w14:textId="6A7FC6CE" w:rsidR="00FA6E94" w:rsidRDefault="00FA6E94" w:rsidP="00FA6E94">
      <w:pPr>
        <w:pStyle w:val="ListBullet"/>
        <w:numPr>
          <w:ilvl w:val="1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C</w:t>
      </w:r>
      <w:r w:rsidR="004368B2">
        <w:rPr>
          <w:color w:val="auto"/>
          <w:lang w:val="en-CA"/>
        </w:rPr>
        <w:t>hoose the largest column we can</w:t>
      </w:r>
    </w:p>
    <w:p w14:paraId="0AF5A8FC" w14:textId="0E56F397" w:rsidR="00FA6E94" w:rsidRDefault="00FA6E94" w:rsidP="00FA6E94">
      <w:pPr>
        <w:pStyle w:val="ListBullet"/>
        <w:numPr>
          <w:ilvl w:val="1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 xml:space="preserve">Divide x by its value, ignoring fraction </w:t>
      </w:r>
    </w:p>
    <w:p w14:paraId="5BC3E068" w14:textId="785F9E70" w:rsidR="00FA6E94" w:rsidRDefault="00FA6E94" w:rsidP="00FA6E94">
      <w:pPr>
        <w:pStyle w:val="ListBullet"/>
        <w:numPr>
          <w:ilvl w:val="1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The value in that column is the result</w:t>
      </w:r>
    </w:p>
    <w:p w14:paraId="0484DEAF" w14:textId="074E17BE" w:rsidR="00FA6E94" w:rsidRDefault="00FA6E94" w:rsidP="00FA6E94">
      <w:pPr>
        <w:pStyle w:val="ListBullet"/>
        <w:numPr>
          <w:ilvl w:val="1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 xml:space="preserve">Set X to be the remainder </w:t>
      </w:r>
    </w:p>
    <w:p w14:paraId="59F17A9C" w14:textId="33ACFBE9" w:rsidR="00FA6E94" w:rsidRDefault="00FA6E94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“X” is 717</w:t>
      </w:r>
    </w:p>
    <w:p w14:paraId="150E5BF4" w14:textId="0E48DF1B" w:rsidR="00FA6E94" w:rsidRDefault="00A026FB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3600" behindDoc="0" locked="0" layoutInCell="1" allowOverlap="1" wp14:anchorId="76B9BE8F" wp14:editId="3EC45C66">
            <wp:simplePos x="0" y="0"/>
            <wp:positionH relativeFrom="column">
              <wp:posOffset>3142615</wp:posOffset>
            </wp:positionH>
            <wp:positionV relativeFrom="paragraph">
              <wp:posOffset>103505</wp:posOffset>
            </wp:positionV>
            <wp:extent cx="3468370" cy="519430"/>
            <wp:effectExtent l="0" t="0" r="11430" b="0"/>
            <wp:wrapSquare wrapText="bothSides"/>
            <wp:docPr id="14" name="Picture 14" descr="../../../../../../Desktop/Screen%20Shot%202016-01-13%20at%203.32.27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../../Desktop/Screen%20Shot%202016-01-13%20at%203.32.27%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94">
        <w:rPr>
          <w:color w:val="auto"/>
          <w:lang w:val="en-CA"/>
        </w:rPr>
        <w:t>We can use the bags of 256</w:t>
      </w:r>
    </w:p>
    <w:p w14:paraId="513326B3" w14:textId="2FA7E703" w:rsidR="00FA6E94" w:rsidRDefault="00FA6E94" w:rsidP="00FA6E94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717/256=2.80</w:t>
      </w:r>
    </w:p>
    <w:p w14:paraId="3FA2D022" w14:textId="77777777" w:rsidR="00750A41" w:rsidRDefault="00FA6E94" w:rsidP="00750A41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>
        <w:rPr>
          <w:color w:val="auto"/>
          <w:lang w:val="en-CA"/>
        </w:rPr>
        <w:t>717 –(256*2)=205</w:t>
      </w:r>
    </w:p>
    <w:p w14:paraId="3288DD79" w14:textId="77777777" w:rsidR="00750A41" w:rsidRDefault="00750A41" w:rsidP="00750A41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 w:rsidRPr="00750A41">
        <w:rPr>
          <w:color w:val="auto"/>
          <w:lang w:val="en-CA"/>
        </w:rPr>
        <w:t>205 / 16 = 12.81</w:t>
      </w:r>
    </w:p>
    <w:p w14:paraId="71C203D0" w14:textId="21F6E51A" w:rsidR="00750A41" w:rsidRDefault="00750A41" w:rsidP="00750A41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 w:rsidRPr="00750A41">
        <w:rPr>
          <w:color w:val="auto"/>
          <w:lang w:val="en-CA"/>
        </w:rPr>
        <w:t>205 – (16*12) = 13</w:t>
      </w:r>
    </w:p>
    <w:p w14:paraId="0422E562" w14:textId="70EF2925" w:rsidR="00750A41" w:rsidRDefault="00750A41" w:rsidP="00A026FB">
      <w:pPr>
        <w:pStyle w:val="ListBullet"/>
        <w:numPr>
          <w:ilvl w:val="0"/>
          <w:numId w:val="5"/>
        </w:numPr>
        <w:rPr>
          <w:color w:val="auto"/>
          <w:lang w:val="en-CA"/>
        </w:rPr>
      </w:pPr>
      <w:r w:rsidRPr="00750A41">
        <w:rPr>
          <w:color w:val="auto"/>
          <w:lang w:val="en-CA"/>
        </w:rPr>
        <w:t>13 / 1 = 1</w:t>
      </w:r>
      <w:r>
        <w:rPr>
          <w:color w:val="auto"/>
          <w:lang w:val="en-CA"/>
        </w:rPr>
        <w:t>3</w:t>
      </w:r>
      <w:r w:rsidR="00A026FB">
        <w:rPr>
          <w:color w:val="auto"/>
          <w:lang w:val="en-CA"/>
        </w:rPr>
        <w:t xml:space="preserve">    13 -13=0</w:t>
      </w:r>
    </w:p>
    <w:p w14:paraId="76BEF363" w14:textId="15370FC0" w:rsidR="003D639F" w:rsidRDefault="003D639F" w:rsidP="003D639F">
      <w:pPr>
        <w:pStyle w:val="ListBullet"/>
        <w:numPr>
          <w:ilvl w:val="0"/>
          <w:numId w:val="0"/>
        </w:numPr>
        <w:ind w:left="360"/>
        <w:rPr>
          <w:color w:val="auto"/>
          <w:lang w:val="en-CA"/>
        </w:rPr>
      </w:pPr>
      <w:r>
        <w:rPr>
          <w:color w:val="auto"/>
          <w:lang w:val="en-CA"/>
        </w:rPr>
        <w:lastRenderedPageBreak/>
        <w:t xml:space="preserve">Converting Hexadecimal to Decimal </w:t>
      </w:r>
    </w:p>
    <w:p w14:paraId="168C08B7" w14:textId="1F5D80E7" w:rsidR="003D639F" w:rsidRPr="00A026FB" w:rsidRDefault="003D639F" w:rsidP="003D639F">
      <w:pPr>
        <w:pStyle w:val="ListBullet"/>
        <w:numPr>
          <w:ilvl w:val="0"/>
          <w:numId w:val="0"/>
        </w:numPr>
        <w:ind w:left="360"/>
        <w:rPr>
          <w:color w:val="auto"/>
          <w:lang w:val="en-CA"/>
        </w:rPr>
      </w:pPr>
      <w:r>
        <w:rPr>
          <w:noProof/>
          <w:color w:val="auto"/>
          <w:lang w:eastAsia="en-US"/>
        </w:rPr>
        <w:drawing>
          <wp:inline distT="0" distB="0" distL="0" distR="0" wp14:anchorId="244FB1DE" wp14:editId="51AE1B63">
            <wp:extent cx="5937250" cy="1440180"/>
            <wp:effectExtent l="0" t="0" r="6350" b="7620"/>
            <wp:docPr id="18" name="Picture 18" descr="../Screen%20Shot%202016-01-18%20at%202.48.0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01-18%20at%202.48.07%20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94332" w14:textId="47BA5677" w:rsidR="008322B2" w:rsidRDefault="003D639F" w:rsidP="003D639F">
      <w:pPr>
        <w:pStyle w:val="ListBullet"/>
        <w:numPr>
          <w:ilvl w:val="0"/>
          <w:numId w:val="6"/>
        </w:numPr>
        <w:rPr>
          <w:color w:val="auto"/>
        </w:rPr>
      </w:pPr>
      <w:r w:rsidRPr="003D639F">
        <w:rPr>
          <w:color w:val="auto"/>
        </w:rPr>
        <w:t xml:space="preserve">multiply each column by it value </w:t>
      </w:r>
    </w:p>
    <w:p w14:paraId="5293E3B4" w14:textId="460648BE" w:rsidR="003D639F" w:rsidRDefault="003D639F" w:rsidP="003D639F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5648" behindDoc="0" locked="0" layoutInCell="1" allowOverlap="1" wp14:anchorId="4B97F957" wp14:editId="1FD47130">
            <wp:simplePos x="0" y="0"/>
            <wp:positionH relativeFrom="column">
              <wp:posOffset>2571750</wp:posOffset>
            </wp:positionH>
            <wp:positionV relativeFrom="paragraph">
              <wp:posOffset>81280</wp:posOffset>
            </wp:positionV>
            <wp:extent cx="3989070" cy="824230"/>
            <wp:effectExtent l="0" t="0" r="0" b="0"/>
            <wp:wrapSquare wrapText="bothSides"/>
            <wp:docPr id="19" name="Picture 19" descr="../Screen%20Shot%202016-01-18%20at%202.50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01-18%20at%202.50.39%20PM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07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34D61" w14:textId="48462500" w:rsidR="003D639F" w:rsidRDefault="003D639F" w:rsidP="003D639F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>0X2CD = (4096*0)+(256*2)</w:t>
      </w:r>
    </w:p>
    <w:p w14:paraId="440C45AC" w14:textId="4CB4FB5D" w:rsidR="003D639F" w:rsidRDefault="003D639F" w:rsidP="003D639F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(16*2) + (1*13)</w:t>
      </w:r>
    </w:p>
    <w:p w14:paraId="2E31EF45" w14:textId="02569659" w:rsidR="003D639F" w:rsidRDefault="003D639F" w:rsidP="003D639F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0X2CD = 57260 </w:t>
      </w:r>
    </w:p>
    <w:p w14:paraId="5EEEC249" w14:textId="4ED28410" w:rsidR="000350A0" w:rsidRPr="003D639F" w:rsidRDefault="000350A0" w:rsidP="003D639F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76672" behindDoc="0" locked="0" layoutInCell="1" allowOverlap="1" wp14:anchorId="2A2B02FD" wp14:editId="4A57C3E4">
            <wp:simplePos x="0" y="0"/>
            <wp:positionH relativeFrom="column">
              <wp:posOffset>165100</wp:posOffset>
            </wp:positionH>
            <wp:positionV relativeFrom="paragraph">
              <wp:posOffset>29845</wp:posOffset>
            </wp:positionV>
            <wp:extent cx="3423920" cy="2982595"/>
            <wp:effectExtent l="0" t="0" r="5080" b="0"/>
            <wp:wrapSquare wrapText="bothSides"/>
            <wp:docPr id="21" name="Picture 21" descr="../Screen%20Shot%202016-01-18%20at%203.02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6-01-18%20at%203.02.12%20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9F5630" w14:textId="16A885FF" w:rsidR="003D639F" w:rsidRPr="000350A0" w:rsidRDefault="000350A0" w:rsidP="000350A0">
      <w:pPr>
        <w:pStyle w:val="ListBullet"/>
        <w:numPr>
          <w:ilvl w:val="0"/>
          <w:numId w:val="8"/>
        </w:numPr>
        <w:rPr>
          <w:color w:val="auto"/>
        </w:rPr>
      </w:pPr>
      <w:r>
        <w:rPr>
          <w:color w:val="auto"/>
        </w:rPr>
        <w:t xml:space="preserve">one hexadecimal digit will correspond will 4 binary digits </w:t>
      </w:r>
    </w:p>
    <w:p w14:paraId="66ED8EEF" w14:textId="77777777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429165D4" w14:textId="77777777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5EFC4B48" w14:textId="77777777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0FE0FE1F" w14:textId="77777777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4581B37E" w14:textId="77777777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1C8E49CF" w14:textId="77777777" w:rsidR="00055301" w:rsidRDefault="00055301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14D54E7A" w14:textId="77777777" w:rsidR="00930E01" w:rsidRPr="00D6091D" w:rsidRDefault="00930E01" w:rsidP="00930E01">
      <w:pPr>
        <w:pStyle w:val="ListBullet"/>
        <w:numPr>
          <w:ilvl w:val="0"/>
          <w:numId w:val="0"/>
        </w:numPr>
        <w:ind w:left="432" w:hanging="432"/>
        <w:rPr>
          <w:b/>
          <w:color w:val="auto"/>
        </w:rPr>
      </w:pPr>
      <w:r w:rsidRPr="00D6091D">
        <w:rPr>
          <w:b/>
          <w:color w:val="auto"/>
        </w:rPr>
        <w:t xml:space="preserve">Part 3: Data in memory, vector and raster images </w:t>
      </w:r>
    </w:p>
    <w:p w14:paraId="0DBFDEDC" w14:textId="77777777" w:rsidR="00930E01" w:rsidRPr="00930E01" w:rsidRDefault="00930E01" w:rsidP="00930E01">
      <w:pPr>
        <w:pStyle w:val="ListBullet"/>
        <w:numPr>
          <w:ilvl w:val="0"/>
          <w:numId w:val="0"/>
        </w:numPr>
        <w:rPr>
          <w:color w:val="FF0000"/>
          <w:sz w:val="4"/>
        </w:rPr>
      </w:pPr>
    </w:p>
    <w:p w14:paraId="19FC3A6F" w14:textId="2F55B5FA" w:rsidR="002852E1" w:rsidRDefault="000553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FF0000"/>
        </w:rPr>
        <w:t>Bi</w:t>
      </w:r>
      <w:r>
        <w:rPr>
          <w:color w:val="auto"/>
        </w:rPr>
        <w:t>nary digi</w:t>
      </w:r>
      <w:r>
        <w:rPr>
          <w:color w:val="FF0000"/>
        </w:rPr>
        <w:t>t</w:t>
      </w:r>
      <w:r>
        <w:rPr>
          <w:color w:val="auto"/>
        </w:rPr>
        <w:t xml:space="preserve"> </w:t>
      </w:r>
      <w:r w:rsidRPr="00055301">
        <w:rPr>
          <w:color w:val="auto"/>
        </w:rPr>
        <w:sym w:font="Wingdings" w:char="F0E0"/>
      </w:r>
      <w:r>
        <w:rPr>
          <w:color w:val="auto"/>
        </w:rPr>
        <w:t xml:space="preserve"> </w:t>
      </w:r>
      <w:r>
        <w:rPr>
          <w:color w:val="FF0000"/>
        </w:rPr>
        <w:t xml:space="preserve">Bit </w:t>
      </w:r>
      <w:r>
        <w:rPr>
          <w:color w:val="auto"/>
        </w:rPr>
        <w:t>(single 1 or 0, single memory location)</w:t>
      </w:r>
    </w:p>
    <w:p w14:paraId="26124AF4" w14:textId="76790365" w:rsidR="00D6091D" w:rsidRDefault="00D6091D" w:rsidP="00D6091D">
      <w:pPr>
        <w:pStyle w:val="ListBullet"/>
        <w:numPr>
          <w:ilvl w:val="0"/>
          <w:numId w:val="11"/>
        </w:numPr>
        <w:rPr>
          <w:color w:val="auto"/>
        </w:rPr>
      </w:pPr>
      <w:r w:rsidRPr="00D6091D">
        <w:rPr>
          <w:color w:val="auto"/>
        </w:rPr>
        <w:t xml:space="preserve">for large numbers can combine two </w:t>
      </w:r>
      <w:r>
        <w:rPr>
          <w:color w:val="auto"/>
        </w:rPr>
        <w:t xml:space="preserve">separate numbers to create a large number </w:t>
      </w:r>
    </w:p>
    <w:p w14:paraId="3E199514" w14:textId="77777777" w:rsidR="00D6091D" w:rsidRPr="00D6091D" w:rsidRDefault="00D6091D" w:rsidP="00D6091D">
      <w:pPr>
        <w:pStyle w:val="ListBullet"/>
        <w:numPr>
          <w:ilvl w:val="0"/>
          <w:numId w:val="0"/>
        </w:numPr>
        <w:ind w:left="720"/>
        <w:rPr>
          <w:color w:val="auto"/>
        </w:rPr>
      </w:pPr>
    </w:p>
    <w:p w14:paraId="7C5A6985" w14:textId="618B129B" w:rsidR="002852E1" w:rsidRDefault="00930E01" w:rsidP="000553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lastRenderedPageBreak/>
        <w:t>Negative</w:t>
      </w:r>
      <w:r w:rsidR="002852E1">
        <w:rPr>
          <w:color w:val="auto"/>
        </w:rPr>
        <w:t xml:space="preserve"> numbers </w:t>
      </w:r>
    </w:p>
    <w:p w14:paraId="3B01F6BC" w14:textId="77777777" w:rsidR="002852E1" w:rsidRPr="002852E1" w:rsidRDefault="002852E1" w:rsidP="002852E1">
      <w:pPr>
        <w:pStyle w:val="ListBullet"/>
        <w:numPr>
          <w:ilvl w:val="0"/>
          <w:numId w:val="8"/>
        </w:numPr>
      </w:pPr>
      <w:r>
        <w:rPr>
          <w:color w:val="auto"/>
        </w:rPr>
        <w:t xml:space="preserve">Signed </w:t>
      </w:r>
      <w:r w:rsidRPr="002852E1">
        <w:rPr>
          <w:color w:val="auto"/>
        </w:rPr>
        <w:sym w:font="Wingdings" w:char="F0E0"/>
      </w:r>
      <w:r>
        <w:rPr>
          <w:color w:val="auto"/>
        </w:rPr>
        <w:t xml:space="preserve"> </w:t>
      </w:r>
      <w:r w:rsidRPr="002852E1">
        <w:rPr>
          <w:color w:val="auto"/>
          <w:lang w:val="en-CA"/>
        </w:rPr>
        <w:t>We read the first bit as a sign – 0 for positive, 1 for negative, not part of the number</w:t>
      </w:r>
    </w:p>
    <w:p w14:paraId="58AB2552" w14:textId="0CC99298" w:rsidR="002852E1" w:rsidRPr="002852E1" w:rsidRDefault="00930E01" w:rsidP="002852E1">
      <w:pPr>
        <w:pStyle w:val="ListBullet"/>
        <w:numPr>
          <w:ilvl w:val="0"/>
          <w:numId w:val="8"/>
        </w:num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7696" behindDoc="0" locked="0" layoutInCell="1" allowOverlap="1" wp14:anchorId="21B27847" wp14:editId="5DA4CA18">
            <wp:simplePos x="0" y="0"/>
            <wp:positionH relativeFrom="column">
              <wp:posOffset>2567940</wp:posOffset>
            </wp:positionH>
            <wp:positionV relativeFrom="paragraph">
              <wp:posOffset>5080</wp:posOffset>
            </wp:positionV>
            <wp:extent cx="4243705" cy="1324610"/>
            <wp:effectExtent l="0" t="0" r="0" b="0"/>
            <wp:wrapSquare wrapText="bothSides"/>
            <wp:docPr id="22" name="Picture 22" descr="../Screen%20Shot%202016-01-18%20at%203.47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6-01-18%20at%203.47.56%20PM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705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2E1">
        <w:rPr>
          <w:color w:val="auto"/>
        </w:rPr>
        <w:t xml:space="preserve">Unsigned </w:t>
      </w:r>
      <w:r w:rsidR="002852E1" w:rsidRPr="002852E1">
        <w:rPr>
          <w:color w:val="auto"/>
        </w:rPr>
        <w:sym w:font="Wingdings" w:char="F0E0"/>
      </w:r>
      <w:r w:rsidR="002852E1">
        <w:rPr>
          <w:color w:val="auto"/>
        </w:rPr>
        <w:t xml:space="preserve"> </w:t>
      </w:r>
      <w:r w:rsidR="002852E1" w:rsidRPr="002852E1">
        <w:rPr>
          <w:lang w:val="en-CA"/>
        </w:rPr>
        <w:t>B</w:t>
      </w:r>
      <w:r w:rsidR="002852E1" w:rsidRPr="002852E1">
        <w:rPr>
          <w:color w:val="auto"/>
          <w:lang w:val="en-CA"/>
        </w:rPr>
        <w:t>ut 10000000 would then be wasted space! So we interpret it as -1…</w:t>
      </w:r>
    </w:p>
    <w:p w14:paraId="337F82C6" w14:textId="2EF3A5FE" w:rsidR="002852E1" w:rsidRDefault="006E16D7" w:rsidP="002852E1">
      <w:pPr>
        <w:pStyle w:val="ListBullet"/>
        <w:numPr>
          <w:ilvl w:val="0"/>
          <w:numId w:val="8"/>
        </w:numPr>
        <w:rPr>
          <w:color w:val="auto"/>
        </w:rPr>
      </w:pPr>
      <w:r>
        <w:rPr>
          <w:color w:val="auto"/>
        </w:rPr>
        <w:t xml:space="preserve">First bit = 1 = negative </w:t>
      </w:r>
      <w:bookmarkStart w:id="0" w:name="_GoBack"/>
      <w:bookmarkEnd w:id="0"/>
      <w:r w:rsidR="00D6091D">
        <w:rPr>
          <w:color w:val="auto"/>
        </w:rPr>
        <w:t>= 00001101 = +13</w:t>
      </w:r>
    </w:p>
    <w:p w14:paraId="4479DB85" w14:textId="710E8146" w:rsidR="002852E1" w:rsidRDefault="002852E1" w:rsidP="002852E1">
      <w:pPr>
        <w:pStyle w:val="ListBullet"/>
        <w:numPr>
          <w:ilvl w:val="0"/>
          <w:numId w:val="8"/>
        </w:numPr>
        <w:rPr>
          <w:color w:val="auto"/>
        </w:rPr>
      </w:pPr>
      <w:r>
        <w:rPr>
          <w:color w:val="auto"/>
        </w:rPr>
        <w:t xml:space="preserve">First bit = 0 = positive </w:t>
      </w:r>
      <w:r w:rsidR="00D6091D">
        <w:rPr>
          <w:color w:val="auto"/>
        </w:rPr>
        <w:t>= 100000111 = -8</w:t>
      </w:r>
    </w:p>
    <w:p w14:paraId="12B8E965" w14:textId="0A0DA18A" w:rsidR="002852E1" w:rsidRDefault="002852E1" w:rsidP="000553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5ADE7F23" w14:textId="77777777" w:rsidR="002852E1" w:rsidRDefault="002852E1" w:rsidP="000553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Floating point numbers </w:t>
      </w:r>
    </w:p>
    <w:p w14:paraId="5B273D70" w14:textId="7002BA36" w:rsidR="00055301" w:rsidRDefault="002852E1" w:rsidP="00930E01">
      <w:pPr>
        <w:pStyle w:val="ListBullet"/>
        <w:numPr>
          <w:ilvl w:val="0"/>
          <w:numId w:val="8"/>
        </w:numPr>
        <w:spacing w:line="240" w:lineRule="auto"/>
        <w:rPr>
          <w:color w:val="auto"/>
        </w:rPr>
      </w:pPr>
      <w:r>
        <w:rPr>
          <w:color w:val="auto"/>
        </w:rPr>
        <w:t>the decimal place is not fixed in memory</w:t>
      </w:r>
    </w:p>
    <w:p w14:paraId="7F2D783D" w14:textId="33AEA9AC" w:rsidR="002852E1" w:rsidRDefault="00930E01" w:rsidP="00930E01">
      <w:pPr>
        <w:pStyle w:val="ListBullet"/>
        <w:numPr>
          <w:ilvl w:val="0"/>
          <w:numId w:val="8"/>
        </w:numPr>
        <w:spacing w:line="240" w:lineRule="auto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78720" behindDoc="0" locked="0" layoutInCell="1" allowOverlap="1" wp14:anchorId="444ABF70" wp14:editId="4E7BF8D8">
            <wp:simplePos x="0" y="0"/>
            <wp:positionH relativeFrom="column">
              <wp:posOffset>3471545</wp:posOffset>
            </wp:positionH>
            <wp:positionV relativeFrom="paragraph">
              <wp:posOffset>151765</wp:posOffset>
            </wp:positionV>
            <wp:extent cx="2909570" cy="1454150"/>
            <wp:effectExtent l="0" t="0" r="11430" b="0"/>
            <wp:wrapSquare wrapText="bothSides"/>
            <wp:docPr id="23" name="Picture 23" descr="../Screen%20Shot%202016-01-18%20at%203.49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6-01-18%20at%203.49.02%20PM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2E1">
        <w:rPr>
          <w:color w:val="auto"/>
        </w:rPr>
        <w:t>we only have a finite number of bits</w:t>
      </w:r>
    </w:p>
    <w:p w14:paraId="19AB03C7" w14:textId="6EADBE8A" w:rsidR="002852E1" w:rsidRDefault="002852E1" w:rsidP="00930E01">
      <w:pPr>
        <w:pStyle w:val="ListBullet"/>
        <w:numPr>
          <w:ilvl w:val="0"/>
          <w:numId w:val="8"/>
        </w:numPr>
        <w:spacing w:line="240" w:lineRule="auto"/>
        <w:rPr>
          <w:color w:val="auto"/>
        </w:rPr>
      </w:pPr>
      <w:r>
        <w:rPr>
          <w:color w:val="auto"/>
        </w:rPr>
        <w:t>therefore, need to approximate fractions</w:t>
      </w:r>
    </w:p>
    <w:p w14:paraId="79D87ED1" w14:textId="456A5BE4" w:rsidR="002852E1" w:rsidRDefault="002852E1" w:rsidP="00930E01">
      <w:pPr>
        <w:pStyle w:val="ListBullet"/>
        <w:numPr>
          <w:ilvl w:val="0"/>
          <w:numId w:val="8"/>
        </w:numPr>
        <w:spacing w:line="240" w:lineRule="auto"/>
        <w:rPr>
          <w:color w:val="auto"/>
        </w:rPr>
      </w:pPr>
      <w:r>
        <w:rPr>
          <w:color w:val="auto"/>
        </w:rPr>
        <w:t>rounding errors are therefore common</w:t>
      </w:r>
    </w:p>
    <w:p w14:paraId="01861762" w14:textId="7F572369" w:rsidR="002852E1" w:rsidRPr="00055301" w:rsidRDefault="002852E1" w:rsidP="00930E01">
      <w:pPr>
        <w:pStyle w:val="ListBullet"/>
        <w:numPr>
          <w:ilvl w:val="0"/>
          <w:numId w:val="8"/>
        </w:numPr>
        <w:spacing w:line="240" w:lineRule="auto"/>
        <w:rPr>
          <w:color w:val="auto"/>
        </w:rPr>
      </w:pPr>
      <w:r>
        <w:rPr>
          <w:color w:val="auto"/>
        </w:rPr>
        <w:t xml:space="preserve">floating point bytes are complex </w:t>
      </w:r>
    </w:p>
    <w:p w14:paraId="202DFB36" w14:textId="77777777" w:rsidR="000350A0" w:rsidRDefault="000350A0" w:rsidP="000350A0">
      <w:pPr>
        <w:pStyle w:val="ListBullet"/>
        <w:numPr>
          <w:ilvl w:val="0"/>
          <w:numId w:val="0"/>
        </w:numPr>
        <w:rPr>
          <w:color w:val="auto"/>
        </w:rPr>
      </w:pPr>
    </w:p>
    <w:p w14:paraId="6DA14FF0" w14:textId="7C211A08" w:rsidR="00930E01" w:rsidRDefault="00930E01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Storing Text in memory </w:t>
      </w:r>
    </w:p>
    <w:p w14:paraId="56306CC5" w14:textId="1A3E9DE6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noProof/>
          <w:lang w:eastAsia="en-US"/>
        </w:rPr>
        <w:drawing>
          <wp:anchor distT="0" distB="0" distL="114300" distR="114300" simplePos="0" relativeHeight="251679744" behindDoc="1" locked="0" layoutInCell="1" allowOverlap="1" wp14:anchorId="76F0AFFA" wp14:editId="7DAAAC8E">
            <wp:simplePos x="0" y="0"/>
            <wp:positionH relativeFrom="column">
              <wp:posOffset>-62865</wp:posOffset>
            </wp:positionH>
            <wp:positionV relativeFrom="paragraph">
              <wp:posOffset>359410</wp:posOffset>
            </wp:positionV>
            <wp:extent cx="5937250" cy="1365250"/>
            <wp:effectExtent l="0" t="0" r="6350" b="6350"/>
            <wp:wrapNone/>
            <wp:docPr id="24" name="Picture 24" descr="../Screen%20Shot%202016-01-18%20at%203.51.0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6-01-18%20at%203.51.01%20P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 xml:space="preserve">coding scheme </w:t>
      </w:r>
      <w:r w:rsidRPr="00930E01">
        <w:rPr>
          <w:color w:val="auto"/>
        </w:rPr>
        <w:sym w:font="Wingdings" w:char="F0E0"/>
      </w:r>
      <w:r>
        <w:rPr>
          <w:color w:val="auto"/>
        </w:rPr>
        <w:t xml:space="preserve"> like a code: binary to character (number that represents a letter</w:t>
      </w:r>
    </w:p>
    <w:p w14:paraId="17AAB3E8" w14:textId="77777777" w:rsidR="00930E01" w:rsidRDefault="00930E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0AC4898D" w14:textId="77777777" w:rsidR="00930E01" w:rsidRDefault="00930E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30DD9787" w14:textId="77777777" w:rsidR="00930E01" w:rsidRDefault="00930E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400ADD73" w14:textId="77777777" w:rsidR="00930E01" w:rsidRDefault="00930E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7BDE6296" w14:textId="7E7062EE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>separate codes for upper and lower case</w:t>
      </w:r>
    </w:p>
    <w:p w14:paraId="0E79FF4F" w14:textId="1EBB59F2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lastRenderedPageBreak/>
        <w:t>includes punctuation and special codes</w:t>
      </w:r>
    </w:p>
    <w:p w14:paraId="01F7E93C" w14:textId="15F61D5D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 xml:space="preserve">but only 255 available characters </w:t>
      </w:r>
    </w:p>
    <w:p w14:paraId="0EA781F7" w14:textId="5E0C6FEB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 xml:space="preserve">ASCII only used for Latin-based languages </w:t>
      </w:r>
    </w:p>
    <w:p w14:paraId="1E2E68EF" w14:textId="3DDB2862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>UTF-8 is the standard for internet</w:t>
      </w:r>
    </w:p>
    <w:p w14:paraId="757C5523" w14:textId="5605A672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 xml:space="preserve">3 byte pre character </w:t>
      </w:r>
    </w:p>
    <w:p w14:paraId="1BA91D6F" w14:textId="31EFFB40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>backwards compatible with ASCII</w:t>
      </w:r>
    </w:p>
    <w:p w14:paraId="03C4DA1B" w14:textId="462EA4FE" w:rsidR="00930E01" w:rsidRDefault="00930E01" w:rsidP="00930E01">
      <w:pPr>
        <w:pStyle w:val="ListBullet"/>
        <w:numPr>
          <w:ilvl w:val="0"/>
          <w:numId w:val="9"/>
        </w:numPr>
        <w:rPr>
          <w:color w:val="auto"/>
        </w:rPr>
      </w:pPr>
      <w:r>
        <w:rPr>
          <w:color w:val="auto"/>
        </w:rPr>
        <w:t xml:space="preserve">Enough room for all foreseeable characters </w:t>
      </w:r>
    </w:p>
    <w:p w14:paraId="4C245FDB" w14:textId="77777777" w:rsidR="007036C4" w:rsidRDefault="007036C4" w:rsidP="007036C4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2A7E3225" w14:textId="2AE47F9D" w:rsidR="007036C4" w:rsidRDefault="007036C4" w:rsidP="007036C4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80768" behindDoc="0" locked="0" layoutInCell="1" allowOverlap="1" wp14:anchorId="4F97B4DF" wp14:editId="4881E6AE">
            <wp:simplePos x="0" y="0"/>
            <wp:positionH relativeFrom="column">
              <wp:posOffset>2336800</wp:posOffset>
            </wp:positionH>
            <wp:positionV relativeFrom="paragraph">
              <wp:posOffset>324485</wp:posOffset>
            </wp:positionV>
            <wp:extent cx="3411855" cy="2044065"/>
            <wp:effectExtent l="0" t="0" r="0" b="0"/>
            <wp:wrapSquare wrapText="bothSides"/>
            <wp:docPr id="20" name="Picture 20" descr="../Screen%20Shot%202016-01-20%20at%202.53.3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01-20%20at%202.53.31%20PM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0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 xml:space="preserve">Sorting grayscale images in Bytes </w:t>
      </w:r>
    </w:p>
    <w:p w14:paraId="0102F77F" w14:textId="63C83516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 xml:space="preserve">Storing each image in a single byte </w:t>
      </w:r>
    </w:p>
    <w:p w14:paraId="12A985C8" w14:textId="57455FF4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 xml:space="preserve">100% is not a full byte </w:t>
      </w:r>
    </w:p>
    <w:p w14:paraId="0C7DF5A5" w14:textId="739C68FC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 xml:space="preserve">instead want to store as: </w:t>
      </w:r>
    </w:p>
    <w:p w14:paraId="1B7F0981" w14:textId="5B0E22E9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>0% = 0 0b00000000</w:t>
      </w:r>
    </w:p>
    <w:p w14:paraId="5274848E" w14:textId="34B0333A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>50% = 127 = 0b01111111</w:t>
      </w:r>
    </w:p>
    <w:p w14:paraId="608A4CC6" w14:textId="5B30C995" w:rsidR="007036C4" w:rsidRDefault="007036C4" w:rsidP="007036C4">
      <w:pPr>
        <w:pStyle w:val="ListBullet"/>
        <w:numPr>
          <w:ilvl w:val="0"/>
          <w:numId w:val="12"/>
        </w:numPr>
        <w:rPr>
          <w:color w:val="auto"/>
        </w:rPr>
      </w:pPr>
      <w:r>
        <w:rPr>
          <w:color w:val="auto"/>
        </w:rPr>
        <w:t>100% = 255 = 0b1111111</w:t>
      </w:r>
    </w:p>
    <w:p w14:paraId="1D3A2882" w14:textId="77777777" w:rsidR="007036C4" w:rsidRDefault="007036C4" w:rsidP="007036C4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24E98FF6" w14:textId="1145A4DC" w:rsidR="007036C4" w:rsidRDefault="007036C4" w:rsidP="007036C4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81792" behindDoc="0" locked="0" layoutInCell="1" allowOverlap="1" wp14:anchorId="19996382" wp14:editId="541CC7B1">
            <wp:simplePos x="0" y="0"/>
            <wp:positionH relativeFrom="column">
              <wp:posOffset>2337435</wp:posOffset>
            </wp:positionH>
            <wp:positionV relativeFrom="paragraph">
              <wp:posOffset>173355</wp:posOffset>
            </wp:positionV>
            <wp:extent cx="3338195" cy="1253490"/>
            <wp:effectExtent l="0" t="0" r="0" b="0"/>
            <wp:wrapSquare wrapText="bothSides"/>
            <wp:docPr id="25" name="Picture 25" descr="../Screen%20Shot%202016-01-20%20at%202.56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01-20%20at%202.56.14%20PM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8-bit Color</w:t>
      </w:r>
    </w:p>
    <w:p w14:paraId="3D2E07D3" w14:textId="77777777" w:rsid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 w:rsidRPr="007036C4">
        <w:rPr>
          <w:color w:val="auto"/>
        </w:rPr>
        <w:t xml:space="preserve">Red can </w:t>
      </w:r>
      <w:r>
        <w:rPr>
          <w:color w:val="auto"/>
        </w:rPr>
        <w:t>be between 0 and 7 (8 choices)</w:t>
      </w:r>
    </w:p>
    <w:p w14:paraId="196105FE" w14:textId="77777777" w:rsid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>
        <w:rPr>
          <w:color w:val="auto"/>
        </w:rPr>
        <w:t xml:space="preserve">Green is the same, </w:t>
      </w:r>
    </w:p>
    <w:p w14:paraId="2408AC16" w14:textId="4E02E014" w:rsid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>
        <w:rPr>
          <w:color w:val="auto"/>
        </w:rPr>
        <w:t>B</w:t>
      </w:r>
      <w:r w:rsidRPr="007036C4">
        <w:rPr>
          <w:color w:val="auto"/>
        </w:rPr>
        <w:t xml:space="preserve">lue can be between 0 and 3 (4 choices).  </w:t>
      </w:r>
    </w:p>
    <w:p w14:paraId="5F5B338F" w14:textId="77777777" w:rsid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 w:rsidRPr="007036C4">
        <w:rPr>
          <w:color w:val="auto"/>
        </w:rPr>
        <w:t xml:space="preserve">To get all the combinations of these colors we multiply 8*8*4 and get 256.  </w:t>
      </w:r>
    </w:p>
    <w:p w14:paraId="5FF91160" w14:textId="48D5DC0D" w:rsid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 w:rsidRPr="007036C4">
        <w:rPr>
          <w:color w:val="auto"/>
        </w:rPr>
        <w:lastRenderedPageBreak/>
        <w:t>Thus, 8-bit color allows for 256 colors.</w:t>
      </w:r>
    </w:p>
    <w:p w14:paraId="79B24878" w14:textId="1B44BCAC" w:rsidR="007036C4" w:rsidRPr="007036C4" w:rsidRDefault="007036C4" w:rsidP="007036C4">
      <w:pPr>
        <w:pStyle w:val="ListBullet"/>
        <w:numPr>
          <w:ilvl w:val="0"/>
          <w:numId w:val="13"/>
        </w:numPr>
        <w:rPr>
          <w:color w:val="auto"/>
        </w:rPr>
      </w:pPr>
      <w:r>
        <w:rPr>
          <w:color w:val="auto"/>
        </w:rPr>
        <w:t xml:space="preserve">All equal 1 bit </w:t>
      </w:r>
    </w:p>
    <w:p w14:paraId="31CF35B0" w14:textId="00EC0EF7" w:rsidR="00930E01" w:rsidRDefault="00930E01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754B6558" w14:textId="7B06C689" w:rsidR="00930E01" w:rsidRDefault="008D666A" w:rsidP="00930E01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noProof/>
          <w:color w:val="auto"/>
          <w:lang w:eastAsia="en-US"/>
        </w:rPr>
        <w:drawing>
          <wp:anchor distT="0" distB="0" distL="114300" distR="114300" simplePos="0" relativeHeight="251682816" behindDoc="0" locked="0" layoutInCell="1" allowOverlap="1" wp14:anchorId="0FEDD16F" wp14:editId="76063A3A">
            <wp:simplePos x="0" y="0"/>
            <wp:positionH relativeFrom="column">
              <wp:posOffset>2794000</wp:posOffset>
            </wp:positionH>
            <wp:positionV relativeFrom="paragraph">
              <wp:posOffset>28575</wp:posOffset>
            </wp:positionV>
            <wp:extent cx="3719830" cy="1836420"/>
            <wp:effectExtent l="0" t="0" r="0" b="0"/>
            <wp:wrapSquare wrapText="bothSides"/>
            <wp:docPr id="26" name="Picture 26" descr="../Screen%20Shot%202016-01-20%20at%202.58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6-01-20%20at%202.58.39%20PM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83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 xml:space="preserve">24-bit Color </w:t>
      </w:r>
    </w:p>
    <w:p w14:paraId="3D0BE0C0" w14:textId="503DB5BA" w:rsidR="008D666A" w:rsidRDefault="008D666A" w:rsidP="008D666A">
      <w:pPr>
        <w:pStyle w:val="ListBullet"/>
        <w:numPr>
          <w:ilvl w:val="0"/>
          <w:numId w:val="14"/>
        </w:numPr>
        <w:rPr>
          <w:color w:val="auto"/>
        </w:rPr>
      </w:pPr>
      <w:r>
        <w:rPr>
          <w:color w:val="auto"/>
        </w:rPr>
        <w:t xml:space="preserve">True color </w:t>
      </w:r>
    </w:p>
    <w:p w14:paraId="408445AD" w14:textId="0736DA7A" w:rsidR="008D666A" w:rsidRDefault="008D666A" w:rsidP="008D666A">
      <w:pPr>
        <w:pStyle w:val="ListBullet"/>
        <w:numPr>
          <w:ilvl w:val="0"/>
          <w:numId w:val="14"/>
        </w:numPr>
        <w:rPr>
          <w:color w:val="auto"/>
        </w:rPr>
      </w:pPr>
      <w:r>
        <w:rPr>
          <w:color w:val="auto"/>
        </w:rPr>
        <w:t xml:space="preserve">What a camera stores the pictures as </w:t>
      </w:r>
    </w:p>
    <w:p w14:paraId="1D33544E" w14:textId="7FB39D3B" w:rsidR="008D666A" w:rsidRDefault="008D666A" w:rsidP="008D666A">
      <w:pPr>
        <w:pStyle w:val="ListBullet"/>
        <w:numPr>
          <w:ilvl w:val="0"/>
          <w:numId w:val="14"/>
        </w:numPr>
        <w:rPr>
          <w:color w:val="auto"/>
        </w:rPr>
      </w:pPr>
      <w:r>
        <w:rPr>
          <w:color w:val="auto"/>
        </w:rPr>
        <w:t xml:space="preserve">Each pixel is 3 bites </w:t>
      </w:r>
    </w:p>
    <w:p w14:paraId="67F4B82E" w14:textId="05752DE6" w:rsidR="008D666A" w:rsidRPr="00930E01" w:rsidRDefault="008D666A" w:rsidP="008D666A">
      <w:pPr>
        <w:pStyle w:val="ListBullet"/>
        <w:numPr>
          <w:ilvl w:val="0"/>
          <w:numId w:val="14"/>
        </w:numPr>
        <w:rPr>
          <w:color w:val="auto"/>
        </w:rPr>
      </w:pPr>
      <w:r>
        <w:rPr>
          <w:color w:val="auto"/>
        </w:rPr>
        <w:t xml:space="preserve">When you download a photo this is the system it will be encoded in </w:t>
      </w:r>
    </w:p>
    <w:p w14:paraId="463B7BD1" w14:textId="057AB690" w:rsidR="000350A0" w:rsidRDefault="000350A0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7B6E9004" w14:textId="6D0E4DCF" w:rsidR="008D666A" w:rsidRDefault="008D666A" w:rsidP="000350A0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Hexadecimal and Bytes </w:t>
      </w:r>
    </w:p>
    <w:p w14:paraId="5B97E3E2" w14:textId="146E7217" w:rsidR="008D666A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>
        <w:rPr>
          <w:color w:val="auto"/>
        </w:rPr>
        <w:t xml:space="preserve">Byte = 8 bits = 8 binary digit   </w:t>
      </w:r>
    </w:p>
    <w:p w14:paraId="2805F702" w14:textId="3EA12D83" w:rsidR="008D666A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>
        <w:rPr>
          <w:color w:val="auto"/>
        </w:rPr>
        <w:t xml:space="preserve">Byte has a max of 255 </w:t>
      </w:r>
    </w:p>
    <w:p w14:paraId="5D97B432" w14:textId="2A7ED604" w:rsidR="008D666A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>
        <w:rPr>
          <w:color w:val="auto"/>
        </w:rPr>
        <w:t xml:space="preserve">The third column in hex is 256 </w:t>
      </w:r>
    </w:p>
    <w:p w14:paraId="5EE529BA" w14:textId="022693D2" w:rsidR="008D666A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>
        <w:rPr>
          <w:color w:val="auto"/>
        </w:rPr>
        <w:t xml:space="preserve">Therefore, one byte is two hex characters </w:t>
      </w:r>
    </w:p>
    <w:p w14:paraId="6C1B936D" w14:textId="78F3A9D7" w:rsidR="008D666A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>
        <w:rPr>
          <w:color w:val="auto"/>
        </w:rPr>
        <w:t>FF = 1111 1111</w:t>
      </w:r>
    </w:p>
    <w:p w14:paraId="36C79704" w14:textId="62FE5840" w:rsidR="008D666A" w:rsidRPr="00E85E03" w:rsidRDefault="008D666A" w:rsidP="008D666A">
      <w:pPr>
        <w:pStyle w:val="ListBullet"/>
        <w:numPr>
          <w:ilvl w:val="0"/>
          <w:numId w:val="15"/>
        </w:numPr>
        <w:rPr>
          <w:color w:val="auto"/>
        </w:rPr>
      </w:pPr>
      <w:r w:rsidRPr="008D666A">
        <w:rPr>
          <w:color w:val="auto"/>
          <w:lang w:val="en-CA"/>
        </w:rPr>
        <w:t xml:space="preserve">Hexadecimal is thus used to efficiently write </w:t>
      </w:r>
      <w:r w:rsidRPr="008D666A">
        <w:rPr>
          <w:b/>
          <w:bCs/>
          <w:color w:val="auto"/>
          <w:lang w:val="en-CA"/>
        </w:rPr>
        <w:t>byte values</w:t>
      </w:r>
    </w:p>
    <w:p w14:paraId="59E83661" w14:textId="77777777" w:rsidR="00E85E03" w:rsidRDefault="00E85E03" w:rsidP="00E85E03">
      <w:pPr>
        <w:pStyle w:val="ListBullet"/>
        <w:numPr>
          <w:ilvl w:val="0"/>
          <w:numId w:val="0"/>
        </w:numPr>
        <w:ind w:left="432" w:hanging="432"/>
        <w:rPr>
          <w:b/>
          <w:bCs/>
          <w:color w:val="auto"/>
          <w:lang w:val="en-CA"/>
        </w:rPr>
      </w:pPr>
    </w:p>
    <w:p w14:paraId="3C7B0114" w14:textId="54202993" w:rsidR="00E85E03" w:rsidRDefault="00E85E03" w:rsidP="00E85E03">
      <w:pPr>
        <w:pStyle w:val="ListBullet"/>
        <w:numPr>
          <w:ilvl w:val="0"/>
          <w:numId w:val="0"/>
        </w:numPr>
        <w:ind w:left="432" w:hanging="432"/>
        <w:rPr>
          <w:bCs/>
          <w:color w:val="auto"/>
          <w:lang w:val="en-CA"/>
        </w:rPr>
      </w:pPr>
      <w:r>
        <w:rPr>
          <w:bCs/>
          <w:color w:val="auto"/>
          <w:lang w:val="en-CA"/>
        </w:rPr>
        <w:t xml:space="preserve">Lossy Compression </w:t>
      </w:r>
    </w:p>
    <w:p w14:paraId="55E52DF0" w14:textId="4B107A11" w:rsidR="00E85E03" w:rsidRDefault="00E85E03" w:rsidP="00E85E03">
      <w:pPr>
        <w:pStyle w:val="ListBullet"/>
        <w:numPr>
          <w:ilvl w:val="0"/>
          <w:numId w:val="17"/>
        </w:numPr>
        <w:rPr>
          <w:color w:val="auto"/>
        </w:rPr>
      </w:pPr>
      <w:r>
        <w:rPr>
          <w:color w:val="auto"/>
        </w:rPr>
        <w:t xml:space="preserve">Losing pixels for a photo </w:t>
      </w:r>
    </w:p>
    <w:p w14:paraId="2C015B18" w14:textId="18E3CFC4" w:rsidR="00E85E03" w:rsidRDefault="00E85E03" w:rsidP="00E85E03">
      <w:pPr>
        <w:pStyle w:val="ListBullet"/>
        <w:numPr>
          <w:ilvl w:val="0"/>
          <w:numId w:val="17"/>
        </w:numPr>
        <w:rPr>
          <w:color w:val="auto"/>
        </w:rPr>
      </w:pPr>
      <w:r>
        <w:rPr>
          <w:color w:val="auto"/>
        </w:rPr>
        <w:t xml:space="preserve">Makes them blurry </w:t>
      </w:r>
    </w:p>
    <w:p w14:paraId="73B1C8C8" w14:textId="45B00E43" w:rsidR="00E85E03" w:rsidRDefault="00E85E03" w:rsidP="00E85E03">
      <w:pPr>
        <w:pStyle w:val="ListBullet"/>
        <w:numPr>
          <w:ilvl w:val="0"/>
          <w:numId w:val="17"/>
        </w:numPr>
        <w:rPr>
          <w:color w:val="auto"/>
        </w:rPr>
      </w:pPr>
      <w:r>
        <w:rPr>
          <w:color w:val="auto"/>
        </w:rPr>
        <w:t>Uncompressed is not blurry, compressed is blurry</w:t>
      </w:r>
    </w:p>
    <w:p w14:paraId="0E1FF649" w14:textId="77777777" w:rsidR="00E85E03" w:rsidRPr="00E85E03" w:rsidRDefault="00E85E03" w:rsidP="00E85E03">
      <w:pPr>
        <w:pStyle w:val="ListBullet"/>
        <w:numPr>
          <w:ilvl w:val="0"/>
          <w:numId w:val="0"/>
        </w:numPr>
        <w:ind w:left="720"/>
        <w:rPr>
          <w:color w:val="auto"/>
        </w:rPr>
      </w:pPr>
    </w:p>
    <w:p w14:paraId="06708A9C" w14:textId="49EB6012" w:rsidR="00E85E03" w:rsidRDefault="00E85E03" w:rsidP="00E85E03">
      <w:pPr>
        <w:pStyle w:val="ListBullet"/>
        <w:numPr>
          <w:ilvl w:val="0"/>
          <w:numId w:val="0"/>
        </w:numPr>
        <w:ind w:left="432" w:hanging="432"/>
        <w:rPr>
          <w:color w:val="auto"/>
          <w:lang w:val="en-CA"/>
        </w:rPr>
      </w:pPr>
      <w:r>
        <w:rPr>
          <w:color w:val="auto"/>
          <w:lang w:val="en-CA"/>
        </w:rPr>
        <w:t xml:space="preserve">Vector Graphics </w:t>
      </w:r>
    </w:p>
    <w:p w14:paraId="0537F089" w14:textId="2D331EE9" w:rsidR="005F5859" w:rsidRDefault="00E85E03" w:rsidP="00AA5A2E">
      <w:pPr>
        <w:pStyle w:val="ListBullet"/>
        <w:numPr>
          <w:ilvl w:val="0"/>
          <w:numId w:val="16"/>
        </w:numPr>
        <w:rPr>
          <w:color w:val="auto"/>
        </w:rPr>
      </w:pPr>
      <w:r w:rsidRPr="00E85E03">
        <w:rPr>
          <w:color w:val="auto"/>
        </w:rPr>
        <w:lastRenderedPageBreak/>
        <w:t xml:space="preserve">Instead of storing pixels, it stores a mathematical description of the image (eg. Lines, circles, shapes) </w:t>
      </w:r>
    </w:p>
    <w:p w14:paraId="1D359C8D" w14:textId="6D5FE74C" w:rsidR="00E85E03" w:rsidRDefault="00E85E03" w:rsidP="00AA5A2E">
      <w:pPr>
        <w:pStyle w:val="ListBullet"/>
        <w:numPr>
          <w:ilvl w:val="0"/>
          <w:numId w:val="16"/>
        </w:numPr>
        <w:rPr>
          <w:color w:val="auto"/>
        </w:rPr>
      </w:pPr>
      <w:r>
        <w:rPr>
          <w:color w:val="auto"/>
        </w:rPr>
        <w:t xml:space="preserve">Can zoom in and will not be blurry </w:t>
      </w:r>
    </w:p>
    <w:p w14:paraId="13393D35" w14:textId="77777777" w:rsidR="00E85E03" w:rsidRDefault="00E85E03" w:rsidP="00E85E03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</w:p>
    <w:p w14:paraId="15EDD1A1" w14:textId="7C109C83" w:rsidR="00E85E03" w:rsidRDefault="00E85E03" w:rsidP="00E85E03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3D Graphics </w:t>
      </w:r>
    </w:p>
    <w:p w14:paraId="5F8FC9E1" w14:textId="781F6F70" w:rsidR="00E85E03" w:rsidRDefault="00E85E03" w:rsidP="00E85E03">
      <w:pPr>
        <w:pStyle w:val="ListBullet"/>
        <w:numPr>
          <w:ilvl w:val="0"/>
          <w:numId w:val="18"/>
        </w:numPr>
        <w:rPr>
          <w:color w:val="auto"/>
        </w:rPr>
      </w:pPr>
      <w:r>
        <w:rPr>
          <w:color w:val="auto"/>
        </w:rPr>
        <w:t xml:space="preserve">Look at it from different angles </w:t>
      </w:r>
    </w:p>
    <w:p w14:paraId="1BCDFC97" w14:textId="6F44D208" w:rsidR="00E85E03" w:rsidRDefault="00E85E03" w:rsidP="00E85E03">
      <w:pPr>
        <w:pStyle w:val="ListBullet"/>
        <w:numPr>
          <w:ilvl w:val="0"/>
          <w:numId w:val="18"/>
        </w:numPr>
        <w:rPr>
          <w:color w:val="auto"/>
        </w:rPr>
      </w:pPr>
      <w:r>
        <w:rPr>
          <w:color w:val="auto"/>
        </w:rPr>
        <w:t xml:space="preserve">Described by its mathematical description </w:t>
      </w:r>
    </w:p>
    <w:p w14:paraId="1AD4C2E0" w14:textId="35E2CB03" w:rsidR="00E85E03" w:rsidRDefault="00E85E03" w:rsidP="00E85E03">
      <w:pPr>
        <w:pStyle w:val="ListBullet"/>
        <w:numPr>
          <w:ilvl w:val="0"/>
          <w:numId w:val="18"/>
        </w:numPr>
        <w:rPr>
          <w:color w:val="auto"/>
        </w:rPr>
      </w:pPr>
      <w:r>
        <w:rPr>
          <w:color w:val="auto"/>
        </w:rPr>
        <w:t xml:space="preserve">Can preform different actions (Eg. Translation, rotation, resizing(scaling)) </w:t>
      </w:r>
    </w:p>
    <w:p w14:paraId="395CBD9C" w14:textId="7B1C042E" w:rsidR="00E85E03" w:rsidRDefault="00E85E03" w:rsidP="00E85E03">
      <w:pPr>
        <w:pStyle w:val="ListBullet"/>
        <w:numPr>
          <w:ilvl w:val="0"/>
          <w:numId w:val="18"/>
        </w:numPr>
        <w:rPr>
          <w:color w:val="auto"/>
        </w:rPr>
      </w:pPr>
      <w:r>
        <w:rPr>
          <w:color w:val="auto"/>
        </w:rPr>
        <w:t xml:space="preserve">Texturing – when you have the wireframe and paint the portion of your image with raster graphics </w:t>
      </w:r>
    </w:p>
    <w:p w14:paraId="392F9D95" w14:textId="1B8DBE81" w:rsidR="00E819A3" w:rsidRPr="007D0E17" w:rsidRDefault="00E819A3" w:rsidP="00E819A3">
      <w:pPr>
        <w:pStyle w:val="ListBullet"/>
        <w:numPr>
          <w:ilvl w:val="0"/>
          <w:numId w:val="0"/>
        </w:numPr>
        <w:ind w:left="432" w:hanging="432"/>
        <w:rPr>
          <w:color w:val="auto"/>
        </w:rPr>
      </w:pPr>
      <w:r>
        <w:rPr>
          <w:color w:val="auto"/>
        </w:rPr>
        <w:t xml:space="preserve"> </w:t>
      </w:r>
    </w:p>
    <w:sectPr w:rsidR="00E819A3" w:rsidRPr="007D0E17">
      <w:footerReference w:type="default" r:id="rId33"/>
      <w:headerReference w:type="first" r:id="rId34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9B5C6C" w14:textId="77777777" w:rsidR="00DC5ECE" w:rsidRDefault="00DC5ECE">
      <w:r>
        <w:separator/>
      </w:r>
    </w:p>
    <w:p w14:paraId="27355ADA" w14:textId="77777777" w:rsidR="00DC5ECE" w:rsidRDefault="00DC5ECE"/>
  </w:endnote>
  <w:endnote w:type="continuationSeparator" w:id="0">
    <w:p w14:paraId="0A24BA10" w14:textId="77777777" w:rsidR="00DC5ECE" w:rsidRDefault="00DC5ECE">
      <w:r>
        <w:continuationSeparator/>
      </w:r>
    </w:p>
    <w:p w14:paraId="3E02B601" w14:textId="77777777" w:rsidR="00DC5ECE" w:rsidRDefault="00DC5E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D3CED1" w14:textId="77777777" w:rsidR="005F5859" w:rsidRDefault="00F2403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6D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133F5E" w14:textId="77777777" w:rsidR="00DC5ECE" w:rsidRDefault="00DC5ECE">
      <w:r>
        <w:separator/>
      </w:r>
    </w:p>
    <w:p w14:paraId="6B72DB01" w14:textId="77777777" w:rsidR="00DC5ECE" w:rsidRDefault="00DC5ECE"/>
  </w:footnote>
  <w:footnote w:type="continuationSeparator" w:id="0">
    <w:p w14:paraId="6BF240E4" w14:textId="77777777" w:rsidR="00DC5ECE" w:rsidRDefault="00DC5ECE">
      <w:r>
        <w:continuationSeparator/>
      </w:r>
    </w:p>
    <w:p w14:paraId="47B0681C" w14:textId="77777777" w:rsidR="00DC5ECE" w:rsidRDefault="00DC5ECE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358FF" w14:textId="77777777" w:rsidR="0062171E" w:rsidRPr="0062171E" w:rsidRDefault="0062171E">
    <w:pPr>
      <w:pStyle w:val="Header"/>
      <w:rPr>
        <w:lang w:val="en-CA"/>
      </w:rPr>
    </w:pPr>
    <w:r>
      <w:rPr>
        <w:lang w:val="en-CA"/>
      </w:rPr>
      <w:t>COMP 1001 B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359288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D2D2ACA"/>
    <w:multiLevelType w:val="hybridMultilevel"/>
    <w:tmpl w:val="A4EED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C3562"/>
    <w:multiLevelType w:val="hybridMultilevel"/>
    <w:tmpl w:val="BA06F9E4"/>
    <w:lvl w:ilvl="0" w:tplc="4DF657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7B0E24DE"/>
    <w:lvl w:ilvl="0" w:tplc="C9DA6360">
      <w:start w:val="1"/>
      <w:numFmt w:val="bullet"/>
      <w:pStyle w:val="ListBullet"/>
      <w:lvlText w:val=""/>
      <w:lvlJc w:val="left"/>
      <w:pPr>
        <w:tabs>
          <w:tab w:val="num" w:pos="5252"/>
        </w:tabs>
        <w:ind w:left="5252" w:hanging="432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86443"/>
    <w:multiLevelType w:val="hybridMultilevel"/>
    <w:tmpl w:val="7B90A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237291"/>
    <w:multiLevelType w:val="hybridMultilevel"/>
    <w:tmpl w:val="D68E8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426D01"/>
    <w:multiLevelType w:val="hybridMultilevel"/>
    <w:tmpl w:val="FA1ED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137A6"/>
    <w:multiLevelType w:val="hybridMultilevel"/>
    <w:tmpl w:val="37066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7B2F48"/>
    <w:multiLevelType w:val="hybridMultilevel"/>
    <w:tmpl w:val="3F1C8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CB22C0"/>
    <w:multiLevelType w:val="hybridMultilevel"/>
    <w:tmpl w:val="AF32A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262E40"/>
    <w:multiLevelType w:val="hybridMultilevel"/>
    <w:tmpl w:val="0C684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117"/>
    <w:multiLevelType w:val="hybridMultilevel"/>
    <w:tmpl w:val="D81C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24142B"/>
    <w:multiLevelType w:val="hybridMultilevel"/>
    <w:tmpl w:val="DDD4BB76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5">
    <w:nsid w:val="70E60AAF"/>
    <w:multiLevelType w:val="hybridMultilevel"/>
    <w:tmpl w:val="FF3A0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2F5028"/>
    <w:multiLevelType w:val="hybridMultilevel"/>
    <w:tmpl w:val="3AF08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460F63"/>
    <w:multiLevelType w:val="hybridMultilevel"/>
    <w:tmpl w:val="00DC5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666157"/>
    <w:multiLevelType w:val="hybridMultilevel"/>
    <w:tmpl w:val="6012EDAA"/>
    <w:lvl w:ilvl="0" w:tplc="B67673C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3"/>
  </w:num>
  <w:num w:numId="5">
    <w:abstractNumId w:val="6"/>
  </w:num>
  <w:num w:numId="6">
    <w:abstractNumId w:val="11"/>
  </w:num>
  <w:num w:numId="7">
    <w:abstractNumId w:val="3"/>
  </w:num>
  <w:num w:numId="8">
    <w:abstractNumId w:val="5"/>
  </w:num>
  <w:num w:numId="9">
    <w:abstractNumId w:val="16"/>
  </w:num>
  <w:num w:numId="10">
    <w:abstractNumId w:val="18"/>
  </w:num>
  <w:num w:numId="11">
    <w:abstractNumId w:val="8"/>
  </w:num>
  <w:num w:numId="12">
    <w:abstractNumId w:val="9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15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1E"/>
    <w:rsid w:val="000350A0"/>
    <w:rsid w:val="00055301"/>
    <w:rsid w:val="00194BFE"/>
    <w:rsid w:val="002338C2"/>
    <w:rsid w:val="002852E1"/>
    <w:rsid w:val="00287C6C"/>
    <w:rsid w:val="00337D53"/>
    <w:rsid w:val="00395602"/>
    <w:rsid w:val="003D639F"/>
    <w:rsid w:val="00401DFA"/>
    <w:rsid w:val="004368B2"/>
    <w:rsid w:val="005F5859"/>
    <w:rsid w:val="0062171E"/>
    <w:rsid w:val="006E16D7"/>
    <w:rsid w:val="006E2CB7"/>
    <w:rsid w:val="007036C4"/>
    <w:rsid w:val="0074356C"/>
    <w:rsid w:val="00750A41"/>
    <w:rsid w:val="007D0E17"/>
    <w:rsid w:val="007F59D1"/>
    <w:rsid w:val="008322B2"/>
    <w:rsid w:val="008D666A"/>
    <w:rsid w:val="00930E01"/>
    <w:rsid w:val="009D7511"/>
    <w:rsid w:val="009F39D5"/>
    <w:rsid w:val="009F7AEF"/>
    <w:rsid w:val="00A026FB"/>
    <w:rsid w:val="00B64BEC"/>
    <w:rsid w:val="00C24283"/>
    <w:rsid w:val="00D6091D"/>
    <w:rsid w:val="00DC5ECE"/>
    <w:rsid w:val="00E819A3"/>
    <w:rsid w:val="00E85E03"/>
    <w:rsid w:val="00EB419D"/>
    <w:rsid w:val="00F24031"/>
    <w:rsid w:val="00F57325"/>
    <w:rsid w:val="00FA1542"/>
    <w:rsid w:val="00FA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10D8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  <w:tabs>
        <w:tab w:val="clear" w:pos="5252"/>
        <w:tab w:val="num" w:pos="432"/>
      </w:tabs>
      <w:ind w:left="432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322B2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unhideWhenUsed/>
    <w:qFormat/>
    <w:rsid w:val="00750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footer" Target="footer1.xml"/><Relationship Id="rId34" Type="http://schemas.openxmlformats.org/officeDocument/2006/relationships/header" Target="header1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deleinechartrand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61</TotalTime>
  <Pages>9</Pages>
  <Words>846</Words>
  <Characters>4823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Madeleine Chartrand</dc:creator>
  <cp:keywords/>
  <dc:description/>
  <cp:lastModifiedBy>Microsoft Office User</cp:lastModifiedBy>
  <cp:revision>7</cp:revision>
  <dcterms:created xsi:type="dcterms:W3CDTF">2016-01-13T20:45:00Z</dcterms:created>
  <dcterms:modified xsi:type="dcterms:W3CDTF">2016-01-21T01:39:00Z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