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C53E0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FULL </w:t>
          </w:r>
          <w:r w:rsidR="00AE20F8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Student</w:t>
          </w:r>
          <w:r w:rsidR="0062431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’s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proofErr w:type="gramStart"/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364BEB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?</w:t>
          </w:r>
          <w:proofErr w:type="gramEnd"/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proofErr w:type="gramStart"/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  <w:proofErr w:type="gramEnd"/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1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Lx</w:t>
          </w:r>
          <w:bookmarkStart w:id="0" w:name="_GoBack"/>
          <w:bookmarkEnd w:id="0"/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2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3"/>
      <w:footerReference w:type="default" r:id="rId14"/>
      <w:footerReference w:type="first" r:id="rId15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EA7" w:rsidRDefault="00926EA7" w:rsidP="00F169C7">
      <w:pPr>
        <w:spacing w:after="0" w:line="240" w:lineRule="auto"/>
      </w:pPr>
      <w:r>
        <w:separator/>
      </w:r>
    </w:p>
  </w:endnote>
  <w:endnote w:type="continuationSeparator" w:id="0">
    <w:p w:rsidR="00926EA7" w:rsidRDefault="00926EA7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2A67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926EA7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EA7" w:rsidRDefault="00926EA7" w:rsidP="00F169C7">
      <w:pPr>
        <w:spacing w:after="0" w:line="240" w:lineRule="auto"/>
      </w:pPr>
      <w:r>
        <w:separator/>
      </w:r>
    </w:p>
  </w:footnote>
  <w:footnote w:type="continuationSeparator" w:id="0">
    <w:p w:rsidR="00926EA7" w:rsidRDefault="00926EA7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EF5" w:rsidRPr="00F169C7" w:rsidRDefault="00926EA7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A674B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26EA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...@....ca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6010E3"/>
    <w:rsid w:val="007856D4"/>
    <w:rsid w:val="00B2290B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6005B-4C9D-4E9B-BBA9-F9FF3DFC2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24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Hank</cp:lastModifiedBy>
  <cp:revision>27</cp:revision>
  <dcterms:created xsi:type="dcterms:W3CDTF">2012-09-02T19:41:00Z</dcterms:created>
  <dcterms:modified xsi:type="dcterms:W3CDTF">2015-09-19T15:58:00Z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