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17F" w:rsidRDefault="0045162F">
      <w:pPr>
        <w:pStyle w:val="Heading1"/>
      </w:pPr>
      <w:r>
        <w:t>October 19th</w:t>
      </w:r>
    </w:p>
    <w:p w:rsidR="0015417F" w:rsidRDefault="0045162F" w:rsidP="0045162F">
      <w:pPr>
        <w:pStyle w:val="ListBullet"/>
      </w:pPr>
      <w:r>
        <w:t>Panathenaia, Festival of Athens</w:t>
      </w:r>
    </w:p>
    <w:p w:rsidR="0045162F" w:rsidRDefault="0045162F" w:rsidP="0045162F">
      <w:pPr>
        <w:pStyle w:val="ListBullet"/>
        <w:numPr>
          <w:ilvl w:val="1"/>
          <w:numId w:val="3"/>
        </w:numPr>
      </w:pPr>
      <w:r>
        <w:t>Most important religiou</w:t>
      </w:r>
      <w:r w:rsidR="00782D1B">
        <w:t>s celebration</w:t>
      </w:r>
    </w:p>
    <w:p w:rsidR="00782D1B" w:rsidRDefault="00782D1B" w:rsidP="0045162F">
      <w:pPr>
        <w:pStyle w:val="ListBullet"/>
        <w:numPr>
          <w:ilvl w:val="1"/>
          <w:numId w:val="3"/>
        </w:numPr>
      </w:pPr>
      <w:r>
        <w:t xml:space="preserve">They honoured goddess </w:t>
      </w:r>
      <w:r w:rsidR="00067AB4">
        <w:t>Athena</w:t>
      </w:r>
      <w:r>
        <w:t xml:space="preserve"> polias</w:t>
      </w:r>
    </w:p>
    <w:p w:rsidR="00782D1B" w:rsidRDefault="00067AB4" w:rsidP="0045162F">
      <w:pPr>
        <w:pStyle w:val="ListBullet"/>
        <w:numPr>
          <w:ilvl w:val="1"/>
          <w:numId w:val="3"/>
        </w:numPr>
      </w:pPr>
      <w:r>
        <w:t>Religious</w:t>
      </w:r>
      <w:r w:rsidR="00782D1B">
        <w:t xml:space="preserve"> and political significance</w:t>
      </w:r>
    </w:p>
    <w:p w:rsidR="00782D1B" w:rsidRDefault="009D3F85" w:rsidP="0045162F">
      <w:pPr>
        <w:pStyle w:val="ListBullet"/>
        <w:numPr>
          <w:ilvl w:val="1"/>
          <w:numId w:val="3"/>
        </w:numPr>
      </w:pPr>
      <w:r>
        <w:t>Celebrated the 28</w:t>
      </w:r>
      <w:r w:rsidRPr="009D3F85">
        <w:rPr>
          <w:vertAlign w:val="superscript"/>
        </w:rPr>
        <w:t>th</w:t>
      </w:r>
      <w:r>
        <w:t xml:space="preserve"> of Hecatombaion </w:t>
      </w:r>
    </w:p>
    <w:p w:rsidR="009D3F85" w:rsidRDefault="009D3F85" w:rsidP="0045162F">
      <w:pPr>
        <w:pStyle w:val="ListBullet"/>
        <w:numPr>
          <w:ilvl w:val="1"/>
          <w:numId w:val="3"/>
        </w:numPr>
      </w:pPr>
      <w:r>
        <w:t>Erechtheus established Athenaea</w:t>
      </w:r>
    </w:p>
    <w:p w:rsidR="009D3F85" w:rsidRDefault="004D4173" w:rsidP="0045162F">
      <w:pPr>
        <w:pStyle w:val="ListBullet"/>
        <w:numPr>
          <w:ilvl w:val="1"/>
          <w:numId w:val="3"/>
        </w:numPr>
      </w:pPr>
      <w:r>
        <w:t>From 6</w:t>
      </w:r>
      <w:r w:rsidRPr="004D4173">
        <w:rPr>
          <w:vertAlign w:val="superscript"/>
        </w:rPr>
        <w:t>th</w:t>
      </w:r>
      <w:r>
        <w:t xml:space="preserve"> century BC, athletic games and musical </w:t>
      </w:r>
      <w:r w:rsidR="00067AB4">
        <w:t>performances</w:t>
      </w:r>
    </w:p>
    <w:p w:rsidR="004D4173" w:rsidRDefault="004D4173" w:rsidP="0045162F">
      <w:pPr>
        <w:pStyle w:val="ListBullet"/>
        <w:numPr>
          <w:ilvl w:val="1"/>
          <w:numId w:val="3"/>
        </w:numPr>
      </w:pPr>
      <w:r>
        <w:t>Democracy</w:t>
      </w:r>
    </w:p>
    <w:p w:rsidR="004D4173" w:rsidRDefault="00F3394D" w:rsidP="004D4173">
      <w:pPr>
        <w:pStyle w:val="ListBullet"/>
      </w:pPr>
      <w:r>
        <w:t>P</w:t>
      </w:r>
      <w:r w:rsidR="005A7F4B">
        <w:t>rocessions</w:t>
      </w:r>
    </w:p>
    <w:p w:rsidR="005A7F4B" w:rsidRDefault="005A7F4B" w:rsidP="005A7F4B">
      <w:pPr>
        <w:pStyle w:val="ListBullet"/>
        <w:numPr>
          <w:ilvl w:val="1"/>
          <w:numId w:val="3"/>
        </w:numPr>
      </w:pPr>
      <w:r>
        <w:t>A</w:t>
      </w:r>
      <w:r w:rsidR="00CC1ED7">
        <w:t>r</w:t>
      </w:r>
      <w:r>
        <w:t>t objects</w:t>
      </w:r>
      <w:r w:rsidR="00CC1ED7">
        <w:t>, statues and sacred clothes</w:t>
      </w:r>
    </w:p>
    <w:p w:rsidR="005A7F4B" w:rsidRDefault="005A7F4B" w:rsidP="005A7F4B">
      <w:pPr>
        <w:pStyle w:val="ListBullet"/>
      </w:pPr>
      <w:r>
        <w:t>Singing of hym</w:t>
      </w:r>
      <w:r w:rsidR="00CC1ED7">
        <w:t>n</w:t>
      </w:r>
      <w:r>
        <w:t>s</w:t>
      </w:r>
    </w:p>
    <w:p w:rsidR="005A7F4B" w:rsidRDefault="005A7F4B" w:rsidP="005A7F4B">
      <w:pPr>
        <w:pStyle w:val="ListBullet"/>
        <w:numPr>
          <w:ilvl w:val="1"/>
          <w:numId w:val="3"/>
        </w:numPr>
      </w:pPr>
      <w:r>
        <w:t xml:space="preserve">Music was a </w:t>
      </w:r>
      <w:r w:rsidR="00CC1ED7">
        <w:t>gift from the gods</w:t>
      </w:r>
    </w:p>
    <w:p w:rsidR="00CC1ED7" w:rsidRDefault="00CC1ED7" w:rsidP="00017241">
      <w:pPr>
        <w:pStyle w:val="ListBullet"/>
      </w:pPr>
      <w:r>
        <w:t xml:space="preserve">Common </w:t>
      </w:r>
      <w:r w:rsidR="00017241">
        <w:t>purpose</w:t>
      </w:r>
    </w:p>
    <w:p w:rsidR="00017241" w:rsidRDefault="00017241" w:rsidP="00017241">
      <w:pPr>
        <w:pStyle w:val="ListBullet"/>
        <w:numPr>
          <w:ilvl w:val="1"/>
          <w:numId w:val="3"/>
        </w:numPr>
      </w:pPr>
      <w:r>
        <w:t xml:space="preserve">Organize sacrifices </w:t>
      </w:r>
    </w:p>
    <w:p w:rsidR="00017241" w:rsidRDefault="00017241" w:rsidP="00017241">
      <w:pPr>
        <w:pStyle w:val="ListBullet"/>
        <w:numPr>
          <w:ilvl w:val="1"/>
          <w:numId w:val="3"/>
        </w:numPr>
      </w:pPr>
      <w:r>
        <w:t>H</w:t>
      </w:r>
      <w:r w:rsidR="005E1CCC">
        <w:t>y</w:t>
      </w:r>
      <w:r>
        <w:t>mn and offerings</w:t>
      </w:r>
    </w:p>
    <w:p w:rsidR="00017241" w:rsidRDefault="00017241" w:rsidP="00017241">
      <w:pPr>
        <w:pStyle w:val="ListBullet"/>
        <w:numPr>
          <w:ilvl w:val="1"/>
          <w:numId w:val="3"/>
        </w:numPr>
      </w:pPr>
      <w:r>
        <w:t>To please the gods</w:t>
      </w:r>
    </w:p>
    <w:p w:rsidR="00017241" w:rsidRDefault="00017241" w:rsidP="00017241">
      <w:pPr>
        <w:pStyle w:val="ListBullet"/>
        <w:numPr>
          <w:ilvl w:val="1"/>
          <w:numId w:val="3"/>
        </w:numPr>
      </w:pPr>
      <w:r>
        <w:t>To create good will and ho</w:t>
      </w:r>
      <w:r w:rsidR="005E1CCC">
        <w:t>pe to benefit</w:t>
      </w:r>
    </w:p>
    <w:p w:rsidR="005E1CCC" w:rsidRDefault="005E1CCC" w:rsidP="00017241">
      <w:pPr>
        <w:pStyle w:val="ListBullet"/>
        <w:numPr>
          <w:ilvl w:val="1"/>
          <w:numId w:val="3"/>
        </w:numPr>
      </w:pPr>
      <w:r>
        <w:t>Mutual relationship , give and take relationship</w:t>
      </w:r>
    </w:p>
    <w:p w:rsidR="005E1CCC" w:rsidRDefault="005E1CCC" w:rsidP="005E1CCC">
      <w:pPr>
        <w:pStyle w:val="ListBullet"/>
      </w:pPr>
      <w:r>
        <w:t>Sacred ceremonies</w:t>
      </w:r>
    </w:p>
    <w:p w:rsidR="005E1CCC" w:rsidRDefault="00E34047" w:rsidP="005E1CCC">
      <w:pPr>
        <w:pStyle w:val="ListBullet"/>
        <w:numPr>
          <w:ilvl w:val="1"/>
          <w:numId w:val="3"/>
        </w:numPr>
      </w:pPr>
      <w:r>
        <w:t>Demeter’s</w:t>
      </w:r>
      <w:r w:rsidR="005E1CCC">
        <w:t xml:space="preserve"> gre</w:t>
      </w:r>
      <w:r w:rsidR="00841393">
        <w:t>at festival</w:t>
      </w:r>
    </w:p>
    <w:p w:rsidR="00841393" w:rsidRDefault="00841393" w:rsidP="005E1CCC">
      <w:pPr>
        <w:pStyle w:val="ListBullet"/>
        <w:numPr>
          <w:ilvl w:val="1"/>
          <w:numId w:val="3"/>
        </w:numPr>
      </w:pPr>
      <w:r>
        <w:t>Thesmop</w:t>
      </w:r>
      <w:r w:rsidR="00C22D4B">
        <w:t>h</w:t>
      </w:r>
      <w:r>
        <w:t>oros</w:t>
      </w:r>
      <w:r w:rsidR="00B02496">
        <w:t xml:space="preserve"> (p</w:t>
      </w:r>
      <w:r w:rsidR="00E85CAB">
        <w:t xml:space="preserve">erson) </w:t>
      </w:r>
      <w:r>
        <w:t>&gt;themop</w:t>
      </w:r>
      <w:r w:rsidR="00C22D4B">
        <w:t>h</w:t>
      </w:r>
      <w:r>
        <w:t>oria</w:t>
      </w:r>
      <w:r w:rsidR="00E85CAB">
        <w:t xml:space="preserve"> (festival)</w:t>
      </w:r>
    </w:p>
    <w:p w:rsidR="00B02496" w:rsidRDefault="00B02496" w:rsidP="00B02496">
      <w:pPr>
        <w:pStyle w:val="ListBullet"/>
        <w:numPr>
          <w:ilvl w:val="2"/>
          <w:numId w:val="3"/>
        </w:numPr>
      </w:pPr>
      <w:r>
        <w:t>Thesmos = constitution</w:t>
      </w:r>
    </w:p>
    <w:p w:rsidR="00841393" w:rsidRDefault="00841393" w:rsidP="005E1CCC">
      <w:pPr>
        <w:pStyle w:val="ListBullet"/>
        <w:numPr>
          <w:ilvl w:val="1"/>
          <w:numId w:val="3"/>
        </w:numPr>
      </w:pPr>
      <w:r>
        <w:lastRenderedPageBreak/>
        <w:t>Confined only to women who prayed for fertility for</w:t>
      </w:r>
      <w:r w:rsidR="00643F2F">
        <w:t xml:space="preserve"> themselves and the city</w:t>
      </w:r>
    </w:p>
    <w:p w:rsidR="00643F2F" w:rsidRDefault="00643F2F" w:rsidP="005E1CCC">
      <w:pPr>
        <w:pStyle w:val="ListBullet"/>
        <w:numPr>
          <w:ilvl w:val="1"/>
          <w:numId w:val="3"/>
        </w:numPr>
      </w:pPr>
      <w:r>
        <w:t>Bringer of the law</w:t>
      </w:r>
    </w:p>
    <w:p w:rsidR="00B02496" w:rsidRDefault="00B02496" w:rsidP="00B02496">
      <w:pPr>
        <w:pStyle w:val="ListBullet"/>
        <w:numPr>
          <w:ilvl w:val="2"/>
          <w:numId w:val="3"/>
        </w:numPr>
      </w:pPr>
      <w:r>
        <w:t xml:space="preserve">Was also a celebration of the law </w:t>
      </w:r>
    </w:p>
    <w:p w:rsidR="00E85CAB" w:rsidRDefault="00E85CAB" w:rsidP="00E85CAB">
      <w:pPr>
        <w:pStyle w:val="ListBullet"/>
      </w:pPr>
      <w:r>
        <w:t>Sacrifices</w:t>
      </w:r>
    </w:p>
    <w:p w:rsidR="00E85CAB" w:rsidRDefault="00E85CAB" w:rsidP="00E85CAB">
      <w:pPr>
        <w:pStyle w:val="ListBullet"/>
        <w:numPr>
          <w:ilvl w:val="1"/>
          <w:numId w:val="3"/>
        </w:numPr>
      </w:pPr>
      <w:r>
        <w:t>Performing sacred acts</w:t>
      </w:r>
    </w:p>
    <w:p w:rsidR="00373675" w:rsidRDefault="00DE434F" w:rsidP="00E85CAB">
      <w:pPr>
        <w:pStyle w:val="ListBullet"/>
        <w:numPr>
          <w:ilvl w:val="1"/>
          <w:numId w:val="3"/>
        </w:numPr>
      </w:pPr>
      <w:r>
        <w:t>Slaughter of a domestic animal is a specific place and the consumption of its meat by participants</w:t>
      </w:r>
    </w:p>
    <w:p w:rsidR="00373675" w:rsidRDefault="00373675" w:rsidP="00373675">
      <w:pPr>
        <w:pStyle w:val="ListBullet"/>
      </w:pPr>
      <w:r>
        <w:t>Panathenia and animal sacrifices</w:t>
      </w:r>
    </w:p>
    <w:p w:rsidR="00373675" w:rsidRDefault="00373675" w:rsidP="00373675">
      <w:pPr>
        <w:pStyle w:val="ListBullet"/>
        <w:numPr>
          <w:ilvl w:val="1"/>
          <w:numId w:val="3"/>
        </w:numPr>
      </w:pPr>
      <w:r>
        <w:t xml:space="preserve">Annual festival of </w:t>
      </w:r>
      <w:r w:rsidR="00E34047">
        <w:t>Athens</w:t>
      </w:r>
    </w:p>
    <w:p w:rsidR="00E85CAB" w:rsidRDefault="00373675" w:rsidP="00373675">
      <w:pPr>
        <w:pStyle w:val="ListBullet"/>
        <w:numPr>
          <w:ilvl w:val="1"/>
          <w:numId w:val="3"/>
        </w:numPr>
      </w:pPr>
      <w:r>
        <w:t>To</w:t>
      </w:r>
      <w:r w:rsidR="002954BE">
        <w:t xml:space="preserve"> </w:t>
      </w:r>
      <w:r w:rsidR="00AE4AF7" w:rsidRPr="00AC0B4A">
        <w:rPr>
          <w:lang w:val="en-CA"/>
        </w:rPr>
        <w:t>honor</w:t>
      </w:r>
      <w:bookmarkStart w:id="0" w:name="_GoBack"/>
      <w:bookmarkEnd w:id="0"/>
      <w:r>
        <w:t xml:space="preserve"> th</w:t>
      </w:r>
      <w:r w:rsidR="002954BE">
        <w:t xml:space="preserve">e goddess </w:t>
      </w:r>
      <w:r w:rsidR="00AC0B4A">
        <w:t>Athena</w:t>
      </w:r>
    </w:p>
    <w:p w:rsidR="002954BE" w:rsidRDefault="002954BE" w:rsidP="00373675">
      <w:pPr>
        <w:pStyle w:val="ListBullet"/>
        <w:numPr>
          <w:ilvl w:val="1"/>
          <w:numId w:val="3"/>
        </w:numPr>
      </w:pPr>
      <w:r>
        <w:t xml:space="preserve">Two robes (peplos) were woven for the statue of </w:t>
      </w:r>
      <w:r w:rsidR="00854DF7">
        <w:t>Athena</w:t>
      </w:r>
      <w:r>
        <w:t xml:space="preserve"> polias</w:t>
      </w:r>
    </w:p>
    <w:p w:rsidR="002954BE" w:rsidRDefault="002954BE" w:rsidP="00373675">
      <w:pPr>
        <w:pStyle w:val="ListBullet"/>
        <w:numPr>
          <w:ilvl w:val="1"/>
          <w:numId w:val="3"/>
        </w:numPr>
      </w:pPr>
      <w:r>
        <w:t xml:space="preserve">Procession: sacrifice on </w:t>
      </w:r>
      <w:r w:rsidR="00B75516">
        <w:t xml:space="preserve">alter in front of </w:t>
      </w:r>
      <w:r w:rsidR="00854DF7">
        <w:t>Parthenon</w:t>
      </w:r>
    </w:p>
    <w:p w:rsidR="00B75516" w:rsidRDefault="00B75516" w:rsidP="00373675">
      <w:pPr>
        <w:pStyle w:val="ListBullet"/>
        <w:numPr>
          <w:ilvl w:val="1"/>
          <w:numId w:val="3"/>
        </w:numPr>
      </w:pPr>
      <w:r>
        <w:t>Sacrificial meat: distribu</w:t>
      </w:r>
      <w:r w:rsidR="00854DF7">
        <w:t>ted to</w:t>
      </w:r>
      <w:r>
        <w:t xml:space="preserve"> chief magistrates, </w:t>
      </w:r>
      <w:r w:rsidR="005C0D2B">
        <w:t>officials, magistrates etc.</w:t>
      </w:r>
    </w:p>
    <w:p w:rsidR="00B75516" w:rsidRDefault="005C0D2B" w:rsidP="005C0D2B">
      <w:pPr>
        <w:pStyle w:val="ListBullet"/>
        <w:numPr>
          <w:ilvl w:val="1"/>
          <w:numId w:val="3"/>
        </w:numPr>
      </w:pPr>
      <w:r>
        <w:t>Sacrifices accompanied by prayers</w:t>
      </w:r>
    </w:p>
    <w:p w:rsidR="00E71C63" w:rsidRDefault="00E71C63" w:rsidP="00E71C63">
      <w:pPr>
        <w:pStyle w:val="ListBullet"/>
      </w:pPr>
      <w:r>
        <w:t>Sacrifices</w:t>
      </w:r>
    </w:p>
    <w:p w:rsidR="00E71C63" w:rsidRDefault="00E71C63" w:rsidP="00E71C63">
      <w:pPr>
        <w:pStyle w:val="ListBullet"/>
        <w:numPr>
          <w:ilvl w:val="1"/>
          <w:numId w:val="3"/>
        </w:numPr>
      </w:pPr>
      <w:r>
        <w:t>When:</w:t>
      </w:r>
      <w:r w:rsidR="00436DBD">
        <w:t xml:space="preserve"> </w:t>
      </w:r>
      <w:r>
        <w:t>god’s individual annual festival before and after battle</w:t>
      </w:r>
    </w:p>
    <w:p w:rsidR="00E71C63" w:rsidRDefault="005E6C24" w:rsidP="00E71C63">
      <w:pPr>
        <w:pStyle w:val="ListBullet"/>
        <w:numPr>
          <w:ilvl w:val="1"/>
          <w:numId w:val="3"/>
        </w:numPr>
      </w:pPr>
      <w:r>
        <w:t>Where: open air on an alter or within a sanctuary</w:t>
      </w:r>
    </w:p>
    <w:p w:rsidR="005E6C24" w:rsidRDefault="005E6C24" w:rsidP="00E71C63">
      <w:pPr>
        <w:pStyle w:val="ListBullet"/>
        <w:numPr>
          <w:ilvl w:val="1"/>
          <w:numId w:val="3"/>
        </w:numPr>
      </w:pPr>
      <w:r>
        <w:t>Who:</w:t>
      </w:r>
      <w:r w:rsidR="00436DBD">
        <w:t xml:space="preserve"> </w:t>
      </w:r>
      <w:r>
        <w:t>priest</w:t>
      </w:r>
    </w:p>
    <w:p w:rsidR="005E6C24" w:rsidRDefault="005E6C24" w:rsidP="00E71C63">
      <w:pPr>
        <w:pStyle w:val="ListBullet"/>
        <w:numPr>
          <w:ilvl w:val="1"/>
          <w:numId w:val="3"/>
        </w:numPr>
      </w:pPr>
      <w:r>
        <w:t>What:</w:t>
      </w:r>
      <w:r w:rsidR="00436DBD">
        <w:t xml:space="preserve"> </w:t>
      </w:r>
      <w:r>
        <w:t>domestic animals</w:t>
      </w:r>
    </w:p>
    <w:p w:rsidR="005E6C24" w:rsidRDefault="005E6C24" w:rsidP="00E71C63">
      <w:pPr>
        <w:pStyle w:val="ListBullet"/>
        <w:numPr>
          <w:ilvl w:val="1"/>
          <w:numId w:val="3"/>
        </w:numPr>
      </w:pPr>
      <w:r>
        <w:t>To whom</w:t>
      </w:r>
      <w:r w:rsidR="00436DBD">
        <w:t>:</w:t>
      </w:r>
      <w:r>
        <w:t xml:space="preserve"> local or </w:t>
      </w:r>
      <w:r w:rsidR="00436DBD">
        <w:t>Panhellenic</w:t>
      </w:r>
      <w:r>
        <w:t xml:space="preserve"> god</w:t>
      </w:r>
    </w:p>
    <w:p w:rsidR="005E6C24" w:rsidRDefault="005E6C24" w:rsidP="00E71C63">
      <w:pPr>
        <w:pStyle w:val="ListBullet"/>
        <w:numPr>
          <w:ilvl w:val="1"/>
          <w:numId w:val="3"/>
        </w:numPr>
      </w:pPr>
      <w:r>
        <w:t>Why/: to ple</w:t>
      </w:r>
      <w:r w:rsidR="00436DBD">
        <w:t>ase honor the god and create good will</w:t>
      </w:r>
    </w:p>
    <w:p w:rsidR="00CE3E8C" w:rsidRDefault="00CE3E8C" w:rsidP="00CE3E8C">
      <w:pPr>
        <w:pStyle w:val="ListBullet"/>
      </w:pPr>
      <w:r>
        <w:t>Sacrifice and it symbolism</w:t>
      </w:r>
    </w:p>
    <w:p w:rsidR="00CE3E8C" w:rsidRDefault="00CE3E8C" w:rsidP="00CE3E8C">
      <w:pPr>
        <w:pStyle w:val="ListBullet"/>
        <w:numPr>
          <w:ilvl w:val="1"/>
          <w:numId w:val="3"/>
        </w:numPr>
      </w:pPr>
      <w:r>
        <w:t xml:space="preserve">Division of the meat: god-men </w:t>
      </w:r>
      <w:r w:rsidR="00854DF7">
        <w:t>separately</w:t>
      </w:r>
    </w:p>
    <w:p w:rsidR="00CE3E8C" w:rsidRDefault="00CE3E8C" w:rsidP="00CE3E8C">
      <w:pPr>
        <w:pStyle w:val="ListBullet"/>
        <w:numPr>
          <w:ilvl w:val="1"/>
          <w:numId w:val="3"/>
        </w:numPr>
      </w:pPr>
      <w:r>
        <w:t>Division b</w:t>
      </w:r>
      <w:r w:rsidR="001C44B5">
        <w:t>etween gods and human beings</w:t>
      </w:r>
    </w:p>
    <w:p w:rsidR="001C44B5" w:rsidRDefault="001C44B5" w:rsidP="00CE3E8C">
      <w:pPr>
        <w:pStyle w:val="ListBullet"/>
        <w:numPr>
          <w:ilvl w:val="1"/>
          <w:numId w:val="3"/>
        </w:numPr>
      </w:pPr>
      <w:r>
        <w:lastRenderedPageBreak/>
        <w:t xml:space="preserve">Division between mortal and immortals </w:t>
      </w:r>
    </w:p>
    <w:p w:rsidR="001C44B5" w:rsidRDefault="001C44B5" w:rsidP="00CE3E8C">
      <w:pPr>
        <w:pStyle w:val="ListBullet"/>
        <w:numPr>
          <w:ilvl w:val="1"/>
          <w:numId w:val="3"/>
        </w:numPr>
      </w:pPr>
      <w:r>
        <w:t>Form of religious worship &amp; practices</w:t>
      </w:r>
    </w:p>
    <w:p w:rsidR="00C95A2C" w:rsidRDefault="00C95A2C" w:rsidP="00C95A2C">
      <w:pPr>
        <w:pStyle w:val="ListBullet"/>
      </w:pPr>
      <w:r>
        <w:t>Act of Sacrifice</w:t>
      </w:r>
    </w:p>
    <w:p w:rsidR="00C95A2C" w:rsidRDefault="00C95A2C" w:rsidP="00C95A2C">
      <w:pPr>
        <w:pStyle w:val="ListBullet"/>
        <w:numPr>
          <w:ilvl w:val="1"/>
          <w:numId w:val="3"/>
        </w:numPr>
      </w:pPr>
      <w:r>
        <w:t>On an alter</w:t>
      </w:r>
    </w:p>
    <w:p w:rsidR="00C95A2C" w:rsidRDefault="00C95A2C" w:rsidP="00C95A2C">
      <w:pPr>
        <w:pStyle w:val="ListBullet"/>
        <w:numPr>
          <w:ilvl w:val="1"/>
          <w:numId w:val="3"/>
        </w:numPr>
      </w:pPr>
      <w:r>
        <w:t>For a person or a group</w:t>
      </w:r>
    </w:p>
    <w:p w:rsidR="00C95A2C" w:rsidRDefault="00C95A2C" w:rsidP="00C95A2C">
      <w:pPr>
        <w:pStyle w:val="ListBullet"/>
        <w:numPr>
          <w:ilvl w:val="1"/>
          <w:numId w:val="3"/>
        </w:numPr>
      </w:pPr>
      <w:r>
        <w:t>Animals: bull, goat, shee</w:t>
      </w:r>
      <w:r w:rsidR="00546A9C">
        <w:t>p or ox</w:t>
      </w:r>
    </w:p>
    <w:p w:rsidR="00546A9C" w:rsidRDefault="00546A9C" w:rsidP="00C95A2C">
      <w:pPr>
        <w:pStyle w:val="ListBullet"/>
        <w:numPr>
          <w:ilvl w:val="1"/>
          <w:numId w:val="3"/>
        </w:numPr>
      </w:pPr>
      <w:r>
        <w:t>100 oxen = hetatomb</w:t>
      </w:r>
    </w:p>
    <w:p w:rsidR="00546A9C" w:rsidRDefault="00546A9C" w:rsidP="00C95A2C">
      <w:pPr>
        <w:pStyle w:val="ListBullet"/>
        <w:numPr>
          <w:ilvl w:val="1"/>
          <w:numId w:val="3"/>
        </w:numPr>
      </w:pPr>
      <w:r>
        <w:t>Alter</w:t>
      </w:r>
      <w:r w:rsidR="00864637">
        <w:t xml:space="preserve"> </w:t>
      </w:r>
      <w:r>
        <w:t xml:space="preserve">had to be </w:t>
      </w:r>
      <w:r w:rsidR="00864637">
        <w:t>covered</w:t>
      </w:r>
      <w:r>
        <w:t xml:space="preserve"> in animals b</w:t>
      </w:r>
      <w:r w:rsidR="00864637">
        <w:t>l</w:t>
      </w:r>
      <w:r>
        <w:t>ood</w:t>
      </w:r>
    </w:p>
    <w:p w:rsidR="00546A9C" w:rsidRDefault="00546A9C" w:rsidP="00C95A2C">
      <w:pPr>
        <w:pStyle w:val="ListBullet"/>
        <w:numPr>
          <w:ilvl w:val="1"/>
          <w:numId w:val="3"/>
        </w:numPr>
      </w:pPr>
      <w:r>
        <w:t xml:space="preserve">1-2 </w:t>
      </w:r>
      <w:r w:rsidR="00555E71">
        <w:t>musicians</w:t>
      </w:r>
    </w:p>
    <w:p w:rsidR="00555E71" w:rsidRDefault="00555E71" w:rsidP="00C95A2C">
      <w:pPr>
        <w:pStyle w:val="ListBullet"/>
        <w:numPr>
          <w:ilvl w:val="1"/>
          <w:numId w:val="3"/>
        </w:numPr>
      </w:pPr>
      <w:r>
        <w:t>Participants in a circle around an alter</w:t>
      </w:r>
    </w:p>
    <w:p w:rsidR="00555E71" w:rsidRDefault="00555E71" w:rsidP="00C95A2C">
      <w:pPr>
        <w:pStyle w:val="ListBullet"/>
        <w:numPr>
          <w:ilvl w:val="1"/>
          <w:numId w:val="3"/>
        </w:numPr>
      </w:pPr>
      <w:r>
        <w:t>Cleaned the hands and made prayers</w:t>
      </w:r>
    </w:p>
    <w:p w:rsidR="00555E71" w:rsidRDefault="00555E71" w:rsidP="00C95A2C">
      <w:pPr>
        <w:pStyle w:val="ListBullet"/>
        <w:numPr>
          <w:ilvl w:val="1"/>
          <w:numId w:val="3"/>
        </w:numPr>
      </w:pPr>
      <w:r>
        <w:t xml:space="preserve">In the </w:t>
      </w:r>
      <w:r w:rsidR="00864637">
        <w:t>end: they eat the meat</w:t>
      </w:r>
    </w:p>
    <w:p w:rsidR="00864637" w:rsidRDefault="00864637" w:rsidP="00864637">
      <w:pPr>
        <w:pStyle w:val="ListBullet"/>
        <w:numPr>
          <w:ilvl w:val="2"/>
          <w:numId w:val="3"/>
        </w:numPr>
      </w:pPr>
      <w:r>
        <w:t>People at the best part of the meat</w:t>
      </w:r>
    </w:p>
    <w:p w:rsidR="00864637" w:rsidRDefault="00864637" w:rsidP="00864637">
      <w:pPr>
        <w:pStyle w:val="ListBullet"/>
        <w:numPr>
          <w:ilvl w:val="2"/>
          <w:numId w:val="3"/>
        </w:numPr>
      </w:pPr>
      <w:r>
        <w:t>The rest was</w:t>
      </w:r>
      <w:r w:rsidR="00FF1188">
        <w:t xml:space="preserve"> burned and dedicated to the gods</w:t>
      </w:r>
    </w:p>
    <w:p w:rsidR="00FF1188" w:rsidRDefault="00FF1188" w:rsidP="00FF1188">
      <w:pPr>
        <w:pStyle w:val="ListBullet"/>
      </w:pPr>
      <w:r>
        <w:t>Sacrificial Ceremonies</w:t>
      </w:r>
    </w:p>
    <w:p w:rsidR="00FF1188" w:rsidRDefault="00FF1188" w:rsidP="00FF1188">
      <w:pPr>
        <w:pStyle w:val="ListBullet"/>
        <w:numPr>
          <w:ilvl w:val="1"/>
          <w:numId w:val="3"/>
        </w:numPr>
      </w:pPr>
      <w:r>
        <w:t>Community event</w:t>
      </w:r>
    </w:p>
    <w:p w:rsidR="00F90116" w:rsidRDefault="00F90116" w:rsidP="00FF1188">
      <w:pPr>
        <w:pStyle w:val="ListBullet"/>
        <w:numPr>
          <w:ilvl w:val="1"/>
          <w:numId w:val="3"/>
        </w:numPr>
      </w:pPr>
      <w:r>
        <w:t>Religious sig</w:t>
      </w:r>
    </w:p>
    <w:p w:rsidR="00F90116" w:rsidRDefault="00F90116" w:rsidP="00FF1188">
      <w:pPr>
        <w:pStyle w:val="ListBullet"/>
        <w:numPr>
          <w:ilvl w:val="1"/>
          <w:numId w:val="3"/>
        </w:numPr>
      </w:pPr>
      <w:r>
        <w:t>Civic engagement</w:t>
      </w:r>
    </w:p>
    <w:p w:rsidR="00F90116" w:rsidRDefault="002378F9" w:rsidP="00F90116">
      <w:pPr>
        <w:pStyle w:val="ListBullet"/>
      </w:pPr>
      <w:r>
        <w:t xml:space="preserve">Use of fire in ancient </w:t>
      </w:r>
      <w:r w:rsidR="0003107E">
        <w:t>Greek</w:t>
      </w:r>
      <w:r>
        <w:t xml:space="preserve"> cult</w:t>
      </w:r>
    </w:p>
    <w:p w:rsidR="002378F9" w:rsidRDefault="002378F9" w:rsidP="002378F9">
      <w:pPr>
        <w:pStyle w:val="ListBullet"/>
        <w:numPr>
          <w:ilvl w:val="1"/>
          <w:numId w:val="3"/>
        </w:numPr>
      </w:pPr>
      <w:r>
        <w:t>Medium of transportation of sacrificial offerings to the gods</w:t>
      </w:r>
    </w:p>
    <w:p w:rsidR="002378F9" w:rsidRDefault="002378F9" w:rsidP="002378F9">
      <w:pPr>
        <w:pStyle w:val="ListBullet"/>
        <w:numPr>
          <w:ilvl w:val="1"/>
          <w:numId w:val="3"/>
        </w:numPr>
      </w:pPr>
      <w:r>
        <w:t>Symbol of the spiri</w:t>
      </w:r>
      <w:r w:rsidR="0003107E">
        <w:t>tual health of the community</w:t>
      </w:r>
    </w:p>
    <w:p w:rsidR="0003107E" w:rsidRDefault="0003107E" w:rsidP="0003107E">
      <w:pPr>
        <w:pStyle w:val="ListBullet"/>
      </w:pPr>
      <w:r>
        <w:t>Use of fire in sacrifices</w:t>
      </w:r>
    </w:p>
    <w:p w:rsidR="0003107E" w:rsidRDefault="006419EB" w:rsidP="0003107E">
      <w:pPr>
        <w:pStyle w:val="ListBullet"/>
        <w:numPr>
          <w:ilvl w:val="1"/>
          <w:numId w:val="3"/>
        </w:numPr>
      </w:pPr>
      <w:r>
        <w:t xml:space="preserve">Devotional rituals </w:t>
      </w:r>
    </w:p>
    <w:p w:rsidR="006419EB" w:rsidRDefault="006419EB" w:rsidP="0003107E">
      <w:pPr>
        <w:pStyle w:val="ListBullet"/>
        <w:numPr>
          <w:ilvl w:val="1"/>
          <w:numId w:val="3"/>
        </w:numPr>
      </w:pPr>
      <w:r>
        <w:t>Sacrifices without fire were very rare</w:t>
      </w:r>
    </w:p>
    <w:p w:rsidR="006419EB" w:rsidRDefault="006419EB" w:rsidP="0003107E">
      <w:pPr>
        <w:pStyle w:val="ListBullet"/>
        <w:numPr>
          <w:ilvl w:val="1"/>
          <w:numId w:val="3"/>
        </w:numPr>
      </w:pPr>
      <w:r>
        <w:t>Many sanctuaries: fire is always burnt on the alter</w:t>
      </w:r>
    </w:p>
    <w:p w:rsidR="006419EB" w:rsidRDefault="007D1F00" w:rsidP="0003107E">
      <w:pPr>
        <w:pStyle w:val="ListBullet"/>
        <w:numPr>
          <w:ilvl w:val="1"/>
          <w:numId w:val="3"/>
        </w:numPr>
      </w:pPr>
      <w:r>
        <w:t>T</w:t>
      </w:r>
      <w:r w:rsidR="006419EB">
        <w:t>hy</w:t>
      </w:r>
      <w:r>
        <w:t>miateria: special vessels for aromatic substances</w:t>
      </w:r>
    </w:p>
    <w:p w:rsidR="007D1F00" w:rsidRDefault="007A2244" w:rsidP="00F93E3B">
      <w:pPr>
        <w:pStyle w:val="ListBullet"/>
      </w:pPr>
      <w:r>
        <w:lastRenderedPageBreak/>
        <w:t>Religious Beliefs</w:t>
      </w:r>
    </w:p>
    <w:p w:rsidR="003E4B8B" w:rsidRDefault="007A2244" w:rsidP="003E4B8B">
      <w:pPr>
        <w:pStyle w:val="ListBullet"/>
        <w:numPr>
          <w:ilvl w:val="1"/>
          <w:numId w:val="3"/>
        </w:numPr>
      </w:pPr>
      <w:r>
        <w:t>The knissa</w:t>
      </w:r>
    </w:p>
    <w:p w:rsidR="00BE1CA2" w:rsidRDefault="007A2244" w:rsidP="00BE1CA2">
      <w:pPr>
        <w:pStyle w:val="ListBullet"/>
        <w:numPr>
          <w:ilvl w:val="2"/>
          <w:numId w:val="3"/>
        </w:numPr>
      </w:pPr>
      <w:r>
        <w:t xml:space="preserve">Smell and smoke of burning bones </w:t>
      </w:r>
    </w:p>
    <w:p w:rsidR="00BE1CA2" w:rsidRDefault="007A2244" w:rsidP="00BE1CA2">
      <w:pPr>
        <w:pStyle w:val="ListBullet"/>
        <w:numPr>
          <w:ilvl w:val="2"/>
          <w:numId w:val="3"/>
        </w:numPr>
      </w:pPr>
      <w:r>
        <w:t xml:space="preserve">Sacrifices using fire was related to dead </w:t>
      </w:r>
      <w:r w:rsidR="00C848E0">
        <w:t>and</w:t>
      </w:r>
      <w:r>
        <w:t xml:space="preserve"> </w:t>
      </w:r>
      <w:r w:rsidR="00CC75CA">
        <w:t>chthonic deities</w:t>
      </w:r>
    </w:p>
    <w:p w:rsidR="00BE1CA2" w:rsidRDefault="00CC75CA" w:rsidP="00BE1CA2">
      <w:pPr>
        <w:pStyle w:val="ListBullet"/>
        <w:numPr>
          <w:ilvl w:val="2"/>
          <w:numId w:val="3"/>
        </w:numPr>
      </w:pPr>
      <w:r>
        <w:t>Fire: special meaning in some rituals such and torchrace form temenos of academus to acrop</w:t>
      </w:r>
      <w:r w:rsidR="00C848E0">
        <w:t>olis during panathenaea</w:t>
      </w:r>
    </w:p>
    <w:p w:rsidR="003E4B8B" w:rsidRDefault="00C848E0" w:rsidP="00BE1CA2">
      <w:pPr>
        <w:pStyle w:val="ListBullet"/>
        <w:numPr>
          <w:ilvl w:val="2"/>
          <w:numId w:val="3"/>
        </w:numPr>
      </w:pPr>
      <w:r>
        <w:t>Symbolic representation of the process of purification</w:t>
      </w:r>
    </w:p>
    <w:p w:rsidR="003E4B8B" w:rsidRDefault="003E4B8B" w:rsidP="00DB2B9A">
      <w:pPr>
        <w:pStyle w:val="ListBullet"/>
        <w:numPr>
          <w:ilvl w:val="0"/>
          <w:numId w:val="0"/>
        </w:numPr>
        <w:ind w:left="432" w:hanging="432"/>
      </w:pPr>
    </w:p>
    <w:p w:rsidR="00BE1CA2" w:rsidRDefault="003E4B8B" w:rsidP="00DB2B9A">
      <w:pPr>
        <w:pStyle w:val="ListBullet"/>
        <w:numPr>
          <w:ilvl w:val="0"/>
          <w:numId w:val="0"/>
        </w:numPr>
        <w:ind w:left="432" w:hanging="432"/>
        <w:rPr>
          <w:u w:val="single"/>
        </w:rPr>
      </w:pPr>
      <w:r>
        <w:rPr>
          <w:u w:val="single"/>
        </w:rPr>
        <w:t>Religious P</w:t>
      </w:r>
      <w:r w:rsidR="00BE1CA2">
        <w:rPr>
          <w:u w:val="single"/>
        </w:rPr>
        <w:t>laces …</w:t>
      </w:r>
    </w:p>
    <w:p w:rsidR="00C848E0" w:rsidRDefault="00786E6B" w:rsidP="00786E6B">
      <w:pPr>
        <w:pStyle w:val="ListBullet"/>
        <w:numPr>
          <w:ilvl w:val="0"/>
          <w:numId w:val="5"/>
        </w:numPr>
      </w:pPr>
      <w:r>
        <w:t>Where?</w:t>
      </w:r>
    </w:p>
    <w:p w:rsidR="00786E6B" w:rsidRDefault="00786E6B" w:rsidP="00786E6B">
      <w:pPr>
        <w:pStyle w:val="ListBullet"/>
        <w:numPr>
          <w:ilvl w:val="1"/>
          <w:numId w:val="5"/>
        </w:numPr>
      </w:pPr>
      <w:r>
        <w:t>Neolithic era: open air with alter</w:t>
      </w:r>
    </w:p>
    <w:p w:rsidR="00786E6B" w:rsidRDefault="003443B2" w:rsidP="00786E6B">
      <w:pPr>
        <w:pStyle w:val="ListBullet"/>
        <w:numPr>
          <w:ilvl w:val="1"/>
          <w:numId w:val="5"/>
        </w:numPr>
      </w:pPr>
      <w:r>
        <w:t>M</w:t>
      </w:r>
      <w:r w:rsidR="00786E6B">
        <w:t>i</w:t>
      </w:r>
      <w:r>
        <w:t>noan alter: under a tree mountain peaks caves and palaces</w:t>
      </w:r>
    </w:p>
    <w:p w:rsidR="003443B2" w:rsidRDefault="003443B2" w:rsidP="00786E6B">
      <w:pPr>
        <w:pStyle w:val="ListBullet"/>
        <w:numPr>
          <w:ilvl w:val="1"/>
          <w:numId w:val="5"/>
        </w:numPr>
      </w:pPr>
      <w:r>
        <w:t xml:space="preserve">Mycenaean era: open air, few sanctuaries, </w:t>
      </w:r>
      <w:r w:rsidR="000E2FE2">
        <w:t>in palaces</w:t>
      </w:r>
    </w:p>
    <w:p w:rsidR="000E2FE2" w:rsidRDefault="000E2FE2" w:rsidP="00786E6B">
      <w:pPr>
        <w:pStyle w:val="ListBullet"/>
        <w:numPr>
          <w:ilvl w:val="1"/>
          <w:numId w:val="5"/>
        </w:numPr>
      </w:pPr>
      <w:r>
        <w:t>Geometric era: first few sanctuaries, later more organized places called, temenos</w:t>
      </w:r>
      <w:r w:rsidR="00E6799C">
        <w:t>, temple and altar</w:t>
      </w:r>
    </w:p>
    <w:p w:rsidR="00E6799C" w:rsidRDefault="00E6799C" w:rsidP="00786E6B">
      <w:pPr>
        <w:pStyle w:val="ListBullet"/>
        <w:numPr>
          <w:ilvl w:val="1"/>
          <w:numId w:val="5"/>
        </w:numPr>
      </w:pPr>
      <w:r>
        <w:t>Archaic period: temple, altar, statue of deity</w:t>
      </w:r>
    </w:p>
    <w:p w:rsidR="00E6799C" w:rsidRDefault="00E6799C" w:rsidP="00786E6B">
      <w:pPr>
        <w:pStyle w:val="ListBullet"/>
        <w:numPr>
          <w:ilvl w:val="1"/>
          <w:numId w:val="5"/>
        </w:numPr>
      </w:pPr>
      <w:r>
        <w:t>Classical period: teme</w:t>
      </w:r>
      <w:r w:rsidR="00846A45">
        <w:t>nos, temple, altar, statue of deity and dedications</w:t>
      </w:r>
    </w:p>
    <w:p w:rsidR="00846A45" w:rsidRDefault="007961C9" w:rsidP="00786E6B">
      <w:pPr>
        <w:pStyle w:val="ListBullet"/>
        <w:numPr>
          <w:ilvl w:val="1"/>
          <w:numId w:val="5"/>
        </w:numPr>
      </w:pPr>
      <w:r>
        <w:t>Hellenistic</w:t>
      </w:r>
      <w:r w:rsidR="00846A45">
        <w:t xml:space="preserve"> period: temples</w:t>
      </w:r>
    </w:p>
    <w:p w:rsidR="00846A45" w:rsidRDefault="00846A45" w:rsidP="00786E6B">
      <w:pPr>
        <w:pStyle w:val="ListBullet"/>
        <w:numPr>
          <w:ilvl w:val="1"/>
          <w:numId w:val="5"/>
        </w:numPr>
      </w:pPr>
      <w:r>
        <w:t>Late antiquity</w:t>
      </w:r>
      <w:r w:rsidR="007961C9">
        <w:t xml:space="preserve"> &amp; early </w:t>
      </w:r>
      <w:r w:rsidR="00814438">
        <w:t>Christian times</w:t>
      </w:r>
      <w:r w:rsidR="007961C9">
        <w:t xml:space="preserve">: temples and later churches </w:t>
      </w:r>
    </w:p>
    <w:p w:rsidR="00814438" w:rsidRDefault="00625866" w:rsidP="00814438">
      <w:pPr>
        <w:pStyle w:val="ListBullet"/>
        <w:numPr>
          <w:ilvl w:val="0"/>
          <w:numId w:val="5"/>
        </w:numPr>
      </w:pPr>
      <w:r>
        <w:t>Location</w:t>
      </w:r>
    </w:p>
    <w:p w:rsidR="00625866" w:rsidRDefault="00625866" w:rsidP="00625866">
      <w:pPr>
        <w:pStyle w:val="ListBullet"/>
        <w:numPr>
          <w:ilvl w:val="1"/>
          <w:numId w:val="5"/>
        </w:numPr>
      </w:pPr>
      <w:r>
        <w:t>Sacred location</w:t>
      </w:r>
    </w:p>
    <w:p w:rsidR="00625866" w:rsidRDefault="00625866" w:rsidP="00625866">
      <w:pPr>
        <w:pStyle w:val="ListBullet"/>
        <w:numPr>
          <w:ilvl w:val="1"/>
          <w:numId w:val="5"/>
        </w:numPr>
      </w:pPr>
      <w:r>
        <w:t>Any loca</w:t>
      </w:r>
      <w:r w:rsidR="000E3FD8">
        <w:t>tions they made it sacred</w:t>
      </w:r>
    </w:p>
    <w:p w:rsidR="000E3FD8" w:rsidRDefault="006E6C4C" w:rsidP="00625866">
      <w:pPr>
        <w:pStyle w:val="ListBullet"/>
        <w:numPr>
          <w:ilvl w:val="1"/>
          <w:numId w:val="5"/>
        </w:numPr>
      </w:pPr>
      <w:r>
        <w:t xml:space="preserve">First: </w:t>
      </w:r>
      <w:r w:rsidR="000E3FD8">
        <w:t>Simple enclosures (no permanent structure)</w:t>
      </w:r>
    </w:p>
    <w:p w:rsidR="000E3FD8" w:rsidRDefault="000E3FD8" w:rsidP="00625866">
      <w:pPr>
        <w:pStyle w:val="ListBullet"/>
        <w:numPr>
          <w:ilvl w:val="1"/>
          <w:numId w:val="5"/>
        </w:numPr>
      </w:pPr>
      <w:r>
        <w:lastRenderedPageBreak/>
        <w:t>Hieron: Sacred place</w:t>
      </w:r>
      <w:r w:rsidR="006E6C4C">
        <w:t xml:space="preserve"> for the remains of the hero</w:t>
      </w:r>
      <w:r w:rsidR="00D6040F">
        <w:t xml:space="preserve"> only</w:t>
      </w:r>
    </w:p>
    <w:p w:rsidR="006E6C4C" w:rsidRDefault="00D6040F" w:rsidP="00D6040F">
      <w:pPr>
        <w:pStyle w:val="ListBullet"/>
        <w:numPr>
          <w:ilvl w:val="0"/>
          <w:numId w:val="5"/>
        </w:numPr>
      </w:pPr>
      <w:r>
        <w:t>Deities and Cult Sites</w:t>
      </w:r>
    </w:p>
    <w:p w:rsidR="00D6040F" w:rsidRDefault="00D6040F" w:rsidP="00D6040F">
      <w:pPr>
        <w:pStyle w:val="ListBullet"/>
        <w:numPr>
          <w:ilvl w:val="1"/>
          <w:numId w:val="5"/>
        </w:numPr>
      </w:pPr>
      <w:r>
        <w:t xml:space="preserve">Mountain tops sacred places to </w:t>
      </w:r>
      <w:r w:rsidR="00942D5C">
        <w:t>Zeus</w:t>
      </w:r>
    </w:p>
    <w:p w:rsidR="00D6040F" w:rsidRDefault="00D6040F" w:rsidP="00D6040F">
      <w:pPr>
        <w:pStyle w:val="ListBullet"/>
        <w:numPr>
          <w:ilvl w:val="1"/>
          <w:numId w:val="5"/>
        </w:numPr>
      </w:pPr>
      <w:r>
        <w:t xml:space="preserve">Springs and caves, sacred to </w:t>
      </w:r>
      <w:r w:rsidR="00942D5C">
        <w:t>nymphs</w:t>
      </w:r>
    </w:p>
    <w:p w:rsidR="00D6040F" w:rsidRDefault="009F26CE" w:rsidP="00D6040F">
      <w:pPr>
        <w:pStyle w:val="ListBullet"/>
        <w:numPr>
          <w:ilvl w:val="1"/>
          <w:numId w:val="5"/>
        </w:numPr>
      </w:pPr>
      <w:r>
        <w:t>C</w:t>
      </w:r>
      <w:r w:rsidR="00D6040F">
        <w:t>a</w:t>
      </w:r>
      <w:r>
        <w:t>ves sacred to god Pan</w:t>
      </w:r>
    </w:p>
    <w:p w:rsidR="009F26CE" w:rsidRDefault="009F26CE" w:rsidP="00D6040F">
      <w:pPr>
        <w:pStyle w:val="ListBullet"/>
        <w:numPr>
          <w:ilvl w:val="1"/>
          <w:numId w:val="5"/>
        </w:numPr>
      </w:pPr>
      <w:r>
        <w:t>Source of water: sacred</w:t>
      </w:r>
      <w:r w:rsidR="00942D5C">
        <w:t xml:space="preserve"> </w:t>
      </w:r>
      <w:r>
        <w:t xml:space="preserve">to </w:t>
      </w:r>
      <w:r w:rsidR="00942D5C">
        <w:t>A</w:t>
      </w:r>
      <w:r>
        <w:t>rtemis</w:t>
      </w:r>
    </w:p>
    <w:p w:rsidR="009F26CE" w:rsidRDefault="009F26CE" w:rsidP="00D6040F">
      <w:pPr>
        <w:pStyle w:val="ListBullet"/>
        <w:numPr>
          <w:ilvl w:val="1"/>
          <w:numId w:val="5"/>
        </w:numPr>
      </w:pPr>
      <w:r>
        <w:t xml:space="preserve">Water source: sacred to </w:t>
      </w:r>
      <w:r w:rsidR="00055A5E">
        <w:t>A</w:t>
      </w:r>
      <w:r>
        <w:t>sclepius</w:t>
      </w:r>
    </w:p>
    <w:p w:rsidR="00055A5E" w:rsidRDefault="00055A5E" w:rsidP="00055A5E">
      <w:pPr>
        <w:pStyle w:val="ListBullet"/>
        <w:numPr>
          <w:ilvl w:val="2"/>
          <w:numId w:val="5"/>
        </w:numPr>
      </w:pPr>
      <w:r>
        <w:t>God of medicine</w:t>
      </w:r>
    </w:p>
    <w:p w:rsidR="009F26CE" w:rsidRDefault="009F26CE" w:rsidP="00D6040F">
      <w:pPr>
        <w:pStyle w:val="ListBullet"/>
        <w:numPr>
          <w:ilvl w:val="1"/>
          <w:numId w:val="5"/>
        </w:numPr>
      </w:pPr>
      <w:r>
        <w:t>Places tou</w:t>
      </w:r>
      <w:r w:rsidR="00942D5C">
        <w:t xml:space="preserve">ched by gods: sacred to those gods </w:t>
      </w:r>
    </w:p>
    <w:p w:rsidR="00055A5E" w:rsidRDefault="002C6EA3" w:rsidP="00055A5E">
      <w:pPr>
        <w:pStyle w:val="ListBullet"/>
        <w:numPr>
          <w:ilvl w:val="0"/>
          <w:numId w:val="5"/>
        </w:numPr>
      </w:pPr>
      <w:r>
        <w:t>Criteria of selecting the location</w:t>
      </w:r>
    </w:p>
    <w:p w:rsidR="002C6EA3" w:rsidRDefault="002C6EA3" w:rsidP="002C6EA3">
      <w:pPr>
        <w:pStyle w:val="ListBullet"/>
        <w:numPr>
          <w:ilvl w:val="1"/>
          <w:numId w:val="5"/>
        </w:numPr>
      </w:pPr>
      <w:r>
        <w:t>Special geo. Quality</w:t>
      </w:r>
    </w:p>
    <w:p w:rsidR="002C6EA3" w:rsidRDefault="002C6EA3" w:rsidP="002C6EA3">
      <w:pPr>
        <w:pStyle w:val="ListBullet"/>
        <w:numPr>
          <w:ilvl w:val="1"/>
          <w:numId w:val="5"/>
        </w:numPr>
      </w:pPr>
      <w:r>
        <w:t xml:space="preserve">Special numinous </w:t>
      </w:r>
      <w:r w:rsidR="00754997">
        <w:t>quality</w:t>
      </w:r>
    </w:p>
    <w:p w:rsidR="00754997" w:rsidRDefault="00754997" w:rsidP="002C6EA3">
      <w:pPr>
        <w:pStyle w:val="ListBullet"/>
        <w:numPr>
          <w:ilvl w:val="1"/>
          <w:numId w:val="5"/>
        </w:numPr>
      </w:pPr>
      <w:r>
        <w:t>Particular manifestation of the divine (rocks tree springs)</w:t>
      </w:r>
    </w:p>
    <w:p w:rsidR="00754997" w:rsidRDefault="00754997" w:rsidP="002C6EA3">
      <w:pPr>
        <w:pStyle w:val="ListBullet"/>
        <w:numPr>
          <w:ilvl w:val="1"/>
          <w:numId w:val="5"/>
        </w:numPr>
      </w:pPr>
      <w:r>
        <w:t>Suitable for meeting and exchange</w:t>
      </w:r>
    </w:p>
    <w:p w:rsidR="00754997" w:rsidRDefault="000D6B7C" w:rsidP="002C6EA3">
      <w:pPr>
        <w:pStyle w:val="ListBullet"/>
        <w:numPr>
          <w:ilvl w:val="1"/>
          <w:numId w:val="5"/>
        </w:numPr>
      </w:pPr>
      <w:r>
        <w:t>D</w:t>
      </w:r>
      <w:r w:rsidR="00754997">
        <w:t>eity</w:t>
      </w:r>
      <w:r>
        <w:t>’s function</w:t>
      </w:r>
    </w:p>
    <w:p w:rsidR="000D6B7C" w:rsidRDefault="000D6B7C" w:rsidP="002C6EA3">
      <w:pPr>
        <w:pStyle w:val="ListBullet"/>
        <w:numPr>
          <w:ilvl w:val="1"/>
          <w:numId w:val="5"/>
        </w:numPr>
      </w:pPr>
      <w:r>
        <w:t>Availability of the land</w:t>
      </w:r>
    </w:p>
    <w:p w:rsidR="000D6B7C" w:rsidRDefault="000D6B7C" w:rsidP="002C6EA3">
      <w:pPr>
        <w:pStyle w:val="ListBullet"/>
        <w:numPr>
          <w:ilvl w:val="1"/>
          <w:numId w:val="5"/>
        </w:numPr>
      </w:pPr>
      <w:r>
        <w:t>Fitting in the urban design</w:t>
      </w:r>
    </w:p>
    <w:p w:rsidR="000D6B7C" w:rsidRDefault="000D6B7C" w:rsidP="002C6EA3">
      <w:pPr>
        <w:pStyle w:val="ListBullet"/>
        <w:numPr>
          <w:ilvl w:val="1"/>
          <w:numId w:val="5"/>
        </w:numPr>
      </w:pPr>
      <w:r>
        <w:t>God’s activities in civic affairs</w:t>
      </w:r>
    </w:p>
    <w:p w:rsidR="00AD007F" w:rsidRDefault="00AD007F" w:rsidP="002C6EA3">
      <w:pPr>
        <w:pStyle w:val="ListBullet"/>
        <w:numPr>
          <w:ilvl w:val="1"/>
          <w:numId w:val="5"/>
        </w:numPr>
      </w:pPr>
      <w:r>
        <w:t>An example is Delphi</w:t>
      </w:r>
    </w:p>
    <w:p w:rsidR="00AD007F" w:rsidRDefault="00AD007F" w:rsidP="00AD007F">
      <w:pPr>
        <w:pStyle w:val="ListBullet"/>
        <w:numPr>
          <w:ilvl w:val="2"/>
          <w:numId w:val="5"/>
        </w:numPr>
      </w:pPr>
      <w:r>
        <w:t>Most</w:t>
      </w:r>
      <w:r w:rsidR="00A84240">
        <w:t xml:space="preserve"> important</w:t>
      </w:r>
      <w:r>
        <w:t xml:space="preserve"> </w:t>
      </w:r>
      <w:r w:rsidR="00A84240">
        <w:t>sanctuary</w:t>
      </w:r>
      <w:r>
        <w:t xml:space="preserve"> dedicated to the god of Apollo </w:t>
      </w:r>
    </w:p>
    <w:p w:rsidR="00A84240" w:rsidRDefault="00A84240" w:rsidP="00A84240">
      <w:pPr>
        <w:pStyle w:val="ListBullet"/>
        <w:numPr>
          <w:ilvl w:val="2"/>
          <w:numId w:val="5"/>
        </w:numPr>
      </w:pPr>
      <w:r>
        <w:t>Thought it was the center of the world</w:t>
      </w:r>
    </w:p>
    <w:p w:rsidR="00A84240" w:rsidRDefault="006C5C9C" w:rsidP="00A84240">
      <w:pPr>
        <w:pStyle w:val="ListBullet"/>
        <w:numPr>
          <w:ilvl w:val="2"/>
          <w:numId w:val="5"/>
        </w:numPr>
      </w:pPr>
      <w:r>
        <w:t>There was an oracle that lived their</w:t>
      </w:r>
    </w:p>
    <w:p w:rsidR="006C5C9C" w:rsidRDefault="006C5C9C" w:rsidP="006C5C9C">
      <w:pPr>
        <w:pStyle w:val="ListBullet"/>
        <w:numPr>
          <w:ilvl w:val="3"/>
          <w:numId w:val="5"/>
        </w:numPr>
      </w:pPr>
      <w:r>
        <w:t>Ate leaves in order to be able to tell</w:t>
      </w:r>
      <w:r w:rsidR="00C46809">
        <w:t xml:space="preserve"> the future</w:t>
      </w:r>
    </w:p>
    <w:p w:rsidR="00C46809" w:rsidRDefault="00C46809" w:rsidP="006C5C9C">
      <w:pPr>
        <w:pStyle w:val="ListBullet"/>
        <w:numPr>
          <w:ilvl w:val="3"/>
          <w:numId w:val="5"/>
        </w:numPr>
      </w:pPr>
      <w:r>
        <w:t>Her word could have two or three interpretations</w:t>
      </w:r>
    </w:p>
    <w:p w:rsidR="00DE6E62" w:rsidRDefault="00934FFB" w:rsidP="00DE6E62">
      <w:pPr>
        <w:pStyle w:val="ListBullet"/>
        <w:numPr>
          <w:ilvl w:val="0"/>
          <w:numId w:val="5"/>
        </w:numPr>
      </w:pPr>
      <w:r>
        <w:t>Location of Sanctuaries</w:t>
      </w:r>
    </w:p>
    <w:p w:rsidR="00934FFB" w:rsidRDefault="00934FFB" w:rsidP="00934FFB">
      <w:pPr>
        <w:pStyle w:val="ListBullet"/>
        <w:numPr>
          <w:ilvl w:val="1"/>
          <w:numId w:val="5"/>
        </w:numPr>
      </w:pPr>
      <w:r>
        <w:lastRenderedPageBreak/>
        <w:t>Archaic Times</w:t>
      </w:r>
    </w:p>
    <w:p w:rsidR="00934FFB" w:rsidRDefault="00AC5405" w:rsidP="00934FFB">
      <w:pPr>
        <w:pStyle w:val="ListBullet"/>
        <w:numPr>
          <w:ilvl w:val="2"/>
          <w:numId w:val="5"/>
        </w:numPr>
      </w:pPr>
      <w:r>
        <w:t>Foundations</w:t>
      </w:r>
      <w:r w:rsidR="00CD0C8B">
        <w:t xml:space="preserve"> of </w:t>
      </w:r>
      <w:r w:rsidR="00054733">
        <w:t>Greek</w:t>
      </w:r>
      <w:r w:rsidR="00CD0C8B">
        <w:t xml:space="preserve"> colonies: </w:t>
      </w:r>
      <w:r w:rsidR="00054733">
        <w:t>Asia</w:t>
      </w:r>
      <w:r w:rsidR="00CD0C8B">
        <w:t xml:space="preserve"> minor</w:t>
      </w:r>
    </w:p>
    <w:p w:rsidR="00CD0C8B" w:rsidRDefault="00CD0C8B" w:rsidP="00934FFB">
      <w:pPr>
        <w:pStyle w:val="ListBullet"/>
        <w:numPr>
          <w:ilvl w:val="2"/>
          <w:numId w:val="5"/>
        </w:numPr>
      </w:pPr>
      <w:r>
        <w:t>Foundation of sanctuaries: altar and temple</w:t>
      </w:r>
    </w:p>
    <w:p w:rsidR="00CD0C8B" w:rsidRDefault="00CD0C8B" w:rsidP="00934FFB">
      <w:pPr>
        <w:pStyle w:val="ListBullet"/>
        <w:numPr>
          <w:ilvl w:val="2"/>
          <w:numId w:val="5"/>
        </w:numPr>
      </w:pPr>
      <w:r>
        <w:t>Temples: community assembly</w:t>
      </w:r>
      <w:r w:rsidR="00E05924">
        <w:t xml:space="preserve"> and religious practices</w:t>
      </w:r>
    </w:p>
    <w:p w:rsidR="00E05924" w:rsidRDefault="00E05924" w:rsidP="00E05924">
      <w:pPr>
        <w:pStyle w:val="ListBullet"/>
        <w:numPr>
          <w:ilvl w:val="1"/>
          <w:numId w:val="5"/>
        </w:numPr>
      </w:pPr>
      <w:r>
        <w:t>Classical times</w:t>
      </w:r>
    </w:p>
    <w:p w:rsidR="00E05924" w:rsidRDefault="00E05924" w:rsidP="00E05924">
      <w:pPr>
        <w:pStyle w:val="ListBullet"/>
        <w:numPr>
          <w:ilvl w:val="2"/>
          <w:numId w:val="5"/>
        </w:numPr>
      </w:pPr>
      <w:r>
        <w:t>Location: centre of urban lives</w:t>
      </w:r>
    </w:p>
    <w:p w:rsidR="00E05924" w:rsidRDefault="00240B8C" w:rsidP="00E05924">
      <w:pPr>
        <w:pStyle w:val="ListBullet"/>
        <w:numPr>
          <w:ilvl w:val="2"/>
          <w:numId w:val="5"/>
        </w:numPr>
      </w:pPr>
      <w:r>
        <w:t>E</w:t>
      </w:r>
      <w:r w:rsidR="00E05924">
        <w:t>xcep</w:t>
      </w:r>
      <w:r>
        <w:t xml:space="preserve">tion: </w:t>
      </w:r>
      <w:r w:rsidR="002B3B72">
        <w:t>Parthenon</w:t>
      </w:r>
      <w:r>
        <w:t xml:space="preserve"> at the top of the hill</w:t>
      </w:r>
    </w:p>
    <w:p w:rsidR="00240B8C" w:rsidRDefault="00240B8C" w:rsidP="00E05924">
      <w:pPr>
        <w:pStyle w:val="ListBullet"/>
        <w:numPr>
          <w:ilvl w:val="2"/>
          <w:numId w:val="5"/>
        </w:numPr>
      </w:pPr>
      <w:r>
        <w:t xml:space="preserve">Sanctuary of </w:t>
      </w:r>
      <w:r w:rsidR="002B3B72">
        <w:t>Demeter</w:t>
      </w:r>
      <w:r>
        <w:t xml:space="preserve">: </w:t>
      </w:r>
      <w:r w:rsidR="002B3B72">
        <w:t>Sicily</w:t>
      </w:r>
      <w:r>
        <w:t xml:space="preserve"> periphery of the town</w:t>
      </w:r>
    </w:p>
    <w:p w:rsidR="00240B8C" w:rsidRDefault="00240B8C" w:rsidP="00E05924">
      <w:pPr>
        <w:pStyle w:val="ListBullet"/>
        <w:numPr>
          <w:ilvl w:val="2"/>
          <w:numId w:val="5"/>
        </w:numPr>
      </w:pPr>
      <w:r>
        <w:t xml:space="preserve">Sanctuary of </w:t>
      </w:r>
      <w:r w:rsidR="002B3B72">
        <w:t xml:space="preserve">Dionysus (south </w:t>
      </w:r>
      <w:r w:rsidR="00AC5405">
        <w:t>Italy</w:t>
      </w:r>
      <w:r w:rsidR="002B3B72">
        <w:t>): outside the walls of the city</w:t>
      </w:r>
    </w:p>
    <w:p w:rsidR="002B3B72" w:rsidRDefault="00A8728B" w:rsidP="00A8728B">
      <w:pPr>
        <w:pStyle w:val="ListBullet"/>
        <w:numPr>
          <w:ilvl w:val="0"/>
          <w:numId w:val="5"/>
        </w:numPr>
      </w:pPr>
      <w:r>
        <w:t>Main Parts of The Sanctuary</w:t>
      </w:r>
    </w:p>
    <w:p w:rsidR="00A8728B" w:rsidRDefault="00A8728B" w:rsidP="00A8728B">
      <w:pPr>
        <w:pStyle w:val="ListBullet"/>
        <w:numPr>
          <w:ilvl w:val="1"/>
          <w:numId w:val="5"/>
        </w:numPr>
      </w:pPr>
      <w:r>
        <w:t>Temenos</w:t>
      </w:r>
    </w:p>
    <w:p w:rsidR="00A8728B" w:rsidRDefault="00A8728B" w:rsidP="00A8728B">
      <w:pPr>
        <w:pStyle w:val="ListBullet"/>
        <w:numPr>
          <w:ilvl w:val="1"/>
          <w:numId w:val="5"/>
        </w:numPr>
      </w:pPr>
      <w:r>
        <w:t>Fence (peribolos)</w:t>
      </w:r>
    </w:p>
    <w:p w:rsidR="00A8728B" w:rsidRDefault="00A8728B" w:rsidP="00A8728B">
      <w:pPr>
        <w:pStyle w:val="ListBullet"/>
        <w:numPr>
          <w:ilvl w:val="1"/>
          <w:numId w:val="5"/>
        </w:numPr>
      </w:pPr>
      <w:r>
        <w:t>Altar outside</w:t>
      </w:r>
    </w:p>
    <w:p w:rsidR="00A8728B" w:rsidRDefault="00A8728B" w:rsidP="00A8728B">
      <w:pPr>
        <w:pStyle w:val="ListBullet"/>
        <w:numPr>
          <w:ilvl w:val="1"/>
          <w:numId w:val="5"/>
        </w:numPr>
      </w:pPr>
      <w:r>
        <w:t xml:space="preserve">Altars inscription with </w:t>
      </w:r>
      <w:r w:rsidR="00AC5405">
        <w:t>deity’s</w:t>
      </w:r>
      <w:r>
        <w:t xml:space="preserve"> </w:t>
      </w:r>
      <w:r w:rsidR="001A452D">
        <w:t>name</w:t>
      </w:r>
    </w:p>
    <w:p w:rsidR="001A452D" w:rsidRDefault="001A452D" w:rsidP="00A8728B">
      <w:pPr>
        <w:pStyle w:val="ListBullet"/>
        <w:numPr>
          <w:ilvl w:val="1"/>
          <w:numId w:val="5"/>
        </w:numPr>
      </w:pPr>
      <w:r>
        <w:t>Dedication : votive offerings and thank offerings</w:t>
      </w:r>
    </w:p>
    <w:p w:rsidR="001A452D" w:rsidRDefault="00AC5405" w:rsidP="00A8728B">
      <w:pPr>
        <w:pStyle w:val="ListBullet"/>
        <w:numPr>
          <w:ilvl w:val="1"/>
          <w:numId w:val="5"/>
        </w:numPr>
      </w:pPr>
      <w:r>
        <w:t>Basin of</w:t>
      </w:r>
      <w:r w:rsidR="001A452D">
        <w:t xml:space="preserve"> water for washing hands</w:t>
      </w:r>
    </w:p>
    <w:p w:rsidR="00054733" w:rsidRDefault="00B96E2C" w:rsidP="00054733">
      <w:pPr>
        <w:pStyle w:val="ListBullet"/>
        <w:numPr>
          <w:ilvl w:val="2"/>
          <w:numId w:val="5"/>
        </w:numPr>
      </w:pPr>
      <w:r>
        <w:t>P</w:t>
      </w:r>
      <w:r w:rsidR="00054733">
        <w:t>urity</w:t>
      </w:r>
    </w:p>
    <w:p w:rsidR="00B96E2C" w:rsidRDefault="00B96E2C" w:rsidP="00054733">
      <w:pPr>
        <w:pStyle w:val="ListBullet"/>
        <w:numPr>
          <w:ilvl w:val="2"/>
          <w:numId w:val="5"/>
        </w:numPr>
      </w:pPr>
      <w:r>
        <w:t>To clean their souls</w:t>
      </w:r>
    </w:p>
    <w:p w:rsidR="001A452D" w:rsidRDefault="001A452D" w:rsidP="00A8728B">
      <w:pPr>
        <w:pStyle w:val="ListBullet"/>
        <w:numPr>
          <w:ilvl w:val="1"/>
          <w:numId w:val="5"/>
        </w:numPr>
      </w:pPr>
      <w:r>
        <w:t>Later treasury building: hosts ded</w:t>
      </w:r>
      <w:r w:rsidR="00AC5405">
        <w:t xml:space="preserve">ications </w:t>
      </w:r>
    </w:p>
    <w:p w:rsidR="00AC5405" w:rsidRDefault="00AC5405" w:rsidP="00AC5405">
      <w:pPr>
        <w:pStyle w:val="ListBullet"/>
        <w:numPr>
          <w:ilvl w:val="0"/>
          <w:numId w:val="5"/>
        </w:numPr>
      </w:pPr>
      <w:r>
        <w:t>Temenos</w:t>
      </w:r>
    </w:p>
    <w:p w:rsidR="00B96E2C" w:rsidRDefault="00B96E2C" w:rsidP="00B96E2C">
      <w:pPr>
        <w:pStyle w:val="ListBullet"/>
        <w:numPr>
          <w:ilvl w:val="1"/>
          <w:numId w:val="5"/>
        </w:numPr>
      </w:pPr>
      <w:r>
        <w:t xml:space="preserve">Sacred place </w:t>
      </w:r>
      <w:r w:rsidR="00283D71">
        <w:t>separated</w:t>
      </w:r>
      <w:r w:rsidR="00A60AB0">
        <w:t xml:space="preserve"> from he non-sacred surroundings</w:t>
      </w:r>
    </w:p>
    <w:p w:rsidR="00A60AB0" w:rsidRDefault="00A60AB0" w:rsidP="00B96E2C">
      <w:pPr>
        <w:pStyle w:val="ListBullet"/>
        <w:numPr>
          <w:ilvl w:val="1"/>
          <w:numId w:val="5"/>
        </w:numPr>
      </w:pPr>
      <w:r>
        <w:t xml:space="preserve">Area </w:t>
      </w:r>
      <w:r w:rsidR="00283D71">
        <w:t>around</w:t>
      </w:r>
      <w:r>
        <w:t xml:space="preserve"> the altar or surrounding fence</w:t>
      </w:r>
    </w:p>
    <w:p w:rsidR="00A60AB0" w:rsidRDefault="00A60AB0" w:rsidP="00B96E2C">
      <w:pPr>
        <w:pStyle w:val="ListBullet"/>
        <w:numPr>
          <w:ilvl w:val="1"/>
          <w:numId w:val="5"/>
        </w:numPr>
      </w:pPr>
      <w:r>
        <w:t>Enclosed area</w:t>
      </w:r>
    </w:p>
    <w:p w:rsidR="00A60AB0" w:rsidRDefault="00283D71" w:rsidP="00B96E2C">
      <w:pPr>
        <w:pStyle w:val="ListBullet"/>
        <w:numPr>
          <w:ilvl w:val="1"/>
          <w:numId w:val="5"/>
        </w:numPr>
      </w:pPr>
      <w:r>
        <w:t>Accessible</w:t>
      </w:r>
      <w:r w:rsidR="00A60AB0">
        <w:t xml:space="preserve"> to visitor</w:t>
      </w:r>
      <w:r w:rsidR="00336A0E">
        <w:t>s</w:t>
      </w:r>
    </w:p>
    <w:p w:rsidR="00336A0E" w:rsidRDefault="00336A0E" w:rsidP="00B96E2C">
      <w:pPr>
        <w:pStyle w:val="ListBullet"/>
        <w:numPr>
          <w:ilvl w:val="1"/>
          <w:numId w:val="5"/>
        </w:numPr>
      </w:pPr>
      <w:r>
        <w:t xml:space="preserve">Everything </w:t>
      </w:r>
      <w:r w:rsidR="00283D71">
        <w:t>within</w:t>
      </w:r>
      <w:r>
        <w:t xml:space="preserve"> the temenos was sacred</w:t>
      </w:r>
    </w:p>
    <w:p w:rsidR="00336A0E" w:rsidRDefault="00680E32" w:rsidP="00B96E2C">
      <w:pPr>
        <w:pStyle w:val="ListBullet"/>
        <w:numPr>
          <w:ilvl w:val="1"/>
          <w:numId w:val="5"/>
        </w:numPr>
      </w:pPr>
      <w:r>
        <w:lastRenderedPageBreak/>
        <w:t>Property</w:t>
      </w:r>
      <w:r w:rsidR="00336A0E">
        <w:t xml:space="preserve"> of deity and the deity will protect it</w:t>
      </w:r>
    </w:p>
    <w:p w:rsidR="00336A0E" w:rsidRDefault="00336A0E" w:rsidP="00B96E2C">
      <w:pPr>
        <w:pStyle w:val="ListBullet"/>
        <w:numPr>
          <w:ilvl w:val="1"/>
          <w:numId w:val="5"/>
        </w:numPr>
      </w:pPr>
      <w:r>
        <w:t>Asylia:</w:t>
      </w:r>
      <w:r w:rsidR="00680E32">
        <w:t xml:space="preserve"> right not to be stolen</w:t>
      </w:r>
    </w:p>
    <w:p w:rsidR="00680E32" w:rsidRDefault="00680E32" w:rsidP="00B96E2C">
      <w:pPr>
        <w:pStyle w:val="ListBullet"/>
        <w:numPr>
          <w:ilvl w:val="1"/>
          <w:numId w:val="5"/>
        </w:numPr>
      </w:pPr>
      <w:r>
        <w:t>People in sanctuaries enjoyed asylia</w:t>
      </w:r>
    </w:p>
    <w:p w:rsidR="00680E32" w:rsidRDefault="00680E32" w:rsidP="00B96E2C">
      <w:pPr>
        <w:pStyle w:val="ListBullet"/>
        <w:numPr>
          <w:ilvl w:val="1"/>
          <w:numId w:val="5"/>
        </w:numPr>
      </w:pPr>
      <w:r>
        <w:t xml:space="preserve">Asylum: protection of the god </w:t>
      </w:r>
      <w:r w:rsidR="00A36AB4">
        <w:t>in sanctuaries – could not be removed against their will</w:t>
      </w:r>
    </w:p>
    <w:p w:rsidR="00A36AB4" w:rsidRDefault="00A36AB4" w:rsidP="00B96E2C">
      <w:pPr>
        <w:pStyle w:val="ListBullet"/>
        <w:numPr>
          <w:ilvl w:val="1"/>
          <w:numId w:val="5"/>
        </w:numPr>
      </w:pPr>
      <w:r>
        <w:t xml:space="preserve">Steal property of the god: civil and religious crime </w:t>
      </w:r>
    </w:p>
    <w:p w:rsidR="00283D71" w:rsidRDefault="00283D71" w:rsidP="00283D71">
      <w:pPr>
        <w:pStyle w:val="ListBullet"/>
        <w:numPr>
          <w:ilvl w:val="0"/>
          <w:numId w:val="5"/>
        </w:numPr>
      </w:pPr>
      <w:r>
        <w:t>Alta</w:t>
      </w:r>
      <w:r w:rsidR="008A78A1">
        <w:t>r, main part of sanctuary</w:t>
      </w:r>
    </w:p>
    <w:p w:rsidR="00123D2F" w:rsidRDefault="00A752EA" w:rsidP="00123D2F">
      <w:pPr>
        <w:pStyle w:val="ListBullet"/>
        <w:numPr>
          <w:ilvl w:val="1"/>
          <w:numId w:val="5"/>
        </w:numPr>
      </w:pPr>
      <w:r>
        <w:t>Altar serves</w:t>
      </w:r>
    </w:p>
    <w:p w:rsidR="00A752EA" w:rsidRDefault="00A752EA" w:rsidP="00A752EA">
      <w:pPr>
        <w:pStyle w:val="ListBullet"/>
        <w:numPr>
          <w:ilvl w:val="2"/>
          <w:numId w:val="5"/>
        </w:numPr>
      </w:pPr>
      <w:r>
        <w:t>To r</w:t>
      </w:r>
      <w:r w:rsidR="00C22B61">
        <w:t>eceive offering from deity</w:t>
      </w:r>
    </w:p>
    <w:p w:rsidR="00C22B61" w:rsidRDefault="00C22B61" w:rsidP="00A752EA">
      <w:pPr>
        <w:pStyle w:val="ListBullet"/>
        <w:numPr>
          <w:ilvl w:val="2"/>
          <w:numId w:val="5"/>
        </w:numPr>
      </w:pPr>
      <w:r>
        <w:t>To give offering to deity</w:t>
      </w:r>
    </w:p>
    <w:p w:rsidR="00C22B61" w:rsidRDefault="00C22B61" w:rsidP="00A752EA">
      <w:pPr>
        <w:pStyle w:val="ListBullet"/>
        <w:numPr>
          <w:ilvl w:val="2"/>
          <w:numId w:val="5"/>
        </w:numPr>
      </w:pPr>
      <w:r>
        <w:t>To offer sacrifices</w:t>
      </w:r>
    </w:p>
    <w:p w:rsidR="00C22B61" w:rsidRDefault="00C22B61" w:rsidP="00C22B61">
      <w:pPr>
        <w:pStyle w:val="ListBullet"/>
        <w:numPr>
          <w:ilvl w:val="1"/>
          <w:numId w:val="5"/>
        </w:numPr>
      </w:pPr>
      <w:r>
        <w:t>Altars design</w:t>
      </w:r>
    </w:p>
    <w:p w:rsidR="00C22B61" w:rsidRDefault="00C22B61" w:rsidP="00C22B61">
      <w:pPr>
        <w:pStyle w:val="ListBullet"/>
        <w:numPr>
          <w:ilvl w:val="2"/>
          <w:numId w:val="5"/>
        </w:numPr>
      </w:pPr>
      <w:r>
        <w:t>Simple pits oriented to the east</w:t>
      </w:r>
    </w:p>
    <w:p w:rsidR="002E0B60" w:rsidRDefault="002E0B60" w:rsidP="002E0B60">
      <w:pPr>
        <w:pStyle w:val="ListBullet"/>
        <w:numPr>
          <w:ilvl w:val="3"/>
          <w:numId w:val="5"/>
        </w:numPr>
      </w:pPr>
      <w:r>
        <w:t>Where the sun rises</w:t>
      </w:r>
    </w:p>
    <w:p w:rsidR="00C22B61" w:rsidRDefault="00C22B61" w:rsidP="00C22B61">
      <w:pPr>
        <w:pStyle w:val="ListBullet"/>
        <w:numPr>
          <w:ilvl w:val="2"/>
          <w:numId w:val="5"/>
        </w:numPr>
      </w:pPr>
      <w:r>
        <w:t>Low-lying s</w:t>
      </w:r>
      <w:r w:rsidR="002E0B60">
        <w:t>tructures with opening to earth</w:t>
      </w:r>
    </w:p>
    <w:p w:rsidR="002E0B60" w:rsidRDefault="002E0B60" w:rsidP="00C22B61">
      <w:pPr>
        <w:pStyle w:val="ListBullet"/>
        <w:numPr>
          <w:ilvl w:val="2"/>
          <w:numId w:val="5"/>
        </w:numPr>
      </w:pPr>
      <w:r>
        <w:t>Flat-surfaces for holding offerings</w:t>
      </w:r>
    </w:p>
    <w:p w:rsidR="002E0B60" w:rsidRDefault="006B4884" w:rsidP="00C22B61">
      <w:pPr>
        <w:pStyle w:val="ListBullet"/>
        <w:numPr>
          <w:ilvl w:val="2"/>
          <w:numId w:val="5"/>
        </w:numPr>
      </w:pPr>
      <w:r>
        <w:t>Rectangular</w:t>
      </w:r>
      <w:r w:rsidR="002E0B60">
        <w:t xml:space="preserve"> or s</w:t>
      </w:r>
      <w:r>
        <w:t>quare or circular</w:t>
      </w:r>
    </w:p>
    <w:p w:rsidR="006B4884" w:rsidRDefault="006B4884" w:rsidP="006B4884">
      <w:pPr>
        <w:pStyle w:val="ListBullet"/>
        <w:numPr>
          <w:ilvl w:val="1"/>
          <w:numId w:val="5"/>
        </w:numPr>
      </w:pPr>
      <w:r>
        <w:t>Size</w:t>
      </w:r>
    </w:p>
    <w:p w:rsidR="006B4884" w:rsidRDefault="006B4884" w:rsidP="006B4884">
      <w:pPr>
        <w:pStyle w:val="ListBullet"/>
        <w:numPr>
          <w:ilvl w:val="2"/>
          <w:numId w:val="5"/>
        </w:numPr>
      </w:pPr>
      <w:r>
        <w:t>Simple alters (waist high)</w:t>
      </w:r>
    </w:p>
    <w:p w:rsidR="006B4884" w:rsidRDefault="008535A0" w:rsidP="008535A0">
      <w:pPr>
        <w:pStyle w:val="ListBullet"/>
        <w:numPr>
          <w:ilvl w:val="0"/>
          <w:numId w:val="5"/>
        </w:numPr>
      </w:pPr>
      <w:r>
        <w:t>Monumental Altars</w:t>
      </w:r>
    </w:p>
    <w:p w:rsidR="008535A0" w:rsidRDefault="008535A0" w:rsidP="008535A0">
      <w:pPr>
        <w:pStyle w:val="ListBullet"/>
        <w:numPr>
          <w:ilvl w:val="1"/>
          <w:numId w:val="5"/>
        </w:numPr>
      </w:pPr>
      <w:r>
        <w:t>At sanctuary of Zeus at Nemea</w:t>
      </w:r>
    </w:p>
    <w:p w:rsidR="008535A0" w:rsidRDefault="009C3E20" w:rsidP="008535A0">
      <w:pPr>
        <w:pStyle w:val="ListBullet"/>
        <w:numPr>
          <w:ilvl w:val="2"/>
          <w:numId w:val="5"/>
        </w:numPr>
      </w:pPr>
      <w:r>
        <w:t>R</w:t>
      </w:r>
      <w:r w:rsidR="008535A0">
        <w:t>ectan</w:t>
      </w:r>
      <w:r>
        <w:t>gular over 41.5 meters long and 2.42 meters wide</w:t>
      </w:r>
    </w:p>
    <w:p w:rsidR="009C3E20" w:rsidRDefault="009C3E20" w:rsidP="008535A0">
      <w:pPr>
        <w:pStyle w:val="ListBullet"/>
        <w:numPr>
          <w:ilvl w:val="2"/>
          <w:numId w:val="5"/>
        </w:numPr>
      </w:pPr>
      <w:r>
        <w:t>Massive</w:t>
      </w:r>
    </w:p>
    <w:p w:rsidR="009C3E20" w:rsidRDefault="009C3E20" w:rsidP="009C3E20">
      <w:pPr>
        <w:pStyle w:val="ListBullet"/>
        <w:numPr>
          <w:ilvl w:val="1"/>
          <w:numId w:val="5"/>
        </w:numPr>
      </w:pPr>
      <w:r>
        <w:t xml:space="preserve">At sanctuary of </w:t>
      </w:r>
      <w:r w:rsidR="00D34533">
        <w:t>Zeus</w:t>
      </w:r>
      <w:r>
        <w:t xml:space="preserve"> at Olympia</w:t>
      </w:r>
    </w:p>
    <w:p w:rsidR="009C3E20" w:rsidRDefault="009C3E20" w:rsidP="009C3E20">
      <w:pPr>
        <w:pStyle w:val="ListBullet"/>
        <w:numPr>
          <w:ilvl w:val="2"/>
          <w:numId w:val="5"/>
        </w:numPr>
      </w:pPr>
      <w:r>
        <w:t>38</w:t>
      </w:r>
      <w:r w:rsidR="00D34533">
        <w:t xml:space="preserve">.1 in </w:t>
      </w:r>
      <w:r w:rsidR="004040B5">
        <w:t>circumference</w:t>
      </w:r>
      <w:r w:rsidR="00D34533">
        <w:t xml:space="preserve"> and 6.7 meters high</w:t>
      </w:r>
    </w:p>
    <w:p w:rsidR="00D34533" w:rsidRDefault="00D34533" w:rsidP="00D34533">
      <w:pPr>
        <w:pStyle w:val="ListBullet"/>
        <w:numPr>
          <w:ilvl w:val="1"/>
          <w:numId w:val="5"/>
        </w:numPr>
      </w:pPr>
      <w:r>
        <w:t>The biggest (</w:t>
      </w:r>
      <w:r w:rsidR="00386EEB">
        <w:t>know location)</w:t>
      </w:r>
    </w:p>
    <w:p w:rsidR="00D34533" w:rsidRDefault="00873DD1" w:rsidP="00D34533">
      <w:pPr>
        <w:pStyle w:val="ListBullet"/>
        <w:numPr>
          <w:ilvl w:val="0"/>
          <w:numId w:val="5"/>
        </w:numPr>
      </w:pPr>
      <w:r>
        <w:lastRenderedPageBreak/>
        <w:t>Dedications: Gifts to the Deities</w:t>
      </w:r>
    </w:p>
    <w:p w:rsidR="00873DD1" w:rsidRDefault="00873DD1" w:rsidP="00873DD1">
      <w:pPr>
        <w:pStyle w:val="ListBullet"/>
        <w:numPr>
          <w:ilvl w:val="1"/>
          <w:numId w:val="5"/>
        </w:numPr>
      </w:pPr>
      <w:r>
        <w:t>Votive offerings and thank offerings</w:t>
      </w:r>
    </w:p>
    <w:p w:rsidR="00873DD1" w:rsidRDefault="00873DD1" w:rsidP="00873DD1">
      <w:pPr>
        <w:pStyle w:val="ListBullet"/>
        <w:numPr>
          <w:ilvl w:val="2"/>
          <w:numId w:val="5"/>
        </w:numPr>
      </w:pPr>
      <w:r>
        <w:t>Vases of all types</w:t>
      </w:r>
    </w:p>
    <w:p w:rsidR="00873DD1" w:rsidRDefault="00873DD1" w:rsidP="00873DD1">
      <w:pPr>
        <w:pStyle w:val="ListBullet"/>
        <w:numPr>
          <w:ilvl w:val="2"/>
          <w:numId w:val="5"/>
        </w:numPr>
      </w:pPr>
      <w:r>
        <w:t>Statues</w:t>
      </w:r>
    </w:p>
    <w:p w:rsidR="00873DD1" w:rsidRDefault="00873DD1" w:rsidP="00873DD1">
      <w:pPr>
        <w:pStyle w:val="ListBullet"/>
        <w:numPr>
          <w:ilvl w:val="2"/>
          <w:numId w:val="5"/>
        </w:numPr>
      </w:pPr>
      <w:r>
        <w:t>Animal figurines</w:t>
      </w:r>
    </w:p>
    <w:p w:rsidR="00873DD1" w:rsidRDefault="00CA509D" w:rsidP="00873DD1">
      <w:pPr>
        <w:pStyle w:val="ListBullet"/>
        <w:numPr>
          <w:ilvl w:val="2"/>
          <w:numId w:val="5"/>
        </w:numPr>
      </w:pPr>
      <w:r>
        <w:t>Clothing and tools</w:t>
      </w:r>
    </w:p>
    <w:p w:rsidR="00CA509D" w:rsidRDefault="00CA509D" w:rsidP="00873DD1">
      <w:pPr>
        <w:pStyle w:val="ListBullet"/>
        <w:numPr>
          <w:ilvl w:val="2"/>
          <w:numId w:val="5"/>
        </w:numPr>
      </w:pPr>
      <w:r>
        <w:t>Plaques (stone wooden or terracotta)</w:t>
      </w:r>
    </w:p>
    <w:p w:rsidR="00CA509D" w:rsidRDefault="00CA509D" w:rsidP="00CA509D">
      <w:pPr>
        <w:pStyle w:val="ListBullet"/>
        <w:numPr>
          <w:ilvl w:val="1"/>
          <w:numId w:val="5"/>
        </w:numPr>
      </w:pPr>
      <w:r>
        <w:t>Dedications were god’s properties</w:t>
      </w:r>
    </w:p>
    <w:p w:rsidR="00CA509D" w:rsidRDefault="00CA509D" w:rsidP="00CA509D">
      <w:pPr>
        <w:pStyle w:val="ListBullet"/>
        <w:numPr>
          <w:ilvl w:val="1"/>
          <w:numId w:val="5"/>
        </w:numPr>
      </w:pPr>
      <w:r>
        <w:t>Use: for processi</w:t>
      </w:r>
      <w:r w:rsidR="00707952">
        <w:t>ons or religious purposes</w:t>
      </w:r>
    </w:p>
    <w:p w:rsidR="00707952" w:rsidRDefault="002210BF" w:rsidP="00707952">
      <w:pPr>
        <w:pStyle w:val="ListBullet"/>
        <w:numPr>
          <w:ilvl w:val="0"/>
          <w:numId w:val="5"/>
        </w:numPr>
      </w:pPr>
      <w:r>
        <w:t>In</w:t>
      </w:r>
      <w:r w:rsidR="009D6AAE">
        <w:t xml:space="preserve"> Settlements</w:t>
      </w:r>
    </w:p>
    <w:p w:rsidR="009D6AAE" w:rsidRDefault="009D6AAE" w:rsidP="009D6AAE">
      <w:pPr>
        <w:pStyle w:val="ListBullet"/>
        <w:numPr>
          <w:ilvl w:val="1"/>
          <w:numId w:val="5"/>
        </w:numPr>
      </w:pPr>
      <w:r>
        <w:t xml:space="preserve">Minoan and </w:t>
      </w:r>
      <w:r w:rsidR="0023023C">
        <w:t>Mycenaean</w:t>
      </w:r>
      <w:r>
        <w:t xml:space="preserve"> Era</w:t>
      </w:r>
    </w:p>
    <w:p w:rsidR="009D6AAE" w:rsidRDefault="009D6AAE" w:rsidP="00630DFD">
      <w:pPr>
        <w:pStyle w:val="ListBullet"/>
        <w:numPr>
          <w:ilvl w:val="2"/>
          <w:numId w:val="5"/>
        </w:numPr>
      </w:pPr>
      <w:r>
        <w:t>Urban and agricultural settlements</w:t>
      </w:r>
    </w:p>
    <w:p w:rsidR="00630DFD" w:rsidRDefault="00630DFD" w:rsidP="00630DFD">
      <w:pPr>
        <w:pStyle w:val="ListBullet"/>
        <w:numPr>
          <w:ilvl w:val="1"/>
          <w:numId w:val="5"/>
        </w:numPr>
      </w:pPr>
      <w:r>
        <w:t>Archaic and classical times</w:t>
      </w:r>
    </w:p>
    <w:p w:rsidR="00630DFD" w:rsidRDefault="00630DFD" w:rsidP="00630DFD">
      <w:pPr>
        <w:pStyle w:val="ListBullet"/>
        <w:numPr>
          <w:ilvl w:val="2"/>
          <w:numId w:val="5"/>
        </w:numPr>
      </w:pPr>
      <w:r>
        <w:t xml:space="preserve">City-states : temples dedicated to gods and </w:t>
      </w:r>
      <w:r w:rsidR="0023023C">
        <w:t>heroes</w:t>
      </w:r>
    </w:p>
    <w:p w:rsidR="00630DFD" w:rsidRDefault="00630DFD" w:rsidP="00630DFD">
      <w:pPr>
        <w:pStyle w:val="ListBullet"/>
        <w:numPr>
          <w:ilvl w:val="2"/>
          <w:numId w:val="5"/>
        </w:numPr>
      </w:pPr>
      <w:r>
        <w:t>Patrons deity of the city: tem</w:t>
      </w:r>
      <w:r w:rsidR="0023023C">
        <w:t xml:space="preserve">ple </w:t>
      </w:r>
    </w:p>
    <w:p w:rsidR="0023023C" w:rsidRDefault="0023023C" w:rsidP="0023023C">
      <w:pPr>
        <w:pStyle w:val="ListBullet"/>
        <w:numPr>
          <w:ilvl w:val="0"/>
          <w:numId w:val="5"/>
        </w:numPr>
      </w:pPr>
      <w:r>
        <w:t>Agora, Athens</w:t>
      </w:r>
    </w:p>
    <w:p w:rsidR="0023023C" w:rsidRDefault="0023023C" w:rsidP="0023023C">
      <w:pPr>
        <w:pStyle w:val="ListBullet"/>
        <w:numPr>
          <w:ilvl w:val="1"/>
          <w:numId w:val="5"/>
        </w:numPr>
      </w:pPr>
      <w:r>
        <w:t>A place where you could find religious cults with</w:t>
      </w:r>
      <w:r w:rsidR="00086A15">
        <w:t xml:space="preserve"> </w:t>
      </w:r>
      <w:r>
        <w:t>its appropriate monuments</w:t>
      </w:r>
    </w:p>
    <w:p w:rsidR="008655FA" w:rsidRDefault="008655FA" w:rsidP="0023023C">
      <w:pPr>
        <w:pStyle w:val="ListBullet"/>
        <w:numPr>
          <w:ilvl w:val="1"/>
          <w:numId w:val="5"/>
        </w:numPr>
      </w:pPr>
      <w:r>
        <w:t xml:space="preserve">Altars and small shrines dedicated to </w:t>
      </w:r>
      <w:r w:rsidR="00086A15">
        <w:t>several gods/heroes</w:t>
      </w:r>
    </w:p>
    <w:p w:rsidR="008655FA" w:rsidRDefault="008655FA" w:rsidP="0023023C">
      <w:pPr>
        <w:pStyle w:val="ListBullet"/>
        <w:numPr>
          <w:ilvl w:val="1"/>
          <w:numId w:val="5"/>
        </w:numPr>
      </w:pPr>
      <w:r>
        <w:t xml:space="preserve">Eponymous Heroes were located in Agora of Athens </w:t>
      </w:r>
    </w:p>
    <w:p w:rsidR="00086A15" w:rsidRDefault="00086A15" w:rsidP="00086A15">
      <w:pPr>
        <w:pStyle w:val="ListBullet"/>
        <w:numPr>
          <w:ilvl w:val="0"/>
          <w:numId w:val="5"/>
        </w:numPr>
      </w:pPr>
      <w:r>
        <w:t>Structure of Religious Places</w:t>
      </w:r>
    </w:p>
    <w:p w:rsidR="00086A15" w:rsidRDefault="00086A15" w:rsidP="00086A15">
      <w:pPr>
        <w:pStyle w:val="ListBullet"/>
        <w:numPr>
          <w:ilvl w:val="1"/>
          <w:numId w:val="5"/>
        </w:numPr>
      </w:pPr>
      <w:r>
        <w:t xml:space="preserve">Late </w:t>
      </w:r>
      <w:r w:rsidR="00325C06">
        <w:t>geometric</w:t>
      </w:r>
      <w:r>
        <w:t xml:space="preserve"> and archaic period</w:t>
      </w:r>
    </w:p>
    <w:p w:rsidR="00086A15" w:rsidRDefault="00C608E5" w:rsidP="00C608E5">
      <w:pPr>
        <w:pStyle w:val="ListBullet"/>
        <w:numPr>
          <w:ilvl w:val="2"/>
          <w:numId w:val="5"/>
        </w:numPr>
      </w:pPr>
      <w:r>
        <w:t>Rectangular with two parts</w:t>
      </w:r>
    </w:p>
    <w:p w:rsidR="00C608E5" w:rsidRDefault="00C608E5" w:rsidP="00C608E5">
      <w:pPr>
        <w:pStyle w:val="ListBullet"/>
        <w:numPr>
          <w:ilvl w:val="3"/>
          <w:numId w:val="5"/>
        </w:numPr>
      </w:pPr>
      <w:r>
        <w:t>Sekos (naos or cella for cult statue)</w:t>
      </w:r>
    </w:p>
    <w:p w:rsidR="00C608E5" w:rsidRDefault="00C608E5" w:rsidP="00C608E5">
      <w:pPr>
        <w:pStyle w:val="ListBullet"/>
        <w:numPr>
          <w:ilvl w:val="3"/>
          <w:numId w:val="5"/>
        </w:numPr>
      </w:pPr>
      <w:r>
        <w:t xml:space="preserve">Peristyle (exterior </w:t>
      </w:r>
      <w:r w:rsidR="00AE4AF7">
        <w:t>colonnade</w:t>
      </w:r>
      <w:r w:rsidR="004C26DF">
        <w:t>, open)</w:t>
      </w:r>
    </w:p>
    <w:p w:rsidR="004C26DF" w:rsidRDefault="004C26DF" w:rsidP="004C26DF">
      <w:pPr>
        <w:pStyle w:val="ListBullet"/>
        <w:numPr>
          <w:ilvl w:val="2"/>
          <w:numId w:val="5"/>
        </w:numPr>
      </w:pPr>
      <w:r>
        <w:t>Types of temples</w:t>
      </w:r>
    </w:p>
    <w:p w:rsidR="004C26DF" w:rsidRDefault="004C26DF" w:rsidP="004C26DF">
      <w:pPr>
        <w:pStyle w:val="ListBullet"/>
        <w:numPr>
          <w:ilvl w:val="3"/>
          <w:numId w:val="5"/>
        </w:numPr>
      </w:pPr>
      <w:r>
        <w:lastRenderedPageBreak/>
        <w:t>Peripteral: surrounded by columns</w:t>
      </w:r>
    </w:p>
    <w:p w:rsidR="004C26DF" w:rsidRDefault="004C26DF" w:rsidP="004C26DF">
      <w:pPr>
        <w:pStyle w:val="ListBullet"/>
        <w:numPr>
          <w:ilvl w:val="3"/>
          <w:numId w:val="5"/>
        </w:numPr>
      </w:pPr>
      <w:r>
        <w:t>Dipeteral: s</w:t>
      </w:r>
      <w:r w:rsidR="00A9749E">
        <w:t xml:space="preserve">urrounded by two rows of </w:t>
      </w:r>
      <w:r w:rsidR="00AE4AF7">
        <w:t>columns</w:t>
      </w:r>
    </w:p>
    <w:p w:rsidR="00A9749E" w:rsidRDefault="00A9749E" w:rsidP="004C26DF">
      <w:pPr>
        <w:pStyle w:val="ListBullet"/>
        <w:numPr>
          <w:ilvl w:val="3"/>
          <w:numId w:val="5"/>
        </w:numPr>
      </w:pPr>
      <w:r>
        <w:t>Prostyle: one single colonnade of façade</w:t>
      </w:r>
    </w:p>
    <w:p w:rsidR="00A9749E" w:rsidRDefault="00A9749E" w:rsidP="004C26DF">
      <w:pPr>
        <w:pStyle w:val="ListBullet"/>
        <w:numPr>
          <w:ilvl w:val="3"/>
          <w:numId w:val="5"/>
        </w:numPr>
      </w:pPr>
      <w:r>
        <w:t>Monumental temples: 100</w:t>
      </w:r>
      <w:r w:rsidR="00B33311">
        <w:t xml:space="preserve"> feet</w:t>
      </w:r>
    </w:p>
    <w:p w:rsidR="004C43B5" w:rsidRDefault="004C43B5" w:rsidP="004C43B5">
      <w:pPr>
        <w:pStyle w:val="ListBullet"/>
        <w:numPr>
          <w:ilvl w:val="0"/>
          <w:numId w:val="5"/>
        </w:numPr>
      </w:pPr>
      <w:r>
        <w:t xml:space="preserve">Places for </w:t>
      </w:r>
      <w:r w:rsidR="00B33311">
        <w:t>PanHellenic</w:t>
      </w:r>
      <w:r>
        <w:t xml:space="preserve"> cult </w:t>
      </w:r>
    </w:p>
    <w:p w:rsidR="004C43B5" w:rsidRDefault="00B33311" w:rsidP="004C43B5">
      <w:pPr>
        <w:pStyle w:val="ListBullet"/>
        <w:numPr>
          <w:ilvl w:val="1"/>
          <w:numId w:val="5"/>
        </w:numPr>
      </w:pPr>
      <w:r>
        <w:t>Olympia</w:t>
      </w:r>
      <w:r w:rsidR="004C43B5">
        <w:t xml:space="preserve"> </w:t>
      </w:r>
    </w:p>
    <w:p w:rsidR="004C43B5" w:rsidRDefault="00B33311" w:rsidP="004C43B5">
      <w:pPr>
        <w:pStyle w:val="ListBullet"/>
        <w:numPr>
          <w:ilvl w:val="1"/>
          <w:numId w:val="5"/>
        </w:numPr>
      </w:pPr>
      <w:r>
        <w:t>Delphi</w:t>
      </w:r>
      <w:r w:rsidR="004C43B5">
        <w:t xml:space="preserve"> </w:t>
      </w:r>
    </w:p>
    <w:p w:rsidR="004C43B5" w:rsidRDefault="004C43B5" w:rsidP="004C43B5">
      <w:pPr>
        <w:pStyle w:val="ListBullet"/>
        <w:numPr>
          <w:ilvl w:val="1"/>
          <w:numId w:val="5"/>
        </w:numPr>
      </w:pPr>
      <w:r>
        <w:t xml:space="preserve">Dodona </w:t>
      </w:r>
    </w:p>
    <w:p w:rsidR="004C43B5" w:rsidRDefault="004C43B5" w:rsidP="004C43B5">
      <w:pPr>
        <w:pStyle w:val="ListBullet"/>
        <w:numPr>
          <w:ilvl w:val="1"/>
          <w:numId w:val="5"/>
        </w:numPr>
      </w:pPr>
      <w:r>
        <w:t>Delos</w:t>
      </w:r>
    </w:p>
    <w:p w:rsidR="00FF2786" w:rsidRDefault="00E0560C" w:rsidP="00FF2786">
      <w:pPr>
        <w:pStyle w:val="ListBullet"/>
        <w:numPr>
          <w:ilvl w:val="0"/>
          <w:numId w:val="5"/>
        </w:numPr>
      </w:pPr>
      <w:r>
        <w:t>Divinity</w:t>
      </w:r>
      <w:r w:rsidR="00FF2786">
        <w:t xml:space="preserve"> i</w:t>
      </w:r>
      <w:r>
        <w:t>n</w:t>
      </w:r>
      <w:r w:rsidR="00FF2786">
        <w:t xml:space="preserve"> Greek Religion</w:t>
      </w:r>
    </w:p>
    <w:p w:rsidR="00FF2786" w:rsidRDefault="00FF2786" w:rsidP="00FF2786">
      <w:pPr>
        <w:pStyle w:val="ListBullet"/>
        <w:numPr>
          <w:ilvl w:val="1"/>
          <w:numId w:val="5"/>
        </w:numPr>
      </w:pPr>
      <w:r>
        <w:t xml:space="preserve">Every human action had a religious </w:t>
      </w:r>
      <w:r w:rsidR="00E0560C">
        <w:t>dimension</w:t>
      </w:r>
    </w:p>
    <w:p w:rsidR="00FF2786" w:rsidRDefault="00FF2786" w:rsidP="00FF2786">
      <w:pPr>
        <w:pStyle w:val="ListBullet"/>
        <w:numPr>
          <w:ilvl w:val="1"/>
          <w:numId w:val="5"/>
        </w:numPr>
      </w:pPr>
      <w:r>
        <w:t xml:space="preserve">No </w:t>
      </w:r>
      <w:r w:rsidR="00E0560C">
        <w:t>separation</w:t>
      </w:r>
      <w:r>
        <w:t xml:space="preserve"> between sacred and profane</w:t>
      </w:r>
    </w:p>
    <w:p w:rsidR="00E0560C" w:rsidRDefault="00E0560C" w:rsidP="00FF2786">
      <w:pPr>
        <w:pStyle w:val="ListBullet"/>
        <w:numPr>
          <w:ilvl w:val="1"/>
          <w:numId w:val="5"/>
        </w:numPr>
      </w:pPr>
      <w:r>
        <w:t>Divine character in civic life</w:t>
      </w:r>
    </w:p>
    <w:p w:rsidR="004C43B5" w:rsidRDefault="00E0560C" w:rsidP="00FF2786">
      <w:pPr>
        <w:pStyle w:val="ListBullet"/>
        <w:numPr>
          <w:ilvl w:val="1"/>
          <w:numId w:val="5"/>
        </w:numPr>
      </w:pPr>
      <w:r>
        <w:t xml:space="preserve">Plurality of the divine powers </w:t>
      </w:r>
      <w:r w:rsidR="004C43B5">
        <w:t xml:space="preserve"> </w:t>
      </w:r>
    </w:p>
    <w:p w:rsidR="005A7F4B" w:rsidRDefault="005A7F4B" w:rsidP="005A7F4B">
      <w:pPr>
        <w:pStyle w:val="ListBullet"/>
        <w:numPr>
          <w:ilvl w:val="0"/>
          <w:numId w:val="0"/>
        </w:numPr>
        <w:ind w:left="1080"/>
      </w:pPr>
    </w:p>
    <w:p w:rsidR="005A7F4B" w:rsidRDefault="005A7F4B" w:rsidP="005A7F4B">
      <w:pPr>
        <w:pStyle w:val="ListBullet"/>
        <w:numPr>
          <w:ilvl w:val="0"/>
          <w:numId w:val="0"/>
        </w:numPr>
        <w:ind w:left="1080"/>
      </w:pPr>
    </w:p>
    <w:sectPr w:rsidR="005A7F4B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1A5" w:rsidRDefault="003F71A5">
      <w:r>
        <w:separator/>
      </w:r>
    </w:p>
    <w:p w:rsidR="003F71A5" w:rsidRDefault="003F71A5"/>
  </w:endnote>
  <w:endnote w:type="continuationSeparator" w:id="0">
    <w:p w:rsidR="003F71A5" w:rsidRDefault="003F71A5">
      <w:r>
        <w:continuationSeparator/>
      </w:r>
    </w:p>
    <w:p w:rsidR="003F71A5" w:rsidRDefault="003F71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417F" w:rsidRDefault="003F71A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2F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1A5" w:rsidRDefault="003F71A5">
      <w:r>
        <w:separator/>
      </w:r>
    </w:p>
    <w:p w:rsidR="003F71A5" w:rsidRDefault="003F71A5"/>
  </w:footnote>
  <w:footnote w:type="continuationSeparator" w:id="0">
    <w:p w:rsidR="003F71A5" w:rsidRDefault="003F71A5">
      <w:r>
        <w:continuationSeparator/>
      </w:r>
    </w:p>
    <w:p w:rsidR="003F71A5" w:rsidRDefault="003F71A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323D6"/>
    <w:multiLevelType w:val="hybridMultilevel"/>
    <w:tmpl w:val="E1F61D3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62F"/>
    <w:rsid w:val="00017241"/>
    <w:rsid w:val="0003107E"/>
    <w:rsid w:val="00054733"/>
    <w:rsid w:val="00055A5E"/>
    <w:rsid w:val="00067AB4"/>
    <w:rsid w:val="00086A15"/>
    <w:rsid w:val="000D6B7C"/>
    <w:rsid w:val="000E2FE2"/>
    <w:rsid w:val="000E3FD8"/>
    <w:rsid w:val="00123D2F"/>
    <w:rsid w:val="0015417F"/>
    <w:rsid w:val="001A452D"/>
    <w:rsid w:val="001C44B5"/>
    <w:rsid w:val="002210BF"/>
    <w:rsid w:val="0023023C"/>
    <w:rsid w:val="002378F9"/>
    <w:rsid w:val="00240B8C"/>
    <w:rsid w:val="00283D71"/>
    <w:rsid w:val="002954BE"/>
    <w:rsid w:val="002B3B72"/>
    <w:rsid w:val="002C6EA3"/>
    <w:rsid w:val="002E0B60"/>
    <w:rsid w:val="00325C06"/>
    <w:rsid w:val="00336A0E"/>
    <w:rsid w:val="003443B2"/>
    <w:rsid w:val="00373675"/>
    <w:rsid w:val="00386EEB"/>
    <w:rsid w:val="003E4B8B"/>
    <w:rsid w:val="003F71A5"/>
    <w:rsid w:val="004040B5"/>
    <w:rsid w:val="00436DBD"/>
    <w:rsid w:val="0045162F"/>
    <w:rsid w:val="004C26DF"/>
    <w:rsid w:val="004C43B5"/>
    <w:rsid w:val="004D4173"/>
    <w:rsid w:val="00546A9C"/>
    <w:rsid w:val="00555E71"/>
    <w:rsid w:val="005A7F4B"/>
    <w:rsid w:val="005B2F22"/>
    <w:rsid w:val="005C0D2B"/>
    <w:rsid w:val="005E1CCC"/>
    <w:rsid w:val="005E6C24"/>
    <w:rsid w:val="00625866"/>
    <w:rsid w:val="00630DFD"/>
    <w:rsid w:val="006419EB"/>
    <w:rsid w:val="00643F2F"/>
    <w:rsid w:val="00680E32"/>
    <w:rsid w:val="006B4884"/>
    <w:rsid w:val="006C5C9C"/>
    <w:rsid w:val="006E6C4C"/>
    <w:rsid w:val="00707952"/>
    <w:rsid w:val="00754997"/>
    <w:rsid w:val="00782D1B"/>
    <w:rsid w:val="00786E6B"/>
    <w:rsid w:val="007961C9"/>
    <w:rsid w:val="007A2244"/>
    <w:rsid w:val="007D1F00"/>
    <w:rsid w:val="00814438"/>
    <w:rsid w:val="00841393"/>
    <w:rsid w:val="00846A45"/>
    <w:rsid w:val="008535A0"/>
    <w:rsid w:val="00854DF7"/>
    <w:rsid w:val="00864637"/>
    <w:rsid w:val="008655FA"/>
    <w:rsid w:val="00873DD1"/>
    <w:rsid w:val="008A78A1"/>
    <w:rsid w:val="00934FFB"/>
    <w:rsid w:val="00942D5C"/>
    <w:rsid w:val="009C3E20"/>
    <w:rsid w:val="009D3F85"/>
    <w:rsid w:val="009D6AAE"/>
    <w:rsid w:val="009F26CE"/>
    <w:rsid w:val="00A031AA"/>
    <w:rsid w:val="00A36AB4"/>
    <w:rsid w:val="00A60AB0"/>
    <w:rsid w:val="00A752EA"/>
    <w:rsid w:val="00A84240"/>
    <w:rsid w:val="00A8728B"/>
    <w:rsid w:val="00A9749E"/>
    <w:rsid w:val="00AC0B4A"/>
    <w:rsid w:val="00AC5405"/>
    <w:rsid w:val="00AD007F"/>
    <w:rsid w:val="00AE4AF7"/>
    <w:rsid w:val="00B02496"/>
    <w:rsid w:val="00B33311"/>
    <w:rsid w:val="00B75516"/>
    <w:rsid w:val="00B96E2C"/>
    <w:rsid w:val="00BE1CA2"/>
    <w:rsid w:val="00C22B61"/>
    <w:rsid w:val="00C22D4B"/>
    <w:rsid w:val="00C46809"/>
    <w:rsid w:val="00C608E5"/>
    <w:rsid w:val="00C848E0"/>
    <w:rsid w:val="00C95A2C"/>
    <w:rsid w:val="00CA509D"/>
    <w:rsid w:val="00CC1ED7"/>
    <w:rsid w:val="00CC75CA"/>
    <w:rsid w:val="00CD0C8B"/>
    <w:rsid w:val="00CE3E8C"/>
    <w:rsid w:val="00D34533"/>
    <w:rsid w:val="00D6040F"/>
    <w:rsid w:val="00DB2B9A"/>
    <w:rsid w:val="00DE434F"/>
    <w:rsid w:val="00DE6E62"/>
    <w:rsid w:val="00E0560C"/>
    <w:rsid w:val="00E05924"/>
    <w:rsid w:val="00E34047"/>
    <w:rsid w:val="00E6799C"/>
    <w:rsid w:val="00E71C63"/>
    <w:rsid w:val="00E85CAB"/>
    <w:rsid w:val="00F3394D"/>
    <w:rsid w:val="00F90116"/>
    <w:rsid w:val="00F93E3B"/>
    <w:rsid w:val="00FF1188"/>
    <w:rsid w:val="00FF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30EB2B"/>
  <w15:chartTrackingRefBased/>
  <w15:docId w15:val="{C1B93B5A-E5C5-134F-93FE-8D8450D37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29F2DD54-6EAF-6D40-BC4C-593D7A6E0410%7dtf5000205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3FC"/>
    <w:rsid w:val="009E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BC176818A3EF047B094C9ADF5B68354">
    <w:name w:val="BBC176818A3EF047B094C9ADF5B68354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/>
    </w:pPr>
    <w:rPr>
      <w:rFonts w:eastAsiaTheme="minorHAnsi"/>
      <w:color w:val="595959" w:themeColor="text1" w:themeTint="A6"/>
      <w:sz w:val="30"/>
      <w:szCs w:val="30"/>
      <w:lang w:val="en-US" w:eastAsia="ja-JP"/>
    </w:rPr>
  </w:style>
  <w:style w:type="paragraph" w:customStyle="1" w:styleId="63DF508922134B4CBEF2ED86A3AEAC85">
    <w:name w:val="63DF508922134B4CBEF2ED86A3AEAC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{29F2DD54-6EAF-6D40-BC4C-593D7A6E0410}tf50002051.dotx</Template>
  <TotalTime>7</TotalTime>
  <Pages>9</Pages>
  <Words>1044</Words>
  <Characters>5956</Characters>
  <Application>Microsoft Office Word</Application>
  <DocSecurity>0</DocSecurity>
  <Lines>49</Lines>
  <Paragraphs>13</Paragraphs>
  <ScaleCrop>false</ScaleCrop>
  <Company/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Jayne Longinotti</dc:creator>
  <cp:keywords/>
  <dc:description/>
  <cp:lastModifiedBy>Sarah Jayne Longinotti</cp:lastModifiedBy>
  <cp:revision>4</cp:revision>
  <dcterms:created xsi:type="dcterms:W3CDTF">2015-10-20T00:54:00Z</dcterms:created>
  <dcterms:modified xsi:type="dcterms:W3CDTF">2015-10-20T16:02:00Z</dcterms:modified>
</cp:coreProperties>
</file>