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1EE" w:rsidRDefault="009C01E9">
      <w:pPr>
        <w:pStyle w:val="Heading1"/>
      </w:pPr>
      <w:bookmarkStart w:id="0" w:name="_GoBack"/>
      <w:bookmarkEnd w:id="0"/>
      <w:r>
        <w:t>Lecture 5</w:t>
      </w:r>
    </w:p>
    <w:p w:rsidR="00A621EE" w:rsidRDefault="009C01E9" w:rsidP="009C01E9">
      <w:pPr>
        <w:pStyle w:val="ListBullet"/>
        <w:numPr>
          <w:ilvl w:val="0"/>
          <w:numId w:val="0"/>
        </w:numPr>
        <w:ind w:left="432" w:hanging="432"/>
      </w:pPr>
      <w:r>
        <w:t>Anthropomorphism and R</w:t>
      </w:r>
      <w:r w:rsidR="00495EDF">
        <w:t xml:space="preserve">ationalism in Homer. Religion in </w:t>
      </w:r>
      <w:r w:rsidR="007A6602">
        <w:t>Hesiod</w:t>
      </w:r>
      <w:r w:rsidR="00495EDF">
        <w:t>. Greek Pantheo</w:t>
      </w:r>
      <w:r w:rsidR="007A6602">
        <w:t>n. Festivals, Sacred Ceremonies and Sacrifices.</w:t>
      </w:r>
    </w:p>
    <w:p w:rsidR="00052CEB" w:rsidRDefault="00052CEB" w:rsidP="00052CEB">
      <w:pPr>
        <w:pStyle w:val="ListBullet"/>
        <w:numPr>
          <w:ilvl w:val="0"/>
          <w:numId w:val="5"/>
        </w:numPr>
      </w:pPr>
      <w:r>
        <w:t>Midterm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October 19</w:t>
      </w:r>
      <w:r w:rsidRPr="00B02FA1">
        <w:rPr>
          <w:vertAlign w:val="superscript"/>
        </w:rPr>
        <w:t>th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Definitions of ancient Greek religion, polytheism and …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Neolithic era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Minoan religion</w:t>
      </w:r>
    </w:p>
    <w:p w:rsidR="00052CEB" w:rsidRDefault="00052CEB" w:rsidP="00AE37CC">
      <w:pPr>
        <w:pStyle w:val="ListBullet"/>
        <w:numPr>
          <w:ilvl w:val="0"/>
          <w:numId w:val="0"/>
        </w:numPr>
        <w:ind w:left="1872" w:hanging="432"/>
      </w:pPr>
      <w:r>
        <w:t xml:space="preserve">Religions </w:t>
      </w:r>
      <w:r w:rsidR="004610B4">
        <w:t xml:space="preserve">of the Mycenaean </w:t>
      </w:r>
      <w:r>
        <w:t xml:space="preserve"> 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Dark age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Terms and definitions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Lecture 5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 xml:space="preserve">Most important topic of the term 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80 m/c questions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 xml:space="preserve">Don’t have to know the readings… 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Just the text book and your notes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 xml:space="preserve">These instructions will be on </w:t>
      </w:r>
      <w:r w:rsidR="009F762B">
        <w:t>CU Learn</w:t>
      </w:r>
      <w:r>
        <w:t xml:space="preserve"> </w:t>
      </w:r>
    </w:p>
    <w:p w:rsidR="00052CEB" w:rsidRDefault="00052CEB" w:rsidP="00052CEB">
      <w:pPr>
        <w:pStyle w:val="ListBullet"/>
        <w:numPr>
          <w:ilvl w:val="0"/>
          <w:numId w:val="5"/>
        </w:numPr>
      </w:pPr>
      <w:r>
        <w:t xml:space="preserve">Assignment 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Need to be specific, not on a broad topic</w:t>
      </w:r>
    </w:p>
    <w:p w:rsidR="00052CEB" w:rsidRDefault="00052CEB" w:rsidP="00052CEB">
      <w:pPr>
        <w:pStyle w:val="ListBullet"/>
        <w:numPr>
          <w:ilvl w:val="1"/>
          <w:numId w:val="5"/>
        </w:numPr>
      </w:pPr>
      <w:r>
        <w:t>Topic 1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You don’t have to go to an actual museum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Can just be a virtual tour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Select 2 artworks ONLY 2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lastRenderedPageBreak/>
        <w:t>Describe the art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When it was made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But focus on the religious beliefs and practices</w:t>
      </w:r>
    </w:p>
    <w:p w:rsidR="00052CEB" w:rsidRDefault="00052CEB" w:rsidP="00052CEB">
      <w:pPr>
        <w:pStyle w:val="ListBullet"/>
        <w:numPr>
          <w:ilvl w:val="3"/>
          <w:numId w:val="5"/>
        </w:numPr>
      </w:pPr>
      <w:r>
        <w:t>According to the artworks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>Conclusions</w:t>
      </w:r>
    </w:p>
    <w:p w:rsidR="00052CEB" w:rsidRDefault="00052CEB" w:rsidP="00052CEB">
      <w:pPr>
        <w:pStyle w:val="ListBullet"/>
        <w:numPr>
          <w:ilvl w:val="3"/>
          <w:numId w:val="5"/>
        </w:numPr>
      </w:pPr>
      <w:r>
        <w:t xml:space="preserve">They can be critical, </w:t>
      </w:r>
    </w:p>
    <w:p w:rsidR="00052CEB" w:rsidRDefault="00052CEB" w:rsidP="00052CEB">
      <w:pPr>
        <w:pStyle w:val="ListBullet"/>
        <w:numPr>
          <w:ilvl w:val="2"/>
          <w:numId w:val="5"/>
        </w:numPr>
      </w:pPr>
      <w:r>
        <w:t xml:space="preserve">Put the pictures of the artwork IN the assignment </w:t>
      </w:r>
    </w:p>
    <w:p w:rsidR="00052CEB" w:rsidRDefault="00052CEB" w:rsidP="00052CEB">
      <w:pPr>
        <w:pStyle w:val="ListBullet"/>
        <w:numPr>
          <w:ilvl w:val="3"/>
          <w:numId w:val="5"/>
        </w:numPr>
      </w:pPr>
      <w:r>
        <w:t>Not in the main body</w:t>
      </w:r>
    </w:p>
    <w:p w:rsidR="00052CEB" w:rsidRDefault="00052CEB" w:rsidP="00052CEB">
      <w:pPr>
        <w:pStyle w:val="ListBullet"/>
        <w:numPr>
          <w:ilvl w:val="3"/>
          <w:numId w:val="5"/>
        </w:numPr>
      </w:pPr>
      <w:r>
        <w:t>Just attach them to the back</w:t>
      </w:r>
    </w:p>
    <w:p w:rsidR="00052CEB" w:rsidRDefault="00052CEB" w:rsidP="00052CEB">
      <w:pPr>
        <w:pStyle w:val="ListBullet"/>
        <w:numPr>
          <w:ilvl w:val="0"/>
          <w:numId w:val="6"/>
        </w:numPr>
      </w:pPr>
      <w:r>
        <w:t>Topic 2</w:t>
      </w:r>
    </w:p>
    <w:p w:rsidR="00052CEB" w:rsidRDefault="00052CEB" w:rsidP="00052CEB">
      <w:pPr>
        <w:pStyle w:val="ListBullet"/>
        <w:numPr>
          <w:ilvl w:val="1"/>
          <w:numId w:val="6"/>
        </w:numPr>
      </w:pPr>
      <w:r>
        <w:t>Urban and agricultural places</w:t>
      </w:r>
    </w:p>
    <w:p w:rsidR="00052CEB" w:rsidRDefault="00052CEB" w:rsidP="00E56A00">
      <w:pPr>
        <w:pStyle w:val="ListBullet"/>
        <w:numPr>
          <w:ilvl w:val="1"/>
          <w:numId w:val="6"/>
        </w:numPr>
      </w:pPr>
      <w:r>
        <w:t>The time in which it takes places (only pick one era)</w:t>
      </w:r>
    </w:p>
    <w:p w:rsidR="007A6602" w:rsidRDefault="00052CEB" w:rsidP="00052CEB">
      <w:pPr>
        <w:pStyle w:val="ListBullet"/>
        <w:numPr>
          <w:ilvl w:val="1"/>
          <w:numId w:val="5"/>
        </w:numPr>
      </w:pPr>
      <w:r>
        <w:t>Topic 3</w:t>
      </w:r>
    </w:p>
    <w:p w:rsidR="00052CEB" w:rsidRDefault="00C94994" w:rsidP="00052CEB">
      <w:pPr>
        <w:pStyle w:val="ListBullet"/>
        <w:numPr>
          <w:ilvl w:val="2"/>
          <w:numId w:val="5"/>
        </w:numPr>
      </w:pPr>
      <w:r>
        <w:t>Focus o</w:t>
      </w:r>
      <w:r w:rsidR="00612BFF">
        <w:t xml:space="preserve">n </w:t>
      </w:r>
      <w:r w:rsidR="00E56A00">
        <w:t>Minoan</w:t>
      </w:r>
      <w:r w:rsidR="00612BFF">
        <w:t xml:space="preserve"> and </w:t>
      </w:r>
      <w:r w:rsidR="00E56A00">
        <w:t>Hellenistic</w:t>
      </w:r>
      <w:r w:rsidR="00612BFF">
        <w:t xml:space="preserve"> crimes, similarities and dif</w:t>
      </w:r>
      <w:r w:rsidR="00245754">
        <w:t>ferences</w:t>
      </w:r>
    </w:p>
    <w:p w:rsidR="00E56A00" w:rsidRDefault="00621DAC" w:rsidP="00052CEB">
      <w:pPr>
        <w:pStyle w:val="ListBullet"/>
        <w:numPr>
          <w:ilvl w:val="2"/>
          <w:numId w:val="5"/>
        </w:numPr>
      </w:pPr>
      <w:r>
        <w:t>Ensure you talk about the changes in all topics</w:t>
      </w:r>
    </w:p>
    <w:p w:rsidR="00FE3587" w:rsidRDefault="00FE3587" w:rsidP="00AE37CC">
      <w:pPr>
        <w:pStyle w:val="ListBullet"/>
        <w:numPr>
          <w:ilvl w:val="2"/>
          <w:numId w:val="5"/>
        </w:numPr>
      </w:pPr>
      <w:r>
        <w:t xml:space="preserve">Establishment (Neolithic era) through Hellenistic times </w:t>
      </w:r>
    </w:p>
    <w:p w:rsidR="00FE3587" w:rsidRDefault="00FE3587" w:rsidP="00FE3587">
      <w:pPr>
        <w:pStyle w:val="ListBullet"/>
        <w:numPr>
          <w:ilvl w:val="2"/>
          <w:numId w:val="5"/>
        </w:numPr>
      </w:pPr>
      <w:r>
        <w:t>Cultural social and political</w:t>
      </w:r>
    </w:p>
    <w:p w:rsidR="00621DAC" w:rsidRDefault="002A4541" w:rsidP="002A4541">
      <w:pPr>
        <w:pStyle w:val="ListBullet"/>
        <w:numPr>
          <w:ilvl w:val="1"/>
          <w:numId w:val="5"/>
        </w:numPr>
      </w:pPr>
      <w:r>
        <w:t>Topic 4</w:t>
      </w:r>
    </w:p>
    <w:p w:rsidR="00A70D82" w:rsidRDefault="004D0690" w:rsidP="00AE06BF">
      <w:pPr>
        <w:pStyle w:val="ListBullet"/>
        <w:numPr>
          <w:ilvl w:val="2"/>
          <w:numId w:val="5"/>
        </w:numPr>
      </w:pPr>
      <w:r>
        <w:t>Changes/similaritie</w:t>
      </w:r>
      <w:r w:rsidR="00A70D82">
        <w:t>s</w:t>
      </w:r>
    </w:p>
    <w:p w:rsidR="00AE06BF" w:rsidRDefault="00AE06BF" w:rsidP="007D52D4">
      <w:pPr>
        <w:pStyle w:val="ListBullet"/>
        <w:numPr>
          <w:ilvl w:val="0"/>
          <w:numId w:val="14"/>
        </w:numPr>
      </w:pPr>
      <w:r>
        <w:t>Topic 5</w:t>
      </w:r>
    </w:p>
    <w:p w:rsidR="00687D15" w:rsidRDefault="00687D15" w:rsidP="00687D15">
      <w:pPr>
        <w:pStyle w:val="ListBullet"/>
        <w:numPr>
          <w:ilvl w:val="1"/>
          <w:numId w:val="14"/>
        </w:numPr>
      </w:pPr>
      <w:r>
        <w:t>Only like 10-20 lines</w:t>
      </w:r>
    </w:p>
    <w:p w:rsidR="00687D15" w:rsidRDefault="001B706B" w:rsidP="00687D15">
      <w:pPr>
        <w:pStyle w:val="ListBullet"/>
        <w:numPr>
          <w:ilvl w:val="1"/>
          <w:numId w:val="14"/>
        </w:numPr>
      </w:pPr>
      <w:r>
        <w:t>Anthropo</w:t>
      </w:r>
      <w:r w:rsidR="00415897">
        <w:t>mor</w:t>
      </w:r>
      <w:r>
        <w:t xml:space="preserve">phism and rationalism </w:t>
      </w:r>
    </w:p>
    <w:p w:rsidR="0011446D" w:rsidRDefault="009822A8" w:rsidP="009822A8">
      <w:pPr>
        <w:pStyle w:val="ListBullet"/>
        <w:numPr>
          <w:ilvl w:val="1"/>
          <w:numId w:val="14"/>
        </w:numPr>
      </w:pPr>
      <w:r>
        <w:t xml:space="preserve">Try to justify them </w:t>
      </w:r>
    </w:p>
    <w:p w:rsidR="005A60A5" w:rsidRDefault="005A60A5" w:rsidP="009822A8">
      <w:pPr>
        <w:pStyle w:val="ListBullet"/>
        <w:numPr>
          <w:ilvl w:val="1"/>
          <w:numId w:val="14"/>
        </w:numPr>
      </w:pPr>
      <w:r>
        <w:t>How ho</w:t>
      </w:r>
      <w:r w:rsidR="00557FDF">
        <w:t>mer presents the god using both anthropo</w:t>
      </w:r>
      <w:r w:rsidR="00415897">
        <w:t>mor</w:t>
      </w:r>
      <w:r w:rsidR="00557FDF">
        <w:t xml:space="preserve">phism and </w:t>
      </w:r>
      <w:r w:rsidR="00415897">
        <w:t>rationalism</w:t>
      </w:r>
      <w:r w:rsidR="00916F59">
        <w:t xml:space="preserve"> </w:t>
      </w:r>
    </w:p>
    <w:p w:rsidR="007A0222" w:rsidRDefault="007A0222" w:rsidP="007A0222">
      <w:pPr>
        <w:pStyle w:val="ListBullet"/>
        <w:numPr>
          <w:ilvl w:val="0"/>
          <w:numId w:val="14"/>
        </w:numPr>
      </w:pPr>
      <w:r>
        <w:lastRenderedPageBreak/>
        <w:t>Topic 6</w:t>
      </w:r>
    </w:p>
    <w:p w:rsidR="007A0222" w:rsidRDefault="004D12CA" w:rsidP="004D12CA">
      <w:pPr>
        <w:pStyle w:val="ListBullet"/>
        <w:numPr>
          <w:ilvl w:val="1"/>
          <w:numId w:val="14"/>
        </w:numPr>
      </w:pPr>
      <w:r>
        <w:t>Family dy</w:t>
      </w:r>
      <w:r w:rsidR="004610B4">
        <w:t>namics and gender roles</w:t>
      </w:r>
    </w:p>
    <w:p w:rsidR="004610B4" w:rsidRDefault="004610B4" w:rsidP="004D12CA">
      <w:pPr>
        <w:pStyle w:val="ListBullet"/>
        <w:numPr>
          <w:ilvl w:val="1"/>
          <w:numId w:val="14"/>
        </w:numPr>
      </w:pPr>
      <w:r>
        <w:t>Select an era</w:t>
      </w:r>
      <w:r w:rsidR="00A85F5F">
        <w:t xml:space="preserve"> &amp; a </w:t>
      </w:r>
      <w:r w:rsidR="00A05966">
        <w:t>place</w:t>
      </w:r>
    </w:p>
    <w:p w:rsidR="004610B4" w:rsidRDefault="00A05966" w:rsidP="004D12CA">
      <w:pPr>
        <w:pStyle w:val="ListBullet"/>
        <w:numPr>
          <w:ilvl w:val="1"/>
          <w:numId w:val="14"/>
        </w:numPr>
      </w:pPr>
      <w:r>
        <w:t>Structure of the society</w:t>
      </w:r>
    </w:p>
    <w:p w:rsidR="00A05966" w:rsidRDefault="00A05966" w:rsidP="004D12CA">
      <w:pPr>
        <w:pStyle w:val="ListBullet"/>
        <w:numPr>
          <w:ilvl w:val="1"/>
          <w:numId w:val="14"/>
        </w:numPr>
      </w:pPr>
      <w:r>
        <w:t>Religious beliefs in the society</w:t>
      </w:r>
    </w:p>
    <w:p w:rsidR="00A05966" w:rsidRDefault="00A05966" w:rsidP="004D12CA">
      <w:pPr>
        <w:pStyle w:val="ListBullet"/>
        <w:numPr>
          <w:ilvl w:val="1"/>
          <w:numId w:val="14"/>
        </w:numPr>
      </w:pPr>
      <w:r>
        <w:t>How religio</w:t>
      </w:r>
      <w:r w:rsidR="009918AA">
        <w:t xml:space="preserve">n effected </w:t>
      </w:r>
      <w:r w:rsidR="00E15A77">
        <w:t xml:space="preserve">the family and gender roles </w:t>
      </w:r>
    </w:p>
    <w:p w:rsidR="00BB0C7C" w:rsidRDefault="0036058E" w:rsidP="00723624">
      <w:pPr>
        <w:pStyle w:val="ListBullet"/>
        <w:numPr>
          <w:ilvl w:val="0"/>
          <w:numId w:val="19"/>
        </w:numPr>
      </w:pPr>
      <w:r>
        <w:t>Resources</w:t>
      </w:r>
    </w:p>
    <w:p w:rsidR="0036058E" w:rsidRDefault="00723624" w:rsidP="00723624">
      <w:pPr>
        <w:pStyle w:val="ListBullet"/>
        <w:numPr>
          <w:ilvl w:val="2"/>
          <w:numId w:val="16"/>
        </w:numPr>
      </w:pPr>
      <w:r>
        <w:t>Can use anything</w:t>
      </w:r>
    </w:p>
    <w:p w:rsidR="00723624" w:rsidRDefault="00723624" w:rsidP="00723624">
      <w:pPr>
        <w:pStyle w:val="ListBullet"/>
        <w:numPr>
          <w:ilvl w:val="2"/>
          <w:numId w:val="16"/>
        </w:numPr>
      </w:pPr>
      <w:r>
        <w:t xml:space="preserve">Look to Ares for good </w:t>
      </w:r>
      <w:r w:rsidR="00A57F23">
        <w:t>sources</w:t>
      </w:r>
    </w:p>
    <w:p w:rsidR="00A57F23" w:rsidRDefault="007D4414" w:rsidP="007D4414">
      <w:pPr>
        <w:pStyle w:val="ListBullet"/>
        <w:numPr>
          <w:ilvl w:val="0"/>
          <w:numId w:val="0"/>
        </w:numPr>
        <w:ind w:left="432" w:hanging="432"/>
      </w:pPr>
      <w:r>
        <w:t xml:space="preserve">Lecture Material </w:t>
      </w:r>
    </w:p>
    <w:p w:rsidR="007D4414" w:rsidRDefault="003171C5" w:rsidP="007D4414">
      <w:pPr>
        <w:pStyle w:val="ListBullet"/>
        <w:numPr>
          <w:ilvl w:val="0"/>
          <w:numId w:val="21"/>
        </w:numPr>
      </w:pPr>
      <w:r>
        <w:t>Anthropomorphism</w:t>
      </w:r>
    </w:p>
    <w:p w:rsidR="003171C5" w:rsidRDefault="003171C5" w:rsidP="003171C5">
      <w:pPr>
        <w:pStyle w:val="ListBullet"/>
        <w:numPr>
          <w:ilvl w:val="1"/>
          <w:numId w:val="21"/>
        </w:numPr>
      </w:pPr>
      <w:r>
        <w:t>Something that takes on human qualities &amp; human form</w:t>
      </w:r>
    </w:p>
    <w:p w:rsidR="00B13FDA" w:rsidRDefault="00B13FDA" w:rsidP="00B13FDA">
      <w:pPr>
        <w:pStyle w:val="ListBullet"/>
        <w:numPr>
          <w:ilvl w:val="0"/>
          <w:numId w:val="21"/>
        </w:numPr>
      </w:pPr>
      <w:r>
        <w:t>Rationalism</w:t>
      </w:r>
    </w:p>
    <w:p w:rsidR="00B13FDA" w:rsidRDefault="00483F68" w:rsidP="00B13FDA">
      <w:pPr>
        <w:pStyle w:val="ListBullet"/>
        <w:numPr>
          <w:ilvl w:val="1"/>
          <w:numId w:val="21"/>
        </w:numPr>
      </w:pPr>
      <w:r>
        <w:t>Reason &amp; reasoning &amp; logic</w:t>
      </w:r>
    </w:p>
    <w:p w:rsidR="00483F68" w:rsidRDefault="006566B4" w:rsidP="00483F68">
      <w:pPr>
        <w:pStyle w:val="ListBullet"/>
        <w:numPr>
          <w:ilvl w:val="0"/>
          <w:numId w:val="23"/>
        </w:numPr>
      </w:pPr>
      <w:r>
        <w:t>Hom</w:t>
      </w:r>
      <w:r w:rsidR="00201ADD">
        <w:t>er</w:t>
      </w:r>
    </w:p>
    <w:p w:rsidR="00201ADD" w:rsidRDefault="00201ADD" w:rsidP="00201ADD">
      <w:pPr>
        <w:pStyle w:val="ListBullet"/>
        <w:numPr>
          <w:ilvl w:val="1"/>
          <w:numId w:val="23"/>
        </w:numPr>
      </w:pPr>
      <w:r>
        <w:t>Born in 8</w:t>
      </w:r>
      <w:r w:rsidRPr="00201ADD">
        <w:rPr>
          <w:vertAlign w:val="superscript"/>
        </w:rPr>
        <w:t>th</w:t>
      </w:r>
      <w:r>
        <w:t xml:space="preserve"> century BC</w:t>
      </w:r>
    </w:p>
    <w:p w:rsidR="00201ADD" w:rsidRDefault="00201ADD" w:rsidP="00201ADD">
      <w:pPr>
        <w:pStyle w:val="ListBullet"/>
        <w:numPr>
          <w:ilvl w:val="1"/>
          <w:numId w:val="23"/>
        </w:numPr>
      </w:pPr>
      <w:r>
        <w:t>Born in Ionia, Minor Asia or in the Island of Chios</w:t>
      </w:r>
    </w:p>
    <w:p w:rsidR="00201ADD" w:rsidRDefault="00201ADD" w:rsidP="00201ADD">
      <w:pPr>
        <w:pStyle w:val="ListBullet"/>
        <w:numPr>
          <w:ilvl w:val="1"/>
          <w:numId w:val="23"/>
        </w:numPr>
      </w:pPr>
      <w:r>
        <w:t>Blind story teller</w:t>
      </w:r>
    </w:p>
    <w:p w:rsidR="00201ADD" w:rsidRDefault="0057425C" w:rsidP="00201ADD">
      <w:pPr>
        <w:pStyle w:val="ListBullet"/>
        <w:numPr>
          <w:ilvl w:val="1"/>
          <w:numId w:val="23"/>
        </w:numPr>
      </w:pPr>
      <w:r>
        <w:t xml:space="preserve">Author of the Odyssey and the Iliad </w:t>
      </w:r>
      <w:r w:rsidR="00430EA4">
        <w:t>as well</w:t>
      </w:r>
      <w:r>
        <w:t xml:space="preserve"> as the Hymns (celebrating various gods)</w:t>
      </w:r>
    </w:p>
    <w:p w:rsidR="00483F68" w:rsidRDefault="00347315" w:rsidP="00347315">
      <w:pPr>
        <w:pStyle w:val="ListBullet"/>
        <w:numPr>
          <w:ilvl w:val="1"/>
          <w:numId w:val="23"/>
        </w:numPr>
      </w:pPr>
      <w:r>
        <w:t>The Homeric Issue</w:t>
      </w:r>
    </w:p>
    <w:p w:rsidR="00347315" w:rsidRDefault="00347315" w:rsidP="00347315">
      <w:pPr>
        <w:pStyle w:val="ListBullet"/>
        <w:numPr>
          <w:ilvl w:val="2"/>
          <w:numId w:val="23"/>
        </w:numPr>
      </w:pPr>
      <w:r>
        <w:t>Different opinions on his work and his life</w:t>
      </w:r>
    </w:p>
    <w:p w:rsidR="00347315" w:rsidRDefault="004D2D2D" w:rsidP="00347315">
      <w:pPr>
        <w:pStyle w:val="ListBullet"/>
        <w:numPr>
          <w:ilvl w:val="2"/>
          <w:numId w:val="23"/>
        </w:numPr>
      </w:pPr>
      <w:r>
        <w:t>There is a large difference between the language used for the Iliad</w:t>
      </w:r>
      <w:r w:rsidR="00DE04AF">
        <w:t xml:space="preserve"> (fancy Greek)</w:t>
      </w:r>
      <w:r>
        <w:t xml:space="preserve"> and the Odyssey (everyd</w:t>
      </w:r>
      <w:r w:rsidR="00DE04AF">
        <w:t>ay language)</w:t>
      </w:r>
    </w:p>
    <w:p w:rsidR="00DF28AA" w:rsidRDefault="00DE04AF" w:rsidP="00347315">
      <w:pPr>
        <w:pStyle w:val="ListBullet"/>
        <w:numPr>
          <w:ilvl w:val="2"/>
          <w:numId w:val="23"/>
        </w:numPr>
      </w:pPr>
      <w:r>
        <w:lastRenderedPageBreak/>
        <w:t>Say he wrote the Iliad when he was young and the Odyssey</w:t>
      </w:r>
      <w:r w:rsidR="00E07D5F">
        <w:t xml:space="preserve"> when he was old to explain the difference</w:t>
      </w:r>
    </w:p>
    <w:p w:rsidR="000B4B48" w:rsidRDefault="000B4B48" w:rsidP="00347315">
      <w:pPr>
        <w:pStyle w:val="ListBullet"/>
        <w:numPr>
          <w:ilvl w:val="2"/>
          <w:numId w:val="23"/>
        </w:numPr>
      </w:pPr>
      <w:r>
        <w:t>How could he read and write if he was blind</w:t>
      </w:r>
      <w:r w:rsidR="00473F59">
        <w:t>, they had personal writers</w:t>
      </w:r>
    </w:p>
    <w:p w:rsidR="00E2576E" w:rsidRDefault="00E2576E" w:rsidP="00E2576E">
      <w:pPr>
        <w:pStyle w:val="ListBullet"/>
        <w:numPr>
          <w:ilvl w:val="0"/>
          <w:numId w:val="23"/>
        </w:numPr>
      </w:pPr>
      <w:r>
        <w:t xml:space="preserve">Homer’s Epics: insight into </w:t>
      </w:r>
      <w:r w:rsidR="003370D5">
        <w:t>Greek</w:t>
      </w:r>
      <w:r>
        <w:t xml:space="preserve"> society</w:t>
      </w:r>
    </w:p>
    <w:p w:rsidR="00E2576E" w:rsidRDefault="00E2576E" w:rsidP="00E2576E">
      <w:pPr>
        <w:pStyle w:val="ListBullet"/>
        <w:numPr>
          <w:ilvl w:val="1"/>
          <w:numId w:val="23"/>
        </w:numPr>
      </w:pPr>
      <w:r>
        <w:t>Iliad</w:t>
      </w:r>
    </w:p>
    <w:p w:rsidR="00E2576E" w:rsidRDefault="00E2576E" w:rsidP="00E2576E">
      <w:pPr>
        <w:pStyle w:val="ListBullet"/>
        <w:numPr>
          <w:ilvl w:val="2"/>
          <w:numId w:val="23"/>
        </w:numPr>
      </w:pPr>
      <w:r>
        <w:t xml:space="preserve">Depicts the siege of city </w:t>
      </w:r>
      <w:r w:rsidR="00C45FAA">
        <w:t>of Ilion or Troy during the Trojan war</w:t>
      </w:r>
    </w:p>
    <w:p w:rsidR="00C45FAA" w:rsidRDefault="00C45FAA" w:rsidP="00E2576E">
      <w:pPr>
        <w:pStyle w:val="ListBullet"/>
        <w:numPr>
          <w:ilvl w:val="2"/>
          <w:numId w:val="23"/>
        </w:numPr>
      </w:pPr>
      <w:r>
        <w:t>Strong religious influences</w:t>
      </w:r>
    </w:p>
    <w:p w:rsidR="00C45FAA" w:rsidRDefault="00C45FAA" w:rsidP="00E2576E">
      <w:pPr>
        <w:pStyle w:val="ListBullet"/>
        <w:numPr>
          <w:ilvl w:val="2"/>
          <w:numId w:val="23"/>
        </w:numPr>
      </w:pPr>
      <w:r>
        <w:t>Written in formal and theatrical style</w:t>
      </w:r>
    </w:p>
    <w:p w:rsidR="002D7DEA" w:rsidRDefault="002D7DEA" w:rsidP="00E2576E">
      <w:pPr>
        <w:pStyle w:val="ListBullet"/>
        <w:numPr>
          <w:ilvl w:val="2"/>
          <w:numId w:val="23"/>
        </w:numPr>
      </w:pPr>
      <w:r>
        <w:t>Lack of religious practices</w:t>
      </w:r>
    </w:p>
    <w:p w:rsidR="00BE5236" w:rsidRDefault="00BE5236" w:rsidP="00E2576E">
      <w:pPr>
        <w:pStyle w:val="ListBullet"/>
        <w:numPr>
          <w:ilvl w:val="2"/>
          <w:numId w:val="23"/>
        </w:numPr>
      </w:pPr>
      <w:r>
        <w:t xml:space="preserve">Values &amp; beliefs </w:t>
      </w:r>
    </w:p>
    <w:p w:rsidR="00E2576E" w:rsidRDefault="00E2576E" w:rsidP="00E2576E">
      <w:pPr>
        <w:pStyle w:val="ListBullet"/>
        <w:numPr>
          <w:ilvl w:val="1"/>
          <w:numId w:val="23"/>
        </w:numPr>
      </w:pPr>
      <w:r>
        <w:t>Odyssey</w:t>
      </w:r>
    </w:p>
    <w:p w:rsidR="002D7DEA" w:rsidRDefault="002D7DEA" w:rsidP="002D7DEA">
      <w:pPr>
        <w:pStyle w:val="ListBullet"/>
        <w:numPr>
          <w:ilvl w:val="2"/>
          <w:numId w:val="23"/>
        </w:numPr>
      </w:pPr>
      <w:r>
        <w:t>Greek character of Odysseus</w:t>
      </w:r>
    </w:p>
    <w:p w:rsidR="002D7DEA" w:rsidRDefault="002D7DEA" w:rsidP="002D7DEA">
      <w:pPr>
        <w:pStyle w:val="ListBullet"/>
        <w:numPr>
          <w:ilvl w:val="2"/>
          <w:numId w:val="23"/>
        </w:numPr>
      </w:pPr>
      <w:r>
        <w:t>Ten year jou</w:t>
      </w:r>
      <w:r w:rsidR="00634AEF">
        <w:t>rney form Troy to Ithaca</w:t>
      </w:r>
    </w:p>
    <w:p w:rsidR="00634AEF" w:rsidRDefault="00634AEF" w:rsidP="002D7DEA">
      <w:pPr>
        <w:pStyle w:val="ListBullet"/>
        <w:numPr>
          <w:ilvl w:val="2"/>
          <w:numId w:val="23"/>
        </w:numPr>
      </w:pPr>
      <w:r>
        <w:t>12, 110 lines</w:t>
      </w:r>
    </w:p>
    <w:p w:rsidR="00634AEF" w:rsidRDefault="00634AEF" w:rsidP="002D7DEA">
      <w:pPr>
        <w:pStyle w:val="ListBullet"/>
        <w:numPr>
          <w:ilvl w:val="2"/>
          <w:numId w:val="23"/>
        </w:numPr>
      </w:pPr>
      <w:r>
        <w:t xml:space="preserve">Written in novelistic </w:t>
      </w:r>
      <w:r w:rsidR="003370D5">
        <w:t>style</w:t>
      </w:r>
      <w:r>
        <w:t xml:space="preserve"> and the </w:t>
      </w:r>
      <w:r w:rsidR="003370D5">
        <w:t xml:space="preserve">everyday language </w:t>
      </w:r>
    </w:p>
    <w:p w:rsidR="003370D5" w:rsidRDefault="004F5DAC" w:rsidP="003370D5">
      <w:pPr>
        <w:pStyle w:val="ListBullet"/>
        <w:numPr>
          <w:ilvl w:val="0"/>
          <w:numId w:val="24"/>
        </w:numPr>
      </w:pPr>
      <w:r>
        <w:t>Iliad</w:t>
      </w:r>
    </w:p>
    <w:p w:rsidR="004F5DAC" w:rsidRDefault="004F5DAC" w:rsidP="004F5DAC">
      <w:pPr>
        <w:pStyle w:val="ListBullet"/>
        <w:numPr>
          <w:ilvl w:val="1"/>
          <w:numId w:val="24"/>
        </w:numPr>
      </w:pPr>
      <w:r>
        <w:t xml:space="preserve">The </w:t>
      </w:r>
      <w:r w:rsidR="009F762B">
        <w:t>Iliad</w:t>
      </w:r>
      <w:r>
        <w:t xml:space="preserve"> is an epic poem written </w:t>
      </w:r>
      <w:r w:rsidR="00EC2594">
        <w:t xml:space="preserve">which recounts some of the </w:t>
      </w:r>
      <w:r w:rsidR="009F762B">
        <w:t>significant</w:t>
      </w:r>
      <w:r w:rsidR="006B5A46">
        <w:t xml:space="preserve"> events of the final week th</w:t>
      </w:r>
      <w:r w:rsidR="000328A9">
        <w:t xml:space="preserve">e </w:t>
      </w:r>
      <w:r w:rsidR="009F762B">
        <w:t>Trojan</w:t>
      </w:r>
      <w:r w:rsidR="000328A9">
        <w:t xml:space="preserve"> war</w:t>
      </w:r>
    </w:p>
    <w:p w:rsidR="006B5A46" w:rsidRDefault="00EC2594" w:rsidP="004F5DAC">
      <w:pPr>
        <w:pStyle w:val="ListBullet"/>
        <w:numPr>
          <w:ilvl w:val="1"/>
          <w:numId w:val="24"/>
        </w:numPr>
      </w:pPr>
      <w:r>
        <w:t>The first written work in the western world</w:t>
      </w:r>
      <w:r w:rsidR="000328A9">
        <w:t xml:space="preserve"> &amp; one of the best &amp; loved stories</w:t>
      </w:r>
    </w:p>
    <w:p w:rsidR="00EC2594" w:rsidRDefault="006B5A46" w:rsidP="004F5DAC">
      <w:pPr>
        <w:pStyle w:val="ListBullet"/>
        <w:numPr>
          <w:ilvl w:val="1"/>
          <w:numId w:val="24"/>
        </w:numPr>
      </w:pPr>
      <w:r>
        <w:t>Written in the mid-18</w:t>
      </w:r>
      <w:r w:rsidRPr="006B5A46">
        <w:rPr>
          <w:vertAlign w:val="superscript"/>
        </w:rPr>
        <w:t>th</w:t>
      </w:r>
      <w:r>
        <w:t xml:space="preserve"> century BC</w:t>
      </w:r>
      <w:r w:rsidR="00EC2594">
        <w:t xml:space="preserve"> </w:t>
      </w:r>
    </w:p>
    <w:p w:rsidR="003F5D1D" w:rsidRDefault="000328A9" w:rsidP="003370D5">
      <w:pPr>
        <w:pStyle w:val="ListBullet"/>
        <w:numPr>
          <w:ilvl w:val="0"/>
          <w:numId w:val="24"/>
        </w:numPr>
      </w:pPr>
      <w:r>
        <w:t>Odyssey</w:t>
      </w:r>
    </w:p>
    <w:p w:rsidR="000328A9" w:rsidRDefault="000328A9" w:rsidP="000328A9">
      <w:pPr>
        <w:pStyle w:val="ListBullet"/>
        <w:numPr>
          <w:ilvl w:val="1"/>
          <w:numId w:val="24"/>
        </w:numPr>
      </w:pPr>
      <w:r>
        <w:t>Epic poem</w:t>
      </w:r>
    </w:p>
    <w:p w:rsidR="000328A9" w:rsidRDefault="00A66900" w:rsidP="000328A9">
      <w:pPr>
        <w:pStyle w:val="ListBullet"/>
        <w:numPr>
          <w:ilvl w:val="1"/>
          <w:numId w:val="24"/>
        </w:numPr>
      </w:pPr>
      <w:r>
        <w:t>Travels</w:t>
      </w:r>
      <w:r w:rsidR="000328A9">
        <w:t xml:space="preserve"> o</w:t>
      </w:r>
      <w:r w:rsidR="00814563">
        <w:t xml:space="preserve">f Odysseus during his ten years of </w:t>
      </w:r>
      <w:r>
        <w:t>wandering</w:t>
      </w:r>
      <w:r w:rsidR="00814563">
        <w:t xml:space="preserve"> after the sack of troy</w:t>
      </w:r>
    </w:p>
    <w:p w:rsidR="00814563" w:rsidRDefault="00814563" w:rsidP="000328A9">
      <w:pPr>
        <w:pStyle w:val="ListBullet"/>
        <w:numPr>
          <w:ilvl w:val="1"/>
          <w:numId w:val="24"/>
        </w:numPr>
      </w:pPr>
      <w:r>
        <w:lastRenderedPageBreak/>
        <w:t xml:space="preserve">Killed all the suitors </w:t>
      </w:r>
      <w:r w:rsidR="009F762B">
        <w:t xml:space="preserve">who had plagued his wife Penelope during his absence </w:t>
      </w:r>
    </w:p>
    <w:p w:rsidR="003F5D1D" w:rsidRDefault="00A66900" w:rsidP="003370D5">
      <w:pPr>
        <w:pStyle w:val="ListBullet"/>
        <w:numPr>
          <w:ilvl w:val="0"/>
          <w:numId w:val="24"/>
        </w:numPr>
      </w:pPr>
      <w:r>
        <w:t xml:space="preserve">About </w:t>
      </w:r>
      <w:r w:rsidR="00C75000">
        <w:t>Homer</w:t>
      </w:r>
    </w:p>
    <w:p w:rsidR="00A66900" w:rsidRDefault="00A66900" w:rsidP="00A66900">
      <w:pPr>
        <w:pStyle w:val="ListBullet"/>
        <w:numPr>
          <w:ilvl w:val="1"/>
          <w:numId w:val="24"/>
        </w:numPr>
      </w:pPr>
      <w:r>
        <w:t xml:space="preserve">Educator of all Greece </w:t>
      </w:r>
      <w:r w:rsidR="00817393">
        <w:t>–</w:t>
      </w:r>
      <w:r>
        <w:t xml:space="preserve"> Pla</w:t>
      </w:r>
      <w:r w:rsidR="000B563B">
        <w:t>to</w:t>
      </w:r>
    </w:p>
    <w:p w:rsidR="00817393" w:rsidRDefault="00817393" w:rsidP="00A66900">
      <w:pPr>
        <w:pStyle w:val="ListBullet"/>
        <w:numPr>
          <w:ilvl w:val="1"/>
          <w:numId w:val="24"/>
        </w:numPr>
      </w:pPr>
      <w:r>
        <w:t>The father of natural culture</w:t>
      </w:r>
    </w:p>
    <w:p w:rsidR="00817393" w:rsidRDefault="00817393" w:rsidP="00A66900">
      <w:pPr>
        <w:pStyle w:val="ListBullet"/>
        <w:numPr>
          <w:ilvl w:val="1"/>
          <w:numId w:val="24"/>
        </w:numPr>
      </w:pPr>
      <w:r>
        <w:t xml:space="preserve">His epics provided the </w:t>
      </w:r>
      <w:r w:rsidR="00C75000">
        <w:t>seeds</w:t>
      </w:r>
      <w:r>
        <w:t xml:space="preserve"> and fertilizer for all arts and sciences in </w:t>
      </w:r>
      <w:r w:rsidR="00C75000">
        <w:t xml:space="preserve">Western Culture </w:t>
      </w:r>
    </w:p>
    <w:p w:rsidR="003F5D1D" w:rsidRDefault="00C53ACE" w:rsidP="003370D5">
      <w:pPr>
        <w:pStyle w:val="ListBullet"/>
        <w:numPr>
          <w:ilvl w:val="0"/>
          <w:numId w:val="24"/>
        </w:numPr>
      </w:pPr>
      <w:r>
        <w:t>Religion</w:t>
      </w:r>
      <w:r w:rsidR="00AF0B98">
        <w:t xml:space="preserve"> in Homer</w:t>
      </w:r>
    </w:p>
    <w:p w:rsidR="00AF0B98" w:rsidRDefault="00AF0B98" w:rsidP="00AF0B98">
      <w:pPr>
        <w:pStyle w:val="ListBullet"/>
        <w:numPr>
          <w:ilvl w:val="1"/>
          <w:numId w:val="24"/>
        </w:numPr>
      </w:pPr>
      <w:r>
        <w:t xml:space="preserve">Fall of </w:t>
      </w:r>
      <w:r w:rsidR="00C53ACE">
        <w:t>Mycenaean</w:t>
      </w:r>
      <w:r>
        <w:t xml:space="preserve"> civilization: fall of religion of aristocracy</w:t>
      </w:r>
    </w:p>
    <w:p w:rsidR="00F21BFC" w:rsidRDefault="00F21BFC" w:rsidP="00F21BFC">
      <w:pPr>
        <w:pStyle w:val="ListBullet"/>
        <w:numPr>
          <w:ilvl w:val="2"/>
          <w:numId w:val="24"/>
        </w:numPr>
      </w:pPr>
      <w:r>
        <w:t>When he started writing</w:t>
      </w:r>
    </w:p>
    <w:p w:rsidR="00B1686B" w:rsidRDefault="00F21BFC" w:rsidP="00AF0B98">
      <w:pPr>
        <w:pStyle w:val="ListBullet"/>
        <w:numPr>
          <w:ilvl w:val="1"/>
          <w:numId w:val="24"/>
        </w:numPr>
      </w:pPr>
      <w:r>
        <w:t>Scholars Opinion</w:t>
      </w:r>
    </w:p>
    <w:p w:rsidR="00F21BFC" w:rsidRDefault="00F21BFC" w:rsidP="00F21BFC">
      <w:pPr>
        <w:pStyle w:val="ListBullet"/>
        <w:numPr>
          <w:ilvl w:val="2"/>
          <w:numId w:val="24"/>
        </w:numPr>
      </w:pPr>
      <w:r>
        <w:t xml:space="preserve">Homeric age: folk religion </w:t>
      </w:r>
    </w:p>
    <w:p w:rsidR="00F21BFC" w:rsidRDefault="00C53ACE" w:rsidP="00F21BFC">
      <w:pPr>
        <w:pStyle w:val="ListBullet"/>
        <w:numPr>
          <w:ilvl w:val="2"/>
          <w:numId w:val="24"/>
        </w:numPr>
      </w:pPr>
      <w:r>
        <w:t>F</w:t>
      </w:r>
      <w:r w:rsidR="00617D60">
        <w:t>ol</w:t>
      </w:r>
      <w:r w:rsidR="00603F56">
        <w:t>k re</w:t>
      </w:r>
      <w:r w:rsidR="000F4B6B">
        <w:t>ligion existed before homer</w:t>
      </w:r>
    </w:p>
    <w:p w:rsidR="00B27B51" w:rsidRDefault="000F4B6B" w:rsidP="00B12C34">
      <w:pPr>
        <w:pStyle w:val="ListBullet"/>
        <w:numPr>
          <w:ilvl w:val="3"/>
          <w:numId w:val="24"/>
        </w:numPr>
      </w:pPr>
      <w:r>
        <w:t xml:space="preserve">Earth, mother goddess, and her consort bird as part of gods’ epiphany </w:t>
      </w:r>
      <w:r w:rsidR="007869D9">
        <w:t xml:space="preserve">and </w:t>
      </w:r>
      <w:r w:rsidR="00B27B51">
        <w:t>tree cult: in archaeological findings in pre-</w:t>
      </w:r>
      <w:r w:rsidR="00C53ACE">
        <w:t>Homeric</w:t>
      </w:r>
      <w:r w:rsidR="00B27B51">
        <w:t xml:space="preserve"> age</w:t>
      </w:r>
    </w:p>
    <w:p w:rsidR="003F5D1D" w:rsidRDefault="00B12C34" w:rsidP="00C53ACE">
      <w:pPr>
        <w:pStyle w:val="ListBullet"/>
        <w:numPr>
          <w:ilvl w:val="2"/>
          <w:numId w:val="24"/>
        </w:numPr>
      </w:pPr>
      <w:r>
        <w:t>Epic poetry</w:t>
      </w:r>
      <w:r w:rsidR="003F1617">
        <w:t>: c</w:t>
      </w:r>
      <w:r w:rsidR="00226C91">
        <w:t>ause o</w:t>
      </w:r>
      <w:r w:rsidR="00C53ACE">
        <w:t xml:space="preserve">f decline of old religion of Earth Mother </w:t>
      </w:r>
    </w:p>
    <w:p w:rsidR="003F5D1D" w:rsidRDefault="008C2B2E" w:rsidP="003370D5">
      <w:pPr>
        <w:pStyle w:val="ListBullet"/>
        <w:numPr>
          <w:ilvl w:val="0"/>
          <w:numId w:val="24"/>
        </w:numPr>
      </w:pPr>
      <w:r>
        <w:t>Rel</w:t>
      </w:r>
      <w:r w:rsidR="007522A5">
        <w:t>igion in H</w:t>
      </w:r>
      <w:r w:rsidR="002D4B39">
        <w:t>o</w:t>
      </w:r>
      <w:r w:rsidR="006F3A82">
        <w:t>mer</w:t>
      </w:r>
      <w:r w:rsidR="002D4B39">
        <w:t xml:space="preserve">’s Epics </w:t>
      </w:r>
    </w:p>
    <w:p w:rsidR="002D4B39" w:rsidRDefault="002D4B39" w:rsidP="002D4B39">
      <w:pPr>
        <w:pStyle w:val="ListBullet"/>
        <w:numPr>
          <w:ilvl w:val="1"/>
          <w:numId w:val="24"/>
        </w:numPr>
      </w:pPr>
      <w:r>
        <w:t>Two forms of religious experience and ritual</w:t>
      </w:r>
    </w:p>
    <w:p w:rsidR="002D4B39" w:rsidRDefault="002D4B39" w:rsidP="002D4B39">
      <w:pPr>
        <w:pStyle w:val="ListBullet"/>
        <w:numPr>
          <w:ilvl w:val="2"/>
          <w:numId w:val="24"/>
        </w:numPr>
      </w:pPr>
      <w:r>
        <w:t>Religion of power of the earth</w:t>
      </w:r>
      <w:r w:rsidR="003F0DC2">
        <w:t xml:space="preserve"> (rural life)</w:t>
      </w:r>
    </w:p>
    <w:p w:rsidR="002D4B39" w:rsidRDefault="00C53760" w:rsidP="002D4B39">
      <w:pPr>
        <w:pStyle w:val="ListBullet"/>
        <w:numPr>
          <w:ilvl w:val="2"/>
          <w:numId w:val="24"/>
        </w:numPr>
      </w:pPr>
      <w:r>
        <w:t>O</w:t>
      </w:r>
      <w:r w:rsidR="002D4B39">
        <w:t>l</w:t>
      </w:r>
      <w:r w:rsidR="00643081">
        <w:t>ympi</w:t>
      </w:r>
      <w:r>
        <w:t>an rel</w:t>
      </w:r>
      <w:r w:rsidR="00D976D7">
        <w:t>i</w:t>
      </w:r>
      <w:r w:rsidR="003F0DC2">
        <w:t>gion of epic poetry ( Aristocratic Life)</w:t>
      </w:r>
    </w:p>
    <w:p w:rsidR="003F5D1D" w:rsidRDefault="00F42163" w:rsidP="003370D5">
      <w:pPr>
        <w:pStyle w:val="ListBullet"/>
        <w:numPr>
          <w:ilvl w:val="0"/>
          <w:numId w:val="24"/>
        </w:numPr>
      </w:pPr>
      <w:r>
        <w:t xml:space="preserve">Other Approach </w:t>
      </w:r>
      <w:r w:rsidR="005946B1">
        <w:t xml:space="preserve">of </w:t>
      </w:r>
      <w:r w:rsidR="00BC00E0">
        <w:t>Olym</w:t>
      </w:r>
      <w:r w:rsidR="0061407B">
        <w:t xml:space="preserve">pian </w:t>
      </w:r>
      <w:r w:rsidR="003F0E46">
        <w:t>religion</w:t>
      </w:r>
    </w:p>
    <w:p w:rsidR="003F0E46" w:rsidRDefault="003F0E46" w:rsidP="003F0E46">
      <w:pPr>
        <w:pStyle w:val="ListBullet"/>
        <w:numPr>
          <w:ilvl w:val="1"/>
          <w:numId w:val="24"/>
        </w:numPr>
      </w:pPr>
      <w:r>
        <w:t>State religion</w:t>
      </w:r>
    </w:p>
    <w:p w:rsidR="003F0E46" w:rsidRDefault="003F0E46" w:rsidP="003F0E46">
      <w:pPr>
        <w:pStyle w:val="ListBullet"/>
        <w:numPr>
          <w:ilvl w:val="2"/>
          <w:numId w:val="24"/>
        </w:numPr>
      </w:pPr>
      <w:r>
        <w:t>People communicate to</w:t>
      </w:r>
      <w:r w:rsidR="003A2472">
        <w:t xml:space="preserve">gether </w:t>
      </w:r>
    </w:p>
    <w:p w:rsidR="003F0E46" w:rsidRDefault="003F0E46" w:rsidP="003F0E46">
      <w:pPr>
        <w:pStyle w:val="ListBullet"/>
        <w:numPr>
          <w:ilvl w:val="1"/>
          <w:numId w:val="24"/>
        </w:numPr>
      </w:pPr>
      <w:r>
        <w:t xml:space="preserve">Personal religion of the individual </w:t>
      </w:r>
    </w:p>
    <w:p w:rsidR="00C916DE" w:rsidRDefault="00D85460" w:rsidP="00C916DE">
      <w:pPr>
        <w:pStyle w:val="ListBullet"/>
        <w:numPr>
          <w:ilvl w:val="2"/>
          <w:numId w:val="24"/>
        </w:numPr>
      </w:pPr>
      <w:r>
        <w:t xml:space="preserve">Practiced at home </w:t>
      </w:r>
    </w:p>
    <w:p w:rsidR="00D85460" w:rsidRDefault="00D85460" w:rsidP="00C916DE">
      <w:pPr>
        <w:pStyle w:val="ListBullet"/>
        <w:numPr>
          <w:ilvl w:val="2"/>
          <w:numId w:val="24"/>
        </w:numPr>
      </w:pPr>
      <w:r>
        <w:lastRenderedPageBreak/>
        <w:t>Make prayers, not sacrifices</w:t>
      </w:r>
    </w:p>
    <w:p w:rsidR="003F5D1D" w:rsidRDefault="00586FA3" w:rsidP="003370D5">
      <w:pPr>
        <w:pStyle w:val="ListBullet"/>
        <w:numPr>
          <w:ilvl w:val="0"/>
          <w:numId w:val="24"/>
        </w:numPr>
      </w:pPr>
      <w:r>
        <w:t xml:space="preserve">Criticism’s of Homer’s Religion </w:t>
      </w:r>
    </w:p>
    <w:p w:rsidR="00586FA3" w:rsidRDefault="00586FA3" w:rsidP="00586FA3">
      <w:pPr>
        <w:pStyle w:val="ListBullet"/>
        <w:numPr>
          <w:ilvl w:val="1"/>
          <w:numId w:val="24"/>
        </w:numPr>
      </w:pPr>
      <w:r>
        <w:t>Philosophers</w:t>
      </w:r>
    </w:p>
    <w:p w:rsidR="00586FA3" w:rsidRDefault="00574039" w:rsidP="00586FA3">
      <w:pPr>
        <w:pStyle w:val="ListBullet"/>
        <w:numPr>
          <w:ilvl w:val="2"/>
          <w:numId w:val="24"/>
        </w:numPr>
      </w:pPr>
      <w:r>
        <w:t xml:space="preserve">A) </w:t>
      </w:r>
      <w:r w:rsidR="00902712">
        <w:t>adultery</w:t>
      </w:r>
      <w:r w:rsidR="00BF77DC">
        <w:t xml:space="preserve"> was </w:t>
      </w:r>
      <w:r w:rsidR="0012487B">
        <w:t>taught to men by gods</w:t>
      </w:r>
    </w:p>
    <w:p w:rsidR="0012487B" w:rsidRDefault="0012487B" w:rsidP="00586FA3">
      <w:pPr>
        <w:pStyle w:val="ListBullet"/>
        <w:numPr>
          <w:ilvl w:val="2"/>
          <w:numId w:val="24"/>
        </w:numPr>
      </w:pPr>
      <w:r>
        <w:t>B) blood-sacrifices goal:</w:t>
      </w:r>
      <w:r w:rsidR="006D5AAA">
        <w:t xml:space="preserve"> </w:t>
      </w:r>
      <w:r w:rsidR="00902712">
        <w:t>redemption</w:t>
      </w:r>
      <w:r>
        <w:t xml:space="preserve"> of sins (religion of </w:t>
      </w:r>
      <w:r w:rsidR="007C7EBD">
        <w:t>ear</w:t>
      </w:r>
      <w:r w:rsidR="00C271A7">
        <w:t xml:space="preserve">th) </w:t>
      </w:r>
    </w:p>
    <w:p w:rsidR="003F5D1D" w:rsidRDefault="00902712" w:rsidP="003370D5">
      <w:pPr>
        <w:pStyle w:val="ListBullet"/>
        <w:numPr>
          <w:ilvl w:val="0"/>
          <w:numId w:val="24"/>
        </w:numPr>
      </w:pPr>
      <w:r>
        <w:t>Anthrop</w:t>
      </w:r>
      <w:r w:rsidR="004A7453">
        <w:t>omorphi</w:t>
      </w:r>
      <w:r w:rsidR="00E85899">
        <w:t>sm</w:t>
      </w:r>
    </w:p>
    <w:p w:rsidR="00E85899" w:rsidRDefault="00357BF6" w:rsidP="00E85899">
      <w:pPr>
        <w:pStyle w:val="ListBullet"/>
        <w:numPr>
          <w:ilvl w:val="1"/>
          <w:numId w:val="24"/>
        </w:numPr>
      </w:pPr>
      <w:r>
        <w:t>The a</w:t>
      </w:r>
      <w:r w:rsidR="00827AAE">
        <w:t>ttribution of human characteristics or behaviour to a deity or animal or object</w:t>
      </w:r>
    </w:p>
    <w:p w:rsidR="00827AAE" w:rsidRDefault="00A70379" w:rsidP="00E85899">
      <w:pPr>
        <w:pStyle w:val="ListBullet"/>
        <w:numPr>
          <w:ilvl w:val="1"/>
          <w:numId w:val="24"/>
        </w:numPr>
      </w:pPr>
      <w:r>
        <w:t xml:space="preserve">Ano </w:t>
      </w:r>
      <w:r w:rsidR="009B7342">
        <w:t xml:space="preserve">+ Throsko &lt; Anthropos = he/she who has looked at the </w:t>
      </w:r>
      <w:r w:rsidR="00A32400">
        <w:t xml:space="preserve">sky because </w:t>
      </w:r>
      <w:r w:rsidR="00547BBC">
        <w:t xml:space="preserve">of aiming </w:t>
      </w:r>
      <w:r w:rsidR="0048709C">
        <w:t xml:space="preserve">an achievement </w:t>
      </w:r>
    </w:p>
    <w:p w:rsidR="0048709C" w:rsidRDefault="0048709C" w:rsidP="00E85899">
      <w:pPr>
        <w:pStyle w:val="ListBullet"/>
        <w:numPr>
          <w:ilvl w:val="1"/>
          <w:numId w:val="24"/>
        </w:numPr>
      </w:pPr>
      <w:r>
        <w:t xml:space="preserve">Anthropos + Morphi = human being </w:t>
      </w:r>
      <w:r w:rsidR="00D54B64">
        <w:t>+</w:t>
      </w:r>
      <w:r w:rsidR="003C1570">
        <w:t xml:space="preserve"> form</w:t>
      </w:r>
    </w:p>
    <w:p w:rsidR="009E0C92" w:rsidRDefault="009E0C92" w:rsidP="009E0C92">
      <w:pPr>
        <w:pStyle w:val="ListBullet"/>
        <w:numPr>
          <w:ilvl w:val="1"/>
          <w:numId w:val="24"/>
        </w:numPr>
      </w:pPr>
      <w:r>
        <w:t xml:space="preserve">Immortality </w:t>
      </w:r>
    </w:p>
    <w:p w:rsidR="003F5D1D" w:rsidRDefault="00E6491D" w:rsidP="003370D5">
      <w:pPr>
        <w:pStyle w:val="ListBullet"/>
        <w:numPr>
          <w:ilvl w:val="0"/>
          <w:numId w:val="24"/>
        </w:numPr>
      </w:pPr>
      <w:r>
        <w:t xml:space="preserve">Main Deities in Iliad: </w:t>
      </w:r>
    </w:p>
    <w:p w:rsidR="00E6491D" w:rsidRDefault="00E6491D" w:rsidP="00E6491D">
      <w:pPr>
        <w:pStyle w:val="ListBullet"/>
        <w:numPr>
          <w:ilvl w:val="1"/>
          <w:numId w:val="24"/>
        </w:numPr>
      </w:pPr>
      <w:r>
        <w:t>Assist, supp</w:t>
      </w:r>
      <w:r w:rsidR="00976CEE">
        <w:t xml:space="preserve">ort </w:t>
      </w:r>
      <w:r w:rsidR="00B22FC1">
        <w:t>, lead, accompany and punish</w:t>
      </w:r>
    </w:p>
    <w:p w:rsidR="00C87784" w:rsidRDefault="00C87784" w:rsidP="00E6491D">
      <w:pPr>
        <w:pStyle w:val="ListBullet"/>
        <w:numPr>
          <w:ilvl w:val="1"/>
          <w:numId w:val="24"/>
        </w:numPr>
      </w:pPr>
      <w:r>
        <w:t xml:space="preserve">One of the most important ancient </w:t>
      </w:r>
      <w:r w:rsidR="005B5822">
        <w:t>Greek</w:t>
      </w:r>
      <w:r>
        <w:t xml:space="preserve"> values th</w:t>
      </w:r>
      <w:r w:rsidR="005B5822">
        <w:t>roughout</w:t>
      </w:r>
      <w:r>
        <w:t xml:space="preserve"> th</w:t>
      </w:r>
      <w:r w:rsidR="00CA45E5">
        <w:t xml:space="preserve">e gods actions </w:t>
      </w:r>
    </w:p>
    <w:p w:rsidR="00CA45E5" w:rsidRDefault="005B5822" w:rsidP="00CA45E5">
      <w:pPr>
        <w:pStyle w:val="ListBullet"/>
        <w:numPr>
          <w:ilvl w:val="2"/>
          <w:numId w:val="24"/>
        </w:numPr>
      </w:pPr>
      <w:r>
        <w:t>Honour</w:t>
      </w:r>
      <w:r w:rsidR="000D4301">
        <w:t>, balance</w:t>
      </w:r>
      <w:r w:rsidR="00A54D69">
        <w:t xml:space="preserve">, Justice </w:t>
      </w:r>
    </w:p>
    <w:p w:rsidR="003F5D1D" w:rsidRDefault="00A54D69" w:rsidP="003370D5">
      <w:pPr>
        <w:pStyle w:val="ListBullet"/>
        <w:numPr>
          <w:ilvl w:val="0"/>
          <w:numId w:val="24"/>
        </w:numPr>
      </w:pPr>
      <w:r>
        <w:t>Homer’s religion</w:t>
      </w:r>
    </w:p>
    <w:p w:rsidR="00A54D69" w:rsidRDefault="00E1247C" w:rsidP="00A54D69">
      <w:pPr>
        <w:pStyle w:val="ListBullet"/>
        <w:numPr>
          <w:ilvl w:val="1"/>
          <w:numId w:val="24"/>
        </w:numPr>
      </w:pPr>
      <w:r>
        <w:t>T</w:t>
      </w:r>
      <w:r w:rsidR="00A54D69">
        <w:t>wo</w:t>
      </w:r>
      <w:r>
        <w:t xml:space="preserve"> stages of religious e</w:t>
      </w:r>
      <w:r w:rsidR="00E3188F">
        <w:t>volution</w:t>
      </w:r>
      <w:r w:rsidR="00990B2F">
        <w:t>:</w:t>
      </w:r>
      <w:r w:rsidR="00E3188F">
        <w:t xml:space="preserve"> </w:t>
      </w:r>
    </w:p>
    <w:p w:rsidR="00E3188F" w:rsidRDefault="00E3188F" w:rsidP="00E3188F">
      <w:pPr>
        <w:pStyle w:val="ListBullet"/>
        <w:numPr>
          <w:ilvl w:val="2"/>
          <w:numId w:val="24"/>
        </w:numPr>
      </w:pPr>
      <w:r>
        <w:t xml:space="preserve">Rational thought </w:t>
      </w:r>
      <w:r w:rsidR="002E69FB">
        <w:sym w:font="Wingdings" w:char="F0E0"/>
      </w:r>
      <w:r w:rsidR="002E69FB">
        <w:t xml:space="preserve"> divine power</w:t>
      </w:r>
    </w:p>
    <w:p w:rsidR="00E11B31" w:rsidRDefault="002E69FB" w:rsidP="00E11B31">
      <w:pPr>
        <w:pStyle w:val="ListBullet"/>
        <w:numPr>
          <w:ilvl w:val="2"/>
          <w:numId w:val="24"/>
        </w:numPr>
      </w:pPr>
      <w:r>
        <w:t xml:space="preserve">Anthropomorphism </w:t>
      </w:r>
      <w:r>
        <w:sym w:font="Wingdings" w:char="F0E0"/>
      </w:r>
      <w:r>
        <w:t xml:space="preserve"> early stag</w:t>
      </w:r>
      <w:r w:rsidR="00EB740E">
        <w:t xml:space="preserve">es of religious development </w:t>
      </w:r>
    </w:p>
    <w:p w:rsidR="003F5D1D" w:rsidRDefault="00990B2F" w:rsidP="00E11B31">
      <w:pPr>
        <w:pStyle w:val="ListBullet"/>
        <w:numPr>
          <w:ilvl w:val="2"/>
          <w:numId w:val="24"/>
        </w:numPr>
      </w:pPr>
      <w:r>
        <w:t xml:space="preserve">Gods had weaknesses and </w:t>
      </w:r>
      <w:r w:rsidR="00B65300">
        <w:t>desires</w:t>
      </w:r>
    </w:p>
    <w:p w:rsidR="00CF289D" w:rsidRDefault="00CF289D" w:rsidP="00E11B31">
      <w:pPr>
        <w:pStyle w:val="ListBullet"/>
        <w:numPr>
          <w:ilvl w:val="2"/>
          <w:numId w:val="24"/>
        </w:numPr>
      </w:pPr>
      <w:r>
        <w:t xml:space="preserve">First stage of </w:t>
      </w:r>
      <w:r w:rsidR="00DD703F">
        <w:t>Greek</w:t>
      </w:r>
      <w:r w:rsidR="00CE703B">
        <w:t xml:space="preserve"> </w:t>
      </w:r>
      <w:r w:rsidR="00DD703F">
        <w:t>philosophy</w:t>
      </w:r>
    </w:p>
    <w:p w:rsidR="003F5D1D" w:rsidRDefault="00DD703F" w:rsidP="003370D5">
      <w:pPr>
        <w:pStyle w:val="ListBullet"/>
        <w:numPr>
          <w:ilvl w:val="0"/>
          <w:numId w:val="24"/>
        </w:numPr>
      </w:pPr>
      <w:r>
        <w:t>Homer’s</w:t>
      </w:r>
      <w:r w:rsidR="00990FCF">
        <w:t xml:space="preserve"> Gods Human Beings or Deities</w:t>
      </w:r>
    </w:p>
    <w:p w:rsidR="00300D18" w:rsidRDefault="00300D18" w:rsidP="00300D18">
      <w:pPr>
        <w:pStyle w:val="ListBullet"/>
        <w:numPr>
          <w:ilvl w:val="1"/>
          <w:numId w:val="24"/>
        </w:numPr>
      </w:pPr>
      <w:r>
        <w:t xml:space="preserve">Gods are real and </w:t>
      </w:r>
      <w:r w:rsidR="00B20121">
        <w:t xml:space="preserve">present </w:t>
      </w:r>
    </w:p>
    <w:p w:rsidR="00B20121" w:rsidRDefault="00B20121" w:rsidP="00300D18">
      <w:pPr>
        <w:pStyle w:val="ListBullet"/>
        <w:numPr>
          <w:ilvl w:val="1"/>
          <w:numId w:val="24"/>
        </w:numPr>
      </w:pPr>
      <w:r>
        <w:lastRenderedPageBreak/>
        <w:t xml:space="preserve">Supernatural </w:t>
      </w:r>
      <w:r w:rsidR="00190B8E">
        <w:t>beings who governed the human beings</w:t>
      </w:r>
    </w:p>
    <w:p w:rsidR="00190B8E" w:rsidRDefault="00190B8E" w:rsidP="00300D18">
      <w:pPr>
        <w:pStyle w:val="ListBullet"/>
        <w:numPr>
          <w:ilvl w:val="1"/>
          <w:numId w:val="24"/>
        </w:numPr>
      </w:pPr>
      <w:r>
        <w:t>External symbols of em</w:t>
      </w:r>
      <w:r w:rsidR="005C1DFD">
        <w:t xml:space="preserve">otions and desires and </w:t>
      </w:r>
      <w:r w:rsidR="00612323">
        <w:t xml:space="preserve">drives of people of </w:t>
      </w:r>
      <w:r w:rsidR="00DD703F">
        <w:t>their</w:t>
      </w:r>
      <w:r w:rsidR="00612323">
        <w:t xml:space="preserve"> good and bad </w:t>
      </w:r>
      <w:r w:rsidR="00A650C4">
        <w:t>luck</w:t>
      </w:r>
    </w:p>
    <w:p w:rsidR="00A650C4" w:rsidRDefault="00A650C4" w:rsidP="00300D18">
      <w:pPr>
        <w:pStyle w:val="ListBullet"/>
        <w:numPr>
          <w:ilvl w:val="1"/>
          <w:numId w:val="24"/>
        </w:numPr>
      </w:pPr>
      <w:r>
        <w:t xml:space="preserve">533 references to gods in </w:t>
      </w:r>
      <w:r w:rsidR="00DD703F">
        <w:t>Iliad</w:t>
      </w:r>
    </w:p>
    <w:p w:rsidR="00A650C4" w:rsidRDefault="00F50539" w:rsidP="00300D18">
      <w:pPr>
        <w:pStyle w:val="ListBullet"/>
        <w:numPr>
          <w:ilvl w:val="1"/>
          <w:numId w:val="24"/>
        </w:numPr>
      </w:pPr>
      <w:r>
        <w:t>Natural world of men v. divine w</w:t>
      </w:r>
      <w:r w:rsidR="00BF14B4">
        <w:t>orld of gods</w:t>
      </w:r>
    </w:p>
    <w:p w:rsidR="00BF14B4" w:rsidRDefault="006E2971" w:rsidP="00300D18">
      <w:pPr>
        <w:pStyle w:val="ListBullet"/>
        <w:numPr>
          <w:ilvl w:val="1"/>
          <w:numId w:val="24"/>
        </w:numPr>
      </w:pPr>
      <w:r>
        <w:t xml:space="preserve">Main question: </w:t>
      </w:r>
    </w:p>
    <w:p w:rsidR="003F5D1D" w:rsidRDefault="00560AE5" w:rsidP="003370D5">
      <w:pPr>
        <w:pStyle w:val="ListBullet"/>
        <w:numPr>
          <w:ilvl w:val="0"/>
          <w:numId w:val="24"/>
        </w:numPr>
      </w:pPr>
      <w:r>
        <w:t>Homeric World and Values</w:t>
      </w:r>
    </w:p>
    <w:p w:rsidR="003F5D1D" w:rsidRDefault="00560AE5" w:rsidP="00560AE5">
      <w:pPr>
        <w:pStyle w:val="ListBullet"/>
        <w:numPr>
          <w:ilvl w:val="1"/>
          <w:numId w:val="24"/>
        </w:numPr>
      </w:pPr>
      <w:r>
        <w:t>Represents a model of society that unites the citizens of Attica</w:t>
      </w:r>
    </w:p>
    <w:p w:rsidR="00560AE5" w:rsidRPr="002C793E" w:rsidRDefault="00560AE5" w:rsidP="00560AE5">
      <w:pPr>
        <w:pStyle w:val="ListBullet"/>
        <w:numPr>
          <w:ilvl w:val="1"/>
          <w:numId w:val="24"/>
        </w:numPr>
      </w:pPr>
      <w:r>
        <w:t>Ilia</w:t>
      </w:r>
      <w:r w:rsidR="00897E98">
        <w:t xml:space="preserve">d’s world depicts superhuman heroes who have followed their </w:t>
      </w:r>
      <w:r w:rsidR="00897E98" w:rsidRPr="00304597">
        <w:rPr>
          <w:i/>
        </w:rPr>
        <w:t>values</w:t>
      </w:r>
      <w:r w:rsidR="00897E98">
        <w:t xml:space="preserve"> of </w:t>
      </w:r>
      <w:r w:rsidR="00897E98">
        <w:rPr>
          <w:b/>
        </w:rPr>
        <w:t xml:space="preserve">honour, excellence in battle, justice, </w:t>
      </w:r>
      <w:r w:rsidR="002C793E">
        <w:rPr>
          <w:b/>
        </w:rPr>
        <w:t>endurance, and religious piety</w:t>
      </w:r>
    </w:p>
    <w:p w:rsidR="002C793E" w:rsidRDefault="002C793E" w:rsidP="00560AE5">
      <w:pPr>
        <w:pStyle w:val="ListBullet"/>
        <w:numPr>
          <w:ilvl w:val="1"/>
          <w:numId w:val="24"/>
        </w:numPr>
      </w:pPr>
      <w:r>
        <w:t xml:space="preserve">Human beings are guided by the gods’ will </w:t>
      </w:r>
    </w:p>
    <w:p w:rsidR="003F5D1D" w:rsidRDefault="007755E8" w:rsidP="003370D5">
      <w:pPr>
        <w:pStyle w:val="ListBullet"/>
        <w:numPr>
          <w:ilvl w:val="0"/>
          <w:numId w:val="24"/>
        </w:numPr>
      </w:pPr>
      <w:r>
        <w:t>Definition of Rationalism</w:t>
      </w:r>
    </w:p>
    <w:p w:rsidR="007755E8" w:rsidRDefault="007755E8" w:rsidP="007755E8">
      <w:pPr>
        <w:pStyle w:val="ListBullet"/>
        <w:numPr>
          <w:ilvl w:val="1"/>
          <w:numId w:val="24"/>
        </w:numPr>
      </w:pPr>
      <w:r>
        <w:t>Based on reasoning. Applicable to</w:t>
      </w:r>
      <w:r w:rsidR="00705EAF">
        <w:t xml:space="preserve"> all wh</w:t>
      </w:r>
      <w:r w:rsidR="00DC5A91">
        <w:t xml:space="preserve">o follow the </w:t>
      </w:r>
      <w:r w:rsidR="009642B2">
        <w:t>dictates</w:t>
      </w:r>
      <w:r w:rsidR="00DC5A91">
        <w:t xml:space="preserve"> of reason in speculative and practical life</w:t>
      </w:r>
    </w:p>
    <w:p w:rsidR="003F5D1D" w:rsidRDefault="00DC5A91" w:rsidP="00DC5A91">
      <w:pPr>
        <w:pStyle w:val="ListBullet"/>
        <w:numPr>
          <w:ilvl w:val="1"/>
          <w:numId w:val="24"/>
        </w:numPr>
      </w:pPr>
      <w:r>
        <w:t>In religious system, the final truth</w:t>
      </w:r>
      <w:r w:rsidR="004D2D6B">
        <w:t xml:space="preserve"> in pla</w:t>
      </w:r>
      <w:r w:rsidR="002A7C85">
        <w:t xml:space="preserve">ced in the direct assent of human </w:t>
      </w:r>
      <w:r w:rsidR="009642B2">
        <w:t>consciousness</w:t>
      </w:r>
      <w:r w:rsidR="002A7C85">
        <w:t>. It provides</w:t>
      </w:r>
      <w:r w:rsidR="002F46E7">
        <w:t xml:space="preserve"> </w:t>
      </w:r>
      <w:r w:rsidR="002A7C85">
        <w:t xml:space="preserve">the right of determining what is essential to religion and what is not </w:t>
      </w:r>
    </w:p>
    <w:p w:rsidR="00920599" w:rsidRDefault="00920599" w:rsidP="00DC5A91">
      <w:pPr>
        <w:pStyle w:val="ListBullet"/>
        <w:numPr>
          <w:ilvl w:val="1"/>
          <w:numId w:val="24"/>
        </w:numPr>
      </w:pPr>
      <w:r>
        <w:t xml:space="preserve">Share the idea that there is </w:t>
      </w:r>
      <w:r w:rsidRPr="00805811">
        <w:rPr>
          <w:b/>
        </w:rPr>
        <w:t>innate</w:t>
      </w:r>
      <w:r>
        <w:t xml:space="preserve"> </w:t>
      </w:r>
      <w:r w:rsidRPr="00805811">
        <w:rPr>
          <w:b/>
        </w:rPr>
        <w:t>knowledge</w:t>
      </w:r>
    </w:p>
    <w:p w:rsidR="00920599" w:rsidRDefault="00920599" w:rsidP="00DC5A91">
      <w:pPr>
        <w:pStyle w:val="ListBullet"/>
        <w:numPr>
          <w:ilvl w:val="1"/>
          <w:numId w:val="24"/>
        </w:numPr>
      </w:pPr>
      <w:r>
        <w:t>Plato was a rationali</w:t>
      </w:r>
      <w:r w:rsidR="008C4F2B">
        <w:t>st</w:t>
      </w:r>
    </w:p>
    <w:p w:rsidR="003F5D1D" w:rsidRDefault="009642B2" w:rsidP="003370D5">
      <w:pPr>
        <w:pStyle w:val="ListBullet"/>
        <w:numPr>
          <w:ilvl w:val="0"/>
          <w:numId w:val="24"/>
        </w:numPr>
      </w:pPr>
      <w:r>
        <w:t>Rationalism in Homer</w:t>
      </w:r>
    </w:p>
    <w:p w:rsidR="003F5D1D" w:rsidRDefault="00C53E8F" w:rsidP="00C53E8F">
      <w:pPr>
        <w:pStyle w:val="ListBullet"/>
        <w:numPr>
          <w:ilvl w:val="1"/>
          <w:numId w:val="24"/>
        </w:numPr>
      </w:pPr>
      <w:r>
        <w:t xml:space="preserve">Homer: rationalistic and creator of intellectual, anthropomorphic gods </w:t>
      </w:r>
      <w:r w:rsidR="00680FB0">
        <w:t>(not does justice to him ?)</w:t>
      </w:r>
    </w:p>
    <w:p w:rsidR="003F5D1D" w:rsidRDefault="00680FB0" w:rsidP="00680FB0">
      <w:pPr>
        <w:pStyle w:val="ListBullet"/>
        <w:numPr>
          <w:ilvl w:val="1"/>
          <w:numId w:val="24"/>
        </w:numPr>
      </w:pPr>
      <w:r>
        <w:t>Power in phenomena: not explained</w:t>
      </w:r>
    </w:p>
    <w:p w:rsidR="00680FB0" w:rsidRDefault="00680FB0" w:rsidP="00680FB0">
      <w:pPr>
        <w:pStyle w:val="ListBullet"/>
        <w:numPr>
          <w:ilvl w:val="1"/>
          <w:numId w:val="24"/>
        </w:numPr>
      </w:pPr>
      <w:r>
        <w:t xml:space="preserve">Power </w:t>
      </w:r>
      <w:r>
        <w:sym w:font="Wingdings" w:char="F0E0"/>
      </w:r>
      <w:r>
        <w:t xml:space="preserve"> rati</w:t>
      </w:r>
      <w:r w:rsidR="00237466">
        <w:t>onal</w:t>
      </w:r>
      <w:r w:rsidR="009B3DF5">
        <w:t xml:space="preserve">ism </w:t>
      </w:r>
      <w:r w:rsidR="009B3DF5">
        <w:sym w:font="Wingdings" w:char="F0E0"/>
      </w:r>
      <w:r w:rsidR="009B3DF5">
        <w:t xml:space="preserve"> personification of the power = anthropo</w:t>
      </w:r>
      <w:r w:rsidR="0046295A">
        <w:t>morphism</w:t>
      </w:r>
      <w:r w:rsidR="00914592">
        <w:t xml:space="preserve"> of gods (question</w:t>
      </w:r>
      <w:r w:rsidR="00E433C2">
        <w:t>ed</w:t>
      </w:r>
      <w:r w:rsidR="00914592">
        <w:t>)</w:t>
      </w:r>
    </w:p>
    <w:p w:rsidR="0012688A" w:rsidRDefault="00AC24D1" w:rsidP="00E433C2">
      <w:pPr>
        <w:pStyle w:val="ListBullet"/>
        <w:numPr>
          <w:ilvl w:val="2"/>
          <w:numId w:val="24"/>
        </w:numPr>
      </w:pPr>
      <w:r>
        <w:t>Anthropomorphism v. personification what’s the difference?</w:t>
      </w:r>
    </w:p>
    <w:p w:rsidR="00AC24D1" w:rsidRDefault="00AC24D1" w:rsidP="00AC24D1">
      <w:pPr>
        <w:pStyle w:val="ListBullet"/>
        <w:numPr>
          <w:ilvl w:val="2"/>
          <w:numId w:val="24"/>
        </w:numPr>
      </w:pPr>
      <w:r>
        <w:lastRenderedPageBreak/>
        <w:t xml:space="preserve">There </w:t>
      </w:r>
      <w:r w:rsidR="005D090F">
        <w:t>are similarities and differences ( scholars say they are not the same)</w:t>
      </w:r>
    </w:p>
    <w:p w:rsidR="005D090F" w:rsidRDefault="005D090F" w:rsidP="00AC24D1">
      <w:pPr>
        <w:pStyle w:val="ListBullet"/>
        <w:numPr>
          <w:ilvl w:val="2"/>
          <w:numId w:val="24"/>
        </w:numPr>
      </w:pPr>
      <w:r>
        <w:t xml:space="preserve">The attribution of human characteristics </w:t>
      </w:r>
    </w:p>
    <w:p w:rsidR="003F5D1D" w:rsidRDefault="00E433C2" w:rsidP="003370D5">
      <w:pPr>
        <w:pStyle w:val="ListBullet"/>
        <w:numPr>
          <w:ilvl w:val="0"/>
          <w:numId w:val="24"/>
        </w:numPr>
      </w:pPr>
      <w:r>
        <w:t>Hesiod</w:t>
      </w:r>
    </w:p>
    <w:p w:rsidR="00E433C2" w:rsidRDefault="00E433C2" w:rsidP="00E433C2">
      <w:pPr>
        <w:pStyle w:val="ListBullet"/>
        <w:numPr>
          <w:ilvl w:val="1"/>
          <w:numId w:val="24"/>
        </w:numPr>
      </w:pPr>
      <w:r>
        <w:t>From Boeotia, close to Attica</w:t>
      </w:r>
    </w:p>
    <w:p w:rsidR="00E433C2" w:rsidRDefault="008E4F3C" w:rsidP="00E433C2">
      <w:pPr>
        <w:pStyle w:val="ListBullet"/>
        <w:numPr>
          <w:ilvl w:val="1"/>
          <w:numId w:val="24"/>
        </w:numPr>
      </w:pPr>
      <w:r>
        <w:t>8</w:t>
      </w:r>
      <w:r w:rsidR="008235AF">
        <w:t xml:space="preserve">th BC </w:t>
      </w:r>
    </w:p>
    <w:p w:rsidR="008235AF" w:rsidRDefault="008235AF" w:rsidP="00E433C2">
      <w:pPr>
        <w:pStyle w:val="ListBullet"/>
        <w:numPr>
          <w:ilvl w:val="1"/>
          <w:numId w:val="24"/>
        </w:numPr>
      </w:pPr>
      <w:r>
        <w:t>Theogony: descent of gods</w:t>
      </w:r>
    </w:p>
    <w:p w:rsidR="008235AF" w:rsidRDefault="008235AF" w:rsidP="00E433C2">
      <w:pPr>
        <w:pStyle w:val="ListBullet"/>
        <w:numPr>
          <w:ilvl w:val="1"/>
          <w:numId w:val="24"/>
        </w:numPr>
      </w:pPr>
      <w:r>
        <w:t xml:space="preserve">Theogony: genesis of </w:t>
      </w:r>
      <w:r w:rsidR="008E4F3C">
        <w:t>Greek</w:t>
      </w:r>
      <w:r>
        <w:t xml:space="preserve"> </w:t>
      </w:r>
      <w:r w:rsidR="00BA72CB">
        <w:t>mytho</w:t>
      </w:r>
      <w:r w:rsidR="008E4F3C">
        <w:t>logy</w:t>
      </w:r>
    </w:p>
    <w:p w:rsidR="008E4F3C" w:rsidRDefault="008E4F3C" w:rsidP="00E433C2">
      <w:pPr>
        <w:pStyle w:val="ListBullet"/>
        <w:numPr>
          <w:ilvl w:val="1"/>
          <w:numId w:val="24"/>
        </w:numPr>
      </w:pPr>
      <w:r>
        <w:t>Creation myth: Chaos and Earth</w:t>
      </w:r>
    </w:p>
    <w:p w:rsidR="005A1988" w:rsidRDefault="005A1988" w:rsidP="00E433C2">
      <w:pPr>
        <w:pStyle w:val="ListBullet"/>
        <w:numPr>
          <w:ilvl w:val="1"/>
          <w:numId w:val="24"/>
        </w:numPr>
      </w:pPr>
      <w:r>
        <w:t xml:space="preserve">Stories and </w:t>
      </w:r>
      <w:r w:rsidR="00882E3E">
        <w:t>genealogy</w:t>
      </w:r>
      <w:r>
        <w:t xml:space="preserve"> of the Gods</w:t>
      </w:r>
    </w:p>
    <w:p w:rsidR="003F5D1D" w:rsidRDefault="005A1988" w:rsidP="003370D5">
      <w:pPr>
        <w:pStyle w:val="ListBullet"/>
        <w:numPr>
          <w:ilvl w:val="0"/>
          <w:numId w:val="24"/>
        </w:numPr>
      </w:pPr>
      <w:r>
        <w:t>Theogony: hymn in invoki</w:t>
      </w:r>
      <w:r w:rsidR="001543D8">
        <w:t xml:space="preserve">ng </w:t>
      </w:r>
      <w:r w:rsidR="00882E3E">
        <w:t>Zeus</w:t>
      </w:r>
      <w:r w:rsidR="001543D8">
        <w:t xml:space="preserve"> and Muses</w:t>
      </w:r>
    </w:p>
    <w:p w:rsidR="001543D8" w:rsidRDefault="001543D8" w:rsidP="001543D8">
      <w:pPr>
        <w:pStyle w:val="ListBullet"/>
        <w:numPr>
          <w:ilvl w:val="1"/>
          <w:numId w:val="24"/>
        </w:numPr>
      </w:pPr>
      <w:r>
        <w:t>Didactic poem: origin of cosmo</w:t>
      </w:r>
      <w:r w:rsidR="00112EDE">
        <w:t>s and genealogies of gods</w:t>
      </w:r>
    </w:p>
    <w:p w:rsidR="00112EDE" w:rsidRDefault="00112EDE" w:rsidP="001543D8">
      <w:pPr>
        <w:pStyle w:val="ListBullet"/>
        <w:numPr>
          <w:ilvl w:val="1"/>
          <w:numId w:val="24"/>
        </w:numPr>
      </w:pPr>
      <w:r>
        <w:t>700 B</w:t>
      </w:r>
      <w:r w:rsidR="00EE13E3">
        <w:t>C</w:t>
      </w:r>
      <w:r w:rsidR="00882E3E">
        <w:t xml:space="preserve"> </w:t>
      </w:r>
      <w:r>
        <w:t xml:space="preserve">one of the earliest work on </w:t>
      </w:r>
      <w:r w:rsidR="00882E3E">
        <w:t>Greek</w:t>
      </w:r>
      <w:r>
        <w:t xml:space="preserve"> mythology</w:t>
      </w:r>
    </w:p>
    <w:p w:rsidR="00112EDE" w:rsidRDefault="00112EDE" w:rsidP="001543D8">
      <w:pPr>
        <w:pStyle w:val="ListBullet"/>
        <w:numPr>
          <w:ilvl w:val="1"/>
          <w:numId w:val="24"/>
        </w:numPr>
      </w:pPr>
      <w:r>
        <w:t>1022 lines</w:t>
      </w:r>
    </w:p>
    <w:p w:rsidR="00112EDE" w:rsidRDefault="00882E3E" w:rsidP="001543D8">
      <w:pPr>
        <w:pStyle w:val="ListBullet"/>
        <w:numPr>
          <w:ilvl w:val="1"/>
          <w:numId w:val="24"/>
        </w:numPr>
      </w:pPr>
      <w:r>
        <w:t xml:space="preserve">Synthesis of local Greek traditions concerning gods and the universe </w:t>
      </w:r>
    </w:p>
    <w:p w:rsidR="003F5D1D" w:rsidRDefault="00EE13E3" w:rsidP="003370D5">
      <w:pPr>
        <w:pStyle w:val="ListBullet"/>
        <w:numPr>
          <w:ilvl w:val="0"/>
          <w:numId w:val="24"/>
        </w:numPr>
      </w:pPr>
      <w:r>
        <w:t>Hesiod’s Theogony:</w:t>
      </w:r>
      <w:r w:rsidR="000669E8">
        <w:t xml:space="preserve"> Questions</w:t>
      </w:r>
    </w:p>
    <w:p w:rsidR="00E35995" w:rsidRDefault="00E35995" w:rsidP="00EE13E3">
      <w:pPr>
        <w:pStyle w:val="ListBullet"/>
        <w:numPr>
          <w:ilvl w:val="1"/>
          <w:numId w:val="24"/>
        </w:numPr>
      </w:pPr>
      <w:r>
        <w:t>Curiosity</w:t>
      </w:r>
      <w:r>
        <w:sym w:font="Wingdings" w:char="F0E0"/>
      </w:r>
      <w:r>
        <w:t xml:space="preserve"> mythology </w:t>
      </w:r>
      <w:r>
        <w:sym w:font="Wingdings" w:char="F0E0"/>
      </w:r>
      <w:r>
        <w:t xml:space="preserve"> religion </w:t>
      </w:r>
      <w:r>
        <w:sym w:font="Wingdings" w:char="F0E0"/>
      </w:r>
      <w:r>
        <w:t xml:space="preserve"> phil</w:t>
      </w:r>
      <w:r w:rsidR="000669E8">
        <w:t>osophy</w:t>
      </w:r>
    </w:p>
    <w:p w:rsidR="00EE13E3" w:rsidRDefault="00EE13E3" w:rsidP="00EE13E3">
      <w:pPr>
        <w:pStyle w:val="ListBullet"/>
        <w:numPr>
          <w:ilvl w:val="1"/>
          <w:numId w:val="24"/>
        </w:numPr>
      </w:pPr>
      <w:r>
        <w:t xml:space="preserve">Ancient Greeks and Their Questions </w:t>
      </w:r>
    </w:p>
    <w:p w:rsidR="00FA4D6F" w:rsidRDefault="00FA4D6F" w:rsidP="00FA4D6F">
      <w:pPr>
        <w:pStyle w:val="ListBullet"/>
        <w:numPr>
          <w:ilvl w:val="2"/>
          <w:numId w:val="24"/>
        </w:numPr>
      </w:pPr>
      <w:r>
        <w:t>1) what was the place around them?</w:t>
      </w:r>
    </w:p>
    <w:p w:rsidR="00FA4D6F" w:rsidRDefault="00FA4D6F" w:rsidP="00FA4D6F">
      <w:pPr>
        <w:pStyle w:val="ListBullet"/>
        <w:numPr>
          <w:ilvl w:val="2"/>
          <w:numId w:val="24"/>
        </w:numPr>
      </w:pPr>
      <w:r>
        <w:t xml:space="preserve">2) what were the roots of their </w:t>
      </w:r>
      <w:r w:rsidR="000669E8">
        <w:t>existence</w:t>
      </w:r>
      <w:r>
        <w:t>?</w:t>
      </w:r>
    </w:p>
    <w:p w:rsidR="00E35995" w:rsidRDefault="00FA4D6F" w:rsidP="00E35995">
      <w:pPr>
        <w:pStyle w:val="ListBullet"/>
        <w:numPr>
          <w:ilvl w:val="2"/>
          <w:numId w:val="24"/>
        </w:numPr>
      </w:pPr>
      <w:r>
        <w:t xml:space="preserve">3) </w:t>
      </w:r>
      <w:r w:rsidR="00E35995">
        <w:t>why do we exist?</w:t>
      </w:r>
    </w:p>
    <w:p w:rsidR="00E35995" w:rsidRDefault="000669E8" w:rsidP="00E35995">
      <w:pPr>
        <w:pStyle w:val="ListBullet"/>
        <w:numPr>
          <w:ilvl w:val="2"/>
          <w:numId w:val="24"/>
        </w:numPr>
      </w:pPr>
      <w:r>
        <w:t>They answered these questions through myths</w:t>
      </w:r>
    </w:p>
    <w:p w:rsidR="003F5D1D" w:rsidRDefault="001B0049" w:rsidP="003370D5">
      <w:pPr>
        <w:pStyle w:val="ListBullet"/>
        <w:numPr>
          <w:ilvl w:val="0"/>
          <w:numId w:val="24"/>
        </w:numPr>
      </w:pPr>
      <w:r>
        <w:t>Evolution</w:t>
      </w:r>
      <w:r w:rsidR="00252D67">
        <w:t xml:space="preserve"> of thought</w:t>
      </w:r>
    </w:p>
    <w:p w:rsidR="00252D67" w:rsidRDefault="00252D67" w:rsidP="001B0049">
      <w:pPr>
        <w:pStyle w:val="ListBullet"/>
        <w:numPr>
          <w:ilvl w:val="1"/>
          <w:numId w:val="24"/>
        </w:numPr>
      </w:pPr>
      <w:r>
        <w:t xml:space="preserve">Mythology </w:t>
      </w:r>
      <w:r>
        <w:sym w:font="Wingdings" w:char="F0E0"/>
      </w:r>
      <w:r w:rsidR="001B0049">
        <w:t xml:space="preserve"> religion </w:t>
      </w:r>
      <w:r w:rsidR="001B0049">
        <w:sym w:font="Wingdings" w:char="F0E0"/>
      </w:r>
      <w:r w:rsidR="001B0049">
        <w:t xml:space="preserve"> philosophy</w:t>
      </w:r>
    </w:p>
    <w:p w:rsidR="003F5D1D" w:rsidRDefault="001B0049" w:rsidP="003370D5">
      <w:pPr>
        <w:pStyle w:val="ListBullet"/>
        <w:numPr>
          <w:ilvl w:val="0"/>
          <w:numId w:val="24"/>
        </w:numPr>
      </w:pPr>
      <w:r>
        <w:t xml:space="preserve">Mythology, </w:t>
      </w:r>
      <w:r w:rsidR="006669E8">
        <w:t>Religion and Society</w:t>
      </w:r>
    </w:p>
    <w:p w:rsidR="006669E8" w:rsidRDefault="006669E8" w:rsidP="006669E8">
      <w:pPr>
        <w:pStyle w:val="ListBullet"/>
        <w:numPr>
          <w:ilvl w:val="1"/>
          <w:numId w:val="24"/>
        </w:numPr>
      </w:pPr>
      <w:r>
        <w:lastRenderedPageBreak/>
        <w:t>Mythology was ingrained into society</w:t>
      </w:r>
    </w:p>
    <w:p w:rsidR="006669E8" w:rsidRDefault="006669E8" w:rsidP="006669E8">
      <w:pPr>
        <w:pStyle w:val="ListBullet"/>
        <w:numPr>
          <w:ilvl w:val="1"/>
          <w:numId w:val="24"/>
        </w:numPr>
      </w:pPr>
      <w:r>
        <w:t xml:space="preserve">Mythology: explains </w:t>
      </w:r>
      <w:r w:rsidR="00406E76">
        <w:t>society’s</w:t>
      </w:r>
      <w:r>
        <w:t xml:space="preserve"> views and </w:t>
      </w:r>
      <w:r w:rsidR="00406E76">
        <w:t>value</w:t>
      </w:r>
      <w:r>
        <w:t xml:space="preserve"> </w:t>
      </w:r>
    </w:p>
    <w:p w:rsidR="006669E8" w:rsidRDefault="006669E8" w:rsidP="006669E8">
      <w:pPr>
        <w:pStyle w:val="ListBullet"/>
        <w:numPr>
          <w:ilvl w:val="1"/>
          <w:numId w:val="24"/>
        </w:numPr>
      </w:pPr>
      <w:r>
        <w:t xml:space="preserve">Men </w:t>
      </w:r>
      <w:r w:rsidR="00A93B98">
        <w:t>te</w:t>
      </w:r>
      <w:r w:rsidR="00FC5650">
        <w:t xml:space="preserve">rrified by gods: did </w:t>
      </w:r>
      <w:r w:rsidR="00406E76">
        <w:t>everything</w:t>
      </w:r>
      <w:r w:rsidR="00FC5650">
        <w:t xml:space="preserve"> for them</w:t>
      </w:r>
    </w:p>
    <w:p w:rsidR="00FC5650" w:rsidRPr="00FC5650" w:rsidRDefault="00FC5650" w:rsidP="006669E8">
      <w:pPr>
        <w:pStyle w:val="ListBullet"/>
        <w:numPr>
          <w:ilvl w:val="1"/>
          <w:numId w:val="24"/>
        </w:numPr>
      </w:pPr>
      <w:r>
        <w:t xml:space="preserve">Myths: </w:t>
      </w:r>
      <w:r>
        <w:rPr>
          <w:b/>
        </w:rPr>
        <w:t xml:space="preserve"> messages about life and </w:t>
      </w:r>
      <w:r w:rsidR="00406E76">
        <w:rPr>
          <w:b/>
        </w:rPr>
        <w:t>life</w:t>
      </w:r>
      <w:r>
        <w:rPr>
          <w:b/>
        </w:rPr>
        <w:t xml:space="preserve"> </w:t>
      </w:r>
      <w:r w:rsidR="00406E76">
        <w:rPr>
          <w:b/>
        </w:rPr>
        <w:t>with</w:t>
      </w:r>
      <w:r>
        <w:rPr>
          <w:b/>
        </w:rPr>
        <w:t xml:space="preserve"> society</w:t>
      </w:r>
    </w:p>
    <w:p w:rsidR="00FC5650" w:rsidRDefault="000C7C8F" w:rsidP="006669E8">
      <w:pPr>
        <w:pStyle w:val="ListBullet"/>
        <w:numPr>
          <w:ilvl w:val="1"/>
          <w:numId w:val="24"/>
        </w:numPr>
      </w:pPr>
      <w:r>
        <w:t>G</w:t>
      </w:r>
      <w:r w:rsidR="00772257">
        <w:t>o</w:t>
      </w:r>
      <w:r>
        <w:t>ds were a central part of daily life</w:t>
      </w:r>
    </w:p>
    <w:p w:rsidR="000C7C8F" w:rsidRDefault="000C7C8F" w:rsidP="006669E8">
      <w:pPr>
        <w:pStyle w:val="ListBullet"/>
        <w:numPr>
          <w:ilvl w:val="1"/>
          <w:numId w:val="24"/>
        </w:numPr>
      </w:pPr>
      <w:r>
        <w:t xml:space="preserve">Sacrifices: religious </w:t>
      </w:r>
      <w:r w:rsidR="00406E76">
        <w:t>practices</w:t>
      </w:r>
    </w:p>
    <w:p w:rsidR="000C7C8F" w:rsidRDefault="00406E76" w:rsidP="006669E8">
      <w:pPr>
        <w:pStyle w:val="ListBullet"/>
        <w:numPr>
          <w:ilvl w:val="1"/>
          <w:numId w:val="24"/>
        </w:numPr>
      </w:pPr>
      <w:r>
        <w:t xml:space="preserve">Mythology </w:t>
      </w:r>
      <w:r w:rsidR="00A714FB">
        <w:t>+</w:t>
      </w:r>
      <w:r>
        <w:t xml:space="preserve"> religious thought = society </w:t>
      </w:r>
    </w:p>
    <w:p w:rsidR="00C75000" w:rsidRDefault="00A714FB" w:rsidP="003370D5">
      <w:pPr>
        <w:pStyle w:val="ListBullet"/>
        <w:numPr>
          <w:ilvl w:val="0"/>
          <w:numId w:val="24"/>
        </w:numPr>
      </w:pPr>
      <w:r>
        <w:t>Meaning of Mythology</w:t>
      </w:r>
      <w:r>
        <w:tab/>
      </w:r>
    </w:p>
    <w:p w:rsidR="00A714FB" w:rsidRDefault="00A714FB" w:rsidP="00A714FB">
      <w:pPr>
        <w:pStyle w:val="ListBullet"/>
        <w:numPr>
          <w:ilvl w:val="1"/>
          <w:numId w:val="24"/>
        </w:numPr>
      </w:pPr>
      <w:r>
        <w:t xml:space="preserve">Creation </w:t>
      </w:r>
    </w:p>
    <w:p w:rsidR="00A714FB" w:rsidRDefault="009F672F" w:rsidP="00A714FB">
      <w:pPr>
        <w:pStyle w:val="ListBullet"/>
        <w:numPr>
          <w:ilvl w:val="1"/>
          <w:numId w:val="24"/>
        </w:numPr>
      </w:pPr>
      <w:r>
        <w:t>Existence</w:t>
      </w:r>
    </w:p>
    <w:p w:rsidR="00A714FB" w:rsidRDefault="00AA06A4" w:rsidP="00A714FB">
      <w:pPr>
        <w:pStyle w:val="ListBullet"/>
        <w:numPr>
          <w:ilvl w:val="1"/>
          <w:numId w:val="24"/>
        </w:numPr>
      </w:pPr>
      <w:r>
        <w:t>D</w:t>
      </w:r>
      <w:r w:rsidR="00A714FB">
        <w:t>eat</w:t>
      </w:r>
      <w:r>
        <w:t>h</w:t>
      </w:r>
    </w:p>
    <w:p w:rsidR="00265227" w:rsidRDefault="009F672F" w:rsidP="00A714FB">
      <w:pPr>
        <w:pStyle w:val="ListBullet"/>
        <w:numPr>
          <w:ilvl w:val="1"/>
          <w:numId w:val="24"/>
        </w:numPr>
      </w:pPr>
      <w:r>
        <w:t>M</w:t>
      </w:r>
      <w:r w:rsidR="00AA06A4">
        <w:t>o</w:t>
      </w:r>
      <w:r>
        <w:t>rality</w:t>
      </w:r>
    </w:p>
    <w:p w:rsidR="00AA06A4" w:rsidRDefault="00265227" w:rsidP="00265227">
      <w:pPr>
        <w:pStyle w:val="ListBullet"/>
        <w:numPr>
          <w:ilvl w:val="2"/>
          <w:numId w:val="24"/>
        </w:numPr>
      </w:pPr>
      <w:r>
        <w:t xml:space="preserve">Our practices need to follow our beliefs </w:t>
      </w:r>
      <w:r w:rsidR="009F672F">
        <w:t xml:space="preserve"> </w:t>
      </w:r>
    </w:p>
    <w:p w:rsidR="00C75000" w:rsidRDefault="00265227" w:rsidP="003370D5">
      <w:pPr>
        <w:pStyle w:val="ListBullet"/>
        <w:numPr>
          <w:ilvl w:val="0"/>
          <w:numId w:val="24"/>
        </w:numPr>
      </w:pPr>
      <w:r>
        <w:t>Study of Mythology</w:t>
      </w:r>
    </w:p>
    <w:p w:rsidR="00265227" w:rsidRPr="00127B0A" w:rsidRDefault="00265227" w:rsidP="00265227">
      <w:pPr>
        <w:pStyle w:val="ListBullet"/>
        <w:numPr>
          <w:ilvl w:val="1"/>
          <w:numId w:val="24"/>
        </w:numPr>
        <w:rPr>
          <w:b/>
        </w:rPr>
      </w:pPr>
      <w:r>
        <w:t xml:space="preserve">The </w:t>
      </w:r>
      <w:r w:rsidRPr="00127B0A">
        <w:rPr>
          <w:b/>
        </w:rPr>
        <w:t>study of mythology</w:t>
      </w:r>
      <w:r>
        <w:t xml:space="preserve"> needs no lo</w:t>
      </w:r>
      <w:r w:rsidR="00287642">
        <w:t xml:space="preserve">nger be looked at as an escape from </w:t>
      </w:r>
      <w:r w:rsidR="00380C87">
        <w:t>reality</w:t>
      </w:r>
      <w:r w:rsidR="00287642">
        <w:t xml:space="preserve"> into the fantasies of primitive people as a </w:t>
      </w:r>
      <w:r w:rsidR="00287642" w:rsidRPr="00127B0A">
        <w:rPr>
          <w:b/>
        </w:rPr>
        <w:t>search for deeper</w:t>
      </w:r>
      <w:r w:rsidR="00FE6FA8">
        <w:rPr>
          <w:b/>
        </w:rPr>
        <w:t xml:space="preserve"> </w:t>
      </w:r>
      <w:r w:rsidR="00127B0A" w:rsidRPr="00127B0A">
        <w:rPr>
          <w:b/>
        </w:rPr>
        <w:t xml:space="preserve">understanding of human minds </w:t>
      </w:r>
    </w:p>
    <w:p w:rsidR="00C75000" w:rsidRDefault="00FE6FA8" w:rsidP="003370D5">
      <w:pPr>
        <w:pStyle w:val="ListBullet"/>
        <w:numPr>
          <w:ilvl w:val="0"/>
          <w:numId w:val="24"/>
        </w:numPr>
      </w:pPr>
      <w:r>
        <w:t>Religion in Hesiod</w:t>
      </w:r>
    </w:p>
    <w:p w:rsidR="00AA12E0" w:rsidRDefault="00FE6FA8" w:rsidP="00AA12E0">
      <w:pPr>
        <w:pStyle w:val="ListBullet"/>
        <w:numPr>
          <w:ilvl w:val="1"/>
          <w:numId w:val="24"/>
        </w:numPr>
      </w:pPr>
      <w:r>
        <w:t>Analyzed concepts</w:t>
      </w:r>
      <w:r w:rsidR="00380C87">
        <w:t xml:space="preserve"> linked with direct, em</w:t>
      </w:r>
      <w:r w:rsidR="005F5300">
        <w:t>p</w:t>
      </w:r>
      <w:r w:rsidR="00AA12E0">
        <w:t>irical and non-symbolical wa</w:t>
      </w:r>
      <w:r w:rsidR="00A73D75">
        <w:t xml:space="preserve">y of thinking </w:t>
      </w:r>
    </w:p>
    <w:p w:rsidR="00FE6FA8" w:rsidRDefault="00FE6FA8" w:rsidP="00FE6FA8">
      <w:pPr>
        <w:pStyle w:val="ListBullet"/>
        <w:numPr>
          <w:ilvl w:val="1"/>
          <w:numId w:val="24"/>
        </w:numPr>
      </w:pPr>
      <w:r>
        <w:t>Defined the origins of the Gods</w:t>
      </w:r>
      <w:r w:rsidR="00A73D75">
        <w:t xml:space="preserve"> starting with Chaos</w:t>
      </w:r>
    </w:p>
    <w:p w:rsidR="00FE6FA8" w:rsidRDefault="00FE6FA8" w:rsidP="00FE6FA8">
      <w:pPr>
        <w:pStyle w:val="ListBullet"/>
        <w:numPr>
          <w:ilvl w:val="1"/>
          <w:numId w:val="24"/>
        </w:numPr>
      </w:pPr>
      <w:r>
        <w:t>Presented the rel</w:t>
      </w:r>
      <w:r w:rsidR="002A0165">
        <w:t xml:space="preserve">ationship between gods and Man </w:t>
      </w:r>
    </w:p>
    <w:p w:rsidR="002A0165" w:rsidRDefault="00380C87" w:rsidP="00FE6FA8">
      <w:pPr>
        <w:pStyle w:val="ListBullet"/>
        <w:numPr>
          <w:ilvl w:val="1"/>
          <w:numId w:val="24"/>
        </w:numPr>
      </w:pPr>
      <w:r w:rsidRPr="002C4145">
        <w:rPr>
          <w:b/>
        </w:rPr>
        <w:t>Separated</w:t>
      </w:r>
      <w:r w:rsidR="002A0165" w:rsidRPr="002C4145">
        <w:rPr>
          <w:b/>
        </w:rPr>
        <w:t xml:space="preserve"> natural from supernatural</w:t>
      </w:r>
      <w:r w:rsidR="002A0165">
        <w:t xml:space="preserve">: </w:t>
      </w:r>
      <w:r w:rsidR="0083493E">
        <w:t>beg</w:t>
      </w:r>
      <w:r>
        <w:t xml:space="preserve">inning of scientific thought </w:t>
      </w:r>
    </w:p>
    <w:p w:rsidR="00C75000" w:rsidRDefault="008E488A" w:rsidP="003370D5">
      <w:pPr>
        <w:pStyle w:val="ListBullet"/>
        <w:numPr>
          <w:ilvl w:val="0"/>
          <w:numId w:val="24"/>
        </w:numPr>
      </w:pPr>
      <w:r>
        <w:t>City-States and Religion</w:t>
      </w:r>
    </w:p>
    <w:p w:rsidR="008E488A" w:rsidRDefault="008E488A" w:rsidP="008E488A">
      <w:pPr>
        <w:pStyle w:val="ListBullet"/>
        <w:numPr>
          <w:ilvl w:val="1"/>
          <w:numId w:val="24"/>
        </w:numPr>
      </w:pPr>
      <w:r>
        <w:t>Each city-state: myth</w:t>
      </w:r>
      <w:r w:rsidR="00940FC6">
        <w:t>s, rituals and practices</w:t>
      </w:r>
    </w:p>
    <w:p w:rsidR="00940FC6" w:rsidRDefault="00940FC6" w:rsidP="008E488A">
      <w:pPr>
        <w:pStyle w:val="ListBullet"/>
        <w:numPr>
          <w:ilvl w:val="1"/>
          <w:numId w:val="24"/>
        </w:numPr>
      </w:pPr>
      <w:r>
        <w:lastRenderedPageBreak/>
        <w:t xml:space="preserve">Homer and Hesiod: written literature UNITED the </w:t>
      </w:r>
      <w:r w:rsidR="0041034E">
        <w:t>city-sta</w:t>
      </w:r>
      <w:r w:rsidR="00E54A40">
        <w:t>t</w:t>
      </w:r>
      <w:r w:rsidR="0041034E">
        <w:t xml:space="preserve">es through common beliefs, culture, language and literature, into a new type of community, the Hellenic </w:t>
      </w:r>
      <w:r w:rsidR="00E54A40">
        <w:t>community (Hellas=Greece)</w:t>
      </w:r>
    </w:p>
    <w:p w:rsidR="00C75000" w:rsidRDefault="006061A1" w:rsidP="00C75000">
      <w:pPr>
        <w:pStyle w:val="ListBullet"/>
        <w:numPr>
          <w:ilvl w:val="0"/>
          <w:numId w:val="24"/>
        </w:numPr>
      </w:pPr>
      <w:r>
        <w:t>Homer and Hesiod: Criticism of literature religion</w:t>
      </w:r>
    </w:p>
    <w:p w:rsidR="006061A1" w:rsidRDefault="009C5FE8" w:rsidP="006061A1">
      <w:pPr>
        <w:pStyle w:val="ListBullet"/>
        <w:numPr>
          <w:ilvl w:val="1"/>
          <w:numId w:val="24"/>
        </w:numPr>
      </w:pPr>
      <w:r>
        <w:t>A</w:t>
      </w:r>
      <w:r w:rsidR="006061A1">
        <w:t>nthropomorphi</w:t>
      </w:r>
      <w:r>
        <w:t xml:space="preserve">sm </w:t>
      </w:r>
      <w:r w:rsidR="00477991">
        <w:t xml:space="preserve"> (homer)</w:t>
      </w:r>
    </w:p>
    <w:p w:rsidR="009C5FE8" w:rsidRDefault="009C5FE8" w:rsidP="006061A1">
      <w:pPr>
        <w:pStyle w:val="ListBullet"/>
        <w:numPr>
          <w:ilvl w:val="1"/>
          <w:numId w:val="24"/>
        </w:numPr>
      </w:pPr>
      <w:r>
        <w:t>A) superpower of the gods – fear of human beings</w:t>
      </w:r>
    </w:p>
    <w:p w:rsidR="009C5FE8" w:rsidRDefault="009C5FE8" w:rsidP="006061A1">
      <w:pPr>
        <w:pStyle w:val="ListBullet"/>
        <w:numPr>
          <w:ilvl w:val="1"/>
          <w:numId w:val="24"/>
        </w:numPr>
      </w:pPr>
      <w:r>
        <w:t xml:space="preserve">B) </w:t>
      </w:r>
      <w:r w:rsidR="00421D94">
        <w:t xml:space="preserve">humanization of gods – Greek philosophy and science </w:t>
      </w:r>
    </w:p>
    <w:p w:rsidR="00C75000" w:rsidRDefault="0025601D" w:rsidP="0025601D">
      <w:pPr>
        <w:pStyle w:val="ListBullet"/>
        <w:numPr>
          <w:ilvl w:val="0"/>
          <w:numId w:val="0"/>
        </w:numPr>
        <w:ind w:left="432" w:hanging="432"/>
      </w:pPr>
      <w:r>
        <w:t>Part B: Festivals, Sacred</w:t>
      </w:r>
      <w:r w:rsidR="00D27ED8">
        <w:t xml:space="preserve"> Ceremonies and Sacrifices</w:t>
      </w:r>
    </w:p>
    <w:p w:rsidR="00C75000" w:rsidRDefault="00D27ED8" w:rsidP="00C75000">
      <w:pPr>
        <w:pStyle w:val="ListBullet"/>
        <w:numPr>
          <w:ilvl w:val="0"/>
          <w:numId w:val="24"/>
        </w:numPr>
      </w:pPr>
      <w:r>
        <w:t xml:space="preserve">Festivals </w:t>
      </w:r>
    </w:p>
    <w:p w:rsidR="00D27ED8" w:rsidRDefault="00D27ED8" w:rsidP="00D27ED8">
      <w:pPr>
        <w:pStyle w:val="ListBullet"/>
        <w:numPr>
          <w:ilvl w:val="1"/>
          <w:numId w:val="24"/>
        </w:numPr>
      </w:pPr>
      <w:r>
        <w:t xml:space="preserve">Lunar </w:t>
      </w:r>
      <w:r w:rsidR="009F1270">
        <w:t>calendar</w:t>
      </w:r>
    </w:p>
    <w:p w:rsidR="00D27ED8" w:rsidRDefault="00D27ED8" w:rsidP="00D27ED8">
      <w:pPr>
        <w:pStyle w:val="ListBullet"/>
        <w:numPr>
          <w:ilvl w:val="1"/>
          <w:numId w:val="24"/>
        </w:numPr>
      </w:pPr>
      <w:r>
        <w:t>Festivals for the wo</w:t>
      </w:r>
      <w:r w:rsidR="00B16F5D">
        <w:t>rship of the gods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>Rituals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>Processions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>Athletic games</w:t>
      </w:r>
    </w:p>
    <w:p w:rsidR="00B16F5D" w:rsidRDefault="009F1270" w:rsidP="00D27ED8">
      <w:pPr>
        <w:pStyle w:val="ListBullet"/>
        <w:numPr>
          <w:ilvl w:val="1"/>
          <w:numId w:val="24"/>
        </w:numPr>
      </w:pPr>
      <w:r>
        <w:t>Dramatic</w:t>
      </w:r>
      <w:r w:rsidR="00B16F5D">
        <w:t xml:space="preserve"> </w:t>
      </w:r>
      <w:r>
        <w:t>performance</w:t>
      </w:r>
      <w:r w:rsidR="00B16F5D">
        <w:t xml:space="preserve"> 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>Singing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 xml:space="preserve">Dancing </w:t>
      </w:r>
    </w:p>
    <w:p w:rsidR="00B16F5D" w:rsidRDefault="00B16F5D" w:rsidP="00D27ED8">
      <w:pPr>
        <w:pStyle w:val="ListBullet"/>
        <w:numPr>
          <w:ilvl w:val="1"/>
          <w:numId w:val="24"/>
        </w:numPr>
      </w:pPr>
      <w:r>
        <w:t>Sacrifices:</w:t>
      </w:r>
      <w:r w:rsidR="009F1270">
        <w:t xml:space="preserve"> </w:t>
      </w:r>
      <w:r>
        <w:t>pre</w:t>
      </w:r>
      <w:r w:rsidR="0069558A">
        <w:t xml:space="preserve">cious </w:t>
      </w:r>
      <w:r w:rsidR="009F1270">
        <w:t xml:space="preserve">objects and animals were given as offerings to the gods </w:t>
      </w:r>
    </w:p>
    <w:p w:rsidR="00C75000" w:rsidRDefault="002617B4" w:rsidP="00C75000">
      <w:pPr>
        <w:pStyle w:val="ListBullet"/>
        <w:numPr>
          <w:ilvl w:val="0"/>
          <w:numId w:val="24"/>
        </w:numPr>
      </w:pPr>
      <w:r>
        <w:t>Festival List</w:t>
      </w:r>
    </w:p>
    <w:p w:rsidR="002617B4" w:rsidRDefault="00712AA9" w:rsidP="00712AA9">
      <w:pPr>
        <w:pStyle w:val="ListBullet"/>
        <w:numPr>
          <w:ilvl w:val="1"/>
          <w:numId w:val="24"/>
        </w:numPr>
      </w:pPr>
      <w:r>
        <w:t>Panhellenic Festivals</w:t>
      </w:r>
    </w:p>
    <w:p w:rsidR="00712AA9" w:rsidRDefault="00712AA9" w:rsidP="00712AA9">
      <w:pPr>
        <w:pStyle w:val="ListBullet"/>
        <w:numPr>
          <w:ilvl w:val="2"/>
          <w:numId w:val="24"/>
        </w:numPr>
      </w:pPr>
      <w:r>
        <w:t>Olympic games</w:t>
      </w:r>
    </w:p>
    <w:p w:rsidR="00712AA9" w:rsidRDefault="00712AA9" w:rsidP="00712AA9">
      <w:pPr>
        <w:pStyle w:val="ListBullet"/>
        <w:numPr>
          <w:ilvl w:val="2"/>
          <w:numId w:val="24"/>
        </w:numPr>
      </w:pPr>
      <w:r>
        <w:t>Pythian games</w:t>
      </w:r>
    </w:p>
    <w:p w:rsidR="00712AA9" w:rsidRDefault="00712AA9" w:rsidP="00712AA9">
      <w:pPr>
        <w:pStyle w:val="ListBullet"/>
        <w:numPr>
          <w:ilvl w:val="2"/>
          <w:numId w:val="24"/>
        </w:numPr>
      </w:pPr>
      <w:r>
        <w:t xml:space="preserve">Isthmian </w:t>
      </w:r>
      <w:r w:rsidR="00E21422">
        <w:t>games</w:t>
      </w:r>
    </w:p>
    <w:p w:rsidR="00E21422" w:rsidRDefault="00F437DC" w:rsidP="00712AA9">
      <w:pPr>
        <w:pStyle w:val="ListBullet"/>
        <w:numPr>
          <w:ilvl w:val="2"/>
          <w:numId w:val="24"/>
        </w:numPr>
      </w:pPr>
      <w:r>
        <w:t>Nemean games</w:t>
      </w:r>
    </w:p>
    <w:p w:rsidR="00712AA9" w:rsidRDefault="00712AA9" w:rsidP="00712AA9">
      <w:pPr>
        <w:pStyle w:val="ListBullet"/>
        <w:numPr>
          <w:ilvl w:val="1"/>
          <w:numId w:val="24"/>
        </w:numPr>
      </w:pPr>
      <w:r>
        <w:lastRenderedPageBreak/>
        <w:t>Athenian and Attic Festivals</w:t>
      </w:r>
    </w:p>
    <w:p w:rsidR="00F437DC" w:rsidRDefault="00F437DC" w:rsidP="00F437DC">
      <w:pPr>
        <w:pStyle w:val="ListBullet"/>
        <w:numPr>
          <w:ilvl w:val="2"/>
          <w:numId w:val="24"/>
        </w:numPr>
      </w:pPr>
      <w:r>
        <w:t xml:space="preserve">Panathenia </w:t>
      </w:r>
      <w:r w:rsidR="008230DE">
        <w:t>(</w:t>
      </w:r>
      <w:r w:rsidR="004F096D">
        <w:t>Athena</w:t>
      </w:r>
      <w:r w:rsidR="008230DE">
        <w:t>)</w:t>
      </w:r>
    </w:p>
    <w:p w:rsidR="00F437DC" w:rsidRDefault="00F437DC" w:rsidP="00F437DC">
      <w:pPr>
        <w:pStyle w:val="ListBullet"/>
        <w:numPr>
          <w:ilvl w:val="2"/>
          <w:numId w:val="24"/>
        </w:numPr>
      </w:pPr>
      <w:r>
        <w:t>Kronia</w:t>
      </w:r>
      <w:r w:rsidR="008230DE">
        <w:t xml:space="preserve"> (</w:t>
      </w:r>
      <w:r w:rsidR="004F096D">
        <w:t>Chrono’s</w:t>
      </w:r>
      <w:r w:rsidR="008230DE">
        <w:t>)</w:t>
      </w:r>
    </w:p>
    <w:p w:rsidR="00F437DC" w:rsidRDefault="00F437DC" w:rsidP="00F437DC">
      <w:pPr>
        <w:pStyle w:val="ListBullet"/>
        <w:numPr>
          <w:ilvl w:val="2"/>
          <w:numId w:val="24"/>
        </w:numPr>
      </w:pPr>
      <w:r>
        <w:t>Eleusis mysteria</w:t>
      </w:r>
      <w:r w:rsidR="008230DE">
        <w:t xml:space="preserve"> (demeus)</w:t>
      </w:r>
    </w:p>
    <w:p w:rsidR="00F437DC" w:rsidRDefault="008230DE" w:rsidP="00F437DC">
      <w:pPr>
        <w:pStyle w:val="ListBullet"/>
        <w:numPr>
          <w:ilvl w:val="2"/>
          <w:numId w:val="24"/>
        </w:numPr>
      </w:pPr>
      <w:r>
        <w:t xml:space="preserve">Thesmophoria </w:t>
      </w:r>
    </w:p>
    <w:p w:rsidR="008230DE" w:rsidRDefault="008230DE" w:rsidP="00F437DC">
      <w:pPr>
        <w:pStyle w:val="ListBullet"/>
        <w:numPr>
          <w:ilvl w:val="2"/>
          <w:numId w:val="24"/>
        </w:numPr>
      </w:pPr>
      <w:r>
        <w:t>posidea</w:t>
      </w:r>
    </w:p>
    <w:p w:rsidR="00C75000" w:rsidRDefault="008230DE" w:rsidP="00C75000">
      <w:pPr>
        <w:pStyle w:val="ListBullet"/>
        <w:numPr>
          <w:ilvl w:val="0"/>
          <w:numId w:val="24"/>
        </w:numPr>
      </w:pPr>
      <w:r>
        <w:t>Panathen</w:t>
      </w:r>
      <w:r w:rsidR="00286F7F">
        <w:t>aia</w:t>
      </w:r>
    </w:p>
    <w:p w:rsidR="00C75000" w:rsidRDefault="00286F7F" w:rsidP="00286F7F">
      <w:pPr>
        <w:pStyle w:val="ListBullet"/>
        <w:numPr>
          <w:ilvl w:val="1"/>
          <w:numId w:val="24"/>
        </w:numPr>
      </w:pPr>
      <w:r>
        <w:t>Festival of Athens</w:t>
      </w:r>
    </w:p>
    <w:p w:rsidR="00286F7F" w:rsidRDefault="00286F7F" w:rsidP="00286F7F">
      <w:pPr>
        <w:pStyle w:val="ListBullet"/>
        <w:numPr>
          <w:ilvl w:val="1"/>
          <w:numId w:val="24"/>
        </w:numPr>
      </w:pPr>
      <w:r>
        <w:t>Most important religious celebration</w:t>
      </w:r>
    </w:p>
    <w:p w:rsidR="00286F7F" w:rsidRDefault="00286F7F" w:rsidP="00286F7F">
      <w:pPr>
        <w:pStyle w:val="ListBullet"/>
        <w:numPr>
          <w:ilvl w:val="1"/>
          <w:numId w:val="24"/>
        </w:numPr>
      </w:pPr>
      <w:r>
        <w:t xml:space="preserve">They honoured </w:t>
      </w:r>
      <w:r w:rsidR="00483BFC">
        <w:t>Athena</w:t>
      </w:r>
      <w:r w:rsidR="001A6ECB">
        <w:t xml:space="preserve"> polias</w:t>
      </w:r>
    </w:p>
    <w:p w:rsidR="001A6ECB" w:rsidRDefault="001A6ECB" w:rsidP="00286F7F">
      <w:pPr>
        <w:pStyle w:val="ListBullet"/>
        <w:numPr>
          <w:ilvl w:val="1"/>
          <w:numId w:val="24"/>
        </w:numPr>
      </w:pPr>
      <w:r>
        <w:t xml:space="preserve">Religious and political significance </w:t>
      </w:r>
    </w:p>
    <w:p w:rsidR="001A6ECB" w:rsidRDefault="001A6ECB" w:rsidP="00286F7F">
      <w:pPr>
        <w:pStyle w:val="ListBullet"/>
        <w:numPr>
          <w:ilvl w:val="1"/>
          <w:numId w:val="24"/>
        </w:numPr>
      </w:pPr>
      <w:r>
        <w:t>Celebrated 28</w:t>
      </w:r>
      <w:r w:rsidRPr="001A6ECB">
        <w:rPr>
          <w:vertAlign w:val="superscript"/>
        </w:rPr>
        <w:t>th</w:t>
      </w:r>
      <w:r>
        <w:t xml:space="preserve"> of Hecatom</w:t>
      </w:r>
      <w:r w:rsidR="00127A0C">
        <w:t>baion (Middle of July)</w:t>
      </w:r>
    </w:p>
    <w:p w:rsidR="00127A0C" w:rsidRDefault="00127A0C" w:rsidP="00286F7F">
      <w:pPr>
        <w:pStyle w:val="ListBullet"/>
        <w:numPr>
          <w:ilvl w:val="1"/>
          <w:numId w:val="24"/>
        </w:numPr>
      </w:pPr>
      <w:r>
        <w:t xml:space="preserve">Tradition: </w:t>
      </w:r>
      <w:proofErr w:type="spellStart"/>
      <w:r>
        <w:t>Erechtheus</w:t>
      </w:r>
      <w:proofErr w:type="spellEnd"/>
      <w:r>
        <w:t xml:space="preserve"> established </w:t>
      </w:r>
      <w:proofErr w:type="spellStart"/>
      <w:r w:rsidR="0036765C">
        <w:t>Atheneaea</w:t>
      </w:r>
      <w:proofErr w:type="spellEnd"/>
    </w:p>
    <w:p w:rsidR="0036765C" w:rsidRDefault="0036765C" w:rsidP="00286F7F">
      <w:pPr>
        <w:pStyle w:val="ListBullet"/>
        <w:numPr>
          <w:ilvl w:val="1"/>
          <w:numId w:val="24"/>
        </w:numPr>
      </w:pPr>
      <w:r>
        <w:t>From 6</w:t>
      </w:r>
      <w:r w:rsidRPr="0036765C">
        <w:rPr>
          <w:vertAlign w:val="superscript"/>
        </w:rPr>
        <w:t>th</w:t>
      </w:r>
      <w:r>
        <w:t xml:space="preserve"> </w:t>
      </w:r>
      <w:r w:rsidR="00483BFC">
        <w:t>century</w:t>
      </w:r>
      <w:r>
        <w:t xml:space="preserve"> BC athletic games and musical performances</w:t>
      </w:r>
    </w:p>
    <w:p w:rsidR="0036765C" w:rsidRDefault="0036765C" w:rsidP="00286F7F">
      <w:pPr>
        <w:pStyle w:val="ListBullet"/>
        <w:numPr>
          <w:ilvl w:val="1"/>
          <w:numId w:val="24"/>
        </w:numPr>
      </w:pPr>
      <w:r>
        <w:t>Civic honour: p</w:t>
      </w:r>
      <w:r w:rsidR="001F3124">
        <w:t xml:space="preserve">eplos was woven by maidens </w:t>
      </w:r>
    </w:p>
    <w:p w:rsidR="001F3124" w:rsidRDefault="001F3124" w:rsidP="00286F7F">
      <w:pPr>
        <w:pStyle w:val="ListBullet"/>
        <w:numPr>
          <w:ilvl w:val="1"/>
          <w:numId w:val="24"/>
        </w:numPr>
      </w:pPr>
      <w:r>
        <w:t>Special gift to Athena (peplos)</w:t>
      </w:r>
    </w:p>
    <w:p w:rsidR="001F3124" w:rsidRDefault="007C26EE" w:rsidP="00286F7F">
      <w:pPr>
        <w:pStyle w:val="ListBullet"/>
        <w:numPr>
          <w:ilvl w:val="1"/>
          <w:numId w:val="24"/>
        </w:numPr>
      </w:pPr>
      <w:r>
        <w:t xml:space="preserve">The power of </w:t>
      </w:r>
      <w:r w:rsidR="00483BFC">
        <w:t>Athens</w:t>
      </w:r>
      <w:r>
        <w:t xml:space="preserve"> was expressed and ideology of political supremacy </w:t>
      </w:r>
      <w:r w:rsidR="004F096D">
        <w:t>was confirmed</w:t>
      </w:r>
      <w:r>
        <w:t xml:space="preserve"> </w:t>
      </w:r>
    </w:p>
    <w:p w:rsidR="00E4213E" w:rsidRDefault="00D1179E" w:rsidP="00E4213E">
      <w:pPr>
        <w:pStyle w:val="ListBullet"/>
        <w:numPr>
          <w:ilvl w:val="0"/>
          <w:numId w:val="0"/>
        </w:numPr>
        <w:ind w:left="432" w:hanging="432"/>
      </w:pPr>
      <w:r>
        <w:t>Lectu</w:t>
      </w:r>
      <w:r w:rsidR="008D3E0D">
        <w:t xml:space="preserve">re to be completed next class </w:t>
      </w:r>
    </w:p>
    <w:p w:rsidR="00C75000" w:rsidRDefault="00C75000" w:rsidP="00E4213E">
      <w:pPr>
        <w:pStyle w:val="ListBullet"/>
        <w:numPr>
          <w:ilvl w:val="0"/>
          <w:numId w:val="0"/>
        </w:numPr>
        <w:ind w:left="432" w:hanging="432"/>
      </w:pPr>
    </w:p>
    <w:sectPr w:rsidR="00C75000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EDC" w:rsidRDefault="001F0EDC">
      <w:r>
        <w:separator/>
      </w:r>
    </w:p>
    <w:p w:rsidR="001F0EDC" w:rsidRDefault="001F0EDC"/>
  </w:endnote>
  <w:endnote w:type="continuationSeparator" w:id="0">
    <w:p w:rsidR="001F0EDC" w:rsidRDefault="001F0EDC">
      <w:r>
        <w:continuationSeparator/>
      </w:r>
    </w:p>
    <w:p w:rsidR="001F0EDC" w:rsidRDefault="001F0E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621EE" w:rsidRDefault="0079548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0C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EDC" w:rsidRDefault="001F0EDC">
      <w:r>
        <w:separator/>
      </w:r>
    </w:p>
    <w:p w:rsidR="001F0EDC" w:rsidRDefault="001F0EDC"/>
  </w:footnote>
  <w:footnote w:type="continuationSeparator" w:id="0">
    <w:p w:rsidR="001F0EDC" w:rsidRDefault="001F0EDC">
      <w:r>
        <w:continuationSeparator/>
      </w:r>
    </w:p>
    <w:p w:rsidR="001F0EDC" w:rsidRDefault="001F0ED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DDE07C1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6C83210"/>
    <w:multiLevelType w:val="hybridMultilevel"/>
    <w:tmpl w:val="3730B29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F025251"/>
    <w:multiLevelType w:val="hybridMultilevel"/>
    <w:tmpl w:val="273236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2B5B3B"/>
    <w:multiLevelType w:val="hybridMultilevel"/>
    <w:tmpl w:val="4DCCE47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6518D5"/>
    <w:multiLevelType w:val="hybridMultilevel"/>
    <w:tmpl w:val="BB7E494A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4560A"/>
    <w:multiLevelType w:val="hybridMultilevel"/>
    <w:tmpl w:val="EC68120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52C5380"/>
    <w:multiLevelType w:val="hybridMultilevel"/>
    <w:tmpl w:val="144E73B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7F0A9D"/>
    <w:multiLevelType w:val="hybridMultilevel"/>
    <w:tmpl w:val="CAF83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3C548D"/>
    <w:multiLevelType w:val="hybridMultilevel"/>
    <w:tmpl w:val="F5229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F5817"/>
    <w:multiLevelType w:val="hybridMultilevel"/>
    <w:tmpl w:val="7E9482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98F5E17"/>
    <w:multiLevelType w:val="hybridMultilevel"/>
    <w:tmpl w:val="53A2BE7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7B7350"/>
    <w:multiLevelType w:val="hybridMultilevel"/>
    <w:tmpl w:val="4F56FC4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F1407FF"/>
    <w:multiLevelType w:val="hybridMultilevel"/>
    <w:tmpl w:val="D988B84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19C2551"/>
    <w:multiLevelType w:val="hybridMultilevel"/>
    <w:tmpl w:val="AD4CD9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097577"/>
    <w:multiLevelType w:val="hybridMultilevel"/>
    <w:tmpl w:val="6D829F9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52973F87"/>
    <w:multiLevelType w:val="hybridMultilevel"/>
    <w:tmpl w:val="B2969E4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8B02166"/>
    <w:multiLevelType w:val="hybridMultilevel"/>
    <w:tmpl w:val="FD541DC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618C7B9E"/>
    <w:multiLevelType w:val="hybridMultilevel"/>
    <w:tmpl w:val="5C50DC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1264FD"/>
    <w:multiLevelType w:val="hybridMultilevel"/>
    <w:tmpl w:val="A5868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C53E5B"/>
    <w:multiLevelType w:val="hybridMultilevel"/>
    <w:tmpl w:val="065EC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8D45F0"/>
    <w:multiLevelType w:val="hybridMultilevel"/>
    <w:tmpl w:val="83525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E07898"/>
    <w:multiLevelType w:val="hybridMultilevel"/>
    <w:tmpl w:val="16EEE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1E1494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0"/>
  </w:num>
  <w:num w:numId="5">
    <w:abstractNumId w:val="22"/>
  </w:num>
  <w:num w:numId="6">
    <w:abstractNumId w:val="8"/>
  </w:num>
  <w:num w:numId="7">
    <w:abstractNumId w:val="15"/>
  </w:num>
  <w:num w:numId="8">
    <w:abstractNumId w:val="7"/>
  </w:num>
  <w:num w:numId="9">
    <w:abstractNumId w:val="17"/>
  </w:num>
  <w:num w:numId="10">
    <w:abstractNumId w:val="19"/>
  </w:num>
  <w:num w:numId="11">
    <w:abstractNumId w:val="2"/>
  </w:num>
  <w:num w:numId="12">
    <w:abstractNumId w:val="4"/>
  </w:num>
  <w:num w:numId="13">
    <w:abstractNumId w:val="18"/>
  </w:num>
  <w:num w:numId="14">
    <w:abstractNumId w:val="3"/>
  </w:num>
  <w:num w:numId="15">
    <w:abstractNumId w:val="16"/>
  </w:num>
  <w:num w:numId="16">
    <w:abstractNumId w:val="12"/>
  </w:num>
  <w:num w:numId="17">
    <w:abstractNumId w:val="14"/>
  </w:num>
  <w:num w:numId="18">
    <w:abstractNumId w:val="5"/>
  </w:num>
  <w:num w:numId="19">
    <w:abstractNumId w:val="13"/>
  </w:num>
  <w:num w:numId="20">
    <w:abstractNumId w:val="9"/>
  </w:num>
  <w:num w:numId="21">
    <w:abstractNumId w:val="21"/>
  </w:num>
  <w:num w:numId="22">
    <w:abstractNumId w:val="10"/>
  </w:num>
  <w:num w:numId="23">
    <w:abstractNumId w:val="24"/>
  </w:num>
  <w:num w:numId="24">
    <w:abstractNumId w:val="23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E9"/>
    <w:rsid w:val="00011809"/>
    <w:rsid w:val="000328A9"/>
    <w:rsid w:val="000375FE"/>
    <w:rsid w:val="0004182E"/>
    <w:rsid w:val="00052CEB"/>
    <w:rsid w:val="000669E8"/>
    <w:rsid w:val="000B4B48"/>
    <w:rsid w:val="000B563B"/>
    <w:rsid w:val="000C7C8F"/>
    <w:rsid w:val="000D4301"/>
    <w:rsid w:val="000F4B6B"/>
    <w:rsid w:val="00112EDE"/>
    <w:rsid w:val="0011446D"/>
    <w:rsid w:val="0012487B"/>
    <w:rsid w:val="0012688A"/>
    <w:rsid w:val="00127A0C"/>
    <w:rsid w:val="00127B0A"/>
    <w:rsid w:val="001543D8"/>
    <w:rsid w:val="00185307"/>
    <w:rsid w:val="00190B8E"/>
    <w:rsid w:val="001933C3"/>
    <w:rsid w:val="00195C82"/>
    <w:rsid w:val="001A6ECB"/>
    <w:rsid w:val="001B0049"/>
    <w:rsid w:val="001B706B"/>
    <w:rsid w:val="001D2110"/>
    <w:rsid w:val="001F0EDC"/>
    <w:rsid w:val="001F3124"/>
    <w:rsid w:val="00201ADD"/>
    <w:rsid w:val="00216B51"/>
    <w:rsid w:val="00226C91"/>
    <w:rsid w:val="00237466"/>
    <w:rsid w:val="00245754"/>
    <w:rsid w:val="00252D67"/>
    <w:rsid w:val="0025601D"/>
    <w:rsid w:val="002617B4"/>
    <w:rsid w:val="00265227"/>
    <w:rsid w:val="00286F7F"/>
    <w:rsid w:val="00287642"/>
    <w:rsid w:val="002A0165"/>
    <w:rsid w:val="002A4541"/>
    <w:rsid w:val="002A7C85"/>
    <w:rsid w:val="002B1721"/>
    <w:rsid w:val="002C4145"/>
    <w:rsid w:val="002C793E"/>
    <w:rsid w:val="002D4B39"/>
    <w:rsid w:val="002D7DEA"/>
    <w:rsid w:val="002E69FB"/>
    <w:rsid w:val="002F46E7"/>
    <w:rsid w:val="00300D18"/>
    <w:rsid w:val="00304597"/>
    <w:rsid w:val="003171C5"/>
    <w:rsid w:val="003370D5"/>
    <w:rsid w:val="00347315"/>
    <w:rsid w:val="00357BF6"/>
    <w:rsid w:val="0036058E"/>
    <w:rsid w:val="0036765C"/>
    <w:rsid w:val="00380C87"/>
    <w:rsid w:val="003A2472"/>
    <w:rsid w:val="003C1570"/>
    <w:rsid w:val="003F0DC2"/>
    <w:rsid w:val="003F0E46"/>
    <w:rsid w:val="003F1617"/>
    <w:rsid w:val="003F5D1D"/>
    <w:rsid w:val="00406E76"/>
    <w:rsid w:val="0041034E"/>
    <w:rsid w:val="00415897"/>
    <w:rsid w:val="00421D94"/>
    <w:rsid w:val="00430EA4"/>
    <w:rsid w:val="004358BF"/>
    <w:rsid w:val="004610B4"/>
    <w:rsid w:val="0046295A"/>
    <w:rsid w:val="00473F59"/>
    <w:rsid w:val="00477991"/>
    <w:rsid w:val="00483BFC"/>
    <w:rsid w:val="00483F68"/>
    <w:rsid w:val="0048709C"/>
    <w:rsid w:val="00495EDF"/>
    <w:rsid w:val="004A7453"/>
    <w:rsid w:val="004B6384"/>
    <w:rsid w:val="004D0690"/>
    <w:rsid w:val="004D12CA"/>
    <w:rsid w:val="004D2D2D"/>
    <w:rsid w:val="004D2D6B"/>
    <w:rsid w:val="004F096D"/>
    <w:rsid w:val="004F5DAC"/>
    <w:rsid w:val="005463EB"/>
    <w:rsid w:val="00547BBC"/>
    <w:rsid w:val="00557FDF"/>
    <w:rsid w:val="00560AE5"/>
    <w:rsid w:val="00574039"/>
    <w:rsid w:val="0057425C"/>
    <w:rsid w:val="00575087"/>
    <w:rsid w:val="00586FA3"/>
    <w:rsid w:val="005946B1"/>
    <w:rsid w:val="005A1988"/>
    <w:rsid w:val="005A60A5"/>
    <w:rsid w:val="005B5822"/>
    <w:rsid w:val="005B66BD"/>
    <w:rsid w:val="005C1DFD"/>
    <w:rsid w:val="005D090F"/>
    <w:rsid w:val="005E184C"/>
    <w:rsid w:val="005F5300"/>
    <w:rsid w:val="00603F56"/>
    <w:rsid w:val="006061A1"/>
    <w:rsid w:val="00612323"/>
    <w:rsid w:val="00612BFF"/>
    <w:rsid w:val="0061407B"/>
    <w:rsid w:val="00617D60"/>
    <w:rsid w:val="00621DAC"/>
    <w:rsid w:val="00634AEF"/>
    <w:rsid w:val="00643081"/>
    <w:rsid w:val="00650C0D"/>
    <w:rsid w:val="006566B4"/>
    <w:rsid w:val="006669E8"/>
    <w:rsid w:val="00677E3C"/>
    <w:rsid w:val="00680FB0"/>
    <w:rsid w:val="00687D15"/>
    <w:rsid w:val="0069558A"/>
    <w:rsid w:val="006B5A46"/>
    <w:rsid w:val="006D5AAA"/>
    <w:rsid w:val="006E2971"/>
    <w:rsid w:val="006F3A82"/>
    <w:rsid w:val="00705EAF"/>
    <w:rsid w:val="00712AA9"/>
    <w:rsid w:val="00723624"/>
    <w:rsid w:val="007522A5"/>
    <w:rsid w:val="00772257"/>
    <w:rsid w:val="007755E8"/>
    <w:rsid w:val="007831DC"/>
    <w:rsid w:val="007869D9"/>
    <w:rsid w:val="00795487"/>
    <w:rsid w:val="007A0222"/>
    <w:rsid w:val="007A6602"/>
    <w:rsid w:val="007C26EE"/>
    <w:rsid w:val="007C7EBD"/>
    <w:rsid w:val="007D4414"/>
    <w:rsid w:val="007D52D4"/>
    <w:rsid w:val="00805811"/>
    <w:rsid w:val="00814563"/>
    <w:rsid w:val="00817393"/>
    <w:rsid w:val="008230DE"/>
    <w:rsid w:val="008235AF"/>
    <w:rsid w:val="00827AAE"/>
    <w:rsid w:val="0083493E"/>
    <w:rsid w:val="00882E3E"/>
    <w:rsid w:val="00897E98"/>
    <w:rsid w:val="008C2B2E"/>
    <w:rsid w:val="008C4F2B"/>
    <w:rsid w:val="008D3E0D"/>
    <w:rsid w:val="008E488A"/>
    <w:rsid w:val="008E4F3C"/>
    <w:rsid w:val="00902712"/>
    <w:rsid w:val="00914592"/>
    <w:rsid w:val="00916F59"/>
    <w:rsid w:val="00920599"/>
    <w:rsid w:val="00923DF8"/>
    <w:rsid w:val="00940FC6"/>
    <w:rsid w:val="009642B2"/>
    <w:rsid w:val="00976CEE"/>
    <w:rsid w:val="009822A8"/>
    <w:rsid w:val="00987C32"/>
    <w:rsid w:val="00990B2F"/>
    <w:rsid w:val="00990FCF"/>
    <w:rsid w:val="009918AA"/>
    <w:rsid w:val="009B3DF5"/>
    <w:rsid w:val="009B7342"/>
    <w:rsid w:val="009C01E9"/>
    <w:rsid w:val="009C2AF5"/>
    <w:rsid w:val="009C5FE8"/>
    <w:rsid w:val="009E0C92"/>
    <w:rsid w:val="009F1270"/>
    <w:rsid w:val="009F672F"/>
    <w:rsid w:val="009F762B"/>
    <w:rsid w:val="00A05966"/>
    <w:rsid w:val="00A26B06"/>
    <w:rsid w:val="00A32400"/>
    <w:rsid w:val="00A54D69"/>
    <w:rsid w:val="00A57F23"/>
    <w:rsid w:val="00A621EE"/>
    <w:rsid w:val="00A650C4"/>
    <w:rsid w:val="00A66900"/>
    <w:rsid w:val="00A70379"/>
    <w:rsid w:val="00A70D82"/>
    <w:rsid w:val="00A714FB"/>
    <w:rsid w:val="00A73D75"/>
    <w:rsid w:val="00A85F5F"/>
    <w:rsid w:val="00A93B98"/>
    <w:rsid w:val="00AA06A4"/>
    <w:rsid w:val="00AA12E0"/>
    <w:rsid w:val="00AC24D1"/>
    <w:rsid w:val="00AE06BF"/>
    <w:rsid w:val="00AF0B98"/>
    <w:rsid w:val="00B12C34"/>
    <w:rsid w:val="00B13FDA"/>
    <w:rsid w:val="00B1686B"/>
    <w:rsid w:val="00B16F5D"/>
    <w:rsid w:val="00B20121"/>
    <w:rsid w:val="00B22FC1"/>
    <w:rsid w:val="00B27B51"/>
    <w:rsid w:val="00B621A4"/>
    <w:rsid w:val="00B65300"/>
    <w:rsid w:val="00BA72CB"/>
    <w:rsid w:val="00BB0C7C"/>
    <w:rsid w:val="00BC00E0"/>
    <w:rsid w:val="00BE5236"/>
    <w:rsid w:val="00BF14B4"/>
    <w:rsid w:val="00BF77DC"/>
    <w:rsid w:val="00C271A7"/>
    <w:rsid w:val="00C45FAA"/>
    <w:rsid w:val="00C53760"/>
    <w:rsid w:val="00C53ACE"/>
    <w:rsid w:val="00C53E8F"/>
    <w:rsid w:val="00C75000"/>
    <w:rsid w:val="00C87784"/>
    <w:rsid w:val="00C916DE"/>
    <w:rsid w:val="00C94994"/>
    <w:rsid w:val="00CA45E5"/>
    <w:rsid w:val="00CE703B"/>
    <w:rsid w:val="00CF289D"/>
    <w:rsid w:val="00CF4702"/>
    <w:rsid w:val="00D1179E"/>
    <w:rsid w:val="00D27ED8"/>
    <w:rsid w:val="00D54B64"/>
    <w:rsid w:val="00D85460"/>
    <w:rsid w:val="00D86854"/>
    <w:rsid w:val="00D94BC3"/>
    <w:rsid w:val="00D976D7"/>
    <w:rsid w:val="00DC5A91"/>
    <w:rsid w:val="00DD703F"/>
    <w:rsid w:val="00DE04AF"/>
    <w:rsid w:val="00DF28AA"/>
    <w:rsid w:val="00E07D5F"/>
    <w:rsid w:val="00E11B31"/>
    <w:rsid w:val="00E1247C"/>
    <w:rsid w:val="00E15A77"/>
    <w:rsid w:val="00E21422"/>
    <w:rsid w:val="00E2576E"/>
    <w:rsid w:val="00E30FAF"/>
    <w:rsid w:val="00E3188F"/>
    <w:rsid w:val="00E35995"/>
    <w:rsid w:val="00E4213E"/>
    <w:rsid w:val="00E433C2"/>
    <w:rsid w:val="00E54A40"/>
    <w:rsid w:val="00E56A00"/>
    <w:rsid w:val="00E6491D"/>
    <w:rsid w:val="00E85899"/>
    <w:rsid w:val="00EB740E"/>
    <w:rsid w:val="00EB75CE"/>
    <w:rsid w:val="00EC2594"/>
    <w:rsid w:val="00EE13E3"/>
    <w:rsid w:val="00F14455"/>
    <w:rsid w:val="00F21BFC"/>
    <w:rsid w:val="00F24038"/>
    <w:rsid w:val="00F25284"/>
    <w:rsid w:val="00F42163"/>
    <w:rsid w:val="00F437DC"/>
    <w:rsid w:val="00F50539"/>
    <w:rsid w:val="00F9670D"/>
    <w:rsid w:val="00FA4D6F"/>
    <w:rsid w:val="00FC5650"/>
    <w:rsid w:val="00FE3587"/>
    <w:rsid w:val="00FE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7E5449-D089-7048-B5EF-25C9D560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29F2DD54-6EAF-6D40-BC4C-593D7A6E0410%7dtf50002051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%7b29F2DD54-6EAF-6D40-BC4C-593D7A6E0410%7dtf50002051.dotx</Template>
  <TotalTime>0</TotalTime>
  <Pages>11</Pages>
  <Words>1351</Words>
  <Characters>7701</Characters>
  <Application>Microsoft Office Word</Application>
  <DocSecurity>0</DocSecurity>
  <Lines>64</Lines>
  <Paragraphs>18</Paragraphs>
  <ScaleCrop>false</ScaleCrop>
  <Company/>
  <LinksUpToDate>false</LinksUpToDate>
  <CharactersWithSpaces>9034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Jayne Longinotti</dc:creator>
  <cp:keywords/>
  <dc:description/>
  <cp:lastModifiedBy>Sarah Jayne Longinotti</cp:lastModifiedBy>
  <cp:revision>2</cp:revision>
  <dcterms:created xsi:type="dcterms:W3CDTF">2015-10-06T00:15:00Z</dcterms:created>
  <dcterms:modified xsi:type="dcterms:W3CDTF">2015-10-06T00:15:00Z</dcterms:modified>
</cp:coreProperties>
</file>