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A04" w:rsidRDefault="00784F97">
      <w:pPr>
        <w:pStyle w:val="Heading1"/>
      </w:pPr>
      <w:r>
        <w:t>Lecture 3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Readings</w:t>
      </w:r>
    </w:p>
    <w:p w:rsidR="00784F97" w:rsidRDefault="00784F97" w:rsidP="001A44E2">
      <w:pPr>
        <w:pStyle w:val="ListBullet"/>
        <w:numPr>
          <w:ilvl w:val="0"/>
          <w:numId w:val="0"/>
        </w:numPr>
        <w:ind w:left="432" w:hanging="432"/>
      </w:pPr>
      <w:r>
        <w:t>1) Oxford Dictionary, Ritual (term), in Ares</w:t>
      </w:r>
    </w:p>
    <w:p w:rsidR="00784F97" w:rsidRDefault="00784F97" w:rsidP="001A44E2">
      <w:pPr>
        <w:pStyle w:val="ListBullet"/>
        <w:numPr>
          <w:ilvl w:val="0"/>
          <w:numId w:val="0"/>
        </w:numPr>
        <w:ind w:left="432" w:hanging="432"/>
      </w:pPr>
      <w:r>
        <w:t>2) The Ancient Greek Worl</w:t>
      </w:r>
      <w:r w:rsidR="001A44E2">
        <w:t>d (electronic resource) in Ares</w:t>
      </w:r>
    </w:p>
    <w:p w:rsidR="00784F97" w:rsidRDefault="00784F97" w:rsidP="001A44E2">
      <w:pPr>
        <w:pStyle w:val="ListBullet"/>
        <w:numPr>
          <w:ilvl w:val="0"/>
          <w:numId w:val="5"/>
        </w:numPr>
      </w:pPr>
      <w:r>
        <w:t>Select : Land and Time and c</w:t>
      </w:r>
      <w:r w:rsidR="001A44E2">
        <w:t xml:space="preserve">lick on Sub-Mycenaean (time-01) </w:t>
      </w:r>
      <w:r>
        <w:t>and then clic</w:t>
      </w:r>
      <w:r w:rsidR="001A44E2">
        <w:t>k on Geometric Period (time-02)</w:t>
      </w:r>
    </w:p>
    <w:p w:rsidR="00784F97" w:rsidRDefault="000A5DA8" w:rsidP="000A5DA8">
      <w:pPr>
        <w:pStyle w:val="ListBullet"/>
        <w:numPr>
          <w:ilvl w:val="0"/>
          <w:numId w:val="5"/>
        </w:numPr>
      </w:pPr>
      <w:r>
        <w:t>..../sites/</w:t>
      </w:r>
      <w:r w:rsidR="00AD72C5">
        <w:t>Greek</w:t>
      </w:r>
      <w:r>
        <w:t>/time-01.html</w:t>
      </w:r>
    </w:p>
    <w:p w:rsidR="00784F97" w:rsidRDefault="000A5DA8" w:rsidP="000A5DA8">
      <w:pPr>
        <w:pStyle w:val="ListBullet"/>
        <w:numPr>
          <w:ilvl w:val="0"/>
          <w:numId w:val="5"/>
        </w:numPr>
      </w:pPr>
      <w:r>
        <w:t>.../sites/</w:t>
      </w:r>
      <w:r w:rsidR="00AD72C5">
        <w:t>Greek</w:t>
      </w:r>
      <w:r>
        <w:t>/time-02.html</w:t>
      </w:r>
    </w:p>
    <w:p w:rsidR="00784F97" w:rsidRDefault="00784F97" w:rsidP="000A5DA8">
      <w:pPr>
        <w:pStyle w:val="ListBullet"/>
        <w:numPr>
          <w:ilvl w:val="0"/>
          <w:numId w:val="0"/>
        </w:numPr>
        <w:ind w:left="432" w:hanging="432"/>
      </w:pPr>
      <w:r>
        <w:t>3) Religion in the ancient Greek city, Chap</w:t>
      </w:r>
      <w:r w:rsidR="000A5DA8">
        <w:t>ter 4, Ritual, p. 27-45 in Ares</w:t>
      </w:r>
    </w:p>
    <w:p w:rsidR="00784F97" w:rsidRDefault="00784F97" w:rsidP="000A5DA8">
      <w:pPr>
        <w:pStyle w:val="ListBullet"/>
        <w:numPr>
          <w:ilvl w:val="0"/>
          <w:numId w:val="6"/>
        </w:numPr>
      </w:pPr>
      <w:r>
        <w:t>(Ritual: definition and mai</w:t>
      </w:r>
      <w:r w:rsidR="000A5DA8">
        <w:t>n elements but not the details)</w:t>
      </w:r>
    </w:p>
    <w:p w:rsidR="00784F97" w:rsidRDefault="00784F97" w:rsidP="000A5DA8">
      <w:pPr>
        <w:pStyle w:val="ListBullet"/>
        <w:numPr>
          <w:ilvl w:val="0"/>
          <w:numId w:val="0"/>
        </w:numPr>
        <w:ind w:left="432" w:hanging="432"/>
      </w:pPr>
      <w:r>
        <w:t>Lecture: Religion in Dark Age of Ancient Greece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 xml:space="preserve"> 1200 BC Mediterranean Sea Migrations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 xml:space="preserve">the </w:t>
      </w:r>
      <w:r w:rsidR="00AD72C5">
        <w:t>Greek’s</w:t>
      </w:r>
      <w:r>
        <w:t xml:space="preserve"> went east, established Miletus</w:t>
      </w:r>
    </w:p>
    <w:p w:rsidR="00784F97" w:rsidRDefault="00810C55" w:rsidP="00BE6907">
      <w:pPr>
        <w:pStyle w:val="ListBullet"/>
        <w:numPr>
          <w:ilvl w:val="1"/>
          <w:numId w:val="5"/>
        </w:numPr>
      </w:pPr>
      <w:r>
        <w:t>opal</w:t>
      </w:r>
      <w:r w:rsidR="00784F97">
        <w:t xml:space="preserve"> in </w:t>
      </w:r>
      <w:r>
        <w:t>transition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1200-700 BC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>Dark Age: cultural, social, economic, and political/declines/loss of writing and settlements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>Iron Age: use of Iron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 xml:space="preserve">Geometric Period: </w:t>
      </w:r>
      <w:r w:rsidR="00661B2B">
        <w:t>geometric</w:t>
      </w:r>
      <w:r>
        <w:t xml:space="preserve"> shape of the vase's decoration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>Homeric Age: age known by homer's epics, Iliad and Odyssey. First period of Greek history.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>first sign of city states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Books on Greek Dark Age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t>New Light on a Dark Age; Susan Langdon</w:t>
      </w:r>
    </w:p>
    <w:p w:rsidR="00784F97" w:rsidRDefault="00784F97" w:rsidP="00BE6907">
      <w:pPr>
        <w:pStyle w:val="ListBullet"/>
        <w:numPr>
          <w:ilvl w:val="1"/>
          <w:numId w:val="5"/>
        </w:numPr>
      </w:pPr>
      <w:r>
        <w:lastRenderedPageBreak/>
        <w:t>The Dark Age of Greece; A. M. Snodgrass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Why Study the Greek Dark Age?</w:t>
      </w:r>
    </w:p>
    <w:p w:rsidR="00784F97" w:rsidRDefault="00D60C14" w:rsidP="00C51BA7">
      <w:pPr>
        <w:pStyle w:val="ListBullet"/>
        <w:numPr>
          <w:ilvl w:val="1"/>
          <w:numId w:val="5"/>
        </w:numPr>
      </w:pPr>
      <w:r>
        <w:t>th</w:t>
      </w:r>
      <w:r w:rsidR="00784F97">
        <w:t xml:space="preserve">e </w:t>
      </w:r>
      <w:r w:rsidR="00661B2B">
        <w:t>Homeric</w:t>
      </w:r>
      <w:r w:rsidR="00784F97">
        <w:t xml:space="preserve"> age</w:t>
      </w:r>
    </w:p>
    <w:p w:rsidR="00784F97" w:rsidRDefault="00661B2B" w:rsidP="00784F97">
      <w:pPr>
        <w:pStyle w:val="ListBullet"/>
        <w:numPr>
          <w:ilvl w:val="0"/>
          <w:numId w:val="5"/>
        </w:numPr>
      </w:pPr>
      <w:r>
        <w:t>Characteristics</w:t>
      </w:r>
    </w:p>
    <w:p w:rsidR="00784F97" w:rsidRDefault="00784F97" w:rsidP="00C51BA7">
      <w:pPr>
        <w:pStyle w:val="ListBullet"/>
        <w:numPr>
          <w:ilvl w:val="1"/>
          <w:numId w:val="5"/>
        </w:numPr>
      </w:pPr>
      <w:r>
        <w:t xml:space="preserve">around 1200 BC, all written records stopped because the Dorians  had won (came from the north part of </w:t>
      </w:r>
      <w:r w:rsidR="00D60C14">
        <w:t>Greece</w:t>
      </w:r>
      <w:r>
        <w:t xml:space="preserve">). All written records stopped for about the next 400 years. </w:t>
      </w:r>
    </w:p>
    <w:p w:rsidR="00784F97" w:rsidRDefault="00784F97" w:rsidP="00C51BA7">
      <w:pPr>
        <w:pStyle w:val="ListBullet"/>
        <w:numPr>
          <w:ilvl w:val="1"/>
          <w:numId w:val="5"/>
        </w:numPr>
      </w:pPr>
      <w:r>
        <w:t xml:space="preserve">this fact is debated </w:t>
      </w:r>
    </w:p>
    <w:p w:rsidR="00784F97" w:rsidRDefault="00784F97" w:rsidP="00C51BA7">
      <w:pPr>
        <w:pStyle w:val="ListBullet"/>
        <w:numPr>
          <w:ilvl w:val="1"/>
          <w:numId w:val="5"/>
        </w:numPr>
      </w:pPr>
      <w:r>
        <w:t>a dark age is a period of time in history, that we usually know very little, because there are no written histories or evidence</w:t>
      </w:r>
    </w:p>
    <w:p w:rsidR="00784F97" w:rsidRDefault="00784F97" w:rsidP="00C51BA7">
      <w:pPr>
        <w:pStyle w:val="ListBullet"/>
        <w:numPr>
          <w:ilvl w:val="1"/>
          <w:numId w:val="5"/>
        </w:numPr>
      </w:pPr>
      <w:r>
        <w:t>the dark ages ended around 800 BC, with the development with the Greek City States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 xml:space="preserve">1200-1100 BC Early Dark </w:t>
      </w:r>
      <w:r w:rsidR="00D60C14">
        <w:t>Age</w:t>
      </w:r>
      <w:r>
        <w:t xml:space="preserve"> Early Transitional Period</w:t>
      </w:r>
    </w:p>
    <w:p w:rsidR="00784F97" w:rsidRDefault="00D60C14" w:rsidP="00927896">
      <w:pPr>
        <w:pStyle w:val="ListBullet"/>
        <w:numPr>
          <w:ilvl w:val="1"/>
          <w:numId w:val="5"/>
        </w:numPr>
      </w:pPr>
      <w:r>
        <w:t>Mycenaean</w:t>
      </w:r>
      <w:r w:rsidR="00784F97">
        <w:t xml:space="preserve"> </w:t>
      </w:r>
      <w:r>
        <w:t>economy</w:t>
      </w:r>
      <w:r w:rsidR="00784F97">
        <w:t xml:space="preserve"> was destroyed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 xml:space="preserve">cities and kingdoms in near east and </w:t>
      </w:r>
      <w:r w:rsidR="00D60C14">
        <w:t>Greek</w:t>
      </w:r>
      <w:r>
        <w:t xml:space="preserve"> world were weakened: no kings, officials or state armies; local officials were the leaders of the communities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poverty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depressed economic conditions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lost knowledge of writing (not totally)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group of specialists: masters in linear script B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 xml:space="preserve">oral transmission of traditions was the reason </w:t>
      </w:r>
      <w:r w:rsidR="00257112">
        <w:t>Greek</w:t>
      </w:r>
      <w:r>
        <w:t xml:space="preserve"> culture survived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Agricultural Economy-Settlements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 xml:space="preserve">organized territories :redistributive </w:t>
      </w:r>
      <w:r w:rsidR="00257112">
        <w:t>economies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farmers/herders and craft workers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prepared to move their herds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lastRenderedPageBreak/>
        <w:t>less settled life style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no monumental architecture, simple houses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few ships for trade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developed political states: none existed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small settlements of about 20 people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populations was decreased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less land was cultivated: lack or products and food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 xml:space="preserve">why the people died </w:t>
      </w:r>
    </w:p>
    <w:p w:rsidR="00784F97" w:rsidRDefault="00784F97" w:rsidP="00927896">
      <w:pPr>
        <w:pStyle w:val="ListBullet"/>
        <w:numPr>
          <w:ilvl w:val="1"/>
          <w:numId w:val="5"/>
        </w:numPr>
      </w:pPr>
      <w:r>
        <w:t>lower populations caused Less cultivated land caused less food caused lower populations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Political, social, and religious life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political institutions were primitive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 xml:space="preserve">former kings </w:t>
      </w:r>
      <w:r w:rsidR="00257112">
        <w:t>couldn’t</w:t>
      </w:r>
      <w:r>
        <w:t xml:space="preserve"> make or enforce laws or admin. justice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 xml:space="preserve">king cultivated his farm and </w:t>
      </w:r>
      <w:r w:rsidR="00257112">
        <w:t>performed</w:t>
      </w:r>
      <w:r>
        <w:t xml:space="preserve"> military and religious leadership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KING offered sacrifices to keep gods by the side of the community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council of nobles in each village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custom instead of law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 xml:space="preserve">admin of justice was </w:t>
      </w:r>
      <w:r w:rsidR="00257112">
        <w:t>private</w:t>
      </w:r>
      <w:r>
        <w:t>, by the family of the victim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 xml:space="preserve">foundations put in place for social and </w:t>
      </w:r>
      <w:r w:rsidR="00257112">
        <w:t>political</w:t>
      </w:r>
      <w:r>
        <w:t xml:space="preserve"> development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1100-700 BC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 xml:space="preserve">1050 BC Movement from </w:t>
      </w:r>
      <w:r w:rsidR="00E2578C">
        <w:t>Greek</w:t>
      </w:r>
      <w:r>
        <w:t xml:space="preserve"> islands to Anatolia (Asia Minor ) established new cities; Miletus 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Mycenaean hierarchal system in some parts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social hierarchy; Lefkandi (island of Euboea)</w:t>
      </w:r>
    </w:p>
    <w:p w:rsidR="00784F97" w:rsidRDefault="00E2578C" w:rsidP="005C476B">
      <w:pPr>
        <w:pStyle w:val="ListBullet"/>
        <w:numPr>
          <w:ilvl w:val="1"/>
          <w:numId w:val="5"/>
        </w:numPr>
      </w:pPr>
      <w:r>
        <w:t>wealthy</w:t>
      </w:r>
      <w:r w:rsidR="00784F97">
        <w:t xml:space="preserve"> family; rich graves' high social status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lastRenderedPageBreak/>
        <w:t>proof of hierarchy because there was wealthy people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>Near East; Influential Mythology and Religion</w:t>
      </w:r>
    </w:p>
    <w:p w:rsidR="00784F97" w:rsidRDefault="00784F97" w:rsidP="005C476B">
      <w:pPr>
        <w:pStyle w:val="ListBullet"/>
        <w:numPr>
          <w:ilvl w:val="1"/>
          <w:numId w:val="5"/>
        </w:numPr>
      </w:pPr>
      <w:r>
        <w:t xml:space="preserve">social differentiation; new </w:t>
      </w:r>
      <w:r w:rsidR="009E2450">
        <w:t>political</w:t>
      </w:r>
      <w:r>
        <w:t xml:space="preserve"> form: self-governing city-states of free citizens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Sources of Evidence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lack of written work in early dark age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archaeological findings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few settlements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burials; well known of a woman and a man, 950 BC (furnished with goods from Near East)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products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 xml:space="preserve">art work; depicting people and animals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Geometric Art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figures, abstractions, storytelling</w:t>
      </w:r>
    </w:p>
    <w:p w:rsidR="00784F97" w:rsidRDefault="00784F97" w:rsidP="00C74779">
      <w:pPr>
        <w:pStyle w:val="ListBullet"/>
        <w:numPr>
          <w:ilvl w:val="1"/>
          <w:numId w:val="5"/>
        </w:numPr>
      </w:pPr>
      <w:r>
        <w:t>Who Created the Greek Gods?</w:t>
      </w:r>
    </w:p>
    <w:p w:rsidR="00784F97" w:rsidRDefault="00784F97" w:rsidP="00C74779">
      <w:pPr>
        <w:pStyle w:val="ListBullet"/>
        <w:numPr>
          <w:ilvl w:val="2"/>
          <w:numId w:val="5"/>
        </w:numPr>
      </w:pPr>
      <w:r>
        <w:t>Greek Pantheon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Ancient Greek Beliefs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peoples needs created the gods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the expressed these needs through cult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a god is like a daemon with particular meaning and form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among the same daemons the cult selects one and this is the God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"the fear created the gods"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why?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 xml:space="preserve">because of the humans who have realized God's </w:t>
      </w:r>
      <w:r w:rsidR="009E2450">
        <w:t>existence</w:t>
      </w:r>
      <w:r>
        <w:t xml:space="preserve"> when harmful and terrible incidents occur in life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lastRenderedPageBreak/>
        <w:t>result of this belief; goal of keeping God in distance of life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 xml:space="preserve">even though they wanted to communicate, they thought it best to keep some </w:t>
      </w:r>
      <w:r w:rsidR="009E2450">
        <w:t>distance</w:t>
      </w:r>
      <w:r>
        <w:t xml:space="preserve">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the role of nature in religion</w:t>
      </w:r>
    </w:p>
    <w:p w:rsidR="00784F97" w:rsidRDefault="009E2450" w:rsidP="00C222C2">
      <w:pPr>
        <w:pStyle w:val="ListBullet"/>
        <w:numPr>
          <w:ilvl w:val="1"/>
          <w:numId w:val="5"/>
        </w:numPr>
      </w:pPr>
      <w:r>
        <w:t>Greeks</w:t>
      </w:r>
      <w:r w:rsidR="00784F97">
        <w:t xml:space="preserve"> were concerned more about the power of nature than the nature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 xml:space="preserve">the intervention of nature in humans' life is important 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they thought nature controlled their lives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Goal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common accomplishment &amp; common good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working as a team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Iliad and Odyssey, Homer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 xml:space="preserve">Homer; lies at the foundation of </w:t>
      </w:r>
      <w:r w:rsidR="009E2450">
        <w:t>Greek</w:t>
      </w:r>
      <w:r>
        <w:t xml:space="preserve"> tradition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 xml:space="preserve">two epics; oral </w:t>
      </w:r>
      <w:r w:rsidR="007B493D">
        <w:t>tradition</w:t>
      </w:r>
      <w:r>
        <w:t xml:space="preserve"> of Heroic Age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Homer; new intellectual beginning</w:t>
      </w:r>
    </w:p>
    <w:p w:rsidR="00784F97" w:rsidRDefault="00784F97" w:rsidP="00C222C2">
      <w:pPr>
        <w:pStyle w:val="ListBullet"/>
        <w:numPr>
          <w:ilvl w:val="1"/>
          <w:numId w:val="5"/>
        </w:numPr>
      </w:pPr>
      <w:r>
        <w:t>new alphabet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Gods in the Iliad by Homer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Picture of </w:t>
      </w:r>
      <w:r w:rsidR="007B493D">
        <w:t>Greek</w:t>
      </w:r>
      <w:r>
        <w:t xml:space="preserve"> religion blending of Achaean, Dorian, Egyptian and Asian elements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Gods: responsible for natural phenomena but not equal to natural forces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Gods: supernatural power but the power was limited by a concept of fate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Olympian Gods fought each other and often meddled in human affairs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God's Intervention: Deus Ex Machina "Divine Intervention"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Greek Pantheon and </w:t>
      </w:r>
      <w:r w:rsidR="00A02A94">
        <w:t>religious</w:t>
      </w:r>
      <w:r>
        <w:t xml:space="preserve"> beliefs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lastRenderedPageBreak/>
        <w:t xml:space="preserve">twelve </w:t>
      </w:r>
      <w:r w:rsidR="00A02A94">
        <w:t>Olympian</w:t>
      </w:r>
      <w:r>
        <w:t xml:space="preserve"> gods and some Chthonian Gods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anthropomorphic characteristics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gods; ageless, unlimited by physical restrictions, invisible, could go where </w:t>
      </w:r>
      <w:r w:rsidR="00A02A94">
        <w:t>people</w:t>
      </w:r>
      <w:r>
        <w:t xml:space="preserve"> couldn't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gods: active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Fate: above gods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fate controlled the human's life but not the gods</w:t>
      </w:r>
    </w:p>
    <w:p w:rsidR="00784F97" w:rsidRDefault="00784F97" w:rsidP="003A2B79">
      <w:pPr>
        <w:pStyle w:val="ListBullet"/>
        <w:numPr>
          <w:ilvl w:val="0"/>
          <w:numId w:val="0"/>
        </w:numPr>
        <w:ind w:left="360"/>
      </w:pPr>
      <w:r>
        <w:t>Completion of Lecture 1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Gods Features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immortality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ability to reveal the future to humans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Gods and Their Origins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Zeus: </w:t>
      </w:r>
      <w:r w:rsidR="00CE3842">
        <w:t>Sky</w:t>
      </w:r>
      <w:r>
        <w:t xml:space="preserve"> Father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Demeter: </w:t>
      </w:r>
      <w:r w:rsidR="00CE3842">
        <w:t>Goddess</w:t>
      </w:r>
      <w:r>
        <w:t xml:space="preserve"> of Health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Rhea: Minoan Goddess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Athena : </w:t>
      </w:r>
      <w:r w:rsidR="00CE3842">
        <w:t>Minoan</w:t>
      </w:r>
      <w:r>
        <w:t xml:space="preserve"> and </w:t>
      </w:r>
      <w:r w:rsidR="00CE3842">
        <w:t>Mycenaean</w:t>
      </w:r>
      <w:r>
        <w:t xml:space="preserve"> goddess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Hera and Hermes; From </w:t>
      </w:r>
      <w:r w:rsidR="00CE3842">
        <w:t>Aegean</w:t>
      </w:r>
      <w:r>
        <w:t xml:space="preserve"> Islands</w:t>
      </w:r>
    </w:p>
    <w:p w:rsidR="00784F97" w:rsidRDefault="00CE3842" w:rsidP="003A2B79">
      <w:pPr>
        <w:pStyle w:val="ListBullet"/>
        <w:numPr>
          <w:ilvl w:val="1"/>
          <w:numId w:val="5"/>
        </w:numPr>
      </w:pPr>
      <w:r>
        <w:t>Apollo</w:t>
      </w:r>
      <w:r w:rsidR="00784F97">
        <w:t>; from Ionian Islands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Aphrodite; from Cyprus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 xml:space="preserve">Dionysus and Ares, from Thrace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Poseidon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 of The Sea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 of the Mainland, Arcadia, Boeotia, Thessaly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 of Vegetation</w:t>
      </w:r>
    </w:p>
    <w:p w:rsidR="00784F97" w:rsidRDefault="00784F97" w:rsidP="003A2B79">
      <w:pPr>
        <w:pStyle w:val="ListBullet"/>
        <w:numPr>
          <w:ilvl w:val="1"/>
          <w:numId w:val="5"/>
        </w:numPr>
      </w:pPr>
      <w:r>
        <w:t>God of Horses and Bulls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Zeus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lastRenderedPageBreak/>
        <w:t xml:space="preserve">Father of Olympian Gods and king </w:t>
      </w:r>
      <w:r w:rsidR="00920AD6">
        <w:t>of</w:t>
      </w:r>
      <w:r>
        <w:t xml:space="preserve"> all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ruler of mankind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lord of justice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responsible for the weather "lord of </w:t>
      </w:r>
      <w:r w:rsidR="00920AD6">
        <w:t>thunderstorms</w:t>
      </w:r>
      <w:r>
        <w:t>"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symbols: </w:t>
      </w:r>
      <w:r w:rsidR="00920AD6">
        <w:t>scepter</w:t>
      </w:r>
      <w:r>
        <w:t xml:space="preserve">, throne, thunderbolt, oak tree, 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sacred animal was eagle 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planet was </w:t>
      </w:r>
      <w:r w:rsidR="00920AD6">
        <w:t>Jupiter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games in </w:t>
      </w:r>
      <w:r w:rsidR="006A7A1D">
        <w:t>honor</w:t>
      </w:r>
      <w:r>
        <w:t xml:space="preserve">: </w:t>
      </w:r>
      <w:r w:rsidR="006A7A1D">
        <w:t>Olympics</w:t>
      </w:r>
      <w:r>
        <w:t xml:space="preserve"> and Nemean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Athena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goddess of wisdom and skills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patron </w:t>
      </w:r>
      <w:r w:rsidR="00F521EF">
        <w:t>deity</w:t>
      </w:r>
      <w:r>
        <w:t xml:space="preserve"> of </w:t>
      </w:r>
      <w:r w:rsidR="00F521EF">
        <w:t>Athens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symbols; spear, distaff and aegis, olive tree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sacred animal: owl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Roman name: Minerva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Apollo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god of sun, light and music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cured by his music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symbols: lyre, tripod, laurel tree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scared animals; wolf, raven and lizard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Aphrodite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goddess of love pleasure and beauty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of </w:t>
      </w:r>
      <w:r w:rsidR="00F521EF">
        <w:t>eternal</w:t>
      </w:r>
      <w:r>
        <w:t xml:space="preserve"> youth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associated with rebirth of nature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symbols, seashell and mirror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animal: dove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roman name; Venus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lastRenderedPageBreak/>
        <w:t>arisen from the foam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Ares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 xml:space="preserve">god of war and </w:t>
      </w:r>
      <w:r w:rsidR="00F521EF">
        <w:t>defense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symbols: spear</w:t>
      </w:r>
    </w:p>
    <w:p w:rsidR="00784F97" w:rsidRDefault="00784F97" w:rsidP="005B48B5">
      <w:pPr>
        <w:pStyle w:val="ListBullet"/>
        <w:numPr>
          <w:ilvl w:val="1"/>
          <w:numId w:val="5"/>
        </w:numPr>
      </w:pPr>
      <w:r>
        <w:t>roman name: Mars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Herodotus' Claims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 xml:space="preserve">Homer and </w:t>
      </w:r>
      <w:r w:rsidR="00F521EF">
        <w:t>Hesiod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oral poetry tradition; Deities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function and tradition, deities=oral tradition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 xml:space="preserve">myths, rituals, </w:t>
      </w:r>
      <w:r w:rsidR="00F521EF">
        <w:t>functions</w:t>
      </w:r>
      <w:r>
        <w:t>=</w:t>
      </w:r>
      <w:r w:rsidR="00F521EF">
        <w:t>religious</w:t>
      </w:r>
      <w:r>
        <w:t xml:space="preserve"> practices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 xml:space="preserve">local cults = mythologies = </w:t>
      </w:r>
      <w:r w:rsidR="00EF7836">
        <w:t>religious</w:t>
      </w:r>
      <w:r>
        <w:t xml:space="preserve"> prac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 xml:space="preserve">ancient </w:t>
      </w:r>
      <w:r w:rsidR="00EF7836">
        <w:t>geek</w:t>
      </w:r>
      <w:r>
        <w:t xml:space="preserve"> pantheon : 12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gods/</w:t>
      </w:r>
      <w:r w:rsidR="00EF7836">
        <w:t>goddesses</w:t>
      </w:r>
      <w:r>
        <w:t xml:space="preserve">: dual nature </w:t>
      </w:r>
    </w:p>
    <w:p w:rsidR="00784F97" w:rsidRDefault="003861B6" w:rsidP="00626FDB">
      <w:pPr>
        <w:pStyle w:val="ListBullet"/>
        <w:numPr>
          <w:ilvl w:val="1"/>
          <w:numId w:val="5"/>
        </w:numPr>
      </w:pPr>
      <w:r>
        <w:t>Panhellenic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Ouranic and Chthonic Deities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Ouranic = of the sky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Chthonios = of/in the earth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Hermes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 xml:space="preserve">patron of athletic activities and </w:t>
      </w:r>
      <w:r w:rsidR="005C437F">
        <w:t>competition</w:t>
      </w:r>
      <w:r>
        <w:t xml:space="preserve"> of male youth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Chthonios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between upper and under world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 xml:space="preserve">guides souls from one </w:t>
      </w:r>
      <w:r w:rsidR="005C437F">
        <w:t>to</w:t>
      </w:r>
      <w:r>
        <w:t xml:space="preserve"> the other</w:t>
      </w:r>
    </w:p>
    <w:p w:rsidR="00784F97" w:rsidRDefault="005C437F" w:rsidP="00784F97">
      <w:pPr>
        <w:pStyle w:val="ListBullet"/>
        <w:numPr>
          <w:ilvl w:val="0"/>
          <w:numId w:val="5"/>
        </w:numPr>
      </w:pPr>
      <w:r>
        <w:t>What</w:t>
      </w:r>
      <w:r w:rsidR="00784F97">
        <w:t xml:space="preserve"> were the offerings?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In daylight</w:t>
      </w:r>
    </w:p>
    <w:p w:rsidR="00784F97" w:rsidRDefault="00784F97" w:rsidP="00626FDB">
      <w:pPr>
        <w:pStyle w:val="ListBullet"/>
        <w:numPr>
          <w:ilvl w:val="2"/>
          <w:numId w:val="5"/>
        </w:numPr>
      </w:pPr>
      <w:r>
        <w:t xml:space="preserve">to the </w:t>
      </w:r>
      <w:r w:rsidR="005C437F">
        <w:t>upper world</w:t>
      </w:r>
      <w:r>
        <w:t xml:space="preserve"> gods</w:t>
      </w:r>
    </w:p>
    <w:p w:rsidR="00784F97" w:rsidRDefault="00784F97" w:rsidP="00626FDB">
      <w:pPr>
        <w:pStyle w:val="ListBullet"/>
        <w:numPr>
          <w:ilvl w:val="2"/>
          <w:numId w:val="5"/>
        </w:numPr>
      </w:pPr>
      <w:r>
        <w:t>upwards to the sky, feast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lastRenderedPageBreak/>
        <w:t>at night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to the underworld gods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to the earth</w:t>
      </w:r>
    </w:p>
    <w:p w:rsidR="00784F97" w:rsidRDefault="00784F97" w:rsidP="00626FDB">
      <w:pPr>
        <w:pStyle w:val="ListBullet"/>
        <w:numPr>
          <w:ilvl w:val="1"/>
          <w:numId w:val="5"/>
        </w:numPr>
      </w:pPr>
      <w:r>
        <w:t>liquid offerings, milk, blood, honey, pits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Nature of Deities</w:t>
      </w:r>
    </w:p>
    <w:p w:rsidR="00784F97" w:rsidRDefault="0009571A" w:rsidP="00626FDB">
      <w:pPr>
        <w:pStyle w:val="ListBullet"/>
        <w:numPr>
          <w:ilvl w:val="1"/>
          <w:numId w:val="5"/>
        </w:numPr>
      </w:pPr>
      <w:r>
        <w:t>Upper world</w:t>
      </w:r>
      <w:r w:rsidR="00784F97">
        <w:t xml:space="preserve"> 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>Underworld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 xml:space="preserve">both were part of </w:t>
      </w:r>
      <w:r w:rsidR="0009571A">
        <w:t>ancient</w:t>
      </w:r>
      <w:r>
        <w:t xml:space="preserve"> </w:t>
      </w:r>
      <w:r w:rsidR="0009571A">
        <w:t>Greek</w:t>
      </w:r>
      <w:r>
        <w:t xml:space="preserve"> customs and ancestral practices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Heroes and Heroines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 xml:space="preserve">heroes, human beings , dies, were </w:t>
      </w:r>
      <w:r w:rsidR="00B87384">
        <w:t>buried</w:t>
      </w:r>
      <w:r>
        <w:t xml:space="preserve"> and received public cults and tombs</w:t>
      </w:r>
    </w:p>
    <w:p w:rsidR="00784F97" w:rsidRDefault="00B87384" w:rsidP="00005CFC">
      <w:pPr>
        <w:pStyle w:val="ListBullet"/>
        <w:numPr>
          <w:ilvl w:val="1"/>
          <w:numId w:val="5"/>
        </w:numPr>
      </w:pPr>
      <w:r>
        <w:t>Heroon</w:t>
      </w:r>
      <w:r w:rsidR="00784F97">
        <w:t xml:space="preserve"> - hero sanctuary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>offerings: liquids such as milk and honey and wine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>sacrifices were holocausts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 xml:space="preserve">feast on hero's day </w:t>
      </w:r>
      <w:r w:rsidR="00620AD5">
        <w:t>annually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 xml:space="preserve">tomb was surrounded by a fence </w:t>
      </w:r>
    </w:p>
    <w:p w:rsidR="00784F97" w:rsidRDefault="00784F97" w:rsidP="00005CFC">
      <w:pPr>
        <w:pStyle w:val="ListBullet"/>
        <w:numPr>
          <w:ilvl w:val="0"/>
          <w:numId w:val="0"/>
        </w:numPr>
        <w:ind w:left="432" w:hanging="432"/>
      </w:pPr>
      <w:r>
        <w:t xml:space="preserve">Back to Lecture 4 &amp; the Dark Ages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 xml:space="preserve">Divine arrangements; </w:t>
      </w:r>
      <w:r w:rsidR="00620AD5">
        <w:t>Iliad</w:t>
      </w:r>
      <w:r>
        <w:t xml:space="preserve"> homer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>Zeus, Hades, and in general to the 'goddess'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>Demeus is the goddess??</w:t>
      </w:r>
    </w:p>
    <w:p w:rsidR="00784F97" w:rsidRDefault="00784F97" w:rsidP="00005CFC">
      <w:pPr>
        <w:pStyle w:val="ListBullet"/>
        <w:numPr>
          <w:ilvl w:val="1"/>
          <w:numId w:val="5"/>
        </w:numPr>
      </w:pPr>
      <w:r>
        <w:t>the divine arrangements according to which everything behaves the way it does. This central insight is first offered to us in the opening invocation: (page 1 para 1)</w:t>
      </w:r>
    </w:p>
    <w:p w:rsidR="00784F97" w:rsidRDefault="00784F97" w:rsidP="00005CFC">
      <w:pPr>
        <w:pStyle w:val="ListBullet"/>
        <w:numPr>
          <w:ilvl w:val="2"/>
          <w:numId w:val="5"/>
        </w:numPr>
      </w:pPr>
      <w:r>
        <w:t>Iliad Homer</w:t>
      </w:r>
    </w:p>
    <w:p w:rsidR="00784F97" w:rsidRDefault="00784F97" w:rsidP="00005CFC">
      <w:pPr>
        <w:pStyle w:val="ListBullet"/>
        <w:numPr>
          <w:ilvl w:val="3"/>
          <w:numId w:val="5"/>
        </w:numPr>
      </w:pPr>
      <w:r>
        <w:t>9. 496</w:t>
      </w:r>
      <w:r w:rsidR="00005CFC">
        <w:tab/>
      </w:r>
    </w:p>
    <w:p w:rsidR="00784F97" w:rsidRDefault="00784F97" w:rsidP="00005CFC">
      <w:pPr>
        <w:pStyle w:val="ListBullet"/>
        <w:numPr>
          <w:ilvl w:val="2"/>
          <w:numId w:val="5"/>
        </w:numPr>
      </w:pPr>
      <w:r>
        <w:t>Gods can change their minds</w:t>
      </w:r>
    </w:p>
    <w:p w:rsidR="00784F97" w:rsidRDefault="00784F97" w:rsidP="00FF3198">
      <w:pPr>
        <w:pStyle w:val="ListBullet"/>
        <w:numPr>
          <w:ilvl w:val="2"/>
          <w:numId w:val="5"/>
        </w:numPr>
      </w:pPr>
      <w:r>
        <w:lastRenderedPageBreak/>
        <w:t>means that the people could change the gods minds through bolded below</w:t>
      </w:r>
    </w:p>
    <w:p w:rsidR="00784F97" w:rsidRDefault="00784F97" w:rsidP="00FF3198">
      <w:pPr>
        <w:pStyle w:val="ListBullet"/>
        <w:numPr>
          <w:ilvl w:val="2"/>
          <w:numId w:val="5"/>
        </w:numPr>
      </w:pPr>
      <w:r>
        <w:t xml:space="preserve">they could influence the gods so they could help them </w:t>
      </w:r>
    </w:p>
    <w:p w:rsidR="00784F97" w:rsidRDefault="00784F97" w:rsidP="00FF3198">
      <w:pPr>
        <w:pStyle w:val="ListBullet"/>
        <w:numPr>
          <w:ilvl w:val="2"/>
          <w:numId w:val="5"/>
        </w:numPr>
      </w:pPr>
      <w:r>
        <w:t xml:space="preserve">people pray to them and with sacrifice and soothing offerings and libations and smoke from roasting meat </w:t>
      </w:r>
    </w:p>
    <w:p w:rsidR="00784F97" w:rsidRDefault="00784F97" w:rsidP="00FF3198">
      <w:pPr>
        <w:pStyle w:val="ListBullet"/>
        <w:numPr>
          <w:ilvl w:val="1"/>
          <w:numId w:val="5"/>
        </w:numPr>
      </w:pPr>
      <w:r>
        <w:t xml:space="preserve">1. 10-13 </w:t>
      </w:r>
    </w:p>
    <w:p w:rsidR="00784F97" w:rsidRDefault="00784F97" w:rsidP="00FF3198">
      <w:pPr>
        <w:pStyle w:val="ListBullet"/>
        <w:numPr>
          <w:ilvl w:val="2"/>
          <w:numId w:val="5"/>
        </w:numPr>
      </w:pPr>
      <w:r>
        <w:t>Apollo, Zeus and Leto</w:t>
      </w:r>
    </w:p>
    <w:p w:rsidR="00784F97" w:rsidRDefault="00784F97" w:rsidP="00FF3198">
      <w:pPr>
        <w:pStyle w:val="ListBullet"/>
        <w:numPr>
          <w:ilvl w:val="2"/>
          <w:numId w:val="5"/>
        </w:numPr>
      </w:pPr>
      <w:r>
        <w:t xml:space="preserve">2 of the most important </w:t>
      </w:r>
    </w:p>
    <w:p w:rsidR="00784F97" w:rsidRDefault="00784F97" w:rsidP="00FF3198">
      <w:pPr>
        <w:pStyle w:val="ListBullet"/>
        <w:numPr>
          <w:ilvl w:val="2"/>
          <w:numId w:val="5"/>
        </w:numPr>
      </w:pPr>
      <w:r>
        <w:t xml:space="preserve">leto was one of </w:t>
      </w:r>
      <w:r w:rsidR="001019DD">
        <w:t>Zeus</w:t>
      </w:r>
      <w:r>
        <w:t>' wives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 xml:space="preserve">"angry with Agamemnon, he cast the plague down onto the troops- deadly infectious evil. For Agamemnon had </w:t>
      </w:r>
      <w:r w:rsidR="001019DD">
        <w:t>dishonored</w:t>
      </w:r>
      <w:r>
        <w:t xml:space="preserve"> the god's priest.</w:t>
      </w:r>
    </w:p>
    <w:p w:rsidR="00784F97" w:rsidRDefault="00784F97" w:rsidP="00FF3198">
      <w:pPr>
        <w:pStyle w:val="ListBullet"/>
        <w:numPr>
          <w:ilvl w:val="1"/>
          <w:numId w:val="5"/>
        </w:numPr>
      </w:pPr>
      <w:r>
        <w:t>24. S27-33</w:t>
      </w:r>
    </w:p>
    <w:p w:rsidR="00784F97" w:rsidRDefault="00784F97" w:rsidP="00FF3198">
      <w:pPr>
        <w:pStyle w:val="ListBullet"/>
        <w:numPr>
          <w:ilvl w:val="1"/>
          <w:numId w:val="5"/>
        </w:numPr>
      </w:pPr>
      <w:r>
        <w:t xml:space="preserve">there are two jars on the floor of </w:t>
      </w:r>
      <w:r w:rsidR="001019DD">
        <w:t>Zeus</w:t>
      </w:r>
      <w:r>
        <w:t>, full of what he gives, one of bad things, one of good things</w:t>
      </w:r>
    </w:p>
    <w:p w:rsidR="00784F97" w:rsidRDefault="00784F97" w:rsidP="00E8648C">
      <w:pPr>
        <w:pStyle w:val="ListBullet"/>
        <w:numPr>
          <w:ilvl w:val="1"/>
          <w:numId w:val="5"/>
        </w:numPr>
      </w:pPr>
      <w:r>
        <w:t xml:space="preserve">an idea of justice, good things to good </w:t>
      </w:r>
      <w:r w:rsidR="001019DD">
        <w:t>people</w:t>
      </w:r>
      <w:r>
        <w:t xml:space="preserve"> and bad things to bad people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Who Created the World?</w:t>
      </w:r>
    </w:p>
    <w:p w:rsidR="00784F97" w:rsidRDefault="00784F97" w:rsidP="00E8648C">
      <w:pPr>
        <w:pStyle w:val="ListBullet"/>
        <w:numPr>
          <w:ilvl w:val="1"/>
          <w:numId w:val="5"/>
        </w:numPr>
      </w:pPr>
      <w:r>
        <w:t>gods did not create the world</w:t>
      </w:r>
    </w:p>
    <w:p w:rsidR="00784F97" w:rsidRDefault="00784F97" w:rsidP="00E8648C">
      <w:pPr>
        <w:pStyle w:val="ListBullet"/>
        <w:numPr>
          <w:ilvl w:val="1"/>
          <w:numId w:val="5"/>
        </w:numPr>
      </w:pPr>
      <w:r>
        <w:t xml:space="preserve">not the </w:t>
      </w:r>
      <w:r w:rsidR="001019DD">
        <w:t>Olympic</w:t>
      </w:r>
      <w:r>
        <w:t xml:space="preserve"> gods</w:t>
      </w:r>
    </w:p>
    <w:p w:rsidR="00784F97" w:rsidRDefault="00784F97" w:rsidP="00E8648C">
      <w:pPr>
        <w:pStyle w:val="ListBullet"/>
        <w:numPr>
          <w:ilvl w:val="1"/>
          <w:numId w:val="5"/>
        </w:numPr>
      </w:pPr>
      <w:r>
        <w:t>they embodied different aspects of nature</w:t>
      </w:r>
    </w:p>
    <w:p w:rsidR="00784F97" w:rsidRDefault="00784F97" w:rsidP="00E8648C">
      <w:pPr>
        <w:pStyle w:val="ListBullet"/>
        <w:numPr>
          <w:ilvl w:val="1"/>
          <w:numId w:val="5"/>
        </w:numPr>
      </w:pPr>
      <w:r>
        <w:t xml:space="preserve">the four natural elements may have created the world was a thought at one point in time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 xml:space="preserve">Religion in Early </w:t>
      </w:r>
      <w:r w:rsidR="0084565E">
        <w:t>Transitional</w:t>
      </w:r>
      <w:r>
        <w:t xml:space="preserve"> Era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 xml:space="preserve">Few ritual </w:t>
      </w:r>
      <w:r w:rsidR="00614F8D">
        <w:t>activi</w:t>
      </w:r>
      <w:r w:rsidR="0084565E">
        <w:t>t</w:t>
      </w:r>
      <w:r w:rsidR="00614F8D">
        <w:t>i</w:t>
      </w:r>
      <w:r w:rsidR="0084565E">
        <w:t>es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 xml:space="preserve">lack of sanctuaries 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>Sanctuaries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lastRenderedPageBreak/>
        <w:t>no sanc</w:t>
      </w:r>
      <w:r w:rsidR="00614F8D">
        <w:t>tuaries</w:t>
      </w:r>
      <w:r>
        <w:t xml:space="preserve"> in early dark ages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>small shrines/ holy places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 xml:space="preserve">home of deity for deity imand and </w:t>
      </w:r>
      <w:r w:rsidR="002A5882">
        <w:t>possessions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>people went there; votive offerings but not for private prayers (they were done at home)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 xml:space="preserve">Herodotus, Written Source of Evidence 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 xml:space="preserve">an excerpt from </w:t>
      </w:r>
      <w:r w:rsidR="005C569A">
        <w:t>Herodotus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>" when he heard these verses, Croesus was pleased with them above all, for he thought that a mule would never be king...</w:t>
      </w:r>
    </w:p>
    <w:p w:rsidR="00784F97" w:rsidRDefault="00784F97" w:rsidP="001B3704">
      <w:pPr>
        <w:pStyle w:val="ListBullet"/>
        <w:numPr>
          <w:ilvl w:val="1"/>
          <w:numId w:val="5"/>
        </w:numPr>
      </w:pPr>
      <w:r>
        <w:t xml:space="preserve">what is the main topic and what was one of the </w:t>
      </w:r>
      <w:r w:rsidR="005C569A">
        <w:t>ancient</w:t>
      </w:r>
      <w:r>
        <w:t xml:space="preserve"> </w:t>
      </w:r>
      <w:r w:rsidR="005C569A">
        <w:t>Greek</w:t>
      </w:r>
      <w:r>
        <w:t xml:space="preserve"> beliefs?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900 BC Geometric Art</w:t>
      </w:r>
    </w:p>
    <w:p w:rsidR="00784F97" w:rsidRDefault="00784F97" w:rsidP="00022FEB">
      <w:pPr>
        <w:pStyle w:val="ListBullet"/>
        <w:numPr>
          <w:ilvl w:val="1"/>
          <w:numId w:val="5"/>
        </w:numPr>
      </w:pPr>
      <w:r>
        <w:t>ceramics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>linear angular motifs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 xml:space="preserve">fine gold </w:t>
      </w:r>
      <w:r w:rsidR="005C569A">
        <w:t>jewelry</w:t>
      </w:r>
      <w:r>
        <w:t xml:space="preserve"> (</w:t>
      </w:r>
      <w:r w:rsidR="005C569A">
        <w:t>Egypt</w:t>
      </w:r>
      <w:r>
        <w:t>)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>ivory cravings (</w:t>
      </w:r>
      <w:r w:rsidR="005C569A">
        <w:t>Egypt</w:t>
      </w:r>
      <w:r>
        <w:t>)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 xml:space="preserve">bronze </w:t>
      </w:r>
      <w:r w:rsidR="005C569A">
        <w:t>vessels</w:t>
      </w:r>
      <w:r>
        <w:t xml:space="preserve"> (</w:t>
      </w:r>
      <w:r w:rsidR="005C569A">
        <w:t>Cyprus</w:t>
      </w:r>
      <w:r>
        <w:t>)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>religious Beliefs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 xml:space="preserve">gods had human feelings and </w:t>
      </w:r>
      <w:r w:rsidR="005C569A">
        <w:t>anthropomorphic</w:t>
      </w:r>
      <w:r>
        <w:t xml:space="preserve"> characteristics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>they could intervene in humans' lives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>fate was above the gods</w:t>
      </w:r>
    </w:p>
    <w:p w:rsidR="00784F97" w:rsidRDefault="00E70000" w:rsidP="00F040EB">
      <w:pPr>
        <w:pStyle w:val="ListBullet"/>
        <w:numPr>
          <w:ilvl w:val="1"/>
          <w:numId w:val="5"/>
        </w:numPr>
      </w:pPr>
      <w:r>
        <w:t>communication</w:t>
      </w:r>
      <w:r w:rsidR="00784F97">
        <w:t xml:space="preserve"> with the gods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>gods were a part of divine arrangement</w:t>
      </w:r>
    </w:p>
    <w:p w:rsidR="00784F97" w:rsidRDefault="00784F97" w:rsidP="00F040EB">
      <w:pPr>
        <w:pStyle w:val="ListBullet"/>
        <w:numPr>
          <w:ilvl w:val="1"/>
          <w:numId w:val="5"/>
        </w:numPr>
      </w:pPr>
      <w:r>
        <w:t xml:space="preserve">intervention of nature in humans' lives 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The Fate</w:t>
      </w:r>
    </w:p>
    <w:p w:rsidR="00784F97" w:rsidRDefault="00784F97" w:rsidP="003A7FDD">
      <w:pPr>
        <w:pStyle w:val="ListBullet"/>
        <w:numPr>
          <w:ilvl w:val="1"/>
          <w:numId w:val="5"/>
        </w:numPr>
      </w:pPr>
      <w:r>
        <w:t xml:space="preserve">part of </w:t>
      </w:r>
      <w:r w:rsidR="00E70000">
        <w:t>Greek</w:t>
      </w:r>
      <w:r>
        <w:t xml:space="preserve"> religion and life</w:t>
      </w:r>
    </w:p>
    <w:p w:rsidR="00784F97" w:rsidRDefault="00784F97" w:rsidP="003A7FDD">
      <w:pPr>
        <w:pStyle w:val="ListBullet"/>
        <w:numPr>
          <w:ilvl w:val="1"/>
          <w:numId w:val="5"/>
        </w:numPr>
      </w:pPr>
      <w:r>
        <w:lastRenderedPageBreak/>
        <w:t>they believe that fate can control your life</w:t>
      </w:r>
    </w:p>
    <w:p w:rsidR="00784F97" w:rsidRDefault="00784F97" w:rsidP="003A7FDD">
      <w:pPr>
        <w:pStyle w:val="ListBullet"/>
        <w:numPr>
          <w:ilvl w:val="1"/>
          <w:numId w:val="5"/>
        </w:numPr>
      </w:pPr>
      <w:r>
        <w:t xml:space="preserve">it has control of the </w:t>
      </w:r>
      <w:r w:rsidR="00E70000">
        <w:t>peoples</w:t>
      </w:r>
      <w:r>
        <w:t xml:space="preserve"> life </w:t>
      </w:r>
    </w:p>
    <w:p w:rsidR="00784F97" w:rsidRDefault="00784F97" w:rsidP="003A7FDD">
      <w:pPr>
        <w:pStyle w:val="ListBullet"/>
        <w:numPr>
          <w:ilvl w:val="1"/>
          <w:numId w:val="5"/>
        </w:numPr>
      </w:pPr>
      <w:r>
        <w:t xml:space="preserve">they were </w:t>
      </w:r>
      <w:r w:rsidR="00E70000">
        <w:t>transferred</w:t>
      </w:r>
      <w:r>
        <w:t xml:space="preserve"> to the </w:t>
      </w:r>
      <w:r w:rsidR="00E70000">
        <w:t>Christian</w:t>
      </w:r>
      <w:r>
        <w:t xml:space="preserve"> religion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Religion: late dark ages - geometric period of time</w:t>
      </w:r>
    </w:p>
    <w:p w:rsidR="00784F97" w:rsidRDefault="00784F97" w:rsidP="008A7F0C">
      <w:pPr>
        <w:pStyle w:val="ListBullet"/>
        <w:numPr>
          <w:ilvl w:val="1"/>
          <w:numId w:val="5"/>
        </w:numPr>
      </w:pPr>
      <w:r>
        <w:t>8th BC Greek Pantheon had attained much the same form it was to have throughout the rest of antiquity</w:t>
      </w:r>
    </w:p>
    <w:p w:rsidR="00784F97" w:rsidRDefault="00784F97" w:rsidP="008A7F0C">
      <w:pPr>
        <w:pStyle w:val="ListBullet"/>
        <w:numPr>
          <w:ilvl w:val="1"/>
          <w:numId w:val="5"/>
        </w:numPr>
      </w:pPr>
      <w:r>
        <w:t>rise of religious sanctuaries and festivals that were " Panhellenic"</w:t>
      </w:r>
    </w:p>
    <w:p w:rsidR="00784F97" w:rsidRDefault="00784F97" w:rsidP="008A7F0C">
      <w:pPr>
        <w:pStyle w:val="ListBullet"/>
        <w:numPr>
          <w:ilvl w:val="1"/>
          <w:numId w:val="5"/>
        </w:numPr>
      </w:pPr>
      <w:r>
        <w:t xml:space="preserve">How we can understand the </w:t>
      </w:r>
      <w:r w:rsidR="000A641F">
        <w:t>Greek</w:t>
      </w:r>
      <w:r>
        <w:t xml:space="preserve"> religion of the dark age?</w:t>
      </w:r>
    </w:p>
    <w:p w:rsidR="00784F97" w:rsidRDefault="00784F97" w:rsidP="00784F97">
      <w:pPr>
        <w:pStyle w:val="ListBullet"/>
        <w:numPr>
          <w:ilvl w:val="0"/>
          <w:numId w:val="5"/>
        </w:numPr>
      </w:pPr>
      <w:r>
        <w:t>Homer's Epics</w:t>
      </w:r>
    </w:p>
    <w:p w:rsidR="00784F97" w:rsidRDefault="000A641F" w:rsidP="00054FAC">
      <w:pPr>
        <w:pStyle w:val="ListBullet"/>
        <w:numPr>
          <w:ilvl w:val="1"/>
          <w:numId w:val="5"/>
        </w:numPr>
      </w:pPr>
      <w:r>
        <w:t>Iliad</w:t>
      </w:r>
      <w:bookmarkStart w:id="0" w:name="_GoBack"/>
      <w:bookmarkEnd w:id="0"/>
      <w:r w:rsidR="00784F97">
        <w:t xml:space="preserve"> &amp; Odyssey: religious beliefs</w:t>
      </w:r>
    </w:p>
    <w:p w:rsidR="00784F97" w:rsidRDefault="00784F97" w:rsidP="00054FAC">
      <w:pPr>
        <w:pStyle w:val="ListBullet"/>
        <w:numPr>
          <w:ilvl w:val="1"/>
          <w:numId w:val="5"/>
        </w:numPr>
      </w:pPr>
      <w:r>
        <w:t>geometric artwork: religious practices</w:t>
      </w:r>
    </w:p>
    <w:p w:rsidR="00784F97" w:rsidRDefault="00784F97" w:rsidP="00054FAC">
      <w:pPr>
        <w:pStyle w:val="ListBullet"/>
        <w:numPr>
          <w:ilvl w:val="1"/>
          <w:numId w:val="5"/>
        </w:numPr>
      </w:pPr>
      <w:r>
        <w:t>funerals</w:t>
      </w:r>
    </w:p>
    <w:p w:rsidR="00784F97" w:rsidRDefault="00784F97" w:rsidP="00054FAC">
      <w:pPr>
        <w:pStyle w:val="ListBullet"/>
        <w:numPr>
          <w:ilvl w:val="1"/>
          <w:numId w:val="5"/>
        </w:numPr>
      </w:pPr>
      <w:r>
        <w:t>religion</w:t>
      </w:r>
    </w:p>
    <w:p w:rsidR="004A2A04" w:rsidRDefault="00EB29E6" w:rsidP="00054FAC">
      <w:pPr>
        <w:pStyle w:val="ListBullet"/>
        <w:numPr>
          <w:ilvl w:val="1"/>
          <w:numId w:val="5"/>
        </w:numPr>
      </w:pPr>
      <w:r>
        <w:t>Herodotus</w:t>
      </w:r>
      <w:r w:rsidR="00784F97">
        <w:t xml:space="preserve">, homer and </w:t>
      </w:r>
      <w:r>
        <w:t>Hesiod</w:t>
      </w:r>
      <w:r w:rsidR="00784F97">
        <w:t xml:space="preserve"> " are the ones who created </w:t>
      </w:r>
      <w:r w:rsidR="00B14CB1">
        <w:t>theology</w:t>
      </w:r>
      <w:r w:rsidR="00784F97">
        <w:t xml:space="preserve"> for the </w:t>
      </w:r>
      <w:r w:rsidR="00B14CB1">
        <w:t>Greeks</w:t>
      </w:r>
      <w:r w:rsidR="00784F97">
        <w:t xml:space="preserve">. they gave names to the gods decided what </w:t>
      </w:r>
      <w:r w:rsidR="00AD72C5">
        <w:t>their</w:t>
      </w:r>
      <w:r w:rsidR="00784F97">
        <w:t xml:space="preserve"> special skills were and what honors they should be given and described their appearances</w:t>
      </w:r>
    </w:p>
    <w:sectPr w:rsidR="004A2A04">
      <w:footerReference w:type="default" r:id="rId7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56E" w:rsidRDefault="00F1156E">
      <w:r>
        <w:separator/>
      </w:r>
    </w:p>
    <w:p w:rsidR="00F1156E" w:rsidRDefault="00F1156E"/>
  </w:endnote>
  <w:endnote w:type="continuationSeparator" w:id="0">
    <w:p w:rsidR="00F1156E" w:rsidRDefault="00F1156E">
      <w:r>
        <w:continuationSeparator/>
      </w:r>
    </w:p>
    <w:p w:rsidR="00F1156E" w:rsidRDefault="00F115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A2A04" w:rsidRDefault="00CB5CD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4526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56E" w:rsidRDefault="00F1156E">
      <w:r>
        <w:separator/>
      </w:r>
    </w:p>
    <w:p w:rsidR="00F1156E" w:rsidRDefault="00F1156E"/>
  </w:footnote>
  <w:footnote w:type="continuationSeparator" w:id="0">
    <w:p w:rsidR="00F1156E" w:rsidRDefault="00F1156E">
      <w:r>
        <w:continuationSeparator/>
      </w:r>
    </w:p>
    <w:p w:rsidR="00F1156E" w:rsidRDefault="00F115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E2E05"/>
    <w:multiLevelType w:val="hybridMultilevel"/>
    <w:tmpl w:val="5A20E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B0900"/>
    <w:multiLevelType w:val="hybridMultilevel"/>
    <w:tmpl w:val="EC982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97"/>
    <w:rsid w:val="00005CFC"/>
    <w:rsid w:val="00022FEB"/>
    <w:rsid w:val="00054FAC"/>
    <w:rsid w:val="0009571A"/>
    <w:rsid w:val="000A5DA8"/>
    <w:rsid w:val="000A641F"/>
    <w:rsid w:val="001019DD"/>
    <w:rsid w:val="001A44E2"/>
    <w:rsid w:val="001B3704"/>
    <w:rsid w:val="00257112"/>
    <w:rsid w:val="002A5882"/>
    <w:rsid w:val="003861B6"/>
    <w:rsid w:val="003A2B79"/>
    <w:rsid w:val="003A7FDD"/>
    <w:rsid w:val="00474098"/>
    <w:rsid w:val="004A2A04"/>
    <w:rsid w:val="005B48B5"/>
    <w:rsid w:val="005C437F"/>
    <w:rsid w:val="005C476B"/>
    <w:rsid w:val="005C569A"/>
    <w:rsid w:val="005E15D9"/>
    <w:rsid w:val="00614F8D"/>
    <w:rsid w:val="00620AD5"/>
    <w:rsid w:val="00626FDB"/>
    <w:rsid w:val="00661B2B"/>
    <w:rsid w:val="006A7A1D"/>
    <w:rsid w:val="00784F97"/>
    <w:rsid w:val="007B493D"/>
    <w:rsid w:val="00810C55"/>
    <w:rsid w:val="0084565E"/>
    <w:rsid w:val="008A7F0C"/>
    <w:rsid w:val="00920AD6"/>
    <w:rsid w:val="00927896"/>
    <w:rsid w:val="009433CF"/>
    <w:rsid w:val="009E2450"/>
    <w:rsid w:val="00A02A94"/>
    <w:rsid w:val="00A94526"/>
    <w:rsid w:val="00AA6F2D"/>
    <w:rsid w:val="00AD72C5"/>
    <w:rsid w:val="00B14CB1"/>
    <w:rsid w:val="00B87384"/>
    <w:rsid w:val="00BE6907"/>
    <w:rsid w:val="00C222C2"/>
    <w:rsid w:val="00C51BA7"/>
    <w:rsid w:val="00C74779"/>
    <w:rsid w:val="00CB5CD5"/>
    <w:rsid w:val="00CE3842"/>
    <w:rsid w:val="00D60C14"/>
    <w:rsid w:val="00E2578C"/>
    <w:rsid w:val="00E70000"/>
    <w:rsid w:val="00E8648C"/>
    <w:rsid w:val="00EB29E6"/>
    <w:rsid w:val="00EF7836"/>
    <w:rsid w:val="00F040EB"/>
    <w:rsid w:val="00F1156E"/>
    <w:rsid w:val="00F521EF"/>
    <w:rsid w:val="00FF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BFD863"/>
  <w15:chartTrackingRefBased/>
  <w15:docId w15:val="{35F215EC-930D-1446-91AC-6B64D2B00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731C3F" w:themeColor="accent1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29F2DD54-6EAF-6D40-BC4C-593D7A6E0410%7dtf50002051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%7b29F2DD54-6EAF-6D40-BC4C-593D7A6E0410%7dtf50002051.dotx</Template>
  <TotalTime>2</TotalTime>
  <Pages>12</Pages>
  <Words>1537</Words>
  <Characters>8763</Characters>
  <Application>Microsoft Office Word</Application>
  <DocSecurity>0</DocSecurity>
  <Lines>73</Lines>
  <Paragraphs>20</Paragraphs>
  <ScaleCrop>false</ScaleCrop>
  <Company/>
  <LinksUpToDate>false</LinksUpToDate>
  <CharactersWithSpaces>10280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Jayne Longinotti</dc:creator>
  <cp:keywords/>
  <dc:description/>
  <cp:lastModifiedBy>Sarah Jayne Longinotti</cp:lastModifiedBy>
  <cp:revision>2</cp:revision>
  <dcterms:created xsi:type="dcterms:W3CDTF">2015-10-05T21:59:00Z</dcterms:created>
  <dcterms:modified xsi:type="dcterms:W3CDTF">2015-10-05T21:59:00Z</dcterms:modified>
</cp:coreProperties>
</file>