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7BD" w:rsidRDefault="00347886">
      <w:pPr>
        <w:pStyle w:val="Heading1"/>
      </w:pPr>
      <w:bookmarkStart w:id="0" w:name="_GoBack"/>
      <w:bookmarkEnd w:id="0"/>
      <w:r>
        <w:t>Greek Religion – Nov. 2</w:t>
      </w:r>
      <w:r w:rsidRPr="00347886">
        <w:rPr>
          <w:vertAlign w:val="superscript"/>
        </w:rPr>
        <w:t>nd</w:t>
      </w:r>
      <w:r>
        <w:t xml:space="preserve"> </w:t>
      </w:r>
    </w:p>
    <w:p w:rsidR="008B17BD" w:rsidRDefault="0019523B" w:rsidP="003D319D">
      <w:pPr>
        <w:pStyle w:val="ListBullet"/>
        <w:numPr>
          <w:ilvl w:val="0"/>
          <w:numId w:val="0"/>
        </w:numPr>
        <w:ind w:left="432" w:hanging="432"/>
        <w:jc w:val="center"/>
      </w:pPr>
      <w:r>
        <w:t xml:space="preserve">Religious Space. Five Major Greek Cults. </w:t>
      </w:r>
      <w:r w:rsidR="00AA0F2F">
        <w:t xml:space="preserve">Cults of Athens and Pan-Hellenic </w:t>
      </w:r>
      <w:r w:rsidR="003D319D">
        <w:t>Sanctuaries.</w:t>
      </w:r>
    </w:p>
    <w:p w:rsidR="002F5431" w:rsidRDefault="00166D24" w:rsidP="00166D24">
      <w:pPr>
        <w:pStyle w:val="ListBullet"/>
        <w:numPr>
          <w:ilvl w:val="0"/>
          <w:numId w:val="0"/>
        </w:numPr>
        <w:ind w:left="432" w:hanging="432"/>
      </w:pPr>
      <w:r>
        <w:t>But First the last part of Lecture 6</w:t>
      </w:r>
    </w:p>
    <w:p w:rsidR="002F5431" w:rsidRDefault="00166D24" w:rsidP="00347886">
      <w:pPr>
        <w:pStyle w:val="ListBullet"/>
      </w:pPr>
      <w:r>
        <w:t>Elements of Divinity</w:t>
      </w:r>
    </w:p>
    <w:p w:rsidR="00166D24" w:rsidRDefault="00166D24" w:rsidP="00166D24">
      <w:pPr>
        <w:pStyle w:val="ListBullet"/>
        <w:numPr>
          <w:ilvl w:val="1"/>
          <w:numId w:val="3"/>
        </w:numPr>
      </w:pPr>
      <w:r>
        <w:t xml:space="preserve">Manifested </w:t>
      </w:r>
      <w:r w:rsidR="00637129">
        <w:t>in mul</w:t>
      </w:r>
      <w:r>
        <w:t>tiply diverse aspects</w:t>
      </w:r>
    </w:p>
    <w:p w:rsidR="00166D24" w:rsidRDefault="00166D24" w:rsidP="00166D24">
      <w:pPr>
        <w:pStyle w:val="ListBullet"/>
        <w:numPr>
          <w:ilvl w:val="1"/>
          <w:numId w:val="3"/>
        </w:numPr>
      </w:pPr>
      <w:r>
        <w:t>Presence without being there</w:t>
      </w:r>
    </w:p>
    <w:p w:rsidR="00166D24" w:rsidRDefault="00166D24" w:rsidP="00166D24">
      <w:pPr>
        <w:pStyle w:val="ListBullet"/>
        <w:numPr>
          <w:ilvl w:val="1"/>
          <w:numId w:val="3"/>
        </w:numPr>
      </w:pPr>
      <w:r>
        <w:t>Cultic image as material</w:t>
      </w:r>
    </w:p>
    <w:p w:rsidR="00166D24" w:rsidRDefault="00166D24" w:rsidP="00166D24">
      <w:pPr>
        <w:pStyle w:val="ListBullet"/>
        <w:numPr>
          <w:ilvl w:val="1"/>
          <w:numId w:val="3"/>
        </w:numPr>
      </w:pPr>
      <w:r>
        <w:t xml:space="preserve">Representations of divine: xoanon, andrias, </w:t>
      </w:r>
      <w:r w:rsidR="00637129">
        <w:t>palladion, agalma, kolossos, eikon, eidolon</w:t>
      </w:r>
    </w:p>
    <w:p w:rsidR="00637129" w:rsidRDefault="00637129" w:rsidP="00637129">
      <w:pPr>
        <w:pStyle w:val="ListBullet"/>
      </w:pPr>
      <w:r>
        <w:t>Priests</w:t>
      </w:r>
    </w:p>
    <w:p w:rsidR="00F96649" w:rsidRDefault="00F96649" w:rsidP="00F96649">
      <w:pPr>
        <w:pStyle w:val="ListBullet"/>
        <w:numPr>
          <w:ilvl w:val="1"/>
          <w:numId w:val="3"/>
        </w:numPr>
      </w:pPr>
      <w:r>
        <w:t>Could be farmers, sailors, merchants</w:t>
      </w:r>
    </w:p>
    <w:p w:rsidR="00F96649" w:rsidRDefault="00F96649" w:rsidP="00F96649">
      <w:pPr>
        <w:pStyle w:val="ListBullet"/>
        <w:numPr>
          <w:ilvl w:val="1"/>
          <w:numId w:val="3"/>
        </w:numPr>
      </w:pPr>
      <w:r>
        <w:t>Main duties</w:t>
      </w:r>
    </w:p>
    <w:p w:rsidR="00F96649" w:rsidRDefault="00F96649" w:rsidP="00F96649">
      <w:pPr>
        <w:pStyle w:val="ListBullet"/>
        <w:numPr>
          <w:ilvl w:val="2"/>
          <w:numId w:val="3"/>
        </w:numPr>
      </w:pPr>
      <w:r>
        <w:t xml:space="preserve">Make the offerings and org. the </w:t>
      </w:r>
      <w:r w:rsidR="007D60E9">
        <w:t>sacrifices</w:t>
      </w:r>
    </w:p>
    <w:p w:rsidR="00F96649" w:rsidRDefault="00F96649" w:rsidP="00F96649">
      <w:pPr>
        <w:pStyle w:val="ListBullet"/>
        <w:numPr>
          <w:ilvl w:val="2"/>
          <w:numId w:val="3"/>
        </w:numPr>
      </w:pPr>
      <w:r>
        <w:t xml:space="preserve">Stood on the left side </w:t>
      </w:r>
      <w:r w:rsidR="009C7A67">
        <w:t xml:space="preserve">of the </w:t>
      </w:r>
      <w:r w:rsidR="007D60E9">
        <w:t>altar</w:t>
      </w:r>
      <w:r w:rsidR="009C7A67">
        <w:t xml:space="preserve"> because the altar was on the east side</w:t>
      </w:r>
    </w:p>
    <w:p w:rsidR="009C7A67" w:rsidRDefault="009C7A67" w:rsidP="00F96649">
      <w:pPr>
        <w:pStyle w:val="ListBullet"/>
        <w:numPr>
          <w:ilvl w:val="2"/>
          <w:numId w:val="3"/>
        </w:numPr>
      </w:pPr>
      <w:r>
        <w:t>Made offerings to only one ouranic deity before noon</w:t>
      </w:r>
    </w:p>
    <w:p w:rsidR="009C7A67" w:rsidRDefault="001B6DB6" w:rsidP="00F96649">
      <w:pPr>
        <w:pStyle w:val="ListBullet"/>
        <w:numPr>
          <w:ilvl w:val="2"/>
          <w:numId w:val="3"/>
        </w:numPr>
      </w:pPr>
      <w:r>
        <w:t>Priests for male cults</w:t>
      </w:r>
    </w:p>
    <w:p w:rsidR="001B6DB6" w:rsidRDefault="001B6DB6" w:rsidP="00F96649">
      <w:pPr>
        <w:pStyle w:val="ListBullet"/>
        <w:numPr>
          <w:ilvl w:val="2"/>
          <w:numId w:val="3"/>
        </w:numPr>
      </w:pPr>
      <w:r>
        <w:t>Priestesses for female cults</w:t>
      </w:r>
    </w:p>
    <w:p w:rsidR="001B6DB6" w:rsidRDefault="001B6DB6" w:rsidP="00F96649">
      <w:pPr>
        <w:pStyle w:val="ListBullet"/>
        <w:numPr>
          <w:ilvl w:val="2"/>
          <w:numId w:val="3"/>
        </w:numPr>
      </w:pPr>
      <w:r>
        <w:t xml:space="preserve">Priest: elder of the family that </w:t>
      </w:r>
      <w:r w:rsidR="009558B2">
        <w:t>has tended to god on this site for decades</w:t>
      </w:r>
    </w:p>
    <w:p w:rsidR="009558B2" w:rsidRDefault="009558B2" w:rsidP="00F96649">
      <w:pPr>
        <w:pStyle w:val="ListBullet"/>
        <w:numPr>
          <w:ilvl w:val="2"/>
          <w:numId w:val="3"/>
        </w:numPr>
      </w:pPr>
      <w:r>
        <w:t>8</w:t>
      </w:r>
      <w:r w:rsidRPr="009558B2">
        <w:rPr>
          <w:vertAlign w:val="superscript"/>
        </w:rPr>
        <w:t>th</w:t>
      </w:r>
      <w:r>
        <w:t xml:space="preserve"> </w:t>
      </w:r>
      <w:r w:rsidR="007D60E9">
        <w:t>century</w:t>
      </w:r>
      <w:r>
        <w:t xml:space="preserve"> BC early archaic times, </w:t>
      </w:r>
    </w:p>
    <w:p w:rsidR="009558B2" w:rsidRDefault="009558B2" w:rsidP="009558B2">
      <w:pPr>
        <w:pStyle w:val="ListBullet"/>
        <w:numPr>
          <w:ilvl w:val="3"/>
          <w:numId w:val="3"/>
        </w:numPr>
      </w:pPr>
      <w:r>
        <w:t xml:space="preserve">Priest </w:t>
      </w:r>
      <w:r w:rsidR="005771A3">
        <w:t>from aristocratic family</w:t>
      </w:r>
    </w:p>
    <w:p w:rsidR="005771A3" w:rsidRDefault="005771A3" w:rsidP="005771A3">
      <w:pPr>
        <w:pStyle w:val="ListBullet"/>
        <w:numPr>
          <w:ilvl w:val="2"/>
          <w:numId w:val="3"/>
        </w:numPr>
      </w:pPr>
      <w:r>
        <w:lastRenderedPageBreak/>
        <w:t xml:space="preserve">He was </w:t>
      </w:r>
      <w:r w:rsidR="007D60E9">
        <w:t>chosen</w:t>
      </w:r>
      <w:r>
        <w:t xml:space="preserve"> by the </w:t>
      </w:r>
      <w:r w:rsidR="007D60E9">
        <w:t>family</w:t>
      </w:r>
      <w:r>
        <w:t xml:space="preserve"> and will hold his </w:t>
      </w:r>
      <w:r w:rsidR="007D60E9">
        <w:t>priesthood</w:t>
      </w:r>
      <w:r>
        <w:t xml:space="preserve"> for life</w:t>
      </w:r>
    </w:p>
    <w:p w:rsidR="005771A3" w:rsidRDefault="005771A3" w:rsidP="005771A3">
      <w:pPr>
        <w:pStyle w:val="ListBullet"/>
        <w:numPr>
          <w:ilvl w:val="2"/>
          <w:numId w:val="3"/>
        </w:numPr>
      </w:pPr>
      <w:r>
        <w:t xml:space="preserve">He knew the tradition and </w:t>
      </w:r>
      <w:r w:rsidR="007D60E9">
        <w:t>rituals</w:t>
      </w:r>
      <w:r>
        <w:t xml:space="preserve"> of the </w:t>
      </w:r>
      <w:r w:rsidR="007D60E9">
        <w:t>cult very well</w:t>
      </w:r>
    </w:p>
    <w:p w:rsidR="00301189" w:rsidRDefault="007D60E9" w:rsidP="00347886">
      <w:pPr>
        <w:pStyle w:val="ListBullet"/>
      </w:pPr>
      <w:r>
        <w:t xml:space="preserve">Plato and </w:t>
      </w:r>
      <w:r w:rsidR="002726AE">
        <w:t>Priests</w:t>
      </w:r>
    </w:p>
    <w:p w:rsidR="002726AE" w:rsidRDefault="002726AE" w:rsidP="002726AE">
      <w:pPr>
        <w:pStyle w:val="ListBullet"/>
        <w:numPr>
          <w:ilvl w:val="1"/>
          <w:numId w:val="3"/>
        </w:numPr>
      </w:pPr>
      <w:r>
        <w:t xml:space="preserve">Are expert in giving gifts </w:t>
      </w:r>
      <w:r w:rsidR="00A862DB">
        <w:t>through</w:t>
      </w:r>
      <w:r>
        <w:t xml:space="preserve"> sacrifices from us to the gods as the</w:t>
      </w:r>
      <w:r w:rsidR="00A862DB">
        <w:t xml:space="preserve"> gods wish them and in asking for us from the gods in prayers the acquisition of good things </w:t>
      </w:r>
    </w:p>
    <w:p w:rsidR="00301189" w:rsidRDefault="00B27D9B" w:rsidP="00B27D9B">
      <w:pPr>
        <w:pStyle w:val="ListBullet"/>
        <w:numPr>
          <w:ilvl w:val="1"/>
          <w:numId w:val="3"/>
        </w:numPr>
      </w:pPr>
      <w:r>
        <w:t>Wealth, health, security, support, crop</w:t>
      </w:r>
      <w:r w:rsidR="003D675E">
        <w:t>s, fertility</w:t>
      </w:r>
    </w:p>
    <w:p w:rsidR="003D675E" w:rsidRDefault="003D675E" w:rsidP="003D675E">
      <w:pPr>
        <w:pStyle w:val="ListBullet"/>
      </w:pPr>
      <w:r>
        <w:t>Prayer: element of worship</w:t>
      </w:r>
    </w:p>
    <w:p w:rsidR="003D675E" w:rsidRDefault="003D675E" w:rsidP="003D675E">
      <w:pPr>
        <w:pStyle w:val="ListBullet"/>
        <w:numPr>
          <w:ilvl w:val="1"/>
          <w:numId w:val="3"/>
        </w:numPr>
      </w:pPr>
      <w:r>
        <w:t xml:space="preserve">Customary to invoke the god with various </w:t>
      </w:r>
      <w:r w:rsidR="00394FBA">
        <w:t>epithets to state the petition and to give the reason why a favourable answer might be expected</w:t>
      </w:r>
    </w:p>
    <w:p w:rsidR="00AF03EE" w:rsidRDefault="00AF03EE" w:rsidP="003D675E">
      <w:pPr>
        <w:pStyle w:val="ListBullet"/>
        <w:numPr>
          <w:ilvl w:val="1"/>
          <w:numId w:val="3"/>
        </w:numPr>
      </w:pPr>
      <w:r>
        <w:t>An attempt to win divine favour by gifts</w:t>
      </w:r>
    </w:p>
    <w:p w:rsidR="00AF03EE" w:rsidRDefault="00AF03EE" w:rsidP="003D675E">
      <w:pPr>
        <w:pStyle w:val="ListBullet"/>
        <w:numPr>
          <w:ilvl w:val="1"/>
          <w:numId w:val="3"/>
        </w:numPr>
      </w:pPr>
      <w:r>
        <w:t>Votive reliefs: visual evidence of prayers and represen</w:t>
      </w:r>
      <w:r w:rsidR="003B1147">
        <w:t>tation of performance of act of gratitude</w:t>
      </w:r>
    </w:p>
    <w:p w:rsidR="00301189" w:rsidRDefault="004406F8" w:rsidP="00347886">
      <w:pPr>
        <w:pStyle w:val="ListBullet"/>
      </w:pPr>
      <w:r>
        <w:t>Ancient Gree</w:t>
      </w:r>
      <w:r w:rsidR="007C13DD">
        <w:t>k</w:t>
      </w:r>
      <w:r>
        <w:t xml:space="preserve"> Prayer</w:t>
      </w:r>
      <w:r w:rsidR="007C13DD">
        <w:t>, Plato, Symposium</w:t>
      </w:r>
    </w:p>
    <w:p w:rsidR="007C13DD" w:rsidRDefault="00AE3322" w:rsidP="007C13DD">
      <w:pPr>
        <w:pStyle w:val="ListBullet"/>
        <w:numPr>
          <w:ilvl w:val="1"/>
          <w:numId w:val="3"/>
        </w:numPr>
      </w:pPr>
      <w:r>
        <w:t>Open my eyes, o God</w:t>
      </w:r>
      <w:r w:rsidR="00F32E7C">
        <w:t xml:space="preserve"> … </w:t>
      </w:r>
      <w:r w:rsidR="00E6530C">
        <w:t>and the vanities of human life</w:t>
      </w:r>
    </w:p>
    <w:p w:rsidR="00AE3322" w:rsidRDefault="00AE3322" w:rsidP="007C13DD">
      <w:pPr>
        <w:pStyle w:val="ListBullet"/>
        <w:numPr>
          <w:ilvl w:val="1"/>
          <w:numId w:val="3"/>
        </w:numPr>
      </w:pPr>
      <w:r>
        <w:t>So</w:t>
      </w:r>
      <w:r w:rsidR="00F32E7C">
        <w:t xml:space="preserve"> beholding beauty with the eyes of the min</w:t>
      </w:r>
      <w:r w:rsidR="00E6530C">
        <w:t>d … O God, of truth and beauty</w:t>
      </w:r>
    </w:p>
    <w:p w:rsidR="00301189" w:rsidRDefault="008D399F" w:rsidP="008D399F">
      <w:pPr>
        <w:pStyle w:val="ListBullet"/>
        <w:numPr>
          <w:ilvl w:val="1"/>
          <w:numId w:val="3"/>
        </w:numPr>
      </w:pPr>
      <w:r>
        <w:t xml:space="preserve">The </w:t>
      </w:r>
      <w:r w:rsidR="00E01A33">
        <w:t>Greeks</w:t>
      </w:r>
      <w:r>
        <w:t xml:space="preserve"> thought the gods </w:t>
      </w:r>
      <w:r w:rsidR="00E01A33">
        <w:t xml:space="preserve">could help them to understand themselves </w:t>
      </w:r>
    </w:p>
    <w:p w:rsidR="00301189" w:rsidRDefault="00E01A33" w:rsidP="00347886">
      <w:pPr>
        <w:pStyle w:val="ListBullet"/>
      </w:pPr>
      <w:r>
        <w:t>Ritual Contexts</w:t>
      </w:r>
    </w:p>
    <w:p w:rsidR="00301189" w:rsidRDefault="00E01A33" w:rsidP="00E01A33">
      <w:pPr>
        <w:pStyle w:val="ListBullet"/>
        <w:numPr>
          <w:ilvl w:val="1"/>
          <w:numId w:val="3"/>
        </w:numPr>
      </w:pPr>
      <w:r>
        <w:t>Religious Ceremonies</w:t>
      </w:r>
    </w:p>
    <w:p w:rsidR="00E01A33" w:rsidRDefault="00E01A33" w:rsidP="00E01A33">
      <w:pPr>
        <w:pStyle w:val="ListBullet"/>
        <w:numPr>
          <w:ilvl w:val="2"/>
          <w:numId w:val="3"/>
        </w:numPr>
      </w:pPr>
      <w:r>
        <w:t xml:space="preserve">Actions and </w:t>
      </w:r>
      <w:r w:rsidR="005513FD">
        <w:t>words</w:t>
      </w:r>
    </w:p>
    <w:p w:rsidR="00E01A33" w:rsidRDefault="009C35E6" w:rsidP="00E01A33">
      <w:pPr>
        <w:pStyle w:val="ListBullet"/>
        <w:numPr>
          <w:ilvl w:val="2"/>
          <w:numId w:val="3"/>
        </w:numPr>
      </w:pPr>
      <w:r>
        <w:t>Prayer, cleansing and libations</w:t>
      </w:r>
    </w:p>
    <w:p w:rsidR="009C35E6" w:rsidRDefault="009C35E6" w:rsidP="00E01A33">
      <w:pPr>
        <w:pStyle w:val="ListBullet"/>
        <w:numPr>
          <w:ilvl w:val="2"/>
          <w:numId w:val="3"/>
        </w:numPr>
      </w:pPr>
      <w:r>
        <w:t>Festivals</w:t>
      </w:r>
    </w:p>
    <w:p w:rsidR="009C35E6" w:rsidRDefault="009C35E6" w:rsidP="00E01A33">
      <w:pPr>
        <w:pStyle w:val="ListBullet"/>
        <w:numPr>
          <w:ilvl w:val="2"/>
          <w:numId w:val="3"/>
        </w:numPr>
      </w:pPr>
      <w:r>
        <w:t>Athletic games</w:t>
      </w:r>
    </w:p>
    <w:p w:rsidR="009C35E6" w:rsidRDefault="009C35E6" w:rsidP="00E01A33">
      <w:pPr>
        <w:pStyle w:val="ListBullet"/>
        <w:numPr>
          <w:ilvl w:val="2"/>
          <w:numId w:val="3"/>
        </w:numPr>
      </w:pPr>
      <w:r>
        <w:lastRenderedPageBreak/>
        <w:t>Dance</w:t>
      </w:r>
    </w:p>
    <w:p w:rsidR="009C35E6" w:rsidRDefault="00B83A2E" w:rsidP="009C35E6">
      <w:pPr>
        <w:pStyle w:val="ListBullet"/>
        <w:numPr>
          <w:ilvl w:val="1"/>
          <w:numId w:val="3"/>
        </w:numPr>
      </w:pPr>
      <w:r>
        <w:t>Aim: purification was important religious practice</w:t>
      </w:r>
    </w:p>
    <w:p w:rsidR="00B83A2E" w:rsidRDefault="00B83A2E" w:rsidP="00B83A2E">
      <w:pPr>
        <w:pStyle w:val="ListBullet"/>
        <w:numPr>
          <w:ilvl w:val="2"/>
          <w:numId w:val="3"/>
        </w:numPr>
      </w:pPr>
      <w:r>
        <w:t>Washing your hands was a sym</w:t>
      </w:r>
      <w:r w:rsidR="006C5D74">
        <w:t>bolic action</w:t>
      </w:r>
    </w:p>
    <w:p w:rsidR="00301189" w:rsidRDefault="004A254D" w:rsidP="004A254D">
      <w:pPr>
        <w:pStyle w:val="ListBullet"/>
        <w:numPr>
          <w:ilvl w:val="0"/>
          <w:numId w:val="0"/>
        </w:numPr>
        <w:ind w:left="432" w:hanging="432"/>
      </w:pPr>
      <w:r>
        <w:t>Today’s Lecture.</w:t>
      </w:r>
    </w:p>
    <w:p w:rsidR="00301189" w:rsidRDefault="004A254D" w:rsidP="00301189">
      <w:pPr>
        <w:pStyle w:val="ListBullet"/>
      </w:pPr>
      <w:r>
        <w:t>6</w:t>
      </w:r>
      <w:r w:rsidRPr="004A254D">
        <w:rPr>
          <w:vertAlign w:val="superscript"/>
        </w:rPr>
        <w:t>th</w:t>
      </w:r>
      <w:r>
        <w:t xml:space="preserve"> </w:t>
      </w:r>
      <w:r w:rsidR="0028698E">
        <w:t>century BC Greek World</w:t>
      </w:r>
    </w:p>
    <w:p w:rsidR="0028698E" w:rsidRDefault="00C91118" w:rsidP="0028698E">
      <w:pPr>
        <w:pStyle w:val="ListBullet"/>
        <w:numPr>
          <w:ilvl w:val="1"/>
          <w:numId w:val="3"/>
        </w:numPr>
      </w:pPr>
      <w:r>
        <w:t xml:space="preserve">Had colonies on the western coast of </w:t>
      </w:r>
      <w:r w:rsidR="005513FD">
        <w:t>Italy</w:t>
      </w:r>
    </w:p>
    <w:p w:rsidR="00C91118" w:rsidRDefault="00C91118" w:rsidP="0028698E">
      <w:pPr>
        <w:pStyle w:val="ListBullet"/>
        <w:numPr>
          <w:ilvl w:val="1"/>
          <w:numId w:val="3"/>
        </w:numPr>
      </w:pPr>
      <w:r>
        <w:t>Barcelona</w:t>
      </w:r>
    </w:p>
    <w:p w:rsidR="008E7BC6" w:rsidRDefault="008E7BC6" w:rsidP="0028698E">
      <w:pPr>
        <w:pStyle w:val="ListBullet"/>
        <w:numPr>
          <w:ilvl w:val="1"/>
          <w:numId w:val="3"/>
        </w:numPr>
      </w:pPr>
      <w:r>
        <w:t xml:space="preserve">Coast of Bulgaria </w:t>
      </w:r>
    </w:p>
    <w:p w:rsidR="008E7BC6" w:rsidRDefault="00310840" w:rsidP="00310840">
      <w:pPr>
        <w:pStyle w:val="ListBullet"/>
      </w:pPr>
      <w:r>
        <w:t>Acropolis of Athens</w:t>
      </w:r>
    </w:p>
    <w:p w:rsidR="00310840" w:rsidRDefault="00DE4289" w:rsidP="00310840">
      <w:pPr>
        <w:pStyle w:val="ListBullet"/>
        <w:numPr>
          <w:ilvl w:val="1"/>
          <w:numId w:val="3"/>
        </w:numPr>
      </w:pPr>
      <w:r>
        <w:t>C</w:t>
      </w:r>
      <w:r w:rsidR="00310840">
        <w:t>omple</w:t>
      </w:r>
      <w:r>
        <w:t>x of temples</w:t>
      </w:r>
    </w:p>
    <w:p w:rsidR="00DE4289" w:rsidRDefault="00DE4289" w:rsidP="00310840">
      <w:pPr>
        <w:pStyle w:val="ListBullet"/>
        <w:numPr>
          <w:ilvl w:val="1"/>
          <w:numId w:val="3"/>
        </w:numPr>
      </w:pPr>
      <w:r>
        <w:t>Parthenon in the m</w:t>
      </w:r>
      <w:r w:rsidR="00634CB9">
        <w:t>iddle</w:t>
      </w:r>
    </w:p>
    <w:p w:rsidR="00634CB9" w:rsidRDefault="00634CB9" w:rsidP="00634CB9">
      <w:pPr>
        <w:pStyle w:val="ListBullet"/>
        <w:numPr>
          <w:ilvl w:val="2"/>
          <w:numId w:val="3"/>
        </w:numPr>
      </w:pPr>
      <w:r>
        <w:t xml:space="preserve">Dedicated to Athena </w:t>
      </w:r>
    </w:p>
    <w:p w:rsidR="00634CB9" w:rsidRDefault="00634CB9" w:rsidP="00634CB9">
      <w:pPr>
        <w:pStyle w:val="ListBullet"/>
        <w:numPr>
          <w:ilvl w:val="1"/>
          <w:numId w:val="3"/>
        </w:numPr>
      </w:pPr>
      <w:r>
        <w:t xml:space="preserve">Her statue was so high that </w:t>
      </w:r>
      <w:r w:rsidR="00881106">
        <w:t>the sailors could see it from far away</w:t>
      </w:r>
    </w:p>
    <w:p w:rsidR="00301189" w:rsidRDefault="007C4A38" w:rsidP="00301189">
      <w:pPr>
        <w:pStyle w:val="ListBullet"/>
      </w:pPr>
      <w:r>
        <w:t>Monumental temples and statues</w:t>
      </w:r>
    </w:p>
    <w:p w:rsidR="007C4A38" w:rsidRDefault="007C4A38" w:rsidP="007C4A38">
      <w:pPr>
        <w:pStyle w:val="ListBullet"/>
        <w:numPr>
          <w:ilvl w:val="1"/>
          <w:numId w:val="3"/>
        </w:numPr>
      </w:pPr>
      <w:r>
        <w:t>Why?</w:t>
      </w:r>
    </w:p>
    <w:p w:rsidR="007C4A38" w:rsidRDefault="007C4A38" w:rsidP="007C4A38">
      <w:pPr>
        <w:pStyle w:val="ListBullet"/>
        <w:numPr>
          <w:ilvl w:val="2"/>
          <w:numId w:val="3"/>
        </w:numPr>
      </w:pPr>
      <w:r>
        <w:t>To express the worshi</w:t>
      </w:r>
      <w:r w:rsidR="00B26142">
        <w:t>p and deep faith in deities</w:t>
      </w:r>
    </w:p>
    <w:p w:rsidR="00B26142" w:rsidRDefault="00B26142" w:rsidP="007C4A38">
      <w:pPr>
        <w:pStyle w:val="ListBullet"/>
        <w:numPr>
          <w:ilvl w:val="2"/>
          <w:numId w:val="3"/>
        </w:numPr>
      </w:pPr>
      <w:r>
        <w:t>To be seen from a distance</w:t>
      </w:r>
    </w:p>
    <w:p w:rsidR="00B26142" w:rsidRDefault="00B26142" w:rsidP="007C4A38">
      <w:pPr>
        <w:pStyle w:val="ListBullet"/>
        <w:numPr>
          <w:ilvl w:val="2"/>
          <w:numId w:val="3"/>
        </w:numPr>
      </w:pPr>
      <w:r>
        <w:t>Make a reputation for the deity</w:t>
      </w:r>
      <w:r w:rsidR="00EB6196">
        <w:t xml:space="preserve"> and the city</w:t>
      </w:r>
    </w:p>
    <w:p w:rsidR="00B26142" w:rsidRDefault="00B26142" w:rsidP="007C4A38">
      <w:pPr>
        <w:pStyle w:val="ListBullet"/>
        <w:numPr>
          <w:ilvl w:val="2"/>
          <w:numId w:val="3"/>
        </w:numPr>
      </w:pPr>
      <w:r>
        <w:t xml:space="preserve">To </w:t>
      </w:r>
      <w:r w:rsidR="003345FE">
        <w:t>maintain</w:t>
      </w:r>
      <w:r>
        <w:t xml:space="preserve"> their worship through</w:t>
      </w:r>
      <w:r w:rsidR="00CF4D47">
        <w:t>out the centuries</w:t>
      </w:r>
    </w:p>
    <w:p w:rsidR="00CF4D47" w:rsidRDefault="00CF4D47" w:rsidP="00CF4D47">
      <w:pPr>
        <w:pStyle w:val="ListBullet"/>
        <w:numPr>
          <w:ilvl w:val="1"/>
          <w:numId w:val="3"/>
        </w:numPr>
      </w:pPr>
      <w:r>
        <w:t>Where?</w:t>
      </w:r>
    </w:p>
    <w:p w:rsidR="00CF4D47" w:rsidRDefault="00CF4D47" w:rsidP="00CF4D47">
      <w:pPr>
        <w:pStyle w:val="ListBullet"/>
        <w:numPr>
          <w:ilvl w:val="2"/>
          <w:numId w:val="3"/>
        </w:numPr>
      </w:pPr>
      <w:r>
        <w:t xml:space="preserve">Temple of </w:t>
      </w:r>
      <w:r w:rsidR="003345FE">
        <w:t xml:space="preserve">Zeus </w:t>
      </w:r>
      <w:r>
        <w:t xml:space="preserve">at </w:t>
      </w:r>
      <w:r w:rsidR="003345FE">
        <w:t>Olympia</w:t>
      </w:r>
    </w:p>
    <w:p w:rsidR="00CF4D47" w:rsidRDefault="00CF4D47" w:rsidP="00CF4D47">
      <w:pPr>
        <w:pStyle w:val="ListBullet"/>
        <w:numPr>
          <w:ilvl w:val="3"/>
          <w:numId w:val="3"/>
        </w:numPr>
      </w:pPr>
      <w:r>
        <w:t>And Nemea</w:t>
      </w:r>
    </w:p>
    <w:p w:rsidR="00CF4D47" w:rsidRDefault="00CF4D47" w:rsidP="00CF4D47">
      <w:pPr>
        <w:pStyle w:val="ListBullet"/>
        <w:numPr>
          <w:ilvl w:val="2"/>
          <w:numId w:val="3"/>
        </w:numPr>
      </w:pPr>
      <w:r>
        <w:t>Athena Parthenos Statue</w:t>
      </w:r>
    </w:p>
    <w:p w:rsidR="003345FE" w:rsidRDefault="003345FE" w:rsidP="00CF4D47">
      <w:pPr>
        <w:pStyle w:val="ListBullet"/>
        <w:numPr>
          <w:ilvl w:val="2"/>
          <w:numId w:val="3"/>
        </w:numPr>
      </w:pPr>
      <w:r>
        <w:t>Zeus Olympios statue</w:t>
      </w:r>
    </w:p>
    <w:p w:rsidR="00301189" w:rsidRDefault="00544906" w:rsidP="00301189">
      <w:pPr>
        <w:pStyle w:val="ListBullet"/>
      </w:pPr>
      <w:r>
        <w:t>Religious Places</w:t>
      </w:r>
    </w:p>
    <w:p w:rsidR="00544906" w:rsidRDefault="00544906" w:rsidP="00544906">
      <w:pPr>
        <w:pStyle w:val="ListBullet"/>
        <w:numPr>
          <w:ilvl w:val="1"/>
          <w:numId w:val="3"/>
        </w:numPr>
      </w:pPr>
      <w:r>
        <w:lastRenderedPageBreak/>
        <w:t>Archaic Times</w:t>
      </w:r>
    </w:p>
    <w:p w:rsidR="00544906" w:rsidRDefault="00AB430C" w:rsidP="00AB430C">
      <w:pPr>
        <w:pStyle w:val="ListBullet"/>
        <w:numPr>
          <w:ilvl w:val="2"/>
          <w:numId w:val="3"/>
        </w:numPr>
      </w:pPr>
      <w:r>
        <w:t>8</w:t>
      </w:r>
      <w:r w:rsidRPr="00AB430C">
        <w:rPr>
          <w:vertAlign w:val="superscript"/>
        </w:rPr>
        <w:t>th</w:t>
      </w:r>
      <w:r>
        <w:t xml:space="preserve"> century BC</w:t>
      </w:r>
    </w:p>
    <w:p w:rsidR="00AB430C" w:rsidRDefault="00AB430C" w:rsidP="00AB430C">
      <w:pPr>
        <w:pStyle w:val="ListBullet"/>
        <w:numPr>
          <w:ilvl w:val="2"/>
          <w:numId w:val="3"/>
        </w:numPr>
      </w:pPr>
      <w:r>
        <w:t>Foundation of colonies in Asia Minor</w:t>
      </w:r>
    </w:p>
    <w:p w:rsidR="00AB430C" w:rsidRDefault="00AB430C" w:rsidP="00AB430C">
      <w:pPr>
        <w:pStyle w:val="ListBullet"/>
        <w:numPr>
          <w:ilvl w:val="2"/>
          <w:numId w:val="3"/>
        </w:numPr>
      </w:pPr>
      <w:r>
        <w:t>Foundation of sanctuaries</w:t>
      </w:r>
    </w:p>
    <w:p w:rsidR="00AB430C" w:rsidRDefault="00AB430C" w:rsidP="00AB430C">
      <w:pPr>
        <w:pStyle w:val="ListBullet"/>
        <w:numPr>
          <w:ilvl w:val="2"/>
          <w:numId w:val="3"/>
        </w:numPr>
      </w:pPr>
      <w:r>
        <w:t xml:space="preserve">Refoundation of cities: </w:t>
      </w:r>
      <w:r w:rsidR="00E32828">
        <w:t>revival</w:t>
      </w:r>
      <w:r>
        <w:t xml:space="preserve"> </w:t>
      </w:r>
      <w:r w:rsidR="00E32828">
        <w:t xml:space="preserve">of old sacred places for procession and prayers </w:t>
      </w:r>
    </w:p>
    <w:p w:rsidR="00E32828" w:rsidRDefault="00E32828" w:rsidP="00E32828">
      <w:pPr>
        <w:pStyle w:val="ListBullet"/>
        <w:numPr>
          <w:ilvl w:val="1"/>
          <w:numId w:val="3"/>
        </w:numPr>
      </w:pPr>
      <w:r>
        <w:t>Classical Times</w:t>
      </w:r>
    </w:p>
    <w:p w:rsidR="00896B4A" w:rsidRDefault="00896B4A" w:rsidP="00E32828">
      <w:pPr>
        <w:pStyle w:val="ListBullet"/>
        <w:numPr>
          <w:ilvl w:val="2"/>
          <w:numId w:val="3"/>
        </w:numPr>
      </w:pPr>
      <w:r>
        <w:t xml:space="preserve">Centre </w:t>
      </w:r>
      <w:r w:rsidR="00500039">
        <w:t>of urban lives</w:t>
      </w:r>
    </w:p>
    <w:p w:rsidR="00500039" w:rsidRDefault="00500039" w:rsidP="001E645F">
      <w:pPr>
        <w:pStyle w:val="ListBullet"/>
        <w:numPr>
          <w:ilvl w:val="2"/>
          <w:numId w:val="3"/>
        </w:numPr>
      </w:pPr>
      <w:r>
        <w:t>Sicily: Sanctuary of Demeter</w:t>
      </w:r>
      <w:r w:rsidR="001E645F">
        <w:t xml:space="preserve"> Malophoros at periphery of town</w:t>
      </w:r>
    </w:p>
    <w:p w:rsidR="00896B4A" w:rsidRDefault="001E645F" w:rsidP="00E32828">
      <w:pPr>
        <w:pStyle w:val="ListBullet"/>
        <w:numPr>
          <w:ilvl w:val="2"/>
          <w:numId w:val="3"/>
        </w:numPr>
      </w:pPr>
      <w:r>
        <w:t>Sicily, Megara Hyblaia: sa</w:t>
      </w:r>
      <w:r w:rsidR="00AA6215">
        <w:t>nctuaries around Agora – 8</w:t>
      </w:r>
      <w:r w:rsidR="00AA6215" w:rsidRPr="00AA6215">
        <w:rPr>
          <w:vertAlign w:val="superscript"/>
        </w:rPr>
        <w:t>th</w:t>
      </w:r>
      <w:r w:rsidR="00AA6215">
        <w:t xml:space="preserve">  c BC</w:t>
      </w:r>
    </w:p>
    <w:p w:rsidR="00AA6215" w:rsidRDefault="00AA6215" w:rsidP="00E32828">
      <w:pPr>
        <w:pStyle w:val="ListBullet"/>
        <w:numPr>
          <w:ilvl w:val="2"/>
          <w:numId w:val="3"/>
        </w:numPr>
      </w:pPr>
      <w:r>
        <w:t>Sicily, Selinus: periphery of town</w:t>
      </w:r>
    </w:p>
    <w:p w:rsidR="00AA6215" w:rsidRDefault="00116AEF" w:rsidP="00E32828">
      <w:pPr>
        <w:pStyle w:val="ListBullet"/>
        <w:numPr>
          <w:ilvl w:val="2"/>
          <w:numId w:val="3"/>
        </w:numPr>
      </w:pPr>
      <w:r>
        <w:t>Sicily, Locri</w:t>
      </w:r>
      <w:r w:rsidR="0006103F">
        <w:t>: Persephone, in the periphery of the town</w:t>
      </w:r>
    </w:p>
    <w:p w:rsidR="00116AEF" w:rsidRDefault="00116AEF" w:rsidP="00E32828">
      <w:pPr>
        <w:pStyle w:val="ListBullet"/>
        <w:numPr>
          <w:ilvl w:val="2"/>
          <w:numId w:val="3"/>
        </w:numPr>
      </w:pPr>
      <w:r>
        <w:t>South Italy, sanctuary of Dionysus outside of the city walls</w:t>
      </w:r>
    </w:p>
    <w:p w:rsidR="00E32828" w:rsidRDefault="0071584D" w:rsidP="00896B4A">
      <w:pPr>
        <w:pStyle w:val="ListBullet"/>
        <w:numPr>
          <w:ilvl w:val="0"/>
          <w:numId w:val="6"/>
        </w:numPr>
      </w:pPr>
      <w:r>
        <w:t>6</w:t>
      </w:r>
      <w:r w:rsidRPr="0071584D">
        <w:rPr>
          <w:vertAlign w:val="superscript"/>
        </w:rPr>
        <w:t>th</w:t>
      </w:r>
      <w:r>
        <w:t xml:space="preserve"> Century BC</w:t>
      </w:r>
    </w:p>
    <w:p w:rsidR="0071584D" w:rsidRDefault="0071584D" w:rsidP="00E32828">
      <w:pPr>
        <w:pStyle w:val="ListBullet"/>
        <w:numPr>
          <w:ilvl w:val="2"/>
          <w:numId w:val="3"/>
        </w:numPr>
      </w:pPr>
      <w:r>
        <w:t>Temple of Hera, Samos</w:t>
      </w:r>
    </w:p>
    <w:p w:rsidR="0071584D" w:rsidRDefault="0071584D" w:rsidP="0071584D">
      <w:pPr>
        <w:pStyle w:val="ListBullet"/>
        <w:numPr>
          <w:ilvl w:val="3"/>
          <w:numId w:val="3"/>
        </w:numPr>
      </w:pPr>
      <w:r>
        <w:t>Altar for prayer and sacrifices</w:t>
      </w:r>
    </w:p>
    <w:p w:rsidR="00896B4A" w:rsidRDefault="0071584D" w:rsidP="0006103F">
      <w:pPr>
        <w:pStyle w:val="ListBullet"/>
        <w:numPr>
          <w:ilvl w:val="3"/>
          <w:numId w:val="3"/>
        </w:numPr>
      </w:pPr>
      <w:r>
        <w:t xml:space="preserve">Most important </w:t>
      </w:r>
    </w:p>
    <w:p w:rsidR="00301189" w:rsidRDefault="005350CD" w:rsidP="00301189">
      <w:pPr>
        <w:pStyle w:val="ListBullet"/>
      </w:pPr>
      <w:r>
        <w:t>5 Major Ancient Greek Cults</w:t>
      </w:r>
    </w:p>
    <w:p w:rsidR="005350CD" w:rsidRDefault="005350CD" w:rsidP="005350CD">
      <w:pPr>
        <w:pStyle w:val="ListBullet"/>
        <w:numPr>
          <w:ilvl w:val="1"/>
          <w:numId w:val="3"/>
        </w:numPr>
      </w:pPr>
      <w:r>
        <w:t xml:space="preserve">Athena </w:t>
      </w:r>
      <w:r w:rsidR="00852C56">
        <w:t>P</w:t>
      </w:r>
      <w:r>
        <w:t xml:space="preserve">olias of </w:t>
      </w:r>
      <w:r w:rsidR="00852C56">
        <w:t>Athens</w:t>
      </w:r>
    </w:p>
    <w:p w:rsidR="00882567" w:rsidRDefault="00882567" w:rsidP="00882567">
      <w:pPr>
        <w:pStyle w:val="ListBullet"/>
        <w:numPr>
          <w:ilvl w:val="2"/>
          <w:numId w:val="3"/>
        </w:numPr>
      </w:pPr>
      <w:r>
        <w:t>Athenian participants and international competitors</w:t>
      </w:r>
    </w:p>
    <w:p w:rsidR="002C1495" w:rsidRDefault="002C1495" w:rsidP="00882567">
      <w:pPr>
        <w:pStyle w:val="ListBullet"/>
        <w:numPr>
          <w:ilvl w:val="2"/>
          <w:numId w:val="3"/>
        </w:numPr>
      </w:pPr>
      <w:r>
        <w:t>Aka you needed to live in Athens</w:t>
      </w:r>
    </w:p>
    <w:p w:rsidR="005350CD" w:rsidRDefault="005350CD" w:rsidP="005350CD">
      <w:pPr>
        <w:pStyle w:val="ListBullet"/>
        <w:numPr>
          <w:ilvl w:val="1"/>
          <w:numId w:val="3"/>
        </w:numPr>
      </w:pPr>
      <w:r>
        <w:t xml:space="preserve">Demeter and </w:t>
      </w:r>
      <w:r w:rsidR="00852C56">
        <w:t>Eleusinian</w:t>
      </w:r>
      <w:r>
        <w:t xml:space="preserve"> </w:t>
      </w:r>
      <w:r w:rsidR="00882567">
        <w:t>M</w:t>
      </w:r>
      <w:r>
        <w:t>ysteries</w:t>
      </w:r>
    </w:p>
    <w:p w:rsidR="00882567" w:rsidRDefault="00FD27AD" w:rsidP="00882567">
      <w:pPr>
        <w:pStyle w:val="ListBullet"/>
        <w:numPr>
          <w:ilvl w:val="2"/>
          <w:numId w:val="3"/>
        </w:numPr>
      </w:pPr>
      <w:r>
        <w:t>Pan-Hellenic</w:t>
      </w:r>
      <w:r w:rsidR="003C49A0">
        <w:t xml:space="preserve"> cult</w:t>
      </w:r>
    </w:p>
    <w:p w:rsidR="005350CD" w:rsidRDefault="009D5789" w:rsidP="005350CD">
      <w:pPr>
        <w:pStyle w:val="ListBullet"/>
        <w:numPr>
          <w:ilvl w:val="1"/>
          <w:numId w:val="3"/>
        </w:numPr>
      </w:pPr>
      <w:r>
        <w:t>D</w:t>
      </w:r>
      <w:r w:rsidR="005350CD">
        <w:t>i</w:t>
      </w:r>
      <w:r>
        <w:t xml:space="preserve">onysus cadmeios of </w:t>
      </w:r>
      <w:r w:rsidR="00852C56">
        <w:t>Thebes</w:t>
      </w:r>
    </w:p>
    <w:p w:rsidR="003C49A0" w:rsidRDefault="003C49A0" w:rsidP="003C49A0">
      <w:pPr>
        <w:pStyle w:val="ListBullet"/>
        <w:numPr>
          <w:ilvl w:val="2"/>
          <w:numId w:val="3"/>
        </w:numPr>
      </w:pPr>
      <w:r>
        <w:t xml:space="preserve">Many </w:t>
      </w:r>
      <w:r w:rsidR="002C1495">
        <w:t>Greek</w:t>
      </w:r>
      <w:r>
        <w:t xml:space="preserve"> cities in Boeotia</w:t>
      </w:r>
    </w:p>
    <w:p w:rsidR="009D5789" w:rsidRDefault="009D5789" w:rsidP="005350CD">
      <w:pPr>
        <w:pStyle w:val="ListBullet"/>
        <w:numPr>
          <w:ilvl w:val="1"/>
          <w:numId w:val="3"/>
        </w:numPr>
      </w:pPr>
      <w:r>
        <w:lastRenderedPageBreak/>
        <w:t xml:space="preserve">Apollo pythios of </w:t>
      </w:r>
      <w:r w:rsidR="00852C56">
        <w:t>Delphi</w:t>
      </w:r>
    </w:p>
    <w:p w:rsidR="00FD27AD" w:rsidRDefault="002C1495" w:rsidP="00FD27AD">
      <w:pPr>
        <w:pStyle w:val="ListBullet"/>
        <w:numPr>
          <w:ilvl w:val="2"/>
          <w:numId w:val="3"/>
        </w:numPr>
      </w:pPr>
      <w:r>
        <w:t>Pan-Hellenic</w:t>
      </w:r>
      <w:r w:rsidR="00FD27AD">
        <w:t xml:space="preserve"> cult</w:t>
      </w:r>
    </w:p>
    <w:p w:rsidR="00FD27AD" w:rsidRDefault="009D5789" w:rsidP="005350CD">
      <w:pPr>
        <w:pStyle w:val="ListBullet"/>
        <w:numPr>
          <w:ilvl w:val="1"/>
          <w:numId w:val="3"/>
        </w:numPr>
      </w:pPr>
      <w:r>
        <w:t>Zeus Oympios of Olympia</w:t>
      </w:r>
    </w:p>
    <w:p w:rsidR="009D5789" w:rsidRDefault="00FD27AD" w:rsidP="00FD27AD">
      <w:pPr>
        <w:pStyle w:val="ListBullet"/>
        <w:numPr>
          <w:ilvl w:val="2"/>
          <w:numId w:val="3"/>
        </w:numPr>
      </w:pPr>
      <w:r>
        <w:t>Pan-Hellenic Cult</w:t>
      </w:r>
      <w:r w:rsidR="009D5789">
        <w:t xml:space="preserve"> </w:t>
      </w:r>
    </w:p>
    <w:p w:rsidR="00301189" w:rsidRDefault="00A1737D" w:rsidP="00301189">
      <w:pPr>
        <w:pStyle w:val="ListBullet"/>
      </w:pPr>
      <w:r>
        <w:t xml:space="preserve">1. </w:t>
      </w:r>
      <w:r w:rsidR="00FD0E16">
        <w:t>Cult Of Athena Polias of Athens</w:t>
      </w:r>
    </w:p>
    <w:p w:rsidR="00FD0E16" w:rsidRDefault="00FD0E16" w:rsidP="00FD0E16">
      <w:pPr>
        <w:pStyle w:val="ListBullet"/>
        <w:numPr>
          <w:ilvl w:val="1"/>
          <w:numId w:val="3"/>
        </w:numPr>
      </w:pPr>
      <w:r>
        <w:t xml:space="preserve">Acropolis: Temenos / </w:t>
      </w:r>
      <w:r w:rsidR="00220003">
        <w:t>sanctuary</w:t>
      </w:r>
      <w:r>
        <w:t xml:space="preserve"> of </w:t>
      </w:r>
      <w:r w:rsidR="00220003">
        <w:t>Athena</w:t>
      </w:r>
    </w:p>
    <w:p w:rsidR="00FD0E16" w:rsidRDefault="00FD0E16" w:rsidP="00FD0E16">
      <w:pPr>
        <w:pStyle w:val="ListBullet"/>
        <w:numPr>
          <w:ilvl w:val="1"/>
          <w:numId w:val="3"/>
        </w:numPr>
      </w:pPr>
      <w:r>
        <w:t>East: altar as religious</w:t>
      </w:r>
      <w:r w:rsidR="003571C3">
        <w:t xml:space="preserve"> centre of the cult</w:t>
      </w:r>
    </w:p>
    <w:p w:rsidR="003571C3" w:rsidRDefault="003571C3" w:rsidP="00FD0E16">
      <w:pPr>
        <w:pStyle w:val="ListBullet"/>
        <w:numPr>
          <w:ilvl w:val="1"/>
          <w:numId w:val="3"/>
        </w:numPr>
      </w:pPr>
      <w:r>
        <w:t xml:space="preserve">Bronze statue of fully armed </w:t>
      </w:r>
      <w:r w:rsidR="00220003">
        <w:t>Athena</w:t>
      </w:r>
    </w:p>
    <w:p w:rsidR="003571C3" w:rsidRDefault="003571C3" w:rsidP="00FD0E16">
      <w:pPr>
        <w:pStyle w:val="ListBullet"/>
        <w:numPr>
          <w:ilvl w:val="1"/>
          <w:numId w:val="3"/>
        </w:numPr>
      </w:pPr>
      <w:r>
        <w:t>Festival of Panathenaia: prayer</w:t>
      </w:r>
      <w:r w:rsidR="005C5BB8">
        <w:t xml:space="preserve">s and offerings in Athena’s honour </w:t>
      </w:r>
      <w:r w:rsidR="00220003">
        <w:t>or</w:t>
      </w:r>
      <w:r w:rsidR="005C5BB8">
        <w:t xml:space="preserve"> other occasions</w:t>
      </w:r>
    </w:p>
    <w:p w:rsidR="005C5BB8" w:rsidRDefault="005C5BB8" w:rsidP="00FD0E16">
      <w:pPr>
        <w:pStyle w:val="ListBullet"/>
        <w:numPr>
          <w:ilvl w:val="1"/>
          <w:numId w:val="3"/>
        </w:numPr>
      </w:pPr>
      <w:r>
        <w:t>480 BC: Old templ</w:t>
      </w:r>
      <w:r w:rsidR="00220003">
        <w:t xml:space="preserve">e was destroyed partially by Persians </w:t>
      </w:r>
    </w:p>
    <w:p w:rsidR="00301189" w:rsidRDefault="0016051C" w:rsidP="00301189">
      <w:pPr>
        <w:pStyle w:val="ListBullet"/>
      </w:pPr>
      <w:r>
        <w:t>Rebuilding of the Acropolis: Erechtheum</w:t>
      </w:r>
    </w:p>
    <w:p w:rsidR="0016051C" w:rsidRDefault="0016051C" w:rsidP="0016051C">
      <w:pPr>
        <w:pStyle w:val="ListBullet"/>
        <w:numPr>
          <w:ilvl w:val="1"/>
          <w:numId w:val="3"/>
        </w:numPr>
      </w:pPr>
      <w:r>
        <w:t>5</w:t>
      </w:r>
      <w:r w:rsidRPr="0016051C">
        <w:rPr>
          <w:vertAlign w:val="superscript"/>
        </w:rPr>
        <w:t>th</w:t>
      </w:r>
      <w:r>
        <w:t xml:space="preserve"> Century </w:t>
      </w:r>
      <w:r w:rsidR="00435D8E">
        <w:t>BC: Old temple was replaced by a new temple dedicated to Erechtheus</w:t>
      </w:r>
    </w:p>
    <w:p w:rsidR="00435D8E" w:rsidRDefault="00435D8E" w:rsidP="0016051C">
      <w:pPr>
        <w:pStyle w:val="ListBullet"/>
        <w:numPr>
          <w:ilvl w:val="1"/>
          <w:numId w:val="3"/>
        </w:numPr>
      </w:pPr>
      <w:r>
        <w:t>Erec</w:t>
      </w:r>
      <w:r w:rsidR="00640076">
        <w:t>h</w:t>
      </w:r>
      <w:r>
        <w:t>theum had a very unusu</w:t>
      </w:r>
      <w:r w:rsidR="00A1737D">
        <w:t>al design</w:t>
      </w:r>
    </w:p>
    <w:p w:rsidR="00301189" w:rsidRDefault="007F07BE" w:rsidP="007C4A38">
      <w:pPr>
        <w:pStyle w:val="ListBullet"/>
        <w:numPr>
          <w:ilvl w:val="0"/>
          <w:numId w:val="5"/>
        </w:numPr>
      </w:pPr>
      <w:r>
        <w:t>Erechtheum</w:t>
      </w:r>
    </w:p>
    <w:p w:rsidR="007F07BE" w:rsidRDefault="005513FD" w:rsidP="007F07BE">
      <w:pPr>
        <w:pStyle w:val="ListBullet"/>
        <w:numPr>
          <w:ilvl w:val="1"/>
          <w:numId w:val="5"/>
        </w:numPr>
      </w:pPr>
      <w:r>
        <w:t>Architectural</w:t>
      </w:r>
      <w:r w:rsidR="007F07BE">
        <w:t xml:space="preserve"> peculiarities were followed the requirements of the c</w:t>
      </w:r>
      <w:r w:rsidR="00512A87">
        <w:t>ults</w:t>
      </w:r>
    </w:p>
    <w:p w:rsidR="00512A87" w:rsidRDefault="00512A87" w:rsidP="007F07BE">
      <w:pPr>
        <w:pStyle w:val="ListBullet"/>
        <w:numPr>
          <w:ilvl w:val="1"/>
          <w:numId w:val="5"/>
        </w:numPr>
      </w:pPr>
      <w:r>
        <w:t>Cult requirements:</w:t>
      </w:r>
    </w:p>
    <w:p w:rsidR="00512A87" w:rsidRDefault="00512A87" w:rsidP="00512A87">
      <w:pPr>
        <w:pStyle w:val="ListBullet"/>
        <w:numPr>
          <w:ilvl w:val="2"/>
          <w:numId w:val="5"/>
        </w:numPr>
      </w:pPr>
      <w:r>
        <w:t>Sacred marks and artifacts</w:t>
      </w:r>
    </w:p>
    <w:p w:rsidR="00512A87" w:rsidRDefault="00512A87" w:rsidP="00512A87">
      <w:pPr>
        <w:pStyle w:val="ListBullet"/>
        <w:numPr>
          <w:ilvl w:val="2"/>
          <w:numId w:val="5"/>
        </w:numPr>
      </w:pPr>
      <w:r>
        <w:t xml:space="preserve">Dedicated to three deities: Athena Polias, Poseidon, and Hero </w:t>
      </w:r>
      <w:r w:rsidR="001E3BF6">
        <w:t>Erechteus</w:t>
      </w:r>
    </w:p>
    <w:p w:rsidR="001E3BF6" w:rsidRDefault="001E3BF6" w:rsidP="00512A87">
      <w:pPr>
        <w:pStyle w:val="ListBullet"/>
        <w:numPr>
          <w:ilvl w:val="2"/>
          <w:numId w:val="5"/>
        </w:numPr>
      </w:pPr>
      <w:r>
        <w:t xml:space="preserve">West end: precinct of </w:t>
      </w:r>
      <w:r w:rsidR="00640076">
        <w:t>P</w:t>
      </w:r>
      <w:r>
        <w:t>androsus</w:t>
      </w:r>
    </w:p>
    <w:p w:rsidR="001E3BF6" w:rsidRDefault="001E3BF6" w:rsidP="00512A87">
      <w:pPr>
        <w:pStyle w:val="ListBullet"/>
        <w:numPr>
          <w:ilvl w:val="2"/>
          <w:numId w:val="5"/>
        </w:numPr>
      </w:pPr>
      <w:r>
        <w:t xml:space="preserve">North: olive tree </w:t>
      </w:r>
    </w:p>
    <w:p w:rsidR="00D2534F" w:rsidRDefault="003F2F12" w:rsidP="00D2534F">
      <w:pPr>
        <w:pStyle w:val="ListBullet"/>
        <w:numPr>
          <w:ilvl w:val="1"/>
          <w:numId w:val="5"/>
        </w:numPr>
      </w:pPr>
      <w:r>
        <w:t>Architectural</w:t>
      </w:r>
      <w:r w:rsidR="00D2534F">
        <w:t xml:space="preserve"> Peculiarities</w:t>
      </w:r>
    </w:p>
    <w:p w:rsidR="00D2534F" w:rsidRDefault="00D2534F" w:rsidP="00D2534F">
      <w:pPr>
        <w:pStyle w:val="ListBullet"/>
        <w:numPr>
          <w:ilvl w:val="2"/>
          <w:numId w:val="5"/>
        </w:numPr>
      </w:pPr>
      <w:r>
        <w:t xml:space="preserve">East section: wood statue of </w:t>
      </w:r>
      <w:r w:rsidR="003F2F12">
        <w:t>Athena</w:t>
      </w:r>
      <w:r>
        <w:t xml:space="preserve"> polia</w:t>
      </w:r>
      <w:r w:rsidR="00F14A80">
        <w:t>s</w:t>
      </w:r>
    </w:p>
    <w:p w:rsidR="00F14A80" w:rsidRDefault="00F14A80" w:rsidP="00D2534F">
      <w:pPr>
        <w:pStyle w:val="ListBullet"/>
        <w:numPr>
          <w:ilvl w:val="2"/>
          <w:numId w:val="5"/>
        </w:numPr>
      </w:pPr>
      <w:r>
        <w:lastRenderedPageBreak/>
        <w:t>Outside and east of temple : altar</w:t>
      </w:r>
    </w:p>
    <w:p w:rsidR="00F14A80" w:rsidRDefault="00F14A80" w:rsidP="00D2534F">
      <w:pPr>
        <w:pStyle w:val="ListBullet"/>
        <w:numPr>
          <w:ilvl w:val="2"/>
          <w:numId w:val="5"/>
        </w:numPr>
      </w:pPr>
      <w:r>
        <w:t>West section: porch at lower level facing north</w:t>
      </w:r>
      <w:r w:rsidR="000956F5">
        <w:t xml:space="preserve"> **</w:t>
      </w:r>
    </w:p>
    <w:p w:rsidR="000956F5" w:rsidRDefault="000956F5" w:rsidP="00D2534F">
      <w:pPr>
        <w:pStyle w:val="ListBullet"/>
        <w:numPr>
          <w:ilvl w:val="2"/>
          <w:numId w:val="5"/>
        </w:numPr>
      </w:pPr>
      <w:r>
        <w:t xml:space="preserve">South Section: </w:t>
      </w:r>
      <w:r w:rsidR="00851B7C">
        <w:t>porch</w:t>
      </w:r>
      <w:r>
        <w:t xml:space="preserve"> supported by columns in the </w:t>
      </w:r>
      <w:r w:rsidR="0091521D">
        <w:t>form of women – Korai (Caryatids later on)</w:t>
      </w:r>
    </w:p>
    <w:p w:rsidR="004C2D1E" w:rsidRDefault="004C2D1E" w:rsidP="004C2D1E">
      <w:pPr>
        <w:pStyle w:val="ListBullet"/>
        <w:numPr>
          <w:ilvl w:val="3"/>
          <w:numId w:val="5"/>
        </w:numPr>
      </w:pPr>
      <w:r>
        <w:t xml:space="preserve">Were always smiling </w:t>
      </w:r>
    </w:p>
    <w:p w:rsidR="0091521D" w:rsidRDefault="0091521D" w:rsidP="00D2534F">
      <w:pPr>
        <w:pStyle w:val="ListBullet"/>
        <w:numPr>
          <w:ilvl w:val="2"/>
          <w:numId w:val="5"/>
        </w:numPr>
      </w:pPr>
      <w:r>
        <w:t>North Section: Altar, precinct, olive tree</w:t>
      </w:r>
      <w:r w:rsidR="004C2D1E">
        <w:t>s</w:t>
      </w:r>
    </w:p>
    <w:p w:rsidR="004C2D1E" w:rsidRDefault="004C2D1E" w:rsidP="004C2D1E">
      <w:pPr>
        <w:pStyle w:val="ListBullet"/>
        <w:numPr>
          <w:ilvl w:val="1"/>
          <w:numId w:val="5"/>
        </w:numPr>
      </w:pPr>
      <w:r>
        <w:t xml:space="preserve">Cult of </w:t>
      </w:r>
      <w:r w:rsidR="000F1976">
        <w:t>Athena</w:t>
      </w:r>
      <w:r>
        <w:t xml:space="preserve"> polias: centre of </w:t>
      </w:r>
      <w:r w:rsidR="000F1976">
        <w:t>Athena</w:t>
      </w:r>
      <w:r>
        <w:t xml:space="preserve"> state cult </w:t>
      </w:r>
    </w:p>
    <w:p w:rsidR="000F1976" w:rsidRDefault="000F1976" w:rsidP="000F1976">
      <w:pPr>
        <w:pStyle w:val="ListBullet"/>
        <w:numPr>
          <w:ilvl w:val="0"/>
          <w:numId w:val="5"/>
        </w:numPr>
      </w:pPr>
      <w:r>
        <w:t>Role of temple of Parthenon</w:t>
      </w:r>
    </w:p>
    <w:p w:rsidR="000F1976" w:rsidRDefault="00851B7C" w:rsidP="000F1976">
      <w:pPr>
        <w:pStyle w:val="ListBullet"/>
        <w:numPr>
          <w:ilvl w:val="1"/>
          <w:numId w:val="5"/>
        </w:numPr>
      </w:pPr>
      <w:r>
        <w:t xml:space="preserve">(originally) </w:t>
      </w:r>
      <w:r w:rsidR="000F1976">
        <w:t>Treasury building of A</w:t>
      </w:r>
      <w:r>
        <w:t>t</w:t>
      </w:r>
      <w:r w:rsidR="000F1976">
        <w:t>hena</w:t>
      </w:r>
      <w:r>
        <w:t xml:space="preserve"> Polias cult or the building for offerings storage </w:t>
      </w:r>
    </w:p>
    <w:p w:rsidR="002573C9" w:rsidRDefault="002573C9" w:rsidP="000F1976">
      <w:pPr>
        <w:pStyle w:val="ListBullet"/>
        <w:numPr>
          <w:ilvl w:val="1"/>
          <w:numId w:val="5"/>
        </w:numPr>
      </w:pPr>
      <w:r>
        <w:t>When the Persians invaded, they built the Parthenon we know today</w:t>
      </w:r>
    </w:p>
    <w:p w:rsidR="002573C9" w:rsidRDefault="002573C9" w:rsidP="002573C9">
      <w:pPr>
        <w:pStyle w:val="ListBullet"/>
        <w:numPr>
          <w:ilvl w:val="0"/>
          <w:numId w:val="5"/>
        </w:numPr>
      </w:pPr>
      <w:r>
        <w:t>Erech</w:t>
      </w:r>
      <w:r w:rsidR="004C1155">
        <w:t>t</w:t>
      </w:r>
      <w:r w:rsidR="00EF4F22">
        <w:t>h</w:t>
      </w:r>
      <w:r w:rsidR="004C1155">
        <w:t>eum</w:t>
      </w:r>
    </w:p>
    <w:p w:rsidR="004C1155" w:rsidRDefault="004C1155" w:rsidP="004C1155">
      <w:pPr>
        <w:pStyle w:val="ListBullet"/>
        <w:numPr>
          <w:ilvl w:val="1"/>
          <w:numId w:val="5"/>
        </w:numPr>
      </w:pPr>
      <w:r>
        <w:t xml:space="preserve">Statue of </w:t>
      </w:r>
      <w:r w:rsidR="00EF4F22">
        <w:t>Athena</w:t>
      </w:r>
      <w:r>
        <w:t xml:space="preserve"> Polias: life sized, seated, crowned, earrings, neckband, owl, ae</w:t>
      </w:r>
      <w:r w:rsidR="00C86ABF">
        <w:t>gis of gorgon image, made of wood, and very old</w:t>
      </w:r>
    </w:p>
    <w:p w:rsidR="00C86ABF" w:rsidRDefault="00C86ABF" w:rsidP="004C1155">
      <w:pPr>
        <w:pStyle w:val="ListBullet"/>
        <w:numPr>
          <w:ilvl w:val="1"/>
          <w:numId w:val="5"/>
        </w:numPr>
      </w:pPr>
      <w:r>
        <w:t>The deity wore by the saffron-coloured peplos de</w:t>
      </w:r>
      <w:r w:rsidR="00B26F89">
        <w:t>corated with scenes of battles between gods and Giants</w:t>
      </w:r>
    </w:p>
    <w:p w:rsidR="00B26F89" w:rsidRDefault="00B26F89" w:rsidP="004C1155">
      <w:pPr>
        <w:pStyle w:val="ListBullet"/>
        <w:numPr>
          <w:ilvl w:val="1"/>
          <w:numId w:val="5"/>
        </w:numPr>
      </w:pPr>
      <w:r>
        <w:t>Tended a real snake symbolizing the hero</w:t>
      </w:r>
      <w:r w:rsidR="00EF4F22">
        <w:t xml:space="preserve"> Erechtheus </w:t>
      </w:r>
    </w:p>
    <w:p w:rsidR="00301189" w:rsidRDefault="00280F13" w:rsidP="007C4A38">
      <w:pPr>
        <w:pStyle w:val="ListBullet"/>
        <w:numPr>
          <w:ilvl w:val="0"/>
          <w:numId w:val="5"/>
        </w:numPr>
      </w:pPr>
      <w:r>
        <w:t>Epithets of Goddess Athena</w:t>
      </w:r>
    </w:p>
    <w:p w:rsidR="00280F13" w:rsidRDefault="00280F13" w:rsidP="00280F13">
      <w:pPr>
        <w:pStyle w:val="ListBullet"/>
        <w:numPr>
          <w:ilvl w:val="1"/>
          <w:numId w:val="5"/>
        </w:numPr>
      </w:pPr>
      <w:r>
        <w:t>Athena Parthenos in Parthenon</w:t>
      </w:r>
      <w:r w:rsidR="00BC1789">
        <w:t xml:space="preserve">: because of the young women who became her priestesses </w:t>
      </w:r>
    </w:p>
    <w:p w:rsidR="00BC1789" w:rsidRDefault="00BC1789" w:rsidP="00280F13">
      <w:pPr>
        <w:pStyle w:val="ListBullet"/>
        <w:numPr>
          <w:ilvl w:val="1"/>
          <w:numId w:val="5"/>
        </w:numPr>
      </w:pPr>
      <w:r>
        <w:t xml:space="preserve">Athena Polias: fully armed who protected </w:t>
      </w:r>
      <w:r w:rsidR="00C946EE">
        <w:t>Athenians from enemies</w:t>
      </w:r>
    </w:p>
    <w:p w:rsidR="00301189" w:rsidRDefault="00662F4E" w:rsidP="007C4A38">
      <w:pPr>
        <w:pStyle w:val="ListBullet"/>
        <w:numPr>
          <w:ilvl w:val="0"/>
          <w:numId w:val="5"/>
        </w:numPr>
      </w:pPr>
      <w:r>
        <w:t>Statues of Athena on Acropolis</w:t>
      </w:r>
    </w:p>
    <w:p w:rsidR="00662F4E" w:rsidRDefault="00662F4E" w:rsidP="00662F4E">
      <w:pPr>
        <w:pStyle w:val="ListBullet"/>
        <w:numPr>
          <w:ilvl w:val="1"/>
          <w:numId w:val="5"/>
        </w:numPr>
      </w:pPr>
      <w:r>
        <w:t>In Erechtheum: Athena Polias</w:t>
      </w:r>
    </w:p>
    <w:p w:rsidR="00662F4E" w:rsidRDefault="00662F4E" w:rsidP="00662F4E">
      <w:pPr>
        <w:pStyle w:val="ListBullet"/>
        <w:numPr>
          <w:ilvl w:val="2"/>
          <w:numId w:val="5"/>
        </w:numPr>
      </w:pPr>
      <w:r>
        <w:t>Life sized and made of wood</w:t>
      </w:r>
    </w:p>
    <w:p w:rsidR="00662F4E" w:rsidRDefault="006D019B" w:rsidP="00662F4E">
      <w:pPr>
        <w:pStyle w:val="ListBullet"/>
        <w:numPr>
          <w:ilvl w:val="1"/>
          <w:numId w:val="5"/>
        </w:numPr>
      </w:pPr>
      <w:r>
        <w:lastRenderedPageBreak/>
        <w:t>Out of Parthenon: Athena Promachos</w:t>
      </w:r>
    </w:p>
    <w:p w:rsidR="006D019B" w:rsidRDefault="009163FD" w:rsidP="006D019B">
      <w:pPr>
        <w:pStyle w:val="ListBullet"/>
        <w:numPr>
          <w:ilvl w:val="2"/>
          <w:numId w:val="5"/>
        </w:numPr>
      </w:pPr>
      <w:r>
        <w:t>Monumental</w:t>
      </w:r>
      <w:r w:rsidR="006D019B">
        <w:t xml:space="preserve"> size of </w:t>
      </w:r>
      <w:r>
        <w:t>armed</w:t>
      </w:r>
      <w:r w:rsidR="006D019B">
        <w:t xml:space="preserve"> goddess made of bronze </w:t>
      </w:r>
      <w:r w:rsidR="00D44DD5">
        <w:t xml:space="preserve">with spear helmet and </w:t>
      </w:r>
      <w:r>
        <w:t>shield</w:t>
      </w:r>
      <w:r w:rsidR="00D44DD5">
        <w:t xml:space="preserve">,  and offerings from victory of </w:t>
      </w:r>
      <w:r>
        <w:t>Persians</w:t>
      </w:r>
      <w:r w:rsidR="00D44DD5">
        <w:t xml:space="preserve"> dedicated to Athena Polias</w:t>
      </w:r>
    </w:p>
    <w:p w:rsidR="00D44DD5" w:rsidRDefault="002923EC" w:rsidP="00D44DD5">
      <w:pPr>
        <w:pStyle w:val="ListBullet"/>
        <w:numPr>
          <w:ilvl w:val="1"/>
          <w:numId w:val="5"/>
        </w:numPr>
      </w:pPr>
      <w:r>
        <w:t xml:space="preserve">In </w:t>
      </w:r>
      <w:r w:rsidR="009163FD">
        <w:t>Parthenon</w:t>
      </w:r>
      <w:r>
        <w:t>: Athena Parthenos</w:t>
      </w:r>
    </w:p>
    <w:p w:rsidR="002923EC" w:rsidRDefault="002923EC" w:rsidP="002923EC">
      <w:pPr>
        <w:pStyle w:val="ListBullet"/>
        <w:numPr>
          <w:ilvl w:val="2"/>
          <w:numId w:val="5"/>
        </w:numPr>
      </w:pPr>
      <w:r>
        <w:t xml:space="preserve">438 BC </w:t>
      </w:r>
      <w:r w:rsidR="009163FD">
        <w:t>monumental</w:t>
      </w:r>
      <w:r>
        <w:t xml:space="preserve"> size fully armed, </w:t>
      </w:r>
      <w:r w:rsidR="009163FD">
        <w:t xml:space="preserve">made out of gold and ivory, dedicated to Athena Polias </w:t>
      </w:r>
    </w:p>
    <w:p w:rsidR="00301189" w:rsidRDefault="000071E6" w:rsidP="007C4A38">
      <w:pPr>
        <w:pStyle w:val="ListBullet"/>
        <w:numPr>
          <w:ilvl w:val="0"/>
          <w:numId w:val="5"/>
        </w:numPr>
      </w:pPr>
      <w:r>
        <w:t>Athena Polias</w:t>
      </w:r>
    </w:p>
    <w:p w:rsidR="000071E6" w:rsidRDefault="002038D0" w:rsidP="000071E6">
      <w:pPr>
        <w:pStyle w:val="ListBullet"/>
        <w:numPr>
          <w:ilvl w:val="1"/>
          <w:numId w:val="5"/>
        </w:numPr>
      </w:pPr>
      <w:r>
        <w:t>Priestesses</w:t>
      </w:r>
      <w:r w:rsidR="000071E6">
        <w:t>: daughters of the Cecrops</w:t>
      </w:r>
    </w:p>
    <w:p w:rsidR="000071E6" w:rsidRDefault="00742E52" w:rsidP="000071E6">
      <w:pPr>
        <w:pStyle w:val="ListBullet"/>
        <w:numPr>
          <w:ilvl w:val="2"/>
          <w:numId w:val="5"/>
        </w:numPr>
      </w:pPr>
      <w:r>
        <w:t>T</w:t>
      </w:r>
      <w:r w:rsidR="000071E6">
        <w:t>raditio</w:t>
      </w:r>
      <w:r>
        <w:t>n first king</w:t>
      </w:r>
    </w:p>
    <w:p w:rsidR="00742E52" w:rsidRDefault="00742E52" w:rsidP="00742E52">
      <w:pPr>
        <w:pStyle w:val="ListBullet"/>
        <w:numPr>
          <w:ilvl w:val="1"/>
          <w:numId w:val="5"/>
        </w:numPr>
      </w:pPr>
      <w:r>
        <w:t>Their duties: prayers offerings and present peplos</w:t>
      </w:r>
    </w:p>
    <w:p w:rsidR="00742E52" w:rsidRDefault="002038D0" w:rsidP="00742E52">
      <w:pPr>
        <w:pStyle w:val="ListBullet"/>
        <w:numPr>
          <w:ilvl w:val="1"/>
          <w:numId w:val="5"/>
        </w:numPr>
      </w:pPr>
      <w:r>
        <w:t>Offerings</w:t>
      </w:r>
      <w:r w:rsidR="00742E52">
        <w:t xml:space="preserve">: hundreds of gold and silver offerings and </w:t>
      </w:r>
      <w:r w:rsidR="001555C3">
        <w:t xml:space="preserve">precious statues dedicated by city state of </w:t>
      </w:r>
      <w:r w:rsidR="002167F7">
        <w:t>Athens</w:t>
      </w:r>
      <w:r w:rsidR="001555C3">
        <w:t xml:space="preserve"> of </w:t>
      </w:r>
      <w:r w:rsidR="002167F7">
        <w:t>wealthy</w:t>
      </w:r>
      <w:r w:rsidR="001555C3">
        <w:t xml:space="preserve"> </w:t>
      </w:r>
      <w:r w:rsidR="002167F7">
        <w:t>families</w:t>
      </w:r>
    </w:p>
    <w:p w:rsidR="001555C3" w:rsidRDefault="002038D0" w:rsidP="001555C3">
      <w:pPr>
        <w:pStyle w:val="ListBullet"/>
        <w:numPr>
          <w:ilvl w:val="0"/>
          <w:numId w:val="5"/>
        </w:numPr>
      </w:pPr>
      <w:r>
        <w:t>Festivals</w:t>
      </w:r>
    </w:p>
    <w:p w:rsidR="001555C3" w:rsidRDefault="001555C3" w:rsidP="001555C3">
      <w:pPr>
        <w:pStyle w:val="ListBullet"/>
        <w:numPr>
          <w:ilvl w:val="1"/>
          <w:numId w:val="5"/>
        </w:numPr>
      </w:pPr>
      <w:r>
        <w:t>Greater Panathenaia</w:t>
      </w:r>
    </w:p>
    <w:p w:rsidR="001555C3" w:rsidRDefault="001555C3" w:rsidP="001555C3">
      <w:pPr>
        <w:pStyle w:val="ListBullet"/>
        <w:numPr>
          <w:ilvl w:val="2"/>
          <w:numId w:val="5"/>
        </w:numPr>
      </w:pPr>
      <w:r>
        <w:t xml:space="preserve">Every </w:t>
      </w:r>
      <w:r w:rsidR="00AE1CFB">
        <w:t>4 years</w:t>
      </w:r>
    </w:p>
    <w:p w:rsidR="00AE1CFB" w:rsidRDefault="00AE1CFB" w:rsidP="00AE1CFB">
      <w:pPr>
        <w:pStyle w:val="ListBullet"/>
        <w:numPr>
          <w:ilvl w:val="1"/>
          <w:numId w:val="5"/>
        </w:numPr>
      </w:pPr>
      <w:r>
        <w:t>Annual Panathenaia</w:t>
      </w:r>
    </w:p>
    <w:p w:rsidR="00AE1CFB" w:rsidRDefault="00AE1CFB" w:rsidP="00AE1CFB">
      <w:pPr>
        <w:pStyle w:val="ListBullet"/>
        <w:numPr>
          <w:ilvl w:val="2"/>
          <w:numId w:val="5"/>
        </w:numPr>
      </w:pPr>
      <w:r>
        <w:t>Every year</w:t>
      </w:r>
    </w:p>
    <w:p w:rsidR="00AE1CFB" w:rsidRDefault="00AE1CFB" w:rsidP="00AE1CFB">
      <w:pPr>
        <w:pStyle w:val="ListBullet"/>
        <w:numPr>
          <w:ilvl w:val="1"/>
          <w:numId w:val="5"/>
        </w:numPr>
      </w:pPr>
      <w:r>
        <w:t>Month of Heca</w:t>
      </w:r>
      <w:r w:rsidR="008679D0">
        <w:t>tom</w:t>
      </w:r>
      <w:r w:rsidR="002038D0">
        <w:t>b</w:t>
      </w:r>
      <w:r w:rsidR="008679D0">
        <w:t>aion</w:t>
      </w:r>
    </w:p>
    <w:p w:rsidR="008679D0" w:rsidRDefault="008679D0" w:rsidP="008679D0">
      <w:pPr>
        <w:pStyle w:val="ListBullet"/>
        <w:numPr>
          <w:ilvl w:val="2"/>
          <w:numId w:val="5"/>
        </w:numPr>
      </w:pPr>
      <w:r>
        <w:t xml:space="preserve">End of </w:t>
      </w:r>
      <w:r w:rsidR="007328E4">
        <w:t>June</w:t>
      </w:r>
      <w:r>
        <w:t xml:space="preserve"> early </w:t>
      </w:r>
      <w:r w:rsidR="002167F7">
        <w:t>July</w:t>
      </w:r>
    </w:p>
    <w:p w:rsidR="008679D0" w:rsidRDefault="008679D0" w:rsidP="008679D0">
      <w:pPr>
        <w:pStyle w:val="ListBullet"/>
        <w:numPr>
          <w:ilvl w:val="2"/>
          <w:numId w:val="5"/>
        </w:numPr>
      </w:pPr>
      <w:r>
        <w:t>Public sacrifices of 100 oxen to the gods</w:t>
      </w:r>
    </w:p>
    <w:p w:rsidR="00301189" w:rsidRDefault="002038D0" w:rsidP="007C4A38">
      <w:pPr>
        <w:pStyle w:val="ListBullet"/>
        <w:numPr>
          <w:ilvl w:val="0"/>
          <w:numId w:val="5"/>
        </w:numPr>
      </w:pPr>
      <w:r>
        <w:t>Greater Panathenaia</w:t>
      </w:r>
    </w:p>
    <w:p w:rsidR="002038D0" w:rsidRDefault="002038D0" w:rsidP="002038D0">
      <w:pPr>
        <w:pStyle w:val="ListBullet"/>
        <w:numPr>
          <w:ilvl w:val="1"/>
          <w:numId w:val="5"/>
        </w:numPr>
      </w:pPr>
      <w:r>
        <w:t>Athenians participated</w:t>
      </w:r>
    </w:p>
    <w:p w:rsidR="002038D0" w:rsidRDefault="002038D0" w:rsidP="002038D0">
      <w:pPr>
        <w:pStyle w:val="ListBullet"/>
        <w:numPr>
          <w:ilvl w:val="1"/>
          <w:numId w:val="5"/>
        </w:numPr>
      </w:pPr>
      <w:r>
        <w:t>Athens an</w:t>
      </w:r>
      <w:r w:rsidR="00D1657E">
        <w:t>d Attica</w:t>
      </w:r>
    </w:p>
    <w:p w:rsidR="00C4049A" w:rsidRDefault="00C4049A" w:rsidP="002038D0">
      <w:pPr>
        <w:pStyle w:val="ListBullet"/>
        <w:numPr>
          <w:ilvl w:val="1"/>
          <w:numId w:val="5"/>
        </w:numPr>
      </w:pPr>
      <w:r>
        <w:t xml:space="preserve">International </w:t>
      </w:r>
      <w:r w:rsidR="007328E4">
        <w:t>competitors</w:t>
      </w:r>
      <w:r>
        <w:t xml:space="preserve"> were allowed</w:t>
      </w:r>
    </w:p>
    <w:p w:rsidR="00D1657E" w:rsidRDefault="00D1657E" w:rsidP="002038D0">
      <w:pPr>
        <w:pStyle w:val="ListBullet"/>
        <w:numPr>
          <w:ilvl w:val="1"/>
          <w:numId w:val="5"/>
        </w:numPr>
      </w:pPr>
      <w:r>
        <w:t xml:space="preserve">Night: Pannychis (all night celebration with torch race and </w:t>
      </w:r>
      <w:r w:rsidR="00C4049A">
        <w:t>chorus of youth)</w:t>
      </w:r>
    </w:p>
    <w:p w:rsidR="00C4049A" w:rsidRDefault="00C4049A" w:rsidP="002038D0">
      <w:pPr>
        <w:pStyle w:val="ListBullet"/>
        <w:numPr>
          <w:ilvl w:val="1"/>
          <w:numId w:val="5"/>
        </w:numPr>
      </w:pPr>
      <w:r>
        <w:lastRenderedPageBreak/>
        <w:t>Morning of Hecatombaion 28</w:t>
      </w:r>
      <w:r w:rsidR="001F3FD0">
        <w:t>: large procession</w:t>
      </w:r>
    </w:p>
    <w:p w:rsidR="001F3FD0" w:rsidRDefault="001F3FD0" w:rsidP="002038D0">
      <w:pPr>
        <w:pStyle w:val="ListBullet"/>
        <w:numPr>
          <w:ilvl w:val="1"/>
          <w:numId w:val="5"/>
        </w:numPr>
      </w:pPr>
      <w:r>
        <w:t xml:space="preserve">Events: torch race, armed dance, </w:t>
      </w:r>
      <w:r w:rsidR="007328E4">
        <w:t>regatta</w:t>
      </w:r>
      <w:r>
        <w:t xml:space="preserve"> , equestrian, </w:t>
      </w:r>
      <w:r w:rsidR="007328E4">
        <w:t>athletic</w:t>
      </w:r>
      <w:r w:rsidR="003F3393">
        <w:t xml:space="preserve"> games, and </w:t>
      </w:r>
      <w:r w:rsidR="007328E4">
        <w:t>pankration</w:t>
      </w:r>
    </w:p>
    <w:p w:rsidR="003F3393" w:rsidRDefault="003F3393" w:rsidP="002038D0">
      <w:pPr>
        <w:pStyle w:val="ListBullet"/>
        <w:numPr>
          <w:ilvl w:val="1"/>
          <w:numId w:val="5"/>
        </w:numPr>
      </w:pPr>
      <w:r>
        <w:t>Other events: musical contests and contests among rhaps</w:t>
      </w:r>
      <w:r w:rsidR="007328E4">
        <w:t xml:space="preserve">odes </w:t>
      </w:r>
    </w:p>
    <w:p w:rsidR="002167F7" w:rsidRDefault="002167F7" w:rsidP="002167F7">
      <w:pPr>
        <w:pStyle w:val="ListBullet"/>
        <w:numPr>
          <w:ilvl w:val="0"/>
          <w:numId w:val="5"/>
        </w:numPr>
      </w:pPr>
      <w:r>
        <w:t>Awards for winners of competitions</w:t>
      </w:r>
    </w:p>
    <w:p w:rsidR="002167F7" w:rsidRDefault="00F564D0" w:rsidP="002167F7">
      <w:pPr>
        <w:pStyle w:val="ListBullet"/>
        <w:numPr>
          <w:ilvl w:val="1"/>
          <w:numId w:val="5"/>
        </w:numPr>
      </w:pPr>
      <w:r>
        <w:t>M</w:t>
      </w:r>
      <w:r w:rsidR="002167F7">
        <w:t>us</w:t>
      </w:r>
      <w:r>
        <w:t>ical: gold crown and cash</w:t>
      </w:r>
    </w:p>
    <w:p w:rsidR="00F564D0" w:rsidRDefault="008004AF" w:rsidP="002167F7">
      <w:pPr>
        <w:pStyle w:val="ListBullet"/>
        <w:numPr>
          <w:ilvl w:val="1"/>
          <w:numId w:val="5"/>
        </w:numPr>
      </w:pPr>
      <w:r>
        <w:t>Athletic</w:t>
      </w:r>
      <w:r w:rsidR="00F564D0">
        <w:t xml:space="preserve"> and equestrian : amphora filled with olive oil</w:t>
      </w:r>
    </w:p>
    <w:p w:rsidR="00F564D0" w:rsidRDefault="00F564D0" w:rsidP="002167F7">
      <w:pPr>
        <w:pStyle w:val="ListBullet"/>
        <w:numPr>
          <w:ilvl w:val="1"/>
          <w:numId w:val="5"/>
        </w:numPr>
      </w:pPr>
      <w:r>
        <w:t>200 m foot rac</w:t>
      </w:r>
      <w:r w:rsidR="008004AF">
        <w:t>e: 100 vases filled with olive oil</w:t>
      </w:r>
    </w:p>
    <w:p w:rsidR="008004AF" w:rsidRDefault="008004AF" w:rsidP="002167F7">
      <w:pPr>
        <w:pStyle w:val="ListBullet"/>
        <w:numPr>
          <w:ilvl w:val="1"/>
          <w:numId w:val="5"/>
        </w:numPr>
      </w:pPr>
      <w:r>
        <w:t xml:space="preserve">Amphora depicts competition and armed Athena Polias </w:t>
      </w:r>
    </w:p>
    <w:p w:rsidR="00301189" w:rsidRDefault="00E11593" w:rsidP="007C4A38">
      <w:pPr>
        <w:pStyle w:val="ListBullet"/>
        <w:numPr>
          <w:ilvl w:val="0"/>
          <w:numId w:val="5"/>
        </w:numPr>
      </w:pPr>
      <w:r>
        <w:t>Sym</w:t>
      </w:r>
      <w:r w:rsidR="00A978D9">
        <w:t>bols</w:t>
      </w:r>
    </w:p>
    <w:p w:rsidR="00A978D9" w:rsidRDefault="00A978D9" w:rsidP="00A978D9">
      <w:pPr>
        <w:pStyle w:val="ListBullet"/>
        <w:numPr>
          <w:ilvl w:val="1"/>
          <w:numId w:val="5"/>
        </w:numPr>
      </w:pPr>
      <w:r>
        <w:t>Olive oil : symbol of victory</w:t>
      </w:r>
    </w:p>
    <w:p w:rsidR="00A978D9" w:rsidRDefault="00A978D9" w:rsidP="00A978D9">
      <w:pPr>
        <w:pStyle w:val="ListBullet"/>
        <w:numPr>
          <w:ilvl w:val="1"/>
          <w:numId w:val="5"/>
        </w:numPr>
      </w:pPr>
      <w:r>
        <w:t xml:space="preserve">Armed Athena: symbol of various aspects of Athena Polias </w:t>
      </w:r>
    </w:p>
    <w:p w:rsidR="00301189" w:rsidRDefault="00030448" w:rsidP="007C4A38">
      <w:pPr>
        <w:pStyle w:val="ListBullet"/>
        <w:numPr>
          <w:ilvl w:val="0"/>
          <w:numId w:val="5"/>
        </w:numPr>
      </w:pPr>
      <w:r>
        <w:t>2. Cult of Demeter and Eleusinian Mysteries</w:t>
      </w:r>
    </w:p>
    <w:p w:rsidR="00301189" w:rsidRDefault="00030448" w:rsidP="00030448">
      <w:pPr>
        <w:pStyle w:val="ListBullet"/>
        <w:numPr>
          <w:ilvl w:val="1"/>
          <w:numId w:val="5"/>
        </w:numPr>
      </w:pPr>
      <w:r>
        <w:t>Dedicated to godde</w:t>
      </w:r>
      <w:r w:rsidR="00EE29B2">
        <w:t>ss Demeter (or grain crops)</w:t>
      </w:r>
    </w:p>
    <w:p w:rsidR="00EE29B2" w:rsidRDefault="00EE29B2" w:rsidP="00030448">
      <w:pPr>
        <w:pStyle w:val="ListBullet"/>
        <w:numPr>
          <w:ilvl w:val="1"/>
          <w:numId w:val="5"/>
        </w:numPr>
      </w:pPr>
      <w:r>
        <w:t xml:space="preserve">Places: Eleusis </w:t>
      </w:r>
      <w:r w:rsidR="00B434A9">
        <w:t>outside</w:t>
      </w:r>
      <w:r>
        <w:t xml:space="preserve"> Athena</w:t>
      </w:r>
    </w:p>
    <w:p w:rsidR="00EE29B2" w:rsidRDefault="00EE29B2" w:rsidP="00030448">
      <w:pPr>
        <w:pStyle w:val="ListBullet"/>
        <w:numPr>
          <w:ilvl w:val="1"/>
          <w:numId w:val="5"/>
        </w:numPr>
      </w:pPr>
      <w:r>
        <w:t>Sanctuary of Demet</w:t>
      </w:r>
      <w:r w:rsidR="00EA558F">
        <w:t>er</w:t>
      </w:r>
    </w:p>
    <w:p w:rsidR="00EA558F" w:rsidRDefault="00EA558F" w:rsidP="00030448">
      <w:pPr>
        <w:pStyle w:val="ListBullet"/>
        <w:numPr>
          <w:ilvl w:val="1"/>
          <w:numId w:val="5"/>
        </w:numPr>
      </w:pPr>
      <w:r>
        <w:t xml:space="preserve">600 BC hymn of </w:t>
      </w:r>
      <w:r w:rsidR="00B434A9">
        <w:t>Demeter</w:t>
      </w:r>
    </w:p>
    <w:p w:rsidR="00EA558F" w:rsidRDefault="00EA558F" w:rsidP="00EA558F">
      <w:pPr>
        <w:pStyle w:val="ListBullet"/>
        <w:numPr>
          <w:ilvl w:val="2"/>
          <w:numId w:val="5"/>
        </w:numPr>
      </w:pPr>
      <w:r>
        <w:t>Local cult myth</w:t>
      </w:r>
    </w:p>
    <w:p w:rsidR="00EA558F" w:rsidRDefault="00EA558F" w:rsidP="00EA558F">
      <w:pPr>
        <w:pStyle w:val="ListBullet"/>
        <w:numPr>
          <w:ilvl w:val="2"/>
          <w:numId w:val="5"/>
        </w:numPr>
      </w:pPr>
      <w:r>
        <w:t xml:space="preserve">Myth was reshaped </w:t>
      </w:r>
      <w:r w:rsidR="00B434A9">
        <w:t>to suit</w:t>
      </w:r>
      <w:r>
        <w:t xml:space="preserve"> wider </w:t>
      </w:r>
      <w:r w:rsidR="00B434A9">
        <w:t>Greek</w:t>
      </w:r>
      <w:r>
        <w:t xml:space="preserve"> audiences</w:t>
      </w:r>
    </w:p>
    <w:p w:rsidR="00EA558F" w:rsidRDefault="00EA558F" w:rsidP="00EA558F">
      <w:pPr>
        <w:pStyle w:val="ListBullet"/>
        <w:numPr>
          <w:ilvl w:val="1"/>
          <w:numId w:val="5"/>
        </w:numPr>
      </w:pPr>
      <w:r>
        <w:t>Kore:</w:t>
      </w:r>
      <w:r w:rsidR="00A209C4">
        <w:t xml:space="preserve"> </w:t>
      </w:r>
      <w:r w:rsidR="00B434A9">
        <w:t>Persephone’s</w:t>
      </w:r>
      <w:r w:rsidR="00A209C4">
        <w:t xml:space="preserve"> name </w:t>
      </w:r>
    </w:p>
    <w:p w:rsidR="00A209C4" w:rsidRDefault="00B434A9" w:rsidP="00A209C4">
      <w:pPr>
        <w:pStyle w:val="ListBullet"/>
        <w:numPr>
          <w:ilvl w:val="2"/>
          <w:numId w:val="5"/>
        </w:numPr>
      </w:pPr>
      <w:r>
        <w:t>Demeter’s</w:t>
      </w:r>
      <w:r w:rsidR="00A209C4">
        <w:t xml:space="preserve"> daughter is Persephone</w:t>
      </w:r>
    </w:p>
    <w:p w:rsidR="00A209C4" w:rsidRDefault="00A209C4" w:rsidP="00A209C4">
      <w:pPr>
        <w:pStyle w:val="ListBullet"/>
        <w:numPr>
          <w:ilvl w:val="2"/>
          <w:numId w:val="5"/>
        </w:numPr>
      </w:pPr>
      <w:r>
        <w:t>Pluton: god of the underworld</w:t>
      </w:r>
    </w:p>
    <w:p w:rsidR="00A209C4" w:rsidRDefault="00A209C4" w:rsidP="00A209C4">
      <w:pPr>
        <w:pStyle w:val="ListBullet"/>
        <w:numPr>
          <w:ilvl w:val="2"/>
          <w:numId w:val="5"/>
        </w:numPr>
      </w:pPr>
      <w:r>
        <w:t>Pa</w:t>
      </w:r>
      <w:r w:rsidR="00B434A9">
        <w:t xml:space="preserve">nhellenic cult: mysteries were open to all Greeks </w:t>
      </w:r>
    </w:p>
    <w:p w:rsidR="00301189" w:rsidRDefault="005743A6" w:rsidP="007C4A38">
      <w:pPr>
        <w:pStyle w:val="ListBullet"/>
        <w:numPr>
          <w:ilvl w:val="0"/>
          <w:numId w:val="5"/>
        </w:numPr>
      </w:pPr>
      <w:r>
        <w:t>Hymn of Demeter</w:t>
      </w:r>
    </w:p>
    <w:p w:rsidR="00301189" w:rsidRDefault="00B86516" w:rsidP="005743A6">
      <w:pPr>
        <w:pStyle w:val="ListBullet"/>
        <w:numPr>
          <w:ilvl w:val="1"/>
          <w:numId w:val="5"/>
        </w:numPr>
      </w:pPr>
      <w:r>
        <w:t>Fertility</w:t>
      </w:r>
      <w:r w:rsidR="005743A6">
        <w:t xml:space="preserve"> of crops</w:t>
      </w:r>
    </w:p>
    <w:p w:rsidR="005743A6" w:rsidRDefault="005743A6" w:rsidP="005743A6">
      <w:pPr>
        <w:pStyle w:val="ListBullet"/>
        <w:numPr>
          <w:ilvl w:val="1"/>
          <w:numId w:val="5"/>
        </w:numPr>
      </w:pPr>
      <w:r>
        <w:t>Welfare of death in afterlife</w:t>
      </w:r>
    </w:p>
    <w:p w:rsidR="005743A6" w:rsidRDefault="00B86516" w:rsidP="005743A6">
      <w:pPr>
        <w:pStyle w:val="ListBullet"/>
        <w:numPr>
          <w:ilvl w:val="1"/>
          <w:numId w:val="5"/>
        </w:numPr>
      </w:pPr>
      <w:r>
        <w:lastRenderedPageBreak/>
        <w:t>Does</w:t>
      </w:r>
      <w:r w:rsidR="005743A6">
        <w:t xml:space="preserve"> not reveal the </w:t>
      </w:r>
      <w:r>
        <w:t>secrets</w:t>
      </w:r>
      <w:r w:rsidR="000A37E4">
        <w:t xml:space="preserve"> of rituals</w:t>
      </w:r>
    </w:p>
    <w:p w:rsidR="000A37E4" w:rsidRDefault="000A37E4" w:rsidP="005743A6">
      <w:pPr>
        <w:pStyle w:val="ListBullet"/>
        <w:numPr>
          <w:ilvl w:val="1"/>
          <w:numId w:val="5"/>
        </w:numPr>
      </w:pPr>
      <w:r>
        <w:t>Reflects public activities and rituals</w:t>
      </w:r>
    </w:p>
    <w:p w:rsidR="000A37E4" w:rsidRDefault="000A37E4" w:rsidP="005743A6">
      <w:pPr>
        <w:pStyle w:val="ListBullet"/>
        <w:numPr>
          <w:ilvl w:val="1"/>
          <w:numId w:val="5"/>
        </w:numPr>
      </w:pPr>
      <w:r>
        <w:t xml:space="preserve">Events: days 15-22 </w:t>
      </w:r>
      <w:r w:rsidR="00B86516">
        <w:t xml:space="preserve">Boedromion, early autumn-time of planting grain crops </w:t>
      </w:r>
    </w:p>
    <w:p w:rsidR="00301189" w:rsidRDefault="0096707E" w:rsidP="007C4A38">
      <w:pPr>
        <w:pStyle w:val="ListBullet"/>
        <w:numPr>
          <w:ilvl w:val="0"/>
          <w:numId w:val="5"/>
        </w:numPr>
      </w:pPr>
      <w:r>
        <w:t>Month Boedromion</w:t>
      </w:r>
    </w:p>
    <w:p w:rsidR="0096707E" w:rsidRDefault="0096707E" w:rsidP="0096707E">
      <w:pPr>
        <w:pStyle w:val="ListBullet"/>
        <w:numPr>
          <w:ilvl w:val="1"/>
          <w:numId w:val="5"/>
        </w:numPr>
      </w:pPr>
      <w:r>
        <w:t>September to October</w:t>
      </w:r>
    </w:p>
    <w:p w:rsidR="0096707E" w:rsidRDefault="002F3564" w:rsidP="0096707E">
      <w:pPr>
        <w:pStyle w:val="ListBullet"/>
        <w:numPr>
          <w:ilvl w:val="0"/>
          <w:numId w:val="5"/>
        </w:numPr>
      </w:pPr>
      <w:r>
        <w:t>M</w:t>
      </w:r>
      <w:r w:rsidR="0096707E">
        <w:t>ain</w:t>
      </w:r>
      <w:r>
        <w:t xml:space="preserve"> events:</w:t>
      </w:r>
    </w:p>
    <w:p w:rsidR="002F3564" w:rsidRDefault="002F3564" w:rsidP="002F3564">
      <w:pPr>
        <w:pStyle w:val="ListBullet"/>
        <w:numPr>
          <w:ilvl w:val="1"/>
          <w:numId w:val="5"/>
        </w:numPr>
      </w:pPr>
      <w:r>
        <w:t>The procession</w:t>
      </w:r>
      <w:r w:rsidR="00ED6D2A">
        <w:t xml:space="preserve"> to the sea cost of Phraleron</w:t>
      </w:r>
    </w:p>
    <w:p w:rsidR="00ED6D2A" w:rsidRDefault="00ED6D2A" w:rsidP="00ED6D2A">
      <w:pPr>
        <w:pStyle w:val="ListBullet"/>
        <w:numPr>
          <w:ilvl w:val="2"/>
          <w:numId w:val="5"/>
        </w:numPr>
      </w:pPr>
      <w:r>
        <w:t>2000 initiates bathed in seawate</w:t>
      </w:r>
      <w:r w:rsidR="00C6475C">
        <w:t>r piglets</w:t>
      </w:r>
    </w:p>
    <w:p w:rsidR="002F3564" w:rsidRDefault="002F3564" w:rsidP="002F3564">
      <w:pPr>
        <w:pStyle w:val="ListBullet"/>
        <w:numPr>
          <w:ilvl w:val="1"/>
          <w:numId w:val="5"/>
        </w:numPr>
      </w:pPr>
      <w:r>
        <w:t>Sacrifice of piglets</w:t>
      </w:r>
    </w:p>
    <w:p w:rsidR="002F3564" w:rsidRDefault="002F3564" w:rsidP="002F3564">
      <w:pPr>
        <w:pStyle w:val="ListBullet"/>
        <w:numPr>
          <w:ilvl w:val="1"/>
          <w:numId w:val="5"/>
        </w:numPr>
      </w:pPr>
      <w:r>
        <w:t>Amidst joyful cries of lacche</w:t>
      </w:r>
      <w:r w:rsidR="00C6475C">
        <w:t xml:space="preserve"> </w:t>
      </w:r>
    </w:p>
    <w:p w:rsidR="00C6475C" w:rsidRDefault="00C6475C" w:rsidP="0087489D">
      <w:pPr>
        <w:pStyle w:val="ListBullet"/>
        <w:numPr>
          <w:ilvl w:val="2"/>
          <w:numId w:val="5"/>
        </w:numPr>
      </w:pPr>
      <w:r>
        <w:t xml:space="preserve">Like Ole in </w:t>
      </w:r>
      <w:r w:rsidR="003F2F12">
        <w:t>Spanish</w:t>
      </w:r>
    </w:p>
    <w:p w:rsidR="002F3564" w:rsidRDefault="002F3564" w:rsidP="002F3564">
      <w:pPr>
        <w:pStyle w:val="ListBullet"/>
        <w:numPr>
          <w:ilvl w:val="1"/>
          <w:numId w:val="5"/>
        </w:numPr>
      </w:pPr>
      <w:r>
        <w:t xml:space="preserve">Public and secret </w:t>
      </w:r>
      <w:r w:rsidR="00ED6D2A">
        <w:t xml:space="preserve">rituals </w:t>
      </w:r>
    </w:p>
    <w:p w:rsidR="00301189" w:rsidRDefault="0087489D" w:rsidP="007C4A38">
      <w:pPr>
        <w:pStyle w:val="ListBullet"/>
        <w:numPr>
          <w:ilvl w:val="0"/>
          <w:numId w:val="5"/>
        </w:numPr>
      </w:pPr>
      <w:r>
        <w:t>Priests of the cult</w:t>
      </w:r>
    </w:p>
    <w:p w:rsidR="0087489D" w:rsidRDefault="0087489D" w:rsidP="0087489D">
      <w:pPr>
        <w:pStyle w:val="ListBullet"/>
        <w:numPr>
          <w:ilvl w:val="1"/>
          <w:numId w:val="5"/>
        </w:numPr>
      </w:pPr>
      <w:r>
        <w:t>Female youth: priestesses</w:t>
      </w:r>
    </w:p>
    <w:p w:rsidR="0087489D" w:rsidRDefault="0087489D" w:rsidP="0087489D">
      <w:pPr>
        <w:pStyle w:val="ListBullet"/>
        <w:numPr>
          <w:ilvl w:val="1"/>
          <w:numId w:val="5"/>
        </w:numPr>
      </w:pPr>
      <w:r>
        <w:t>Male priests:</w:t>
      </w:r>
      <w:r w:rsidR="005609A2">
        <w:t xml:space="preserve"> role of teaching the male royalty </w:t>
      </w:r>
      <w:r w:rsidR="003F2F12">
        <w:t>Demeter’s</w:t>
      </w:r>
      <w:r w:rsidR="005609A2">
        <w:t xml:space="preserve"> rights</w:t>
      </w:r>
    </w:p>
    <w:p w:rsidR="005609A2" w:rsidRDefault="005609A2" w:rsidP="005609A2">
      <w:pPr>
        <w:pStyle w:val="ListBullet"/>
        <w:numPr>
          <w:ilvl w:val="2"/>
          <w:numId w:val="5"/>
        </w:numPr>
      </w:pPr>
      <w:r>
        <w:t xml:space="preserve">Eumolpidae: role of </w:t>
      </w:r>
      <w:r w:rsidR="00032466">
        <w:t>Hierophant</w:t>
      </w:r>
    </w:p>
    <w:p w:rsidR="00032466" w:rsidRDefault="00032466" w:rsidP="005609A2">
      <w:pPr>
        <w:pStyle w:val="ListBullet"/>
        <w:numPr>
          <w:ilvl w:val="2"/>
          <w:numId w:val="5"/>
        </w:numPr>
      </w:pPr>
      <w:r>
        <w:t xml:space="preserve">Ceryces=heralds: role </w:t>
      </w:r>
      <w:r w:rsidR="00E45772">
        <w:t xml:space="preserve">of priestly college, interpreters </w:t>
      </w:r>
      <w:r w:rsidR="00652573">
        <w:t xml:space="preserve">and </w:t>
      </w:r>
      <w:r w:rsidR="00E45772">
        <w:t xml:space="preserve"> enforcers od laws and traditions </w:t>
      </w:r>
    </w:p>
    <w:p w:rsidR="00032466" w:rsidRDefault="00032466" w:rsidP="00032466">
      <w:pPr>
        <w:pStyle w:val="ListBullet"/>
        <w:numPr>
          <w:ilvl w:val="1"/>
          <w:numId w:val="5"/>
        </w:numPr>
      </w:pPr>
      <w:r>
        <w:t xml:space="preserve">Male youth received the offerings </w:t>
      </w:r>
    </w:p>
    <w:p w:rsidR="00301189" w:rsidRDefault="00652573" w:rsidP="007C4A38">
      <w:pPr>
        <w:pStyle w:val="ListBullet"/>
        <w:numPr>
          <w:ilvl w:val="0"/>
          <w:numId w:val="5"/>
        </w:numPr>
      </w:pPr>
      <w:r>
        <w:t xml:space="preserve">Role of Priests </w:t>
      </w:r>
    </w:p>
    <w:p w:rsidR="00652573" w:rsidRDefault="00652573" w:rsidP="00652573">
      <w:pPr>
        <w:pStyle w:val="ListBullet"/>
        <w:numPr>
          <w:ilvl w:val="1"/>
          <w:numId w:val="5"/>
        </w:numPr>
      </w:pPr>
      <w:r>
        <w:t xml:space="preserve">To proclaim the secret truce that insured the safety of </w:t>
      </w:r>
      <w:r w:rsidR="00822508">
        <w:t>initiates</w:t>
      </w:r>
      <w:r>
        <w:t xml:space="preserve"> </w:t>
      </w:r>
      <w:r w:rsidR="005F497C">
        <w:t xml:space="preserve">as they traveled to and from </w:t>
      </w:r>
      <w:r w:rsidR="00822508">
        <w:t>Eleusis</w:t>
      </w:r>
      <w:r w:rsidR="005F497C">
        <w:t xml:space="preserve"> for 55 days of the mysteries</w:t>
      </w:r>
    </w:p>
    <w:p w:rsidR="005F497C" w:rsidRDefault="005F497C" w:rsidP="00652573">
      <w:pPr>
        <w:pStyle w:val="ListBullet"/>
        <w:numPr>
          <w:ilvl w:val="1"/>
          <w:numId w:val="5"/>
        </w:numPr>
      </w:pPr>
      <w:r>
        <w:t xml:space="preserve">To proclaim the ban of </w:t>
      </w:r>
      <w:r w:rsidR="008B4C77">
        <w:t>murderers</w:t>
      </w:r>
      <w:r>
        <w:t xml:space="preserve"> and </w:t>
      </w:r>
      <w:r w:rsidR="008B4C77">
        <w:t>non-Greek</w:t>
      </w:r>
      <w:r>
        <w:t xml:space="preserve"> speakers </w:t>
      </w:r>
    </w:p>
    <w:p w:rsidR="00301189" w:rsidRDefault="00822508" w:rsidP="007C4A38">
      <w:pPr>
        <w:pStyle w:val="ListBullet"/>
        <w:numPr>
          <w:ilvl w:val="0"/>
          <w:numId w:val="5"/>
        </w:numPr>
      </w:pPr>
      <w:r>
        <w:t>Cult of Demeter</w:t>
      </w:r>
    </w:p>
    <w:p w:rsidR="00822508" w:rsidRDefault="00822508" w:rsidP="00822508">
      <w:pPr>
        <w:pStyle w:val="ListBullet"/>
        <w:numPr>
          <w:ilvl w:val="1"/>
          <w:numId w:val="5"/>
        </w:numPr>
      </w:pPr>
      <w:r>
        <w:t xml:space="preserve">Every </w:t>
      </w:r>
      <w:r w:rsidR="008B4C77">
        <w:t>Greek</w:t>
      </w:r>
      <w:r>
        <w:t xml:space="preserve"> city: rituals to </w:t>
      </w:r>
      <w:r w:rsidR="008B4C77">
        <w:t>Demeter</w:t>
      </w:r>
      <w:r>
        <w:t xml:space="preserve"> </w:t>
      </w:r>
    </w:p>
    <w:p w:rsidR="00822508" w:rsidRDefault="00EF5EC9" w:rsidP="00822508">
      <w:pPr>
        <w:pStyle w:val="ListBullet"/>
        <w:numPr>
          <w:ilvl w:val="2"/>
          <w:numId w:val="5"/>
        </w:numPr>
      </w:pPr>
      <w:r>
        <w:lastRenderedPageBreak/>
        <w:t xml:space="preserve">Seeding time to </w:t>
      </w:r>
      <w:r w:rsidR="008B4C77">
        <w:t>promote</w:t>
      </w:r>
      <w:r>
        <w:t xml:space="preserve"> </w:t>
      </w:r>
      <w:r w:rsidR="008B4C77">
        <w:t>fertility</w:t>
      </w:r>
      <w:r>
        <w:t xml:space="preserve"> of crop</w:t>
      </w:r>
    </w:p>
    <w:p w:rsidR="00EF5EC9" w:rsidRDefault="00EF5EC9" w:rsidP="00EF5EC9">
      <w:pPr>
        <w:pStyle w:val="ListBullet"/>
        <w:numPr>
          <w:ilvl w:val="1"/>
          <w:numId w:val="5"/>
        </w:numPr>
      </w:pPr>
      <w:r>
        <w:t xml:space="preserve">Thesmophoria : </w:t>
      </w:r>
      <w:r w:rsidR="008B4C77">
        <w:t>Athens</w:t>
      </w:r>
      <w:r>
        <w:t xml:space="preserve"> and </w:t>
      </w:r>
      <w:r w:rsidR="00E44A49">
        <w:t>Eleusis</w:t>
      </w:r>
      <w:r>
        <w:t xml:space="preserve"> </w:t>
      </w:r>
    </w:p>
    <w:p w:rsidR="00EF5EC9" w:rsidRDefault="00EF5EC9" w:rsidP="00EF5EC9">
      <w:pPr>
        <w:pStyle w:val="ListBullet"/>
        <w:numPr>
          <w:ilvl w:val="1"/>
          <w:numId w:val="5"/>
        </w:numPr>
      </w:pPr>
      <w:r>
        <w:t>5</w:t>
      </w:r>
      <w:r w:rsidRPr="00EF5EC9">
        <w:rPr>
          <w:vertAlign w:val="superscript"/>
        </w:rPr>
        <w:t>th</w:t>
      </w:r>
      <w:r>
        <w:t xml:space="preserve"> century BC</w:t>
      </w:r>
    </w:p>
    <w:p w:rsidR="00FB216D" w:rsidRDefault="00FB216D" w:rsidP="00EF5EC9">
      <w:pPr>
        <w:pStyle w:val="ListBullet"/>
        <w:numPr>
          <w:ilvl w:val="1"/>
          <w:numId w:val="5"/>
        </w:numPr>
      </w:pPr>
      <w:r>
        <w:t>Ancestral practices : oracle of Delphi</w:t>
      </w:r>
    </w:p>
    <w:p w:rsidR="00FB216D" w:rsidRDefault="00FB216D" w:rsidP="00FB216D">
      <w:pPr>
        <w:pStyle w:val="ListBullet"/>
        <w:numPr>
          <w:ilvl w:val="2"/>
          <w:numId w:val="5"/>
        </w:numPr>
      </w:pPr>
      <w:r>
        <w:t xml:space="preserve">Gift to </w:t>
      </w:r>
      <w:r w:rsidR="00E44A49">
        <w:t>Demeter</w:t>
      </w:r>
      <w:r>
        <w:t xml:space="preserve"> : </w:t>
      </w:r>
      <w:r w:rsidR="00E44A49">
        <w:t>Athenian</w:t>
      </w:r>
      <w:r>
        <w:t xml:space="preserve"> fami</w:t>
      </w:r>
      <w:r w:rsidR="00522A16">
        <w:t xml:space="preserve">lies </w:t>
      </w:r>
      <w:r w:rsidR="002A273F">
        <w:t>gave</w:t>
      </w:r>
      <w:r w:rsidR="00522A16">
        <w:t xml:space="preserve"> to </w:t>
      </w:r>
      <w:r w:rsidR="00E44A49">
        <w:t>Demeter</w:t>
      </w:r>
      <w:r w:rsidR="00522A16">
        <w:t xml:space="preserve"> 1/600 of barley and 1/1200 of wheat during annual mysteries</w:t>
      </w:r>
    </w:p>
    <w:p w:rsidR="00522A16" w:rsidRDefault="00522A16" w:rsidP="00522A16">
      <w:pPr>
        <w:pStyle w:val="ListBullet"/>
        <w:numPr>
          <w:ilvl w:val="0"/>
          <w:numId w:val="8"/>
        </w:numPr>
      </w:pPr>
      <w:r>
        <w:t>Celeb</w:t>
      </w:r>
      <w:r w:rsidR="002A273F">
        <w:t xml:space="preserve">ration of </w:t>
      </w:r>
    </w:p>
    <w:p w:rsidR="002A273F" w:rsidRDefault="002A273F" w:rsidP="002A273F">
      <w:pPr>
        <w:pStyle w:val="ListBullet"/>
        <w:numPr>
          <w:ilvl w:val="1"/>
          <w:numId w:val="8"/>
        </w:numPr>
      </w:pPr>
      <w:r>
        <w:t>According to myth</w:t>
      </w:r>
    </w:p>
    <w:p w:rsidR="002A273F" w:rsidRDefault="00F85CAA" w:rsidP="002A273F">
      <w:pPr>
        <w:pStyle w:val="ListBullet"/>
        <w:numPr>
          <w:ilvl w:val="1"/>
          <w:numId w:val="8"/>
        </w:numPr>
      </w:pPr>
      <w:r>
        <w:t>Separation</w:t>
      </w:r>
      <w:r w:rsidR="002A273F">
        <w:t xml:space="preserve"> of </w:t>
      </w:r>
      <w:r w:rsidR="00CE0D50">
        <w:t>Demeter</w:t>
      </w:r>
      <w:r w:rsidR="002A273F">
        <w:t xml:space="preserve"> from her daughter</w:t>
      </w:r>
    </w:p>
    <w:p w:rsidR="002A273F" w:rsidRDefault="002A273F" w:rsidP="002A273F">
      <w:pPr>
        <w:pStyle w:val="ListBullet"/>
        <w:numPr>
          <w:ilvl w:val="1"/>
          <w:numId w:val="8"/>
        </w:numPr>
      </w:pPr>
      <w:r>
        <w:t xml:space="preserve">Reunion of </w:t>
      </w:r>
      <w:r w:rsidR="00F85CAA">
        <w:t>Demeter</w:t>
      </w:r>
      <w:r>
        <w:t xml:space="preserve"> and her daughter</w:t>
      </w:r>
    </w:p>
    <w:p w:rsidR="002A273F" w:rsidRDefault="00BD52E5" w:rsidP="00BD52E5">
      <w:pPr>
        <w:pStyle w:val="ListBullet"/>
        <w:numPr>
          <w:ilvl w:val="0"/>
          <w:numId w:val="8"/>
        </w:numPr>
      </w:pPr>
      <w:r>
        <w:t>Religious beliefs</w:t>
      </w:r>
    </w:p>
    <w:p w:rsidR="00BD52E5" w:rsidRDefault="00BD52E5" w:rsidP="00BD52E5">
      <w:pPr>
        <w:pStyle w:val="ListBullet"/>
        <w:numPr>
          <w:ilvl w:val="1"/>
          <w:numId w:val="8"/>
        </w:numPr>
      </w:pPr>
      <w:r>
        <w:t xml:space="preserve">Demeter was the provider </w:t>
      </w:r>
      <w:r w:rsidR="00CE0D50">
        <w:t>of</w:t>
      </w:r>
      <w:r>
        <w:t xml:space="preserve"> the grain</w:t>
      </w:r>
    </w:p>
    <w:p w:rsidR="00BD52E5" w:rsidRDefault="00BD52E5" w:rsidP="00BD52E5">
      <w:pPr>
        <w:pStyle w:val="ListBullet"/>
        <w:numPr>
          <w:ilvl w:val="1"/>
          <w:numId w:val="8"/>
        </w:numPr>
      </w:pPr>
      <w:r>
        <w:t>Her reunion with her daughter led to the s</w:t>
      </w:r>
      <w:r w:rsidR="007E235C">
        <w:t>uccess of human agri</w:t>
      </w:r>
      <w:r w:rsidR="00CE0D50">
        <w:t>cultural</w:t>
      </w:r>
      <w:r w:rsidR="007E235C">
        <w:t xml:space="preserve"> efforts</w:t>
      </w:r>
    </w:p>
    <w:p w:rsidR="007E235C" w:rsidRDefault="007E235C" w:rsidP="00BD52E5">
      <w:pPr>
        <w:pStyle w:val="ListBullet"/>
        <w:numPr>
          <w:ilvl w:val="1"/>
          <w:numId w:val="8"/>
        </w:numPr>
      </w:pPr>
      <w:r>
        <w:t xml:space="preserve">Secrets of Eleusinian mysteries: </w:t>
      </w:r>
      <w:r w:rsidR="00CE0D50">
        <w:t>promise</w:t>
      </w:r>
      <w:r>
        <w:t xml:space="preserve"> of special status in underworld </w:t>
      </w:r>
    </w:p>
    <w:p w:rsidR="00301189" w:rsidRDefault="00CE0D50" w:rsidP="00CE0D50">
      <w:pPr>
        <w:pStyle w:val="ListBullet"/>
        <w:numPr>
          <w:ilvl w:val="1"/>
          <w:numId w:val="5"/>
        </w:numPr>
      </w:pPr>
      <w:r>
        <w:t>Eleusinian mysteries: secret rituals for spe</w:t>
      </w:r>
      <w:r w:rsidR="007342DC">
        <w:t>cial rituals with the goddess ( classical times)</w:t>
      </w:r>
    </w:p>
    <w:p w:rsidR="007342DC" w:rsidRDefault="007342DC" w:rsidP="00CE0D50">
      <w:pPr>
        <w:pStyle w:val="ListBullet"/>
        <w:numPr>
          <w:ilvl w:val="1"/>
          <w:numId w:val="5"/>
        </w:numPr>
      </w:pPr>
      <w:r>
        <w:t xml:space="preserve">Primary domain of </w:t>
      </w:r>
      <w:r w:rsidR="00F85CAA">
        <w:t>Demeter</w:t>
      </w:r>
      <w:r>
        <w:t xml:space="preserve"> was </w:t>
      </w:r>
      <w:r w:rsidR="00F85CAA">
        <w:t>successful</w:t>
      </w:r>
      <w:r>
        <w:t xml:space="preserve"> of grain crops</w:t>
      </w:r>
    </w:p>
    <w:p w:rsidR="007342DC" w:rsidRDefault="00F85CAA" w:rsidP="00CE0D50">
      <w:pPr>
        <w:pStyle w:val="ListBullet"/>
        <w:numPr>
          <w:ilvl w:val="1"/>
          <w:numId w:val="5"/>
        </w:numPr>
      </w:pPr>
      <w:r>
        <w:t>R</w:t>
      </w:r>
      <w:r w:rsidR="007342DC">
        <w:t>e</w:t>
      </w:r>
      <w:r>
        <w:t>vealing the secrets: criminal code</w:t>
      </w:r>
    </w:p>
    <w:p w:rsidR="00F85CAA" w:rsidRDefault="00F85CAA" w:rsidP="00F85CAA">
      <w:pPr>
        <w:pStyle w:val="ListBullet"/>
        <w:numPr>
          <w:ilvl w:val="2"/>
          <w:numId w:val="5"/>
        </w:numPr>
      </w:pPr>
      <w:r>
        <w:t>Punishment was death (religious practice)</w:t>
      </w:r>
    </w:p>
    <w:p w:rsidR="00301189" w:rsidRDefault="00E44A49" w:rsidP="007C4A38">
      <w:pPr>
        <w:pStyle w:val="ListBullet"/>
        <w:numPr>
          <w:ilvl w:val="0"/>
          <w:numId w:val="5"/>
        </w:numPr>
      </w:pPr>
      <w:r>
        <w:t>3. Cult of Dionysus Cadmeios of Thebes</w:t>
      </w:r>
    </w:p>
    <w:p w:rsidR="00E44A49" w:rsidRDefault="00E44A49" w:rsidP="00E44A49">
      <w:pPr>
        <w:pStyle w:val="ListBullet"/>
        <w:numPr>
          <w:ilvl w:val="1"/>
          <w:numId w:val="5"/>
        </w:numPr>
      </w:pPr>
      <w:r>
        <w:t>Myth:</w:t>
      </w:r>
      <w:r w:rsidR="00BE7656">
        <w:t xml:space="preserve"> Dio</w:t>
      </w:r>
      <w:r w:rsidR="008B4C77">
        <w:t>nysus</w:t>
      </w:r>
      <w:r w:rsidR="00BE7656">
        <w:t xml:space="preserve"> taught Icarius th</w:t>
      </w:r>
      <w:r w:rsidR="00F143CE">
        <w:t xml:space="preserve">e </w:t>
      </w:r>
      <w:r w:rsidR="00BE7656">
        <w:t>a</w:t>
      </w:r>
      <w:r w:rsidR="002B698B">
        <w:t>rt</w:t>
      </w:r>
      <w:r w:rsidR="00BE7656">
        <w:t xml:space="preserve"> of wine making and Incarius introduced it to the Athenians</w:t>
      </w:r>
    </w:p>
    <w:p w:rsidR="00BE7656" w:rsidRDefault="00BE7656" w:rsidP="00E44A49">
      <w:pPr>
        <w:pStyle w:val="ListBullet"/>
        <w:numPr>
          <w:ilvl w:val="1"/>
          <w:numId w:val="5"/>
        </w:numPr>
      </w:pPr>
      <w:r>
        <w:t>Wine: cent</w:t>
      </w:r>
      <w:r w:rsidR="00BB3A40">
        <w:t>ral element to Dio</w:t>
      </w:r>
      <w:r w:rsidR="00C65AD7">
        <w:t>nysus</w:t>
      </w:r>
      <w:r w:rsidR="00BB3A40">
        <w:t>’s cult</w:t>
      </w:r>
    </w:p>
    <w:p w:rsidR="00BB3A40" w:rsidRDefault="00BB3A40" w:rsidP="00E44A49">
      <w:pPr>
        <w:pStyle w:val="ListBullet"/>
        <w:numPr>
          <w:ilvl w:val="1"/>
          <w:numId w:val="5"/>
        </w:numPr>
      </w:pPr>
      <w:r>
        <w:t>Wine: a symbol of entertainment and joy</w:t>
      </w:r>
    </w:p>
    <w:p w:rsidR="00BB3A40" w:rsidRDefault="00BB3A40" w:rsidP="00E44A49">
      <w:pPr>
        <w:pStyle w:val="ListBullet"/>
        <w:numPr>
          <w:ilvl w:val="1"/>
          <w:numId w:val="5"/>
        </w:numPr>
      </w:pPr>
      <w:r>
        <w:t xml:space="preserve">Athens: </w:t>
      </w:r>
      <w:r w:rsidR="00C65AD7">
        <w:t>Dionysus</w:t>
      </w:r>
      <w:r>
        <w:t xml:space="preserve"> </w:t>
      </w:r>
      <w:r w:rsidR="00C33ECF">
        <w:t>(one who sets free)</w:t>
      </w:r>
    </w:p>
    <w:p w:rsidR="00C33ECF" w:rsidRDefault="00C33ECF" w:rsidP="00E44A49">
      <w:pPr>
        <w:pStyle w:val="ListBullet"/>
        <w:numPr>
          <w:ilvl w:val="1"/>
          <w:numId w:val="5"/>
        </w:numPr>
      </w:pPr>
      <w:r>
        <w:lastRenderedPageBreak/>
        <w:t>Dio</w:t>
      </w:r>
      <w:r w:rsidR="00C65AD7">
        <w:t>nysus</w:t>
      </w:r>
      <w:r>
        <w:t xml:space="preserve"> was the patron </w:t>
      </w:r>
    </w:p>
    <w:p w:rsidR="00301189" w:rsidRDefault="00C33ECF" w:rsidP="007C4A38">
      <w:pPr>
        <w:pStyle w:val="ListBullet"/>
        <w:numPr>
          <w:ilvl w:val="0"/>
          <w:numId w:val="5"/>
        </w:numPr>
      </w:pPr>
      <w:r>
        <w:t>Dionysus</w:t>
      </w:r>
    </w:p>
    <w:p w:rsidR="00C33ECF" w:rsidRDefault="00C33ECF" w:rsidP="00C33ECF">
      <w:pPr>
        <w:pStyle w:val="ListBullet"/>
        <w:numPr>
          <w:ilvl w:val="1"/>
          <w:numId w:val="5"/>
        </w:numPr>
      </w:pPr>
      <w:r>
        <w:t xml:space="preserve">Drama </w:t>
      </w:r>
      <w:r w:rsidR="003838C0">
        <w:sym w:font="Wingdings" w:char="F0E0"/>
      </w:r>
      <w:r w:rsidR="003838C0">
        <w:t xml:space="preserve"> Wine </w:t>
      </w:r>
      <w:r w:rsidR="003838C0">
        <w:sym w:font="Wingdings" w:char="F0E0"/>
      </w:r>
      <w:r w:rsidR="003838C0">
        <w:t xml:space="preserve"> Ecstasy </w:t>
      </w:r>
    </w:p>
    <w:p w:rsidR="00301189" w:rsidRDefault="003838C0" w:rsidP="003838C0">
      <w:pPr>
        <w:pStyle w:val="ListBullet"/>
        <w:numPr>
          <w:ilvl w:val="1"/>
          <w:numId w:val="5"/>
        </w:numPr>
      </w:pPr>
      <w:r>
        <w:t>Ecstasy</w:t>
      </w:r>
    </w:p>
    <w:p w:rsidR="003838C0" w:rsidRDefault="003838C0" w:rsidP="003838C0">
      <w:pPr>
        <w:pStyle w:val="ListBullet"/>
        <w:numPr>
          <w:ilvl w:val="2"/>
          <w:numId w:val="5"/>
        </w:numPr>
      </w:pPr>
      <w:r>
        <w:t>Standing outside one</w:t>
      </w:r>
      <w:r w:rsidR="00673D47">
        <w:t>s self, difference and free</w:t>
      </w:r>
    </w:p>
    <w:p w:rsidR="00673D47" w:rsidRDefault="00673D47" w:rsidP="003838C0">
      <w:pPr>
        <w:pStyle w:val="ListBullet"/>
        <w:numPr>
          <w:ilvl w:val="2"/>
          <w:numId w:val="5"/>
        </w:numPr>
      </w:pPr>
      <w:r>
        <w:t>Wine dance and song</w:t>
      </w:r>
    </w:p>
    <w:p w:rsidR="00301189" w:rsidRDefault="00E374F7" w:rsidP="007C4A38">
      <w:pPr>
        <w:pStyle w:val="ListBullet"/>
        <w:numPr>
          <w:ilvl w:val="0"/>
          <w:numId w:val="5"/>
        </w:numPr>
      </w:pPr>
      <w:r>
        <w:t>Where</w:t>
      </w:r>
    </w:p>
    <w:p w:rsidR="00E374F7" w:rsidRDefault="00E455F8" w:rsidP="00E374F7">
      <w:pPr>
        <w:pStyle w:val="ListBullet"/>
        <w:numPr>
          <w:ilvl w:val="1"/>
          <w:numId w:val="5"/>
        </w:numPr>
      </w:pPr>
      <w:r>
        <w:t>Thebe, Boeotia, where Dio</w:t>
      </w:r>
      <w:r w:rsidR="00874AA9">
        <w:t>nysus</w:t>
      </w:r>
      <w:r>
        <w:t xml:space="preserve"> was </w:t>
      </w:r>
      <w:r w:rsidR="00F143CE">
        <w:t>born</w:t>
      </w:r>
    </w:p>
    <w:p w:rsidR="00E455F8" w:rsidRDefault="00E455F8" w:rsidP="00E374F7">
      <w:pPr>
        <w:pStyle w:val="ListBullet"/>
        <w:numPr>
          <w:ilvl w:val="1"/>
          <w:numId w:val="5"/>
        </w:numPr>
      </w:pPr>
      <w:r>
        <w:t>Myth: son of Zeus and Semeli (daughter of King C</w:t>
      </w:r>
      <w:r w:rsidR="00B10DBB">
        <w:t>admus of Thebes)</w:t>
      </w:r>
    </w:p>
    <w:p w:rsidR="00B10DBB" w:rsidRDefault="00B10DBB" w:rsidP="00B10DBB">
      <w:pPr>
        <w:pStyle w:val="ListBullet"/>
        <w:numPr>
          <w:ilvl w:val="2"/>
          <w:numId w:val="5"/>
        </w:numPr>
      </w:pPr>
      <w:r>
        <w:t>Zeus sent him to Asia minor to escape detection by jealous Hera</w:t>
      </w:r>
    </w:p>
    <w:p w:rsidR="00475D1B" w:rsidRDefault="00475D1B" w:rsidP="00B10DBB">
      <w:pPr>
        <w:pStyle w:val="ListBullet"/>
        <w:numPr>
          <w:ilvl w:val="2"/>
          <w:numId w:val="5"/>
        </w:numPr>
      </w:pPr>
      <w:r>
        <w:t>Dio</w:t>
      </w:r>
      <w:r w:rsidR="00874AA9">
        <w:t>nysus</w:t>
      </w:r>
      <w:r>
        <w:t xml:space="preserve"> returned to </w:t>
      </w:r>
      <w:r w:rsidR="008863E2">
        <w:t>Thebes</w:t>
      </w:r>
      <w:r>
        <w:t xml:space="preserve"> to be the god of his homeland</w:t>
      </w:r>
    </w:p>
    <w:p w:rsidR="00475D1B" w:rsidRDefault="00475D1B" w:rsidP="00475D1B">
      <w:pPr>
        <w:pStyle w:val="ListBullet"/>
        <w:numPr>
          <w:ilvl w:val="1"/>
          <w:numId w:val="5"/>
        </w:numPr>
      </w:pPr>
      <w:r>
        <w:t xml:space="preserve">Mainands: (mad women) lived on a mountain </w:t>
      </w:r>
      <w:r w:rsidR="00A43C2D">
        <w:t>Cithairon carrying thyrsos (long stick with bundle of ivy or pine)</w:t>
      </w:r>
    </w:p>
    <w:p w:rsidR="00301189" w:rsidRDefault="00A43C2D" w:rsidP="007C4A38">
      <w:pPr>
        <w:pStyle w:val="ListBullet"/>
        <w:numPr>
          <w:ilvl w:val="0"/>
          <w:numId w:val="5"/>
        </w:numPr>
      </w:pPr>
      <w:r>
        <w:t>Cult of Dio</w:t>
      </w:r>
      <w:r w:rsidR="00874AA9">
        <w:t>nysus</w:t>
      </w:r>
    </w:p>
    <w:p w:rsidR="00D81DB1" w:rsidRDefault="00D81DB1" w:rsidP="00D81DB1">
      <w:pPr>
        <w:pStyle w:val="ListBullet"/>
        <w:numPr>
          <w:ilvl w:val="1"/>
          <w:numId w:val="5"/>
        </w:numPr>
      </w:pPr>
      <w:r>
        <w:t xml:space="preserve">Two </w:t>
      </w:r>
      <w:r w:rsidR="008863E2">
        <w:t>sanctuaries</w:t>
      </w:r>
    </w:p>
    <w:p w:rsidR="00D81DB1" w:rsidRDefault="00D81DB1" w:rsidP="00D81DB1">
      <w:pPr>
        <w:pStyle w:val="ListBullet"/>
        <w:numPr>
          <w:ilvl w:val="2"/>
          <w:numId w:val="5"/>
        </w:numPr>
      </w:pPr>
      <w:r>
        <w:t>On Cadmeia, la</w:t>
      </w:r>
      <w:r w:rsidR="008863E2">
        <w:t>rge hill</w:t>
      </w:r>
    </w:p>
    <w:p w:rsidR="008863E2" w:rsidRDefault="008863E2" w:rsidP="00D81DB1">
      <w:pPr>
        <w:pStyle w:val="ListBullet"/>
        <w:numPr>
          <w:ilvl w:val="2"/>
          <w:numId w:val="5"/>
        </w:numPr>
      </w:pPr>
      <w:r>
        <w:t>At Thebes</w:t>
      </w:r>
    </w:p>
    <w:p w:rsidR="008863E2" w:rsidRDefault="002B698B" w:rsidP="008863E2">
      <w:pPr>
        <w:pStyle w:val="ListBullet"/>
        <w:numPr>
          <w:ilvl w:val="0"/>
          <w:numId w:val="5"/>
        </w:numPr>
      </w:pPr>
      <w:r>
        <w:t xml:space="preserve">Two Sanctuaries </w:t>
      </w:r>
    </w:p>
    <w:p w:rsidR="002B698B" w:rsidRDefault="002B698B" w:rsidP="002B698B">
      <w:pPr>
        <w:pStyle w:val="ListBullet"/>
        <w:numPr>
          <w:ilvl w:val="1"/>
          <w:numId w:val="5"/>
        </w:numPr>
      </w:pPr>
      <w:r>
        <w:t>Cadmeia</w:t>
      </w:r>
    </w:p>
    <w:p w:rsidR="002B698B" w:rsidRDefault="002B698B" w:rsidP="002B698B">
      <w:pPr>
        <w:pStyle w:val="ListBullet"/>
        <w:numPr>
          <w:ilvl w:val="2"/>
          <w:numId w:val="5"/>
        </w:numPr>
      </w:pPr>
      <w:r>
        <w:t>No evidence but probably there was one to store the statu</w:t>
      </w:r>
      <w:r w:rsidR="00E92F37">
        <w:t>e of the god</w:t>
      </w:r>
    </w:p>
    <w:p w:rsidR="00E92F37" w:rsidRDefault="00E92F37" w:rsidP="00E92F37">
      <w:pPr>
        <w:pStyle w:val="ListBullet"/>
        <w:numPr>
          <w:ilvl w:val="1"/>
          <w:numId w:val="5"/>
        </w:numPr>
      </w:pPr>
      <w:r>
        <w:t>Thebes</w:t>
      </w:r>
    </w:p>
    <w:p w:rsidR="00E92F37" w:rsidRDefault="00E92F37" w:rsidP="00E92F37">
      <w:pPr>
        <w:pStyle w:val="ListBullet"/>
        <w:numPr>
          <w:ilvl w:val="2"/>
          <w:numId w:val="5"/>
        </w:numPr>
      </w:pPr>
      <w:r>
        <w:t>Dionysus Lysios (who sets loose) or El</w:t>
      </w:r>
      <w:r w:rsidR="007D7085">
        <w:t xml:space="preserve">euthereus in </w:t>
      </w:r>
      <w:r w:rsidR="0081538D">
        <w:t>Athens</w:t>
      </w:r>
      <w:r w:rsidR="007D7085">
        <w:t xml:space="preserve"> (make free)</w:t>
      </w:r>
    </w:p>
    <w:p w:rsidR="007D7085" w:rsidRDefault="007D7085" w:rsidP="00E92F37">
      <w:pPr>
        <w:pStyle w:val="ListBullet"/>
        <w:numPr>
          <w:ilvl w:val="2"/>
          <w:numId w:val="5"/>
        </w:numPr>
      </w:pPr>
      <w:r>
        <w:lastRenderedPageBreak/>
        <w:t>Agrionia (of wilds) festival of Dio</w:t>
      </w:r>
      <w:r w:rsidR="0081538D">
        <w:t xml:space="preserve">nysus </w:t>
      </w:r>
    </w:p>
    <w:p w:rsidR="007D7085" w:rsidRDefault="007D7085" w:rsidP="00E92F37">
      <w:pPr>
        <w:pStyle w:val="ListBullet"/>
        <w:numPr>
          <w:ilvl w:val="2"/>
          <w:numId w:val="5"/>
        </w:numPr>
      </w:pPr>
      <w:r>
        <w:t>Agrionios month</w:t>
      </w:r>
      <w:r w:rsidR="00613D27">
        <w:t xml:space="preserve"> : march to </w:t>
      </w:r>
      <w:r w:rsidR="0081538D">
        <w:t>April</w:t>
      </w:r>
    </w:p>
    <w:p w:rsidR="00613D27" w:rsidRDefault="00613D27" w:rsidP="00E92F37">
      <w:pPr>
        <w:pStyle w:val="ListBullet"/>
        <w:numPr>
          <w:ilvl w:val="2"/>
          <w:numId w:val="5"/>
        </w:numPr>
      </w:pPr>
      <w:r>
        <w:t>Time: major Dionysiac drama festival</w:t>
      </w:r>
    </w:p>
    <w:p w:rsidR="00613D27" w:rsidRDefault="00613D27" w:rsidP="00E92F37">
      <w:pPr>
        <w:pStyle w:val="ListBullet"/>
        <w:numPr>
          <w:ilvl w:val="2"/>
          <w:numId w:val="5"/>
        </w:numPr>
      </w:pPr>
      <w:r>
        <w:t>Thias</w:t>
      </w:r>
      <w:r w:rsidR="00C82C68">
        <w:t>oi (dance groups) maenads</w:t>
      </w:r>
      <w:r w:rsidR="009E0143">
        <w:t xml:space="preserve">  (female followers)</w:t>
      </w:r>
      <w:r w:rsidR="00C82C68">
        <w:t xml:space="preserve"> and Bacch</w:t>
      </w:r>
      <w:r w:rsidR="009E0143">
        <w:t>a</w:t>
      </w:r>
      <w:r w:rsidR="00C82C68">
        <w:t>i</w:t>
      </w:r>
      <w:r w:rsidR="009E0143">
        <w:t xml:space="preserve"> (male followers)</w:t>
      </w:r>
    </w:p>
    <w:p w:rsidR="00C82C68" w:rsidRDefault="006F41A6" w:rsidP="006F41A6">
      <w:pPr>
        <w:pStyle w:val="ListBullet"/>
        <w:numPr>
          <w:ilvl w:val="0"/>
          <w:numId w:val="7"/>
        </w:numPr>
      </w:pPr>
      <w:r>
        <w:t>4. Cult of Apollo Pythios of Delphi</w:t>
      </w:r>
    </w:p>
    <w:p w:rsidR="006F41A6" w:rsidRDefault="006F41A6" w:rsidP="006F41A6">
      <w:pPr>
        <w:pStyle w:val="ListBullet"/>
        <w:numPr>
          <w:ilvl w:val="1"/>
          <w:numId w:val="7"/>
        </w:numPr>
      </w:pPr>
      <w:r>
        <w:t xml:space="preserve">One of the most important </w:t>
      </w:r>
    </w:p>
    <w:p w:rsidR="006F41A6" w:rsidRDefault="00D44CCC" w:rsidP="006F41A6">
      <w:pPr>
        <w:pStyle w:val="ListBullet"/>
        <w:numPr>
          <w:ilvl w:val="1"/>
          <w:numId w:val="7"/>
        </w:numPr>
      </w:pPr>
      <w:r>
        <w:t>Myth: A searched for right place fro his oracle. Crisa town was the one but he had to s</w:t>
      </w:r>
      <w:r w:rsidR="00C855DA">
        <w:t>lay the Python, a dragon who caused suffering to local residents and flocks</w:t>
      </w:r>
    </w:p>
    <w:p w:rsidR="00C855DA" w:rsidRDefault="00C855DA" w:rsidP="006F41A6">
      <w:pPr>
        <w:pStyle w:val="ListBullet"/>
        <w:numPr>
          <w:ilvl w:val="1"/>
          <w:numId w:val="7"/>
        </w:numPr>
      </w:pPr>
      <w:r>
        <w:t xml:space="preserve">Apollo </w:t>
      </w:r>
      <w:r w:rsidR="00CA54AC">
        <w:t>Pythuis</w:t>
      </w:r>
    </w:p>
    <w:p w:rsidR="00CA54AC" w:rsidRDefault="00CA54AC" w:rsidP="006F41A6">
      <w:pPr>
        <w:pStyle w:val="ListBullet"/>
        <w:numPr>
          <w:ilvl w:val="1"/>
          <w:numId w:val="7"/>
        </w:numPr>
      </w:pPr>
      <w:r>
        <w:t xml:space="preserve">He went to Knossos, Crete to bring young men to serve as priests . was transformed </w:t>
      </w:r>
      <w:r w:rsidR="005C77D6">
        <w:t>into a dolphin.</w:t>
      </w:r>
    </w:p>
    <w:p w:rsidR="005C77D6" w:rsidRDefault="005C77D6" w:rsidP="006F41A6">
      <w:pPr>
        <w:pStyle w:val="ListBullet"/>
        <w:numPr>
          <w:ilvl w:val="1"/>
          <w:numId w:val="7"/>
        </w:numPr>
      </w:pPr>
      <w:r>
        <w:t>Delphi: place of his temple and his oracle</w:t>
      </w:r>
    </w:p>
    <w:p w:rsidR="00301189" w:rsidRDefault="005C77D6" w:rsidP="000E7737">
      <w:pPr>
        <w:pStyle w:val="ListBullet"/>
        <w:numPr>
          <w:ilvl w:val="0"/>
          <w:numId w:val="7"/>
        </w:numPr>
      </w:pPr>
      <w:r>
        <w:t>Hymn to Apollo</w:t>
      </w:r>
    </w:p>
    <w:p w:rsidR="005C77D6" w:rsidRDefault="00DD082F" w:rsidP="00DD082F">
      <w:pPr>
        <w:pStyle w:val="ListBullet"/>
        <w:numPr>
          <w:ilvl w:val="1"/>
          <w:numId w:val="7"/>
        </w:numPr>
      </w:pPr>
      <w:r>
        <w:t>Pytho from the dragon Python</w:t>
      </w:r>
    </w:p>
    <w:p w:rsidR="00DD082F" w:rsidRDefault="00DD082F" w:rsidP="00DD082F">
      <w:pPr>
        <w:pStyle w:val="ListBullet"/>
        <w:numPr>
          <w:ilvl w:val="1"/>
          <w:numId w:val="7"/>
        </w:numPr>
      </w:pPr>
      <w:r>
        <w:t>Delphi from dolphin</w:t>
      </w:r>
    </w:p>
    <w:p w:rsidR="00DD082F" w:rsidRDefault="00DD082F" w:rsidP="00DD082F">
      <w:pPr>
        <w:pStyle w:val="ListBullet"/>
        <w:numPr>
          <w:ilvl w:val="1"/>
          <w:numId w:val="7"/>
        </w:numPr>
      </w:pPr>
      <w:r>
        <w:t>Panhellenic sanctuary</w:t>
      </w:r>
    </w:p>
    <w:p w:rsidR="00F26478" w:rsidRDefault="00F26478" w:rsidP="00DD082F">
      <w:pPr>
        <w:pStyle w:val="ListBullet"/>
        <w:numPr>
          <w:ilvl w:val="1"/>
          <w:numId w:val="7"/>
        </w:numPr>
      </w:pPr>
      <w:r>
        <w:t xml:space="preserve">Oracle: for locals and </w:t>
      </w:r>
      <w:r w:rsidR="00E2258A">
        <w:t>foreigners</w:t>
      </w:r>
    </w:p>
    <w:p w:rsidR="00F26478" w:rsidRDefault="00F26478" w:rsidP="00DD082F">
      <w:pPr>
        <w:pStyle w:val="ListBullet"/>
        <w:numPr>
          <w:ilvl w:val="1"/>
          <w:numId w:val="7"/>
        </w:numPr>
      </w:pPr>
      <w:r>
        <w:t>Full time religious centre</w:t>
      </w:r>
    </w:p>
    <w:p w:rsidR="00F26478" w:rsidRDefault="00F26478" w:rsidP="00DD082F">
      <w:pPr>
        <w:pStyle w:val="ListBullet"/>
        <w:numPr>
          <w:ilvl w:val="1"/>
          <w:numId w:val="7"/>
        </w:numPr>
      </w:pPr>
      <w:r>
        <w:t xml:space="preserve">Priests, religious personnel and Pythia </w:t>
      </w:r>
    </w:p>
    <w:p w:rsidR="00F26478" w:rsidRDefault="00F26478" w:rsidP="00DD082F">
      <w:pPr>
        <w:pStyle w:val="ListBullet"/>
        <w:numPr>
          <w:ilvl w:val="1"/>
          <w:numId w:val="7"/>
        </w:numPr>
      </w:pPr>
      <w:r>
        <w:t>Filled with d</w:t>
      </w:r>
      <w:r w:rsidR="00E2258A">
        <w:t xml:space="preserve">edications and treasuries </w:t>
      </w:r>
    </w:p>
    <w:p w:rsidR="00E2258A" w:rsidRDefault="00E2258A" w:rsidP="00DD082F">
      <w:pPr>
        <w:pStyle w:val="ListBullet"/>
        <w:numPr>
          <w:ilvl w:val="1"/>
          <w:numId w:val="7"/>
        </w:numPr>
      </w:pPr>
      <w:r>
        <w:t>People came from all over the world</w:t>
      </w:r>
    </w:p>
    <w:p w:rsidR="00301189" w:rsidRDefault="00E2258A" w:rsidP="000E7737">
      <w:pPr>
        <w:pStyle w:val="ListBullet"/>
        <w:numPr>
          <w:ilvl w:val="0"/>
          <w:numId w:val="7"/>
        </w:numPr>
      </w:pPr>
      <w:r>
        <w:t>Structure of the Sanctuary</w:t>
      </w:r>
    </w:p>
    <w:p w:rsidR="00E2258A" w:rsidRDefault="001C520A" w:rsidP="00E2258A">
      <w:pPr>
        <w:pStyle w:val="ListBullet"/>
        <w:numPr>
          <w:ilvl w:val="1"/>
          <w:numId w:val="7"/>
        </w:numPr>
      </w:pPr>
      <w:r>
        <w:t>By 5</w:t>
      </w:r>
      <w:r w:rsidRPr="001C520A">
        <w:rPr>
          <w:vertAlign w:val="superscript"/>
        </w:rPr>
        <w:t>th</w:t>
      </w:r>
      <w:r>
        <w:t xml:space="preserve"> century : </w:t>
      </w:r>
      <w:r w:rsidR="00C84400">
        <w:t>original</w:t>
      </w:r>
      <w:r>
        <w:t xml:space="preserve"> temple had disappeared</w:t>
      </w:r>
    </w:p>
    <w:p w:rsidR="001C520A" w:rsidRDefault="001C520A" w:rsidP="00E2258A">
      <w:pPr>
        <w:pStyle w:val="ListBullet"/>
        <w:numPr>
          <w:ilvl w:val="1"/>
          <w:numId w:val="7"/>
        </w:numPr>
      </w:pPr>
      <w:r>
        <w:t>After 548 BC new temple</w:t>
      </w:r>
    </w:p>
    <w:p w:rsidR="001C520A" w:rsidRDefault="001C520A" w:rsidP="00E2258A">
      <w:pPr>
        <w:pStyle w:val="ListBullet"/>
        <w:numPr>
          <w:ilvl w:val="1"/>
          <w:numId w:val="7"/>
        </w:numPr>
      </w:pPr>
      <w:r>
        <w:lastRenderedPageBreak/>
        <w:t>Adyton</w:t>
      </w:r>
      <w:r w:rsidR="00FB4E8F">
        <w:t xml:space="preserve">: special room that no one could enter Pythia: </w:t>
      </w:r>
      <w:r w:rsidR="0087489E">
        <w:t>prophetess</w:t>
      </w:r>
      <w:r w:rsidR="006A5433">
        <w:t xml:space="preserve"> of the temple</w:t>
      </w:r>
    </w:p>
    <w:p w:rsidR="001C520A" w:rsidRDefault="00FB4E8F" w:rsidP="00E2258A">
      <w:pPr>
        <w:pStyle w:val="ListBullet"/>
        <w:numPr>
          <w:ilvl w:val="1"/>
          <w:numId w:val="7"/>
        </w:numPr>
      </w:pPr>
      <w:r>
        <w:t>Temenos</w:t>
      </w:r>
      <w:r w:rsidR="006A5433">
        <w:t>: rectangular</w:t>
      </w:r>
    </w:p>
    <w:p w:rsidR="00FB4E8F" w:rsidRDefault="00FB4E8F" w:rsidP="00E2258A">
      <w:pPr>
        <w:pStyle w:val="ListBullet"/>
        <w:numPr>
          <w:ilvl w:val="1"/>
          <w:numId w:val="7"/>
        </w:numPr>
      </w:pPr>
      <w:r>
        <w:t>Treasury buildings</w:t>
      </w:r>
      <w:r w:rsidR="006A5433">
        <w:t>: with many dedications</w:t>
      </w:r>
    </w:p>
    <w:p w:rsidR="00FB4E8F" w:rsidRDefault="00FB4E8F" w:rsidP="00E2258A">
      <w:pPr>
        <w:pStyle w:val="ListBullet"/>
        <w:numPr>
          <w:ilvl w:val="1"/>
          <w:numId w:val="7"/>
        </w:numPr>
      </w:pPr>
      <w:r>
        <w:t>Monuments</w:t>
      </w:r>
      <w:r w:rsidR="006A5433">
        <w:t>: by states and kingdoms</w:t>
      </w:r>
    </w:p>
    <w:p w:rsidR="00FB4E8F" w:rsidRDefault="00FB4E8F" w:rsidP="00E2258A">
      <w:pPr>
        <w:pStyle w:val="ListBullet"/>
        <w:numPr>
          <w:ilvl w:val="1"/>
          <w:numId w:val="7"/>
        </w:numPr>
      </w:pPr>
      <w:r>
        <w:t>Tripod</w:t>
      </w:r>
      <w:r w:rsidR="006A5433">
        <w:t xml:space="preserve">: special monument </w:t>
      </w:r>
      <w:r w:rsidR="00D14FE9">
        <w:t>(31 allied states)</w:t>
      </w:r>
    </w:p>
    <w:p w:rsidR="00D14FE9" w:rsidRDefault="00D14FE9" w:rsidP="00D14FE9">
      <w:pPr>
        <w:pStyle w:val="ListBullet"/>
        <w:numPr>
          <w:ilvl w:val="1"/>
          <w:numId w:val="7"/>
        </w:numPr>
      </w:pPr>
      <w:r>
        <w:t>Outside temenos:</w:t>
      </w:r>
      <w:r w:rsidR="0087489E">
        <w:t xml:space="preserve"> </w:t>
      </w:r>
      <w:r>
        <w:t>large place for transportati</w:t>
      </w:r>
      <w:r w:rsidR="0087489E">
        <w:t>on</w:t>
      </w:r>
    </w:p>
    <w:p w:rsidR="0087489E" w:rsidRDefault="0087489E" w:rsidP="0087489E">
      <w:pPr>
        <w:pStyle w:val="ListBullet"/>
        <w:numPr>
          <w:ilvl w:val="2"/>
          <w:numId w:val="7"/>
        </w:numPr>
      </w:pPr>
      <w:r>
        <w:t>Like a hotel today</w:t>
      </w:r>
    </w:p>
    <w:p w:rsidR="0087489E" w:rsidRDefault="0087489E" w:rsidP="0087489E">
      <w:pPr>
        <w:pStyle w:val="ListBullet"/>
        <w:numPr>
          <w:ilvl w:val="0"/>
          <w:numId w:val="7"/>
        </w:numPr>
      </w:pPr>
      <w:r>
        <w:t>Priesthood</w:t>
      </w:r>
    </w:p>
    <w:p w:rsidR="0087489E" w:rsidRDefault="0087489E" w:rsidP="0087489E">
      <w:pPr>
        <w:pStyle w:val="ListBullet"/>
        <w:numPr>
          <w:ilvl w:val="1"/>
          <w:numId w:val="7"/>
        </w:numPr>
      </w:pPr>
      <w:r>
        <w:t xml:space="preserve">From </w:t>
      </w:r>
      <w:r w:rsidR="00ED70A7">
        <w:t>aristocratic</w:t>
      </w:r>
      <w:r w:rsidR="00BE465C">
        <w:t xml:space="preserve"> families</w:t>
      </w:r>
    </w:p>
    <w:p w:rsidR="00BE465C" w:rsidRDefault="00BE465C" w:rsidP="0087489E">
      <w:pPr>
        <w:pStyle w:val="ListBullet"/>
        <w:numPr>
          <w:ilvl w:val="1"/>
          <w:numId w:val="7"/>
        </w:numPr>
      </w:pPr>
      <w:r>
        <w:t xml:space="preserve">Frist priests from </w:t>
      </w:r>
      <w:r w:rsidR="00ED70A7">
        <w:t>Crete</w:t>
      </w:r>
      <w:r>
        <w:t xml:space="preserve">: well known men who could offer purification from </w:t>
      </w:r>
      <w:r w:rsidR="00ED70A7">
        <w:t>religious</w:t>
      </w:r>
      <w:r>
        <w:t xml:space="preserve"> pollution</w:t>
      </w:r>
    </w:p>
    <w:p w:rsidR="00BE465C" w:rsidRDefault="001F5148" w:rsidP="0087489E">
      <w:pPr>
        <w:pStyle w:val="ListBullet"/>
        <w:numPr>
          <w:ilvl w:val="1"/>
          <w:numId w:val="7"/>
        </w:numPr>
      </w:pPr>
      <w:r>
        <w:t xml:space="preserve">Two priests: for life to serve </w:t>
      </w:r>
      <w:r w:rsidR="000F5DB5">
        <w:t>Apollo</w:t>
      </w:r>
    </w:p>
    <w:p w:rsidR="001F5148" w:rsidRDefault="001F5148" w:rsidP="0087489E">
      <w:pPr>
        <w:pStyle w:val="ListBullet"/>
        <w:numPr>
          <w:ilvl w:val="1"/>
          <w:numId w:val="7"/>
        </w:numPr>
      </w:pPr>
      <w:r>
        <w:t>Assistant to priests:</w:t>
      </w:r>
      <w:r w:rsidR="00ED70A7">
        <w:t xml:space="preserve"> </w:t>
      </w:r>
      <w:r>
        <w:t>Hosio</w:t>
      </w:r>
      <w:r w:rsidR="000F5DB5">
        <w:t xml:space="preserve"> </w:t>
      </w:r>
      <w:r>
        <w:t xml:space="preserve">= holy men </w:t>
      </w:r>
    </w:p>
    <w:p w:rsidR="001F5148" w:rsidRDefault="00ED70A7" w:rsidP="0087489E">
      <w:pPr>
        <w:pStyle w:val="ListBullet"/>
        <w:numPr>
          <w:ilvl w:val="1"/>
          <w:numId w:val="7"/>
        </w:numPr>
      </w:pPr>
      <w:r>
        <w:t>P</w:t>
      </w:r>
      <w:r w:rsidR="001F5148">
        <w:t>ythia</w:t>
      </w:r>
      <w:r>
        <w:t xml:space="preserve">: Prophetess. Local woman who spoke toe words of </w:t>
      </w:r>
      <w:r w:rsidR="000F5DB5">
        <w:t>Apollo</w:t>
      </w:r>
    </w:p>
    <w:p w:rsidR="00ED70A7" w:rsidRDefault="00ED70A7" w:rsidP="0087489E">
      <w:pPr>
        <w:pStyle w:val="ListBullet"/>
        <w:numPr>
          <w:ilvl w:val="1"/>
          <w:numId w:val="7"/>
        </w:numPr>
      </w:pPr>
      <w:r>
        <w:t>Special house for Pythia</w:t>
      </w:r>
    </w:p>
    <w:p w:rsidR="00301189" w:rsidRDefault="000F5DB5" w:rsidP="000E7737">
      <w:pPr>
        <w:pStyle w:val="ListBullet"/>
        <w:numPr>
          <w:ilvl w:val="0"/>
          <w:numId w:val="7"/>
        </w:numPr>
      </w:pPr>
      <w:r>
        <w:t>5</w:t>
      </w:r>
      <w:r w:rsidRPr="000F5DB5">
        <w:rPr>
          <w:vertAlign w:val="superscript"/>
        </w:rPr>
        <w:t>th</w:t>
      </w:r>
      <w:r>
        <w:t xml:space="preserve"> Century BC: Ocular s</w:t>
      </w:r>
      <w:r w:rsidR="003E24A4">
        <w:t>ession</w:t>
      </w:r>
    </w:p>
    <w:p w:rsidR="003E24A4" w:rsidRDefault="003E24A4" w:rsidP="003E24A4">
      <w:pPr>
        <w:pStyle w:val="ListBullet"/>
        <w:numPr>
          <w:ilvl w:val="1"/>
          <w:numId w:val="7"/>
        </w:numPr>
      </w:pPr>
      <w:r>
        <w:t>7</w:t>
      </w:r>
      <w:r w:rsidRPr="003E24A4">
        <w:rPr>
          <w:vertAlign w:val="superscript"/>
        </w:rPr>
        <w:t>th</w:t>
      </w:r>
      <w:r>
        <w:t xml:space="preserve"> day of each month : </w:t>
      </w:r>
      <w:r w:rsidR="00C84400">
        <w:t>Apollos</w:t>
      </w:r>
      <w:r>
        <w:t xml:space="preserve"> sacred day</w:t>
      </w:r>
    </w:p>
    <w:p w:rsidR="003E24A4" w:rsidRDefault="003E24A4" w:rsidP="003E24A4">
      <w:pPr>
        <w:pStyle w:val="ListBullet"/>
        <w:numPr>
          <w:ilvl w:val="1"/>
          <w:numId w:val="7"/>
        </w:numPr>
      </w:pPr>
      <w:r>
        <w:t xml:space="preserve">Pythia: bathed in Castalia for her </w:t>
      </w:r>
      <w:r w:rsidR="00C84400">
        <w:t>purification</w:t>
      </w:r>
      <w:r>
        <w:t xml:space="preserve"> </w:t>
      </w:r>
    </w:p>
    <w:p w:rsidR="003E24A4" w:rsidRDefault="00C84400" w:rsidP="003E24A4">
      <w:pPr>
        <w:pStyle w:val="ListBullet"/>
        <w:numPr>
          <w:ilvl w:val="1"/>
          <w:numId w:val="7"/>
        </w:numPr>
      </w:pPr>
      <w:r>
        <w:t>Entered</w:t>
      </w:r>
      <w:r w:rsidR="003E24A4">
        <w:t xml:space="preserve"> the </w:t>
      </w:r>
      <w:r w:rsidR="003925B8">
        <w:t>temple</w:t>
      </w:r>
      <w:r w:rsidR="003E24A4">
        <w:t xml:space="preserve"> weari</w:t>
      </w:r>
      <w:r w:rsidR="003D054E">
        <w:t>ng a crown made of laurel and held a branch of it</w:t>
      </w:r>
    </w:p>
    <w:p w:rsidR="003D054E" w:rsidRDefault="003D054E" w:rsidP="003E24A4">
      <w:pPr>
        <w:pStyle w:val="ListBullet"/>
        <w:numPr>
          <w:ilvl w:val="1"/>
          <w:numId w:val="7"/>
        </w:numPr>
      </w:pPr>
      <w:r>
        <w:t>In cella was an altar with eternal flame</w:t>
      </w:r>
    </w:p>
    <w:p w:rsidR="003D054E" w:rsidRDefault="003D054E" w:rsidP="003E24A4">
      <w:pPr>
        <w:pStyle w:val="ListBullet"/>
        <w:numPr>
          <w:ilvl w:val="1"/>
          <w:numId w:val="7"/>
        </w:numPr>
      </w:pPr>
      <w:r>
        <w:t xml:space="preserve">She entered </w:t>
      </w:r>
      <w:r w:rsidR="00D60BAF">
        <w:t>Adyton of the temple</w:t>
      </w:r>
    </w:p>
    <w:p w:rsidR="00D60BAF" w:rsidRDefault="00D60BAF" w:rsidP="003E24A4">
      <w:pPr>
        <w:pStyle w:val="ListBullet"/>
        <w:numPr>
          <w:ilvl w:val="1"/>
          <w:numId w:val="7"/>
        </w:numPr>
      </w:pPr>
      <w:r>
        <w:t xml:space="preserve">Ocular day: </w:t>
      </w:r>
      <w:r w:rsidR="003925B8">
        <w:t>Pythia</w:t>
      </w:r>
      <w:r>
        <w:t xml:space="preserve"> burned </w:t>
      </w:r>
      <w:r w:rsidR="003925B8">
        <w:t>laurel</w:t>
      </w:r>
      <w:r>
        <w:t xml:space="preserve"> leaves and barley meal for altar l</w:t>
      </w:r>
      <w:r w:rsidR="00E73FB7">
        <w:t>aurel:</w:t>
      </w:r>
      <w:r w:rsidR="00787315">
        <w:t xml:space="preserve"> </w:t>
      </w:r>
      <w:r w:rsidR="00E73FB7">
        <w:t xml:space="preserve">sacred plant of </w:t>
      </w:r>
      <w:r w:rsidR="00DB10CB">
        <w:t>Apollo</w:t>
      </w:r>
    </w:p>
    <w:p w:rsidR="00E73FB7" w:rsidRDefault="00787315" w:rsidP="003E24A4">
      <w:pPr>
        <w:pStyle w:val="ListBullet"/>
        <w:numPr>
          <w:ilvl w:val="1"/>
          <w:numId w:val="7"/>
        </w:numPr>
      </w:pPr>
      <w:r>
        <w:t>She</w:t>
      </w:r>
      <w:r w:rsidR="00E73FB7">
        <w:t xml:space="preserve"> seated on tri-pod and drank water from spring Cass</w:t>
      </w:r>
      <w:r>
        <w:t xml:space="preserve">otis </w:t>
      </w:r>
    </w:p>
    <w:p w:rsidR="00301189" w:rsidRDefault="007D2E7D" w:rsidP="000E7737">
      <w:pPr>
        <w:pStyle w:val="ListBullet"/>
        <w:numPr>
          <w:ilvl w:val="0"/>
          <w:numId w:val="7"/>
        </w:numPr>
      </w:pPr>
      <w:r>
        <w:lastRenderedPageBreak/>
        <w:t xml:space="preserve">Symbols of Apollo </w:t>
      </w:r>
    </w:p>
    <w:p w:rsidR="00301189" w:rsidRDefault="007D2E7D" w:rsidP="007D2E7D">
      <w:pPr>
        <w:pStyle w:val="ListBullet"/>
        <w:numPr>
          <w:ilvl w:val="1"/>
          <w:numId w:val="7"/>
        </w:numPr>
      </w:pPr>
      <w:r>
        <w:t>Laurel leaves</w:t>
      </w:r>
    </w:p>
    <w:p w:rsidR="007D2E7D" w:rsidRDefault="007D2E7D" w:rsidP="007D2E7D">
      <w:pPr>
        <w:pStyle w:val="ListBullet"/>
        <w:numPr>
          <w:ilvl w:val="1"/>
          <w:numId w:val="7"/>
        </w:numPr>
      </w:pPr>
      <w:r>
        <w:t xml:space="preserve">Apollo’s statue </w:t>
      </w:r>
    </w:p>
    <w:p w:rsidR="007D2E7D" w:rsidRDefault="007D2E7D" w:rsidP="007D2E7D">
      <w:pPr>
        <w:pStyle w:val="ListBullet"/>
        <w:numPr>
          <w:ilvl w:val="1"/>
          <w:numId w:val="7"/>
        </w:numPr>
      </w:pPr>
      <w:proofErr w:type="spellStart"/>
      <w:r>
        <w:t>Omp</w:t>
      </w:r>
      <w:r w:rsidR="00A13FB4">
        <w:t>h</w:t>
      </w:r>
      <w:r>
        <w:t>alos</w:t>
      </w:r>
      <w:proofErr w:type="spellEnd"/>
    </w:p>
    <w:p w:rsidR="007D2E7D" w:rsidRDefault="007D2E7D" w:rsidP="007D2E7D">
      <w:pPr>
        <w:pStyle w:val="ListBullet"/>
        <w:numPr>
          <w:ilvl w:val="1"/>
          <w:numId w:val="7"/>
        </w:numPr>
      </w:pPr>
      <w:r>
        <w:t>Tripod</w:t>
      </w:r>
    </w:p>
    <w:p w:rsidR="00301189" w:rsidRDefault="00CC3290" w:rsidP="000E7737">
      <w:pPr>
        <w:pStyle w:val="ListBullet"/>
        <w:numPr>
          <w:ilvl w:val="0"/>
          <w:numId w:val="7"/>
        </w:numPr>
      </w:pPr>
      <w:r>
        <w:t>Ocular Sessions</w:t>
      </w:r>
    </w:p>
    <w:p w:rsidR="00CC3290" w:rsidRDefault="00CC3290" w:rsidP="00CC3290">
      <w:pPr>
        <w:pStyle w:val="ListBullet"/>
        <w:numPr>
          <w:ilvl w:val="1"/>
          <w:numId w:val="7"/>
        </w:numPr>
      </w:pPr>
      <w:r>
        <w:t xml:space="preserve">Inspired </w:t>
      </w:r>
      <w:r w:rsidR="00F821F3">
        <w:t xml:space="preserve">by intoxicating </w:t>
      </w:r>
      <w:proofErr w:type="spellStart"/>
      <w:r w:rsidR="00F821F3">
        <w:t>vapours</w:t>
      </w:r>
      <w:proofErr w:type="spellEnd"/>
    </w:p>
    <w:p w:rsidR="00F821F3" w:rsidRDefault="00F821F3" w:rsidP="00CC3290">
      <w:pPr>
        <w:pStyle w:val="ListBullet"/>
        <w:numPr>
          <w:ilvl w:val="1"/>
          <w:numId w:val="7"/>
        </w:numPr>
      </w:pPr>
      <w:r>
        <w:t xml:space="preserve">Accompanied by priests and </w:t>
      </w:r>
      <w:proofErr w:type="spellStart"/>
      <w:r>
        <w:t>Hosioi</w:t>
      </w:r>
      <w:proofErr w:type="spellEnd"/>
    </w:p>
    <w:p w:rsidR="00F821F3" w:rsidRDefault="00F821F3" w:rsidP="0055169D">
      <w:pPr>
        <w:pStyle w:val="ListBullet"/>
        <w:numPr>
          <w:ilvl w:val="1"/>
          <w:numId w:val="7"/>
        </w:numPr>
      </w:pPr>
      <w:r>
        <w:t>Waited for first question</w:t>
      </w:r>
    </w:p>
    <w:p w:rsidR="0055169D" w:rsidRDefault="0055169D" w:rsidP="0055169D">
      <w:pPr>
        <w:pStyle w:val="ListBullet"/>
        <w:numPr>
          <w:ilvl w:val="1"/>
          <w:numId w:val="7"/>
        </w:numPr>
      </w:pPr>
      <w:r>
        <w:t xml:space="preserve">Fee, 4 </w:t>
      </w:r>
      <w:proofErr w:type="spellStart"/>
      <w:r>
        <w:t>obol</w:t>
      </w:r>
      <w:r w:rsidR="00AE42A7">
        <w:t>s</w:t>
      </w:r>
      <w:proofErr w:type="spellEnd"/>
      <w:r>
        <w:t xml:space="preserve"> ($</w:t>
      </w:r>
      <w:r w:rsidR="00441E07">
        <w:t xml:space="preserve">66) private and 7 Drachmas and 2 </w:t>
      </w:r>
      <w:proofErr w:type="spellStart"/>
      <w:r w:rsidR="00441E07">
        <w:t>obols</w:t>
      </w:r>
      <w:proofErr w:type="spellEnd"/>
      <w:r w:rsidR="00441E07">
        <w:t xml:space="preserve"> ($733) for state</w:t>
      </w:r>
    </w:p>
    <w:p w:rsidR="00441E07" w:rsidRDefault="00441E07" w:rsidP="0055169D">
      <w:pPr>
        <w:pStyle w:val="ListBullet"/>
        <w:numPr>
          <w:ilvl w:val="1"/>
          <w:numId w:val="7"/>
        </w:numPr>
      </w:pPr>
      <w:r>
        <w:t>Goat test</w:t>
      </w:r>
    </w:p>
    <w:p w:rsidR="00441E07" w:rsidRDefault="00E360EC" w:rsidP="0055169D">
      <w:pPr>
        <w:pStyle w:val="ListBullet"/>
        <w:numPr>
          <w:ilvl w:val="1"/>
          <w:numId w:val="7"/>
        </w:numPr>
      </w:pPr>
      <w:r>
        <w:t xml:space="preserve">Enquirer entered </w:t>
      </w:r>
      <w:proofErr w:type="spellStart"/>
      <w:r>
        <w:t>adyton</w:t>
      </w:r>
      <w:proofErr w:type="spellEnd"/>
      <w:r>
        <w:t>?? Gave one question to a priest</w:t>
      </w:r>
    </w:p>
    <w:p w:rsidR="00E360EC" w:rsidRDefault="00E360EC" w:rsidP="0055169D">
      <w:pPr>
        <w:pStyle w:val="ListBullet"/>
        <w:numPr>
          <w:ilvl w:val="1"/>
          <w:numId w:val="7"/>
        </w:numPr>
      </w:pPr>
      <w:r>
        <w:t xml:space="preserve">Priest asked </w:t>
      </w:r>
      <w:r w:rsidR="00AE42A7">
        <w:t>Pythia</w:t>
      </w:r>
      <w:r>
        <w:t xml:space="preserve"> – one response </w:t>
      </w:r>
      <w:r w:rsidR="00AE42A7">
        <w:t>in prose or epic language</w:t>
      </w:r>
    </w:p>
    <w:p w:rsidR="00301189" w:rsidRDefault="00AE42A7" w:rsidP="000E7737">
      <w:pPr>
        <w:pStyle w:val="ListBullet"/>
        <w:numPr>
          <w:ilvl w:val="0"/>
          <w:numId w:val="7"/>
        </w:numPr>
      </w:pPr>
      <w:r>
        <w:t>What was Pythia inspired by?</w:t>
      </w:r>
    </w:p>
    <w:p w:rsidR="00AE42A7" w:rsidRDefault="00AE42A7" w:rsidP="00AE42A7">
      <w:pPr>
        <w:pStyle w:val="ListBullet"/>
        <w:numPr>
          <w:ilvl w:val="1"/>
          <w:numId w:val="7"/>
        </w:numPr>
      </w:pPr>
      <w:r>
        <w:t>Fumigation of la</w:t>
      </w:r>
      <w:r w:rsidR="00C8578A">
        <w:t>urel leaves affected her</w:t>
      </w:r>
    </w:p>
    <w:p w:rsidR="00C8578A" w:rsidRDefault="00C8578A" w:rsidP="00AE42A7">
      <w:pPr>
        <w:pStyle w:val="ListBullet"/>
        <w:numPr>
          <w:ilvl w:val="1"/>
          <w:numId w:val="7"/>
        </w:numPr>
      </w:pPr>
      <w:r>
        <w:t xml:space="preserve">She ate laurel leaves : intoxicated by small portion of prussic acid in them </w:t>
      </w:r>
    </w:p>
    <w:p w:rsidR="00C8578A" w:rsidRDefault="00C8578A" w:rsidP="00AE42A7">
      <w:pPr>
        <w:pStyle w:val="ListBullet"/>
        <w:numPr>
          <w:ilvl w:val="1"/>
          <w:numId w:val="7"/>
        </w:numPr>
      </w:pPr>
      <w:r>
        <w:t xml:space="preserve">She </w:t>
      </w:r>
      <w:r w:rsidR="00F56D11">
        <w:t>worked herself into hypnotic state</w:t>
      </w:r>
    </w:p>
    <w:p w:rsidR="00F56D11" w:rsidRDefault="00F56D11" w:rsidP="00AE42A7">
      <w:pPr>
        <w:pStyle w:val="ListBullet"/>
        <w:numPr>
          <w:ilvl w:val="1"/>
          <w:numId w:val="7"/>
        </w:numPr>
      </w:pPr>
      <w:r>
        <w:t xml:space="preserve">Vapors arose from a chasm in the rock beneath the </w:t>
      </w:r>
      <w:r w:rsidR="001C4A4B">
        <w:t>A</w:t>
      </w:r>
      <w:r>
        <w:t>dyton</w:t>
      </w:r>
    </w:p>
    <w:p w:rsidR="00F56D11" w:rsidRDefault="001C4A4B" w:rsidP="00AE42A7">
      <w:pPr>
        <w:pStyle w:val="ListBullet"/>
        <w:numPr>
          <w:ilvl w:val="1"/>
          <w:numId w:val="7"/>
        </w:numPr>
      </w:pPr>
      <w:r>
        <w:t>A</w:t>
      </w:r>
      <w:r w:rsidR="00F56D11">
        <w:t>cco</w:t>
      </w:r>
      <w:r>
        <w:t>rding to studies it was a mix of B and D</w:t>
      </w:r>
    </w:p>
    <w:p w:rsidR="00E374F7" w:rsidRDefault="00A328D2" w:rsidP="000E7737">
      <w:pPr>
        <w:pStyle w:val="ListBullet"/>
        <w:numPr>
          <w:ilvl w:val="0"/>
          <w:numId w:val="7"/>
        </w:numPr>
      </w:pPr>
      <w:r>
        <w:t>Religious Beliefs</w:t>
      </w:r>
    </w:p>
    <w:p w:rsidR="00A328D2" w:rsidRDefault="00A328D2" w:rsidP="00A328D2">
      <w:pPr>
        <w:pStyle w:val="ListBullet"/>
        <w:numPr>
          <w:ilvl w:val="1"/>
          <w:numId w:val="7"/>
        </w:numPr>
      </w:pPr>
      <w:r>
        <w:t>Prose and verse or</w:t>
      </w:r>
      <w:r w:rsidR="00BE7198">
        <w:t xml:space="preserve">acles were </w:t>
      </w:r>
      <w:r w:rsidR="00B84133">
        <w:t>words</w:t>
      </w:r>
      <w:r w:rsidR="00BE7198">
        <w:t xml:space="preserve"> of </w:t>
      </w:r>
      <w:r w:rsidR="00B84133">
        <w:t>Apollo</w:t>
      </w:r>
      <w:r w:rsidR="00BE7198">
        <w:t xml:space="preserve"> himself</w:t>
      </w:r>
    </w:p>
    <w:p w:rsidR="00BE7198" w:rsidRDefault="00BE7198" w:rsidP="00A328D2">
      <w:pPr>
        <w:pStyle w:val="ListBullet"/>
        <w:numPr>
          <w:ilvl w:val="1"/>
          <w:numId w:val="7"/>
        </w:numPr>
      </w:pPr>
      <w:r>
        <w:t xml:space="preserve">Quasi-historical </w:t>
      </w:r>
      <w:r w:rsidR="00B84133">
        <w:t>oracles</w:t>
      </w:r>
      <w:r>
        <w:t xml:space="preserve"> were genuine that concerned plagues famines and wars</w:t>
      </w:r>
    </w:p>
    <w:p w:rsidR="00BE7198" w:rsidRDefault="00B84133" w:rsidP="00A328D2">
      <w:pPr>
        <w:pStyle w:val="ListBullet"/>
        <w:numPr>
          <w:ilvl w:val="1"/>
          <w:numId w:val="7"/>
        </w:numPr>
      </w:pPr>
      <w:r>
        <w:lastRenderedPageBreak/>
        <w:t>people</w:t>
      </w:r>
      <w:r w:rsidR="00BE7198">
        <w:t xml:space="preserve"> </w:t>
      </w:r>
      <w:r w:rsidR="007B0401">
        <w:t xml:space="preserve">trust </w:t>
      </w:r>
      <w:r w:rsidR="009026A1">
        <w:t>Pythia</w:t>
      </w:r>
      <w:r w:rsidR="007B0401">
        <w:t xml:space="preserve"> and studies her </w:t>
      </w:r>
      <w:r>
        <w:t>oracles</w:t>
      </w:r>
      <w:r w:rsidR="007B0401">
        <w:t xml:space="preserve"> before </w:t>
      </w:r>
      <w:r>
        <w:t>interpreting</w:t>
      </w:r>
      <w:r w:rsidR="007B0401">
        <w:t xml:space="preserve"> them </w:t>
      </w:r>
    </w:p>
    <w:p w:rsidR="007B0401" w:rsidRDefault="00B84133" w:rsidP="00A328D2">
      <w:pPr>
        <w:pStyle w:val="ListBullet"/>
        <w:numPr>
          <w:ilvl w:val="1"/>
          <w:numId w:val="7"/>
        </w:numPr>
      </w:pPr>
      <w:r>
        <w:t>Delphi</w:t>
      </w:r>
      <w:r w:rsidR="007B0401">
        <w:t>: authority to cons</w:t>
      </w:r>
      <w:r w:rsidR="0094089F">
        <w:t>u</w:t>
      </w:r>
      <w:r w:rsidR="007B0401">
        <w:t>l</w:t>
      </w:r>
      <w:r w:rsidR="0094089F">
        <w:t xml:space="preserve">t </w:t>
      </w:r>
      <w:r w:rsidR="007B0401">
        <w:t xml:space="preserve">on religious questions of cult foundations and sacred law </w:t>
      </w:r>
    </w:p>
    <w:p w:rsidR="00E374F7" w:rsidRDefault="0094089F" w:rsidP="000E7737">
      <w:pPr>
        <w:pStyle w:val="ListBullet"/>
        <w:numPr>
          <w:ilvl w:val="0"/>
          <w:numId w:val="7"/>
        </w:numPr>
      </w:pPr>
      <w:r>
        <w:t>Questions to Pythia</w:t>
      </w:r>
    </w:p>
    <w:p w:rsidR="0094089F" w:rsidRDefault="0094089F" w:rsidP="0094089F">
      <w:pPr>
        <w:pStyle w:val="ListBullet"/>
        <w:numPr>
          <w:ilvl w:val="1"/>
          <w:numId w:val="7"/>
        </w:numPr>
      </w:pPr>
      <w:r>
        <w:t>Right place for a cult</w:t>
      </w:r>
    </w:p>
    <w:p w:rsidR="0094089F" w:rsidRDefault="0094089F" w:rsidP="0094089F">
      <w:pPr>
        <w:pStyle w:val="ListBullet"/>
        <w:numPr>
          <w:ilvl w:val="1"/>
          <w:numId w:val="7"/>
        </w:numPr>
      </w:pPr>
      <w:r>
        <w:t xml:space="preserve">Sacrifices </w:t>
      </w:r>
    </w:p>
    <w:p w:rsidR="0094089F" w:rsidRDefault="0094089F" w:rsidP="0094089F">
      <w:pPr>
        <w:pStyle w:val="ListBullet"/>
        <w:numPr>
          <w:ilvl w:val="1"/>
          <w:numId w:val="7"/>
        </w:numPr>
      </w:pPr>
      <w:r>
        <w:t>Offerings</w:t>
      </w:r>
    </w:p>
    <w:p w:rsidR="0094089F" w:rsidRDefault="00491214" w:rsidP="0094089F">
      <w:pPr>
        <w:pStyle w:val="ListBullet"/>
        <w:numPr>
          <w:ilvl w:val="1"/>
          <w:numId w:val="7"/>
        </w:numPr>
      </w:pPr>
      <w:r>
        <w:t>Establishment</w:t>
      </w:r>
      <w:r w:rsidR="0094089F">
        <w:t xml:space="preserve"> or violation</w:t>
      </w:r>
      <w:r w:rsidR="00B92BED">
        <w:t xml:space="preserve"> of religious practices and law</w:t>
      </w:r>
    </w:p>
    <w:p w:rsidR="00B92BED" w:rsidRDefault="00B92BED" w:rsidP="0094089F">
      <w:pPr>
        <w:pStyle w:val="ListBullet"/>
        <w:numPr>
          <w:ilvl w:val="1"/>
          <w:numId w:val="7"/>
        </w:numPr>
      </w:pPr>
      <w:r>
        <w:t xml:space="preserve">Relations between states </w:t>
      </w:r>
    </w:p>
    <w:p w:rsidR="00B92BED" w:rsidRDefault="00B92BED" w:rsidP="0094089F">
      <w:pPr>
        <w:pStyle w:val="ListBullet"/>
        <w:numPr>
          <w:ilvl w:val="1"/>
          <w:numId w:val="7"/>
        </w:numPr>
      </w:pPr>
      <w:r>
        <w:t>Foundations of new cities</w:t>
      </w:r>
    </w:p>
    <w:p w:rsidR="00B92BED" w:rsidRDefault="00B92BED" w:rsidP="0094089F">
      <w:pPr>
        <w:pStyle w:val="ListBullet"/>
        <w:numPr>
          <w:ilvl w:val="1"/>
          <w:numId w:val="7"/>
        </w:numPr>
      </w:pPr>
      <w:r>
        <w:t>Was</w:t>
      </w:r>
    </w:p>
    <w:p w:rsidR="00B92BED" w:rsidRDefault="00B92BED" w:rsidP="0094089F">
      <w:pPr>
        <w:pStyle w:val="ListBullet"/>
        <w:numPr>
          <w:ilvl w:val="1"/>
          <w:numId w:val="7"/>
        </w:numPr>
      </w:pPr>
      <w:r>
        <w:t>Secular laws</w:t>
      </w:r>
    </w:p>
    <w:p w:rsidR="00B92BED" w:rsidRDefault="00B92BED" w:rsidP="0094089F">
      <w:pPr>
        <w:pStyle w:val="ListBullet"/>
        <w:numPr>
          <w:ilvl w:val="1"/>
          <w:numId w:val="7"/>
        </w:numPr>
      </w:pPr>
      <w:r>
        <w:t xml:space="preserve">Expiation of religious </w:t>
      </w:r>
      <w:r w:rsidR="00491214">
        <w:t xml:space="preserve">crimes </w:t>
      </w:r>
    </w:p>
    <w:p w:rsidR="00E374F7" w:rsidRDefault="009026A1" w:rsidP="000E7737">
      <w:pPr>
        <w:pStyle w:val="ListBullet"/>
        <w:numPr>
          <w:ilvl w:val="0"/>
          <w:numId w:val="7"/>
        </w:numPr>
      </w:pPr>
      <w:r>
        <w:t>Oracles</w:t>
      </w:r>
    </w:p>
    <w:p w:rsidR="009026A1" w:rsidRDefault="009026A1" w:rsidP="009026A1">
      <w:pPr>
        <w:pStyle w:val="ListBullet"/>
        <w:numPr>
          <w:ilvl w:val="1"/>
          <w:numId w:val="7"/>
        </w:numPr>
      </w:pPr>
      <w:r>
        <w:t>Did not tell what to do</w:t>
      </w:r>
    </w:p>
    <w:p w:rsidR="009026A1" w:rsidRDefault="009026A1" w:rsidP="009026A1">
      <w:pPr>
        <w:pStyle w:val="ListBullet"/>
        <w:numPr>
          <w:ilvl w:val="1"/>
          <w:numId w:val="7"/>
        </w:numPr>
      </w:pPr>
      <w:r>
        <w:t>What was better to do or not</w:t>
      </w:r>
    </w:p>
    <w:p w:rsidR="009026A1" w:rsidRDefault="00542413" w:rsidP="009026A1">
      <w:pPr>
        <w:pStyle w:val="ListBullet"/>
        <w:numPr>
          <w:ilvl w:val="1"/>
          <w:numId w:val="7"/>
        </w:numPr>
      </w:pPr>
      <w:r>
        <w:t>H</w:t>
      </w:r>
      <w:r w:rsidR="009026A1">
        <w:t>i</w:t>
      </w:r>
      <w:r>
        <w:t>storical oracle: more guidance but not instruction</w:t>
      </w:r>
    </w:p>
    <w:p w:rsidR="00542413" w:rsidRDefault="00726402" w:rsidP="009026A1">
      <w:pPr>
        <w:pStyle w:val="ListBullet"/>
        <w:numPr>
          <w:ilvl w:val="1"/>
          <w:numId w:val="7"/>
        </w:numPr>
      </w:pPr>
      <w:r>
        <w:t>Positive</w:t>
      </w:r>
      <w:r w:rsidR="00542413">
        <w:t xml:space="preserve"> response: increased confidence </w:t>
      </w:r>
    </w:p>
    <w:p w:rsidR="00E374F7" w:rsidRDefault="00726402" w:rsidP="000E7737">
      <w:pPr>
        <w:pStyle w:val="ListBullet"/>
        <w:numPr>
          <w:ilvl w:val="0"/>
          <w:numId w:val="7"/>
        </w:numPr>
      </w:pPr>
      <w:r>
        <w:t>Pythian Games</w:t>
      </w:r>
    </w:p>
    <w:p w:rsidR="00726402" w:rsidRDefault="00726402" w:rsidP="00726402">
      <w:pPr>
        <w:pStyle w:val="ListBullet"/>
        <w:numPr>
          <w:ilvl w:val="1"/>
          <w:numId w:val="7"/>
        </w:numPr>
      </w:pPr>
      <w:r>
        <w:t>Every 4 years</w:t>
      </w:r>
    </w:p>
    <w:p w:rsidR="00726402" w:rsidRDefault="00726402" w:rsidP="00726402">
      <w:pPr>
        <w:pStyle w:val="ListBullet"/>
        <w:numPr>
          <w:ilvl w:val="1"/>
          <w:numId w:val="7"/>
        </w:numPr>
      </w:pPr>
      <w:r>
        <w:t>August</w:t>
      </w:r>
    </w:p>
    <w:p w:rsidR="00726402" w:rsidRDefault="00D70B47" w:rsidP="00726402">
      <w:pPr>
        <w:pStyle w:val="ListBullet"/>
        <w:numPr>
          <w:ilvl w:val="1"/>
          <w:numId w:val="7"/>
        </w:numPr>
      </w:pPr>
      <w:r>
        <w:t>Pan-Hellenic</w:t>
      </w:r>
    </w:p>
    <w:p w:rsidR="00726402" w:rsidRDefault="00726402" w:rsidP="00726402">
      <w:pPr>
        <w:pStyle w:val="ListBullet"/>
        <w:numPr>
          <w:ilvl w:val="1"/>
          <w:numId w:val="7"/>
        </w:numPr>
      </w:pPr>
      <w:r>
        <w:t>Pythian games for Apollo</w:t>
      </w:r>
    </w:p>
    <w:p w:rsidR="00726402" w:rsidRDefault="00726402" w:rsidP="00726402">
      <w:pPr>
        <w:pStyle w:val="ListBullet"/>
        <w:numPr>
          <w:ilvl w:val="1"/>
          <w:numId w:val="7"/>
        </w:numPr>
      </w:pPr>
      <w:r>
        <w:t>Aim: to comm</w:t>
      </w:r>
      <w:r w:rsidR="000053CF">
        <w:t xml:space="preserve">emorate the death of the Python the dragon that Apollo slew to establish his temple and oracle in Delphi </w:t>
      </w:r>
    </w:p>
    <w:p w:rsidR="00E374F7" w:rsidRDefault="00E47B44" w:rsidP="00E47B44">
      <w:pPr>
        <w:pStyle w:val="ListBullet"/>
        <w:numPr>
          <w:ilvl w:val="0"/>
          <w:numId w:val="0"/>
        </w:numPr>
        <w:ind w:left="432" w:hanging="432"/>
      </w:pPr>
      <w:r>
        <w:lastRenderedPageBreak/>
        <w:t>Finishing the lecture next lecture .</w:t>
      </w:r>
    </w:p>
    <w:p w:rsidR="00E47B44" w:rsidRDefault="001B1BD2" w:rsidP="00E47B44">
      <w:pPr>
        <w:pStyle w:val="ListBullet"/>
        <w:numPr>
          <w:ilvl w:val="0"/>
          <w:numId w:val="0"/>
        </w:numPr>
        <w:ind w:left="432" w:hanging="432"/>
      </w:pPr>
      <w:r>
        <w:t>Delphi: The Bellybutton of the Ancient World (Video)</w:t>
      </w:r>
    </w:p>
    <w:p w:rsidR="00E374F7" w:rsidRDefault="00E374F7" w:rsidP="00021230">
      <w:pPr>
        <w:pStyle w:val="ListBullet"/>
        <w:numPr>
          <w:ilvl w:val="0"/>
          <w:numId w:val="0"/>
        </w:numPr>
        <w:ind w:left="432" w:hanging="432"/>
      </w:pPr>
    </w:p>
    <w:p w:rsidR="00E374F7" w:rsidRDefault="00E374F7" w:rsidP="005F55F9">
      <w:pPr>
        <w:pStyle w:val="ListBullet"/>
        <w:numPr>
          <w:ilvl w:val="0"/>
          <w:numId w:val="0"/>
        </w:numPr>
        <w:ind w:left="432"/>
      </w:pPr>
    </w:p>
    <w:sectPr w:rsidR="00E374F7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E49" w:rsidRDefault="003E3E49">
      <w:r>
        <w:separator/>
      </w:r>
    </w:p>
    <w:p w:rsidR="003E3E49" w:rsidRDefault="003E3E49"/>
  </w:endnote>
  <w:endnote w:type="continuationSeparator" w:id="0">
    <w:p w:rsidR="003E3E49" w:rsidRDefault="003E3E49">
      <w:r>
        <w:continuationSeparator/>
      </w:r>
    </w:p>
    <w:p w:rsidR="003E3E49" w:rsidRDefault="003E3E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17BD" w:rsidRDefault="0015082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780A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E49" w:rsidRDefault="003E3E49">
      <w:r>
        <w:separator/>
      </w:r>
    </w:p>
    <w:p w:rsidR="003E3E49" w:rsidRDefault="003E3E49"/>
  </w:footnote>
  <w:footnote w:type="continuationSeparator" w:id="0">
    <w:p w:rsidR="003E3E49" w:rsidRDefault="003E3E49">
      <w:r>
        <w:continuationSeparator/>
      </w:r>
    </w:p>
    <w:p w:rsidR="003E3E49" w:rsidRDefault="003E3E4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CCBE3444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961B2"/>
    <w:multiLevelType w:val="hybridMultilevel"/>
    <w:tmpl w:val="D2940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F060A3"/>
    <w:multiLevelType w:val="hybridMultilevel"/>
    <w:tmpl w:val="365E1B90"/>
    <w:lvl w:ilvl="0" w:tplc="04090001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75ADB"/>
    <w:multiLevelType w:val="hybridMultilevel"/>
    <w:tmpl w:val="97DEBF66"/>
    <w:lvl w:ilvl="0" w:tplc="04090001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EF3EAF"/>
    <w:multiLevelType w:val="hybridMultilevel"/>
    <w:tmpl w:val="11A2E3D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C31"/>
    <w:rsid w:val="000053CF"/>
    <w:rsid w:val="000071E6"/>
    <w:rsid w:val="00021230"/>
    <w:rsid w:val="00030448"/>
    <w:rsid w:val="00032466"/>
    <w:rsid w:val="0003685B"/>
    <w:rsid w:val="0006103F"/>
    <w:rsid w:val="000956F5"/>
    <w:rsid w:val="000A37E4"/>
    <w:rsid w:val="000E7737"/>
    <w:rsid w:val="000F1976"/>
    <w:rsid w:val="000F5DB5"/>
    <w:rsid w:val="00116AEF"/>
    <w:rsid w:val="00127D72"/>
    <w:rsid w:val="00150827"/>
    <w:rsid w:val="001555C3"/>
    <w:rsid w:val="0016051C"/>
    <w:rsid w:val="00166D24"/>
    <w:rsid w:val="0019523B"/>
    <w:rsid w:val="001A5F77"/>
    <w:rsid w:val="001B1BD2"/>
    <w:rsid w:val="001B6DB6"/>
    <w:rsid w:val="001C4A4B"/>
    <w:rsid w:val="001C520A"/>
    <w:rsid w:val="001E3BF6"/>
    <w:rsid w:val="001E645F"/>
    <w:rsid w:val="001F3FD0"/>
    <w:rsid w:val="001F5148"/>
    <w:rsid w:val="002038D0"/>
    <w:rsid w:val="00212A26"/>
    <w:rsid w:val="002167F7"/>
    <w:rsid w:val="00220003"/>
    <w:rsid w:val="002573C9"/>
    <w:rsid w:val="002726AE"/>
    <w:rsid w:val="00280F13"/>
    <w:rsid w:val="0028698E"/>
    <w:rsid w:val="002923EC"/>
    <w:rsid w:val="002A273F"/>
    <w:rsid w:val="002A6060"/>
    <w:rsid w:val="002B698B"/>
    <w:rsid w:val="002C1495"/>
    <w:rsid w:val="002F3564"/>
    <w:rsid w:val="002F5431"/>
    <w:rsid w:val="00301189"/>
    <w:rsid w:val="0030250F"/>
    <w:rsid w:val="00302FD0"/>
    <w:rsid w:val="00310840"/>
    <w:rsid w:val="003345FE"/>
    <w:rsid w:val="00347886"/>
    <w:rsid w:val="003571C3"/>
    <w:rsid w:val="003838C0"/>
    <w:rsid w:val="003925B8"/>
    <w:rsid w:val="00394FBA"/>
    <w:rsid w:val="003B1147"/>
    <w:rsid w:val="003C49A0"/>
    <w:rsid w:val="003D054E"/>
    <w:rsid w:val="003D319D"/>
    <w:rsid w:val="003D675E"/>
    <w:rsid w:val="003E24A4"/>
    <w:rsid w:val="003E3E49"/>
    <w:rsid w:val="003F2F12"/>
    <w:rsid w:val="003F3393"/>
    <w:rsid w:val="00435D8E"/>
    <w:rsid w:val="004406F8"/>
    <w:rsid w:val="00441E07"/>
    <w:rsid w:val="00475D1B"/>
    <w:rsid w:val="00491214"/>
    <w:rsid w:val="004A254D"/>
    <w:rsid w:val="004C1155"/>
    <w:rsid w:val="004C2D1E"/>
    <w:rsid w:val="00500039"/>
    <w:rsid w:val="00512A87"/>
    <w:rsid w:val="00522A16"/>
    <w:rsid w:val="005350CD"/>
    <w:rsid w:val="0053780A"/>
    <w:rsid w:val="00542413"/>
    <w:rsid w:val="0054373E"/>
    <w:rsid w:val="00544906"/>
    <w:rsid w:val="005513FD"/>
    <w:rsid w:val="0055169D"/>
    <w:rsid w:val="005609A2"/>
    <w:rsid w:val="005743A6"/>
    <w:rsid w:val="005771A3"/>
    <w:rsid w:val="005C5BB8"/>
    <w:rsid w:val="005C77D6"/>
    <w:rsid w:val="005F497C"/>
    <w:rsid w:val="005F55F9"/>
    <w:rsid w:val="00613D27"/>
    <w:rsid w:val="00634CB9"/>
    <w:rsid w:val="00637129"/>
    <w:rsid w:val="00640076"/>
    <w:rsid w:val="00652573"/>
    <w:rsid w:val="00662F4E"/>
    <w:rsid w:val="00673D47"/>
    <w:rsid w:val="006A5433"/>
    <w:rsid w:val="006C5D74"/>
    <w:rsid w:val="006D019B"/>
    <w:rsid w:val="006F41A6"/>
    <w:rsid w:val="00704406"/>
    <w:rsid w:val="0071584D"/>
    <w:rsid w:val="00726402"/>
    <w:rsid w:val="007328E4"/>
    <w:rsid w:val="007342DC"/>
    <w:rsid w:val="00742E52"/>
    <w:rsid w:val="00784E1C"/>
    <w:rsid w:val="00787315"/>
    <w:rsid w:val="007B0401"/>
    <w:rsid w:val="007C13DD"/>
    <w:rsid w:val="007C4A38"/>
    <w:rsid w:val="007D2E7D"/>
    <w:rsid w:val="007D60E9"/>
    <w:rsid w:val="007D7085"/>
    <w:rsid w:val="007E235C"/>
    <w:rsid w:val="007F07BE"/>
    <w:rsid w:val="008004AF"/>
    <w:rsid w:val="0081538D"/>
    <w:rsid w:val="00822508"/>
    <w:rsid w:val="00851B7C"/>
    <w:rsid w:val="00852C56"/>
    <w:rsid w:val="008679D0"/>
    <w:rsid w:val="0087489D"/>
    <w:rsid w:val="0087489E"/>
    <w:rsid w:val="00874AA9"/>
    <w:rsid w:val="00881106"/>
    <w:rsid w:val="00882567"/>
    <w:rsid w:val="008863E2"/>
    <w:rsid w:val="00896B4A"/>
    <w:rsid w:val="008B17BD"/>
    <w:rsid w:val="008B4C77"/>
    <w:rsid w:val="008D399F"/>
    <w:rsid w:val="008E7BC6"/>
    <w:rsid w:val="009026A1"/>
    <w:rsid w:val="009066F6"/>
    <w:rsid w:val="0091521D"/>
    <w:rsid w:val="009163FD"/>
    <w:rsid w:val="00931746"/>
    <w:rsid w:val="0094089F"/>
    <w:rsid w:val="009558B2"/>
    <w:rsid w:val="00963EF8"/>
    <w:rsid w:val="0096707E"/>
    <w:rsid w:val="009C35E6"/>
    <w:rsid w:val="009C7A67"/>
    <w:rsid w:val="009D0AE9"/>
    <w:rsid w:val="009D5789"/>
    <w:rsid w:val="009E0143"/>
    <w:rsid w:val="00A13FB4"/>
    <w:rsid w:val="00A1737D"/>
    <w:rsid w:val="00A209C4"/>
    <w:rsid w:val="00A2447E"/>
    <w:rsid w:val="00A328D2"/>
    <w:rsid w:val="00A43C2D"/>
    <w:rsid w:val="00A862DB"/>
    <w:rsid w:val="00A978D9"/>
    <w:rsid w:val="00AA0F2F"/>
    <w:rsid w:val="00AA6215"/>
    <w:rsid w:val="00AB430C"/>
    <w:rsid w:val="00AE1CFB"/>
    <w:rsid w:val="00AE3322"/>
    <w:rsid w:val="00AE42A7"/>
    <w:rsid w:val="00AF03EE"/>
    <w:rsid w:val="00AF5312"/>
    <w:rsid w:val="00B10DBB"/>
    <w:rsid w:val="00B26142"/>
    <w:rsid w:val="00B26F89"/>
    <w:rsid w:val="00B27D9B"/>
    <w:rsid w:val="00B434A9"/>
    <w:rsid w:val="00B83A2E"/>
    <w:rsid w:val="00B84133"/>
    <w:rsid w:val="00B86516"/>
    <w:rsid w:val="00B92BED"/>
    <w:rsid w:val="00BB3A40"/>
    <w:rsid w:val="00BC1789"/>
    <w:rsid w:val="00BD52E5"/>
    <w:rsid w:val="00BD7F31"/>
    <w:rsid w:val="00BE465C"/>
    <w:rsid w:val="00BE7198"/>
    <w:rsid w:val="00BE7656"/>
    <w:rsid w:val="00C14DFB"/>
    <w:rsid w:val="00C33ECF"/>
    <w:rsid w:val="00C4049A"/>
    <w:rsid w:val="00C6475C"/>
    <w:rsid w:val="00C65AD7"/>
    <w:rsid w:val="00C82C68"/>
    <w:rsid w:val="00C84400"/>
    <w:rsid w:val="00C855DA"/>
    <w:rsid w:val="00C8578A"/>
    <w:rsid w:val="00C86ABF"/>
    <w:rsid w:val="00C91118"/>
    <w:rsid w:val="00C946EE"/>
    <w:rsid w:val="00CA54AC"/>
    <w:rsid w:val="00CC3290"/>
    <w:rsid w:val="00CE0D50"/>
    <w:rsid w:val="00CF4D47"/>
    <w:rsid w:val="00D14FE9"/>
    <w:rsid w:val="00D1657E"/>
    <w:rsid w:val="00D2534F"/>
    <w:rsid w:val="00D44CCC"/>
    <w:rsid w:val="00D44DD5"/>
    <w:rsid w:val="00D60BAF"/>
    <w:rsid w:val="00D70B47"/>
    <w:rsid w:val="00D77045"/>
    <w:rsid w:val="00D81DB1"/>
    <w:rsid w:val="00DB10CB"/>
    <w:rsid w:val="00DD082F"/>
    <w:rsid w:val="00DE4289"/>
    <w:rsid w:val="00E01A33"/>
    <w:rsid w:val="00E11593"/>
    <w:rsid w:val="00E2258A"/>
    <w:rsid w:val="00E32828"/>
    <w:rsid w:val="00E360EC"/>
    <w:rsid w:val="00E374F7"/>
    <w:rsid w:val="00E44A49"/>
    <w:rsid w:val="00E455F8"/>
    <w:rsid w:val="00E45772"/>
    <w:rsid w:val="00E47B44"/>
    <w:rsid w:val="00E6530C"/>
    <w:rsid w:val="00E73FB7"/>
    <w:rsid w:val="00E92F37"/>
    <w:rsid w:val="00EA558F"/>
    <w:rsid w:val="00EB6196"/>
    <w:rsid w:val="00EC0C31"/>
    <w:rsid w:val="00ED6D2A"/>
    <w:rsid w:val="00ED70A7"/>
    <w:rsid w:val="00EE29B2"/>
    <w:rsid w:val="00EF4F22"/>
    <w:rsid w:val="00EF5EC9"/>
    <w:rsid w:val="00F143CE"/>
    <w:rsid w:val="00F14A80"/>
    <w:rsid w:val="00F26478"/>
    <w:rsid w:val="00F32E7C"/>
    <w:rsid w:val="00F564D0"/>
    <w:rsid w:val="00F56D11"/>
    <w:rsid w:val="00F821F3"/>
    <w:rsid w:val="00F85C7B"/>
    <w:rsid w:val="00F85CAA"/>
    <w:rsid w:val="00F96649"/>
    <w:rsid w:val="00FB216D"/>
    <w:rsid w:val="00FB4E8F"/>
    <w:rsid w:val="00FD0E16"/>
    <w:rsid w:val="00FD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547BAFD-967F-B048-BA7B-BCFC50ABA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8CC43DDE-6A19-0544-81FB-A5A590B50B4C%7dtf50002051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%7b8CC43DDE-6A19-0544-81FB-A5A590B50B4C%7dtf50002051.dotx</Template>
  <TotalTime>0</TotalTime>
  <Pages>16</Pages>
  <Words>1981</Words>
  <Characters>11297</Characters>
  <Application>Microsoft Office Word</Application>
  <DocSecurity>0</DocSecurity>
  <Lines>94</Lines>
  <Paragraphs>26</Paragraphs>
  <ScaleCrop>false</ScaleCrop>
  <Company/>
  <LinksUpToDate>false</LinksUpToDate>
  <CharactersWithSpaces>13252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Jayne Longinotti</dc:creator>
  <cp:keywords/>
  <dc:description/>
  <cp:lastModifiedBy>Sarah Jayne Longinotti</cp:lastModifiedBy>
  <cp:revision>2</cp:revision>
  <dcterms:created xsi:type="dcterms:W3CDTF">2015-11-03T14:56:00Z</dcterms:created>
  <dcterms:modified xsi:type="dcterms:W3CDTF">2015-11-03T14:56:00Z</dcterms:modified>
</cp:coreProperties>
</file>