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7A0" w:rsidRDefault="00A904BC">
      <w:pPr>
        <w:pStyle w:val="Heading1"/>
      </w:pPr>
      <w:r>
        <w:t>Lecture 2</w:t>
      </w:r>
    </w:p>
    <w:p w:rsidR="00CF3F7B" w:rsidRDefault="00CF3F7B" w:rsidP="00CF3F7B">
      <w:pPr>
        <w:pStyle w:val="ListBullet"/>
      </w:pPr>
      <w:r>
        <w:t xml:space="preserve">Readings </w:t>
      </w:r>
    </w:p>
    <w:p w:rsidR="00CF3F7B" w:rsidRDefault="00CF3F7B" w:rsidP="00CF3F7B">
      <w:pPr>
        <w:pStyle w:val="ListBullet"/>
      </w:pPr>
      <w:r>
        <w:t>1. Oxford Dictionary, Greek Religion (term)</w:t>
      </w:r>
    </w:p>
    <w:p w:rsidR="00CF3F7B" w:rsidRDefault="00CF3F7B" w:rsidP="00CF3F7B">
      <w:pPr>
        <w:pStyle w:val="ListBullet"/>
      </w:pPr>
      <w:r>
        <w:t>2. Elements of the Religious Beliefs of the Ancient Greeks by Kyriazis Constantine. Just the first part related to Minoans through ....the fertility of the earth (p. 104).</w:t>
      </w:r>
    </w:p>
    <w:p w:rsidR="00CF3F7B" w:rsidRDefault="00CF3F7B" w:rsidP="00CF3F7B">
      <w:pPr>
        <w:pStyle w:val="ListBullet"/>
        <w:numPr>
          <w:ilvl w:val="0"/>
          <w:numId w:val="0"/>
        </w:numPr>
      </w:pPr>
      <w:r>
        <w:t xml:space="preserve">Lecture: Religions in Neolithic Era and Minoan Crete: Beliefs and Practices </w:t>
      </w:r>
    </w:p>
    <w:p w:rsidR="00CF3F7B" w:rsidRDefault="00CF3F7B" w:rsidP="00CF3F7B">
      <w:pPr>
        <w:pStyle w:val="ListBullet"/>
      </w:pPr>
      <w:r>
        <w:t>Main Topics from Last Week</w:t>
      </w:r>
    </w:p>
    <w:p w:rsidR="00CF3F7B" w:rsidRDefault="00CF3F7B" w:rsidP="00CF3F7B">
      <w:pPr>
        <w:pStyle w:val="ListBullet"/>
        <w:numPr>
          <w:ilvl w:val="1"/>
          <w:numId w:val="3"/>
        </w:numPr>
      </w:pPr>
      <w:r>
        <w:t>Terms</w:t>
      </w:r>
      <w:r>
        <w:tab/>
      </w:r>
      <w:r>
        <w:tab/>
      </w:r>
    </w:p>
    <w:p w:rsidR="00CF3F7B" w:rsidRDefault="00CF3F7B" w:rsidP="005368ED">
      <w:pPr>
        <w:pStyle w:val="ListBullet"/>
        <w:numPr>
          <w:ilvl w:val="1"/>
          <w:numId w:val="3"/>
        </w:numPr>
      </w:pPr>
      <w:r>
        <w:t>mythology v. religion</w:t>
      </w:r>
    </w:p>
    <w:p w:rsidR="00CF3F7B" w:rsidRDefault="00CF3F7B" w:rsidP="005368ED">
      <w:pPr>
        <w:pStyle w:val="ListBullet"/>
        <w:numPr>
          <w:ilvl w:val="1"/>
          <w:numId w:val="3"/>
        </w:numPr>
      </w:pPr>
      <w:r>
        <w:t>polytheism</w:t>
      </w:r>
    </w:p>
    <w:p w:rsidR="00CF3F7B" w:rsidRDefault="00CF3F7B" w:rsidP="005368ED">
      <w:pPr>
        <w:pStyle w:val="ListBullet"/>
        <w:numPr>
          <w:ilvl w:val="1"/>
          <w:numId w:val="3"/>
        </w:numPr>
      </w:pPr>
      <w:r>
        <w:t xml:space="preserve">beliefs and practices </w:t>
      </w:r>
    </w:p>
    <w:p w:rsidR="00CF3F7B" w:rsidRDefault="00E0273D" w:rsidP="005368ED">
      <w:pPr>
        <w:pStyle w:val="ListBullet"/>
        <w:numPr>
          <w:ilvl w:val="1"/>
          <w:numId w:val="3"/>
        </w:numPr>
      </w:pPr>
      <w:r>
        <w:t>definition</w:t>
      </w:r>
    </w:p>
    <w:p w:rsidR="00CF3F7B" w:rsidRDefault="00CF3F7B" w:rsidP="005368ED">
      <w:pPr>
        <w:pStyle w:val="ListBullet"/>
        <w:numPr>
          <w:ilvl w:val="1"/>
          <w:numId w:val="3"/>
        </w:numPr>
      </w:pPr>
      <w:r>
        <w:t>greek myth</w:t>
      </w:r>
    </w:p>
    <w:p w:rsidR="00CF3F7B" w:rsidRDefault="00CF3F7B" w:rsidP="005368ED">
      <w:pPr>
        <w:pStyle w:val="ListBullet"/>
        <w:numPr>
          <w:ilvl w:val="1"/>
          <w:numId w:val="3"/>
        </w:numPr>
      </w:pPr>
      <w:r>
        <w:t xml:space="preserve">Social powers </w:t>
      </w:r>
    </w:p>
    <w:p w:rsidR="00CF3F7B" w:rsidRDefault="00AD6A6B" w:rsidP="005368ED">
      <w:pPr>
        <w:pStyle w:val="ListBullet"/>
        <w:numPr>
          <w:ilvl w:val="1"/>
          <w:numId w:val="3"/>
        </w:numPr>
      </w:pPr>
      <w:r>
        <w:t>Greek</w:t>
      </w:r>
      <w:r w:rsidR="00CF3F7B">
        <w:t xml:space="preserve"> religion </w:t>
      </w:r>
    </w:p>
    <w:p w:rsidR="00CF3F7B" w:rsidRDefault="00CF3F7B" w:rsidP="005368ED">
      <w:pPr>
        <w:pStyle w:val="ListBullet"/>
        <w:numPr>
          <w:ilvl w:val="1"/>
          <w:numId w:val="3"/>
        </w:numPr>
      </w:pPr>
      <w:r>
        <w:t>community</w:t>
      </w:r>
    </w:p>
    <w:p w:rsidR="00CF3F7B" w:rsidRDefault="00CF3F7B" w:rsidP="005368ED">
      <w:pPr>
        <w:pStyle w:val="ListBullet"/>
        <w:numPr>
          <w:ilvl w:val="1"/>
          <w:numId w:val="3"/>
        </w:numPr>
      </w:pPr>
      <w:r>
        <w:t>arts, festivals, and events</w:t>
      </w:r>
    </w:p>
    <w:p w:rsidR="00CF3F7B" w:rsidRDefault="00CF3F7B" w:rsidP="005368ED">
      <w:pPr>
        <w:pStyle w:val="ListBullet"/>
        <w:numPr>
          <w:ilvl w:val="1"/>
          <w:numId w:val="3"/>
        </w:numPr>
      </w:pPr>
      <w:r>
        <w:t>effected day to day life</w:t>
      </w:r>
    </w:p>
    <w:p w:rsidR="00CF3F7B" w:rsidRDefault="00CF3F7B" w:rsidP="005368ED">
      <w:pPr>
        <w:pStyle w:val="ListBullet"/>
        <w:numPr>
          <w:ilvl w:val="1"/>
          <w:numId w:val="3"/>
        </w:numPr>
      </w:pPr>
      <w:r>
        <w:t>Why you "Religions" not religion</w:t>
      </w:r>
    </w:p>
    <w:p w:rsidR="00CF3F7B" w:rsidRDefault="00CF3F7B" w:rsidP="005368ED">
      <w:pPr>
        <w:pStyle w:val="ListBullet"/>
        <w:numPr>
          <w:ilvl w:val="1"/>
          <w:numId w:val="3"/>
        </w:numPr>
      </w:pPr>
      <w:r>
        <w:t>they had many different religions</w:t>
      </w:r>
    </w:p>
    <w:p w:rsidR="00CF3F7B" w:rsidRDefault="00CF3F7B" w:rsidP="005368ED">
      <w:pPr>
        <w:pStyle w:val="ListBullet"/>
        <w:numPr>
          <w:ilvl w:val="1"/>
          <w:numId w:val="3"/>
        </w:numPr>
      </w:pPr>
      <w:r>
        <w:t xml:space="preserve">each area od </w:t>
      </w:r>
      <w:r w:rsidR="00AD6A6B">
        <w:t>Greece</w:t>
      </w:r>
      <w:r>
        <w:t xml:space="preserve"> had their own versions of the overarching religion</w:t>
      </w:r>
    </w:p>
    <w:p w:rsidR="00CF3F7B" w:rsidRDefault="00AD6A6B" w:rsidP="005368ED">
      <w:pPr>
        <w:pStyle w:val="ListBullet"/>
        <w:numPr>
          <w:ilvl w:val="1"/>
          <w:numId w:val="3"/>
        </w:numPr>
      </w:pPr>
      <w:r>
        <w:t>separate</w:t>
      </w:r>
      <w:r w:rsidR="00CF3F7B">
        <w:t xml:space="preserve"> </w:t>
      </w:r>
      <w:r>
        <w:t>deity’s</w:t>
      </w:r>
    </w:p>
    <w:p w:rsidR="00CF3F7B" w:rsidRDefault="00CF3F7B" w:rsidP="005368ED">
      <w:pPr>
        <w:pStyle w:val="ListBullet"/>
        <w:numPr>
          <w:ilvl w:val="1"/>
          <w:numId w:val="3"/>
        </w:numPr>
      </w:pPr>
      <w:r>
        <w:lastRenderedPageBreak/>
        <w:t>ALL believed in the '</w:t>
      </w:r>
      <w:bookmarkStart w:id="0" w:name="_GoBack"/>
      <w:proofErr w:type="spellStart"/>
      <w:r>
        <w:t>panthos</w:t>
      </w:r>
      <w:bookmarkEnd w:id="0"/>
      <w:proofErr w:type="spellEnd"/>
      <w:r>
        <w:t>' aka 12 gods</w:t>
      </w:r>
    </w:p>
    <w:p w:rsidR="00CF3F7B" w:rsidRDefault="00CF3F7B" w:rsidP="005368ED">
      <w:pPr>
        <w:pStyle w:val="ListBullet"/>
        <w:numPr>
          <w:ilvl w:val="1"/>
          <w:numId w:val="3"/>
        </w:numPr>
      </w:pPr>
      <w:r>
        <w:t>these were thoughts not beliefs??</w:t>
      </w:r>
    </w:p>
    <w:p w:rsidR="00CF3F7B" w:rsidRDefault="00CF3F7B" w:rsidP="00CF3F7B">
      <w:pPr>
        <w:pStyle w:val="ListBullet"/>
      </w:pPr>
      <w:r>
        <w:t>Why did Ancient Greeks believe in so many gods?</w:t>
      </w:r>
    </w:p>
    <w:p w:rsidR="00CF3F7B" w:rsidRDefault="00CF3F7B" w:rsidP="005368ED">
      <w:pPr>
        <w:pStyle w:val="ListBullet"/>
        <w:numPr>
          <w:ilvl w:val="1"/>
          <w:numId w:val="3"/>
        </w:numPr>
      </w:pPr>
      <w:r>
        <w:t>each god had their own specific roles in society</w:t>
      </w:r>
    </w:p>
    <w:p w:rsidR="00CF3F7B" w:rsidRDefault="00CF3F7B" w:rsidP="005368ED">
      <w:pPr>
        <w:pStyle w:val="ListBullet"/>
        <w:numPr>
          <w:ilvl w:val="1"/>
          <w:numId w:val="3"/>
        </w:numPr>
      </w:pPr>
      <w:r>
        <w:t>could give reason to weather and other happenings</w:t>
      </w:r>
    </w:p>
    <w:p w:rsidR="00CF3F7B" w:rsidRDefault="00CF3F7B" w:rsidP="00CF3F7B">
      <w:pPr>
        <w:pStyle w:val="ListBullet"/>
      </w:pPr>
      <w:r>
        <w:t>Neolithic Era in Greek World</w:t>
      </w:r>
    </w:p>
    <w:p w:rsidR="00CF3F7B" w:rsidRDefault="00CF3F7B" w:rsidP="005368ED">
      <w:pPr>
        <w:pStyle w:val="ListBullet"/>
        <w:numPr>
          <w:ilvl w:val="1"/>
          <w:numId w:val="3"/>
        </w:numPr>
      </w:pPr>
      <w:r>
        <w:t xml:space="preserve"> 6800-3200 BC</w:t>
      </w:r>
    </w:p>
    <w:p w:rsidR="00CF3F7B" w:rsidRDefault="00CF3F7B" w:rsidP="005368ED">
      <w:pPr>
        <w:pStyle w:val="ListBullet"/>
        <w:numPr>
          <w:ilvl w:val="2"/>
          <w:numId w:val="3"/>
        </w:numPr>
      </w:pPr>
      <w:r>
        <w:t>eat part of the land: settlements</w:t>
      </w:r>
    </w:p>
    <w:p w:rsidR="00CF3F7B" w:rsidRDefault="00CF3F7B" w:rsidP="005368ED">
      <w:pPr>
        <w:pStyle w:val="ListBullet"/>
        <w:numPr>
          <w:ilvl w:val="2"/>
          <w:numId w:val="3"/>
        </w:numPr>
      </w:pPr>
      <w:r>
        <w:t xml:space="preserve">first traveled </w:t>
      </w:r>
    </w:p>
    <w:p w:rsidR="00CF3F7B" w:rsidRDefault="00CF3F7B" w:rsidP="005368ED">
      <w:pPr>
        <w:pStyle w:val="ListBullet"/>
        <w:numPr>
          <w:ilvl w:val="2"/>
          <w:numId w:val="3"/>
        </w:numPr>
      </w:pPr>
      <w:r>
        <w:t xml:space="preserve">from black sea to </w:t>
      </w:r>
      <w:r w:rsidR="00DA7D8C">
        <w:t>Thrace</w:t>
      </w:r>
      <w:r>
        <w:t xml:space="preserve">, </w:t>
      </w:r>
      <w:r w:rsidR="00AD6A6B">
        <w:t>Macedonia</w:t>
      </w:r>
      <w:r>
        <w:t xml:space="preserve">, </w:t>
      </w:r>
      <w:r w:rsidR="008911B5">
        <w:t>Thessaly</w:t>
      </w:r>
      <w:r>
        <w:t xml:space="preserve">, </w:t>
      </w:r>
      <w:r w:rsidR="008911B5">
        <w:t>Boeotia</w:t>
      </w:r>
      <w:r>
        <w:t xml:space="preserve">, </w:t>
      </w:r>
      <w:r w:rsidR="008911B5">
        <w:t>Attica</w:t>
      </w:r>
      <w:r>
        <w:t xml:space="preserve">, </w:t>
      </w:r>
      <w:r w:rsidR="008911B5">
        <w:t>Peloponnese</w:t>
      </w:r>
    </w:p>
    <w:p w:rsidR="00CF3F7B" w:rsidRDefault="00CF3F7B" w:rsidP="005368ED">
      <w:pPr>
        <w:pStyle w:val="ListBullet"/>
        <w:numPr>
          <w:ilvl w:val="2"/>
          <w:numId w:val="3"/>
        </w:numPr>
      </w:pPr>
      <w:r>
        <w:t xml:space="preserve">from one island (in the </w:t>
      </w:r>
      <w:r w:rsidR="008911B5">
        <w:t>Aegean</w:t>
      </w:r>
      <w:r>
        <w:t xml:space="preserve"> sea) to </w:t>
      </w:r>
      <w:r w:rsidR="00DA7D8C">
        <w:t>Crete</w:t>
      </w:r>
      <w:r>
        <w:t xml:space="preserve"> and kythnos</w:t>
      </w:r>
    </w:p>
    <w:p w:rsidR="00CF3F7B" w:rsidRDefault="00CF3F7B" w:rsidP="005368ED">
      <w:pPr>
        <w:pStyle w:val="ListBullet"/>
        <w:numPr>
          <w:ilvl w:val="2"/>
          <w:numId w:val="3"/>
        </w:numPr>
      </w:pPr>
      <w:r>
        <w:t xml:space="preserve">the first evidence of villages/settlements in </w:t>
      </w:r>
      <w:r w:rsidR="00DA7D8C">
        <w:t>Greece</w:t>
      </w:r>
    </w:p>
    <w:p w:rsidR="00CF3F7B" w:rsidRDefault="00CF3F7B" w:rsidP="005368ED">
      <w:pPr>
        <w:pStyle w:val="ListBullet"/>
        <w:numPr>
          <w:ilvl w:val="2"/>
          <w:numId w:val="3"/>
        </w:numPr>
      </w:pPr>
      <w:r>
        <w:t>before they moved around due to season</w:t>
      </w:r>
    </w:p>
    <w:p w:rsidR="00CF3F7B" w:rsidRDefault="00CF3F7B" w:rsidP="005368ED">
      <w:pPr>
        <w:pStyle w:val="ListBullet"/>
        <w:numPr>
          <w:ilvl w:val="2"/>
          <w:numId w:val="3"/>
        </w:numPr>
      </w:pPr>
      <w:r>
        <w:t xml:space="preserve">first settlement was in </w:t>
      </w:r>
      <w:r w:rsidR="00DA7D8C">
        <w:t>Thessaly</w:t>
      </w:r>
      <w:r>
        <w:t xml:space="preserve"> and in the on the island of </w:t>
      </w:r>
      <w:r w:rsidR="00DA7D8C">
        <w:t>Crete</w:t>
      </w:r>
      <w:r>
        <w:t xml:space="preserve"> in Knossos</w:t>
      </w:r>
    </w:p>
    <w:p w:rsidR="00CF3F7B" w:rsidRDefault="00CF3F7B" w:rsidP="00872341">
      <w:pPr>
        <w:pStyle w:val="ListBullet"/>
        <w:numPr>
          <w:ilvl w:val="2"/>
          <w:numId w:val="3"/>
        </w:numPr>
      </w:pPr>
      <w:r>
        <w:t>Dimini &amp; Sesklo</w:t>
      </w:r>
    </w:p>
    <w:p w:rsidR="00CF3F7B" w:rsidRDefault="00CF3F7B" w:rsidP="00872341">
      <w:pPr>
        <w:pStyle w:val="ListBullet"/>
        <w:numPr>
          <w:ilvl w:val="2"/>
          <w:numId w:val="3"/>
        </w:numPr>
      </w:pPr>
      <w:r>
        <w:t xml:space="preserve">first settlement because there is evidence </w:t>
      </w:r>
    </w:p>
    <w:p w:rsidR="00CF3F7B" w:rsidRDefault="00CF3F7B" w:rsidP="00872341">
      <w:pPr>
        <w:pStyle w:val="ListBullet"/>
        <w:numPr>
          <w:ilvl w:val="2"/>
          <w:numId w:val="3"/>
        </w:numPr>
      </w:pPr>
      <w:r>
        <w:t xml:space="preserve">pottery was found there made of clay and stone </w:t>
      </w:r>
    </w:p>
    <w:p w:rsidR="00CF3F7B" w:rsidRDefault="00CF3F7B" w:rsidP="00872341">
      <w:pPr>
        <w:pStyle w:val="ListBullet"/>
        <w:numPr>
          <w:ilvl w:val="2"/>
          <w:numId w:val="3"/>
        </w:numPr>
      </w:pPr>
      <w:r>
        <w:t xml:space="preserve">many clay figurines </w:t>
      </w:r>
    </w:p>
    <w:p w:rsidR="00CF3F7B" w:rsidRDefault="00CF3F7B" w:rsidP="00872341">
      <w:pPr>
        <w:pStyle w:val="ListBullet"/>
        <w:numPr>
          <w:ilvl w:val="2"/>
          <w:numId w:val="3"/>
        </w:numPr>
      </w:pPr>
      <w:r>
        <w:t>animals and women</w:t>
      </w:r>
    </w:p>
    <w:p w:rsidR="00CF3F7B" w:rsidRDefault="00CF3F7B" w:rsidP="00872341">
      <w:pPr>
        <w:pStyle w:val="ListBullet"/>
        <w:numPr>
          <w:ilvl w:val="2"/>
          <w:numId w:val="3"/>
        </w:numPr>
      </w:pPr>
      <w:r>
        <w:t>some were used as ritual objects and some were for play</w:t>
      </w:r>
    </w:p>
    <w:p w:rsidR="00CF3F7B" w:rsidRDefault="00CF3F7B" w:rsidP="00872341">
      <w:pPr>
        <w:pStyle w:val="ListBullet"/>
        <w:numPr>
          <w:ilvl w:val="2"/>
          <w:numId w:val="3"/>
        </w:numPr>
      </w:pPr>
      <w:r>
        <w:t>sesklo was destroyed by those who came from the north and then created a new settlement called Dimini very close to it</w:t>
      </w:r>
    </w:p>
    <w:p w:rsidR="00CF3F7B" w:rsidRDefault="00CF3F7B" w:rsidP="004B1702">
      <w:pPr>
        <w:pStyle w:val="ListBullet"/>
        <w:numPr>
          <w:ilvl w:val="0"/>
          <w:numId w:val="6"/>
        </w:numPr>
      </w:pPr>
      <w:r>
        <w:t xml:space="preserve">Neolithic Settlement and </w:t>
      </w:r>
      <w:r w:rsidR="00BB755D">
        <w:t>Civilization</w:t>
      </w:r>
    </w:p>
    <w:p w:rsidR="00CF3F7B" w:rsidRDefault="00CF3F7B" w:rsidP="004B1702">
      <w:pPr>
        <w:pStyle w:val="ListBullet"/>
        <w:numPr>
          <w:ilvl w:val="1"/>
          <w:numId w:val="3"/>
        </w:numPr>
      </w:pPr>
      <w:r>
        <w:lastRenderedPageBreak/>
        <w:t>6500-5800 BC</w:t>
      </w:r>
    </w:p>
    <w:p w:rsidR="00CF3F7B" w:rsidRDefault="00CF3F7B" w:rsidP="004B1702">
      <w:pPr>
        <w:pStyle w:val="ListBullet"/>
        <w:numPr>
          <w:ilvl w:val="2"/>
          <w:numId w:val="3"/>
        </w:numPr>
      </w:pPr>
      <w:r>
        <w:t xml:space="preserve">documented though the excavation in mainland </w:t>
      </w:r>
      <w:r w:rsidR="00147631">
        <w:t>Greece</w:t>
      </w:r>
      <w:r>
        <w:t xml:space="preserve"> and </w:t>
      </w:r>
      <w:r w:rsidR="00147631">
        <w:t>Knossos</w:t>
      </w:r>
      <w:r>
        <w:t xml:space="preserve">, </w:t>
      </w:r>
      <w:r w:rsidR="00147631">
        <w:t>Greece</w:t>
      </w:r>
    </w:p>
    <w:p w:rsidR="00CF3F7B" w:rsidRDefault="00CF3F7B" w:rsidP="004B1702">
      <w:pPr>
        <w:pStyle w:val="ListBullet"/>
        <w:numPr>
          <w:ilvl w:val="2"/>
          <w:numId w:val="3"/>
        </w:numPr>
      </w:pPr>
      <w:r>
        <w:t>houses: curvilinear, rectangular or square</w:t>
      </w:r>
    </w:p>
    <w:p w:rsidR="00CF3F7B" w:rsidRDefault="00CF3F7B" w:rsidP="004B1702">
      <w:pPr>
        <w:pStyle w:val="ListBullet"/>
        <w:numPr>
          <w:ilvl w:val="1"/>
          <w:numId w:val="3"/>
        </w:numPr>
      </w:pPr>
      <w:r>
        <w:t>5800-5300</w:t>
      </w:r>
    </w:p>
    <w:p w:rsidR="00CF3F7B" w:rsidRDefault="00CF3F7B" w:rsidP="004B1702">
      <w:pPr>
        <w:pStyle w:val="ListBullet"/>
        <w:numPr>
          <w:ilvl w:val="2"/>
          <w:numId w:val="3"/>
        </w:numPr>
      </w:pPr>
      <w:r>
        <w:t xml:space="preserve">first town planning streets and squares </w:t>
      </w:r>
    </w:p>
    <w:p w:rsidR="00CF3F7B" w:rsidRDefault="00CF3F7B" w:rsidP="004B1702">
      <w:pPr>
        <w:pStyle w:val="ListBullet"/>
        <w:numPr>
          <w:ilvl w:val="2"/>
          <w:numId w:val="3"/>
        </w:numPr>
      </w:pPr>
      <w:r>
        <w:t>Main Characteristics (for the creation of the first settlement)</w:t>
      </w:r>
    </w:p>
    <w:p w:rsidR="00CF3F7B" w:rsidRDefault="00CF3F7B" w:rsidP="004B1702">
      <w:pPr>
        <w:pStyle w:val="ListBullet"/>
        <w:numPr>
          <w:ilvl w:val="2"/>
          <w:numId w:val="3"/>
        </w:numPr>
      </w:pPr>
      <w:r>
        <w:t>climate stabilization</w:t>
      </w:r>
    </w:p>
    <w:p w:rsidR="00CF3F7B" w:rsidRDefault="00CF3F7B" w:rsidP="004B1702">
      <w:pPr>
        <w:pStyle w:val="ListBullet"/>
        <w:numPr>
          <w:ilvl w:val="2"/>
          <w:numId w:val="3"/>
        </w:numPr>
      </w:pPr>
      <w:r>
        <w:t xml:space="preserve">more settlement of people (northern part od </w:t>
      </w:r>
      <w:r w:rsidR="00147631">
        <w:t>Greek</w:t>
      </w:r>
      <w:r>
        <w:t xml:space="preserve"> land, Thessaly)</w:t>
      </w:r>
    </w:p>
    <w:p w:rsidR="00CF3F7B" w:rsidRDefault="00CF3F7B" w:rsidP="004B1702">
      <w:pPr>
        <w:pStyle w:val="ListBullet"/>
        <w:numPr>
          <w:ilvl w:val="2"/>
          <w:numId w:val="3"/>
        </w:numPr>
      </w:pPr>
      <w:r>
        <w:t xml:space="preserve">steady </w:t>
      </w:r>
      <w:r w:rsidR="00147631">
        <w:t>economy: farming</w:t>
      </w:r>
      <w:r>
        <w:t xml:space="preserve"> (sheep and goats, stock rearing, bartering, pottery, grew plants</w:t>
      </w:r>
    </w:p>
    <w:p w:rsidR="00CF3F7B" w:rsidRDefault="00CF3F7B" w:rsidP="00BF715E">
      <w:pPr>
        <w:pStyle w:val="ListBullet"/>
        <w:numPr>
          <w:ilvl w:val="1"/>
          <w:numId w:val="3"/>
        </w:numPr>
      </w:pPr>
      <w:r>
        <w:t>5500 BC Sesklo settlement, Thessaly</w:t>
      </w:r>
    </w:p>
    <w:p w:rsidR="00CF3F7B" w:rsidRDefault="00CF3F7B" w:rsidP="00BF715E">
      <w:pPr>
        <w:pStyle w:val="ListBullet"/>
        <w:numPr>
          <w:ilvl w:val="2"/>
          <w:numId w:val="3"/>
        </w:numPr>
      </w:pPr>
      <w:r>
        <w:t xml:space="preserve">Houses: stone clay and timber </w:t>
      </w:r>
    </w:p>
    <w:p w:rsidR="00CF3F7B" w:rsidRDefault="00CF3F7B" w:rsidP="00BF715E">
      <w:pPr>
        <w:pStyle w:val="ListBullet"/>
        <w:numPr>
          <w:ilvl w:val="2"/>
          <w:numId w:val="3"/>
        </w:numPr>
      </w:pPr>
      <w:r>
        <w:t>only had one room</w:t>
      </w:r>
    </w:p>
    <w:p w:rsidR="00CF3F7B" w:rsidRDefault="00CF3F7B" w:rsidP="00BF715E">
      <w:pPr>
        <w:pStyle w:val="ListBullet"/>
        <w:numPr>
          <w:ilvl w:val="2"/>
          <w:numId w:val="3"/>
        </w:numPr>
      </w:pPr>
      <w:r>
        <w:t xml:space="preserve">evidence of religion: clay figurines of female </w:t>
      </w:r>
      <w:r w:rsidR="0017154F">
        <w:t>goddesses</w:t>
      </w:r>
      <w:r>
        <w:t>, animals and birds</w:t>
      </w:r>
    </w:p>
    <w:p w:rsidR="00CF3F7B" w:rsidRDefault="00CF3F7B" w:rsidP="00BF715E">
      <w:pPr>
        <w:pStyle w:val="ListBullet"/>
        <w:numPr>
          <w:ilvl w:val="2"/>
          <w:numId w:val="3"/>
        </w:numPr>
      </w:pPr>
      <w:r>
        <w:t>of religious thought</w:t>
      </w:r>
    </w:p>
    <w:p w:rsidR="00CF3F7B" w:rsidRDefault="00CF3F7B" w:rsidP="00BF715E">
      <w:pPr>
        <w:pStyle w:val="ListBullet"/>
        <w:numPr>
          <w:ilvl w:val="2"/>
          <w:numId w:val="3"/>
        </w:numPr>
      </w:pPr>
      <w:r>
        <w:t>they could not explain the weather, how food grows etc.</w:t>
      </w:r>
    </w:p>
    <w:p w:rsidR="00CF3F7B" w:rsidRDefault="00CF3F7B" w:rsidP="00CF3F7B">
      <w:pPr>
        <w:pStyle w:val="ListBullet"/>
      </w:pPr>
      <w:r>
        <w:t>Archaeological Findings</w:t>
      </w:r>
    </w:p>
    <w:p w:rsidR="00CF3F7B" w:rsidRDefault="00CF3F7B" w:rsidP="00BF715E">
      <w:pPr>
        <w:pStyle w:val="ListBullet"/>
        <w:numPr>
          <w:ilvl w:val="1"/>
          <w:numId w:val="3"/>
        </w:numPr>
      </w:pPr>
      <w:r>
        <w:t xml:space="preserve"> Sesklo: Cattle bone findings</w:t>
      </w:r>
    </w:p>
    <w:p w:rsidR="00CF3F7B" w:rsidRDefault="00CF3F7B" w:rsidP="00BF715E">
      <w:pPr>
        <w:pStyle w:val="ListBullet"/>
        <w:numPr>
          <w:ilvl w:val="1"/>
          <w:numId w:val="3"/>
        </w:numPr>
      </w:pPr>
      <w:r>
        <w:t>400 BC Dimini settlement, Thessaly</w:t>
      </w:r>
    </w:p>
    <w:p w:rsidR="00CF3F7B" w:rsidRDefault="00CF3F7B" w:rsidP="00BF715E">
      <w:pPr>
        <w:pStyle w:val="ListBullet"/>
        <w:numPr>
          <w:ilvl w:val="1"/>
          <w:numId w:val="3"/>
        </w:numPr>
      </w:pPr>
      <w:r>
        <w:t xml:space="preserve">almost 1000 settlements were found in the last 20 years </w:t>
      </w:r>
    </w:p>
    <w:p w:rsidR="00CF3F7B" w:rsidRDefault="00CF3F7B" w:rsidP="00BF715E">
      <w:pPr>
        <w:pStyle w:val="ListBullet"/>
        <w:numPr>
          <w:ilvl w:val="1"/>
          <w:numId w:val="3"/>
        </w:numPr>
      </w:pPr>
      <w:r>
        <w:t>Dimini</w:t>
      </w:r>
    </w:p>
    <w:p w:rsidR="00CF3F7B" w:rsidRDefault="00CF3F7B" w:rsidP="00BF715E">
      <w:pPr>
        <w:pStyle w:val="ListBullet"/>
        <w:numPr>
          <w:ilvl w:val="1"/>
          <w:numId w:val="3"/>
        </w:numPr>
      </w:pPr>
      <w:r>
        <w:t>Settlement with a Megaron (Palace)</w:t>
      </w:r>
    </w:p>
    <w:p w:rsidR="00CF3F7B" w:rsidRDefault="00CF3F7B" w:rsidP="00CF3F7B">
      <w:pPr>
        <w:pStyle w:val="ListBullet"/>
      </w:pPr>
      <w:r>
        <w:t>Soceity and Hierarchy</w:t>
      </w:r>
    </w:p>
    <w:p w:rsidR="00CF3F7B" w:rsidRDefault="00CF3F7B" w:rsidP="00BF715E">
      <w:pPr>
        <w:pStyle w:val="ListBullet"/>
        <w:numPr>
          <w:ilvl w:val="1"/>
          <w:numId w:val="3"/>
        </w:numPr>
      </w:pPr>
      <w:r>
        <w:lastRenderedPageBreak/>
        <w:t xml:space="preserve">palace is more </w:t>
      </w:r>
      <w:r w:rsidR="0017154F">
        <w:t>fortified</w:t>
      </w:r>
      <w:r>
        <w:t xml:space="preserve"> </w:t>
      </w:r>
    </w:p>
    <w:p w:rsidR="00CF3F7B" w:rsidRDefault="00CF3F7B" w:rsidP="00BF715E">
      <w:pPr>
        <w:pStyle w:val="ListBullet"/>
        <w:numPr>
          <w:ilvl w:val="1"/>
          <w:numId w:val="3"/>
        </w:numPr>
      </w:pPr>
      <w:r>
        <w:t>at the peak of this piece of land</w:t>
      </w:r>
    </w:p>
    <w:p w:rsidR="00CF3F7B" w:rsidRDefault="00CF3F7B" w:rsidP="00BF715E">
      <w:pPr>
        <w:pStyle w:val="ListBullet"/>
        <w:numPr>
          <w:ilvl w:val="1"/>
          <w:numId w:val="3"/>
        </w:numPr>
      </w:pPr>
      <w:r>
        <w:t>could control the rest of the land</w:t>
      </w:r>
    </w:p>
    <w:p w:rsidR="00CF3F7B" w:rsidRDefault="00CF3F7B" w:rsidP="00CF3F7B">
      <w:pPr>
        <w:pStyle w:val="ListBullet"/>
      </w:pPr>
      <w:r>
        <w:t>Culture</w:t>
      </w:r>
    </w:p>
    <w:p w:rsidR="00CF3F7B" w:rsidRDefault="00CF3F7B" w:rsidP="00BF715E">
      <w:pPr>
        <w:pStyle w:val="ListBullet"/>
        <w:numPr>
          <w:ilvl w:val="1"/>
          <w:numId w:val="3"/>
        </w:numPr>
      </w:pPr>
      <w:r>
        <w:t>Religion (clay figurine of female god)</w:t>
      </w:r>
    </w:p>
    <w:p w:rsidR="00CF3F7B" w:rsidRDefault="00CF3F7B" w:rsidP="00BF715E">
      <w:pPr>
        <w:pStyle w:val="ListBullet"/>
        <w:numPr>
          <w:ilvl w:val="1"/>
          <w:numId w:val="3"/>
        </w:numPr>
      </w:pPr>
      <w:r>
        <w:t xml:space="preserve">Economy: hunting agricultural system </w:t>
      </w:r>
    </w:p>
    <w:p w:rsidR="00CF3F7B" w:rsidRDefault="00CF3F7B" w:rsidP="00415C7F">
      <w:pPr>
        <w:pStyle w:val="ListBullet"/>
        <w:numPr>
          <w:ilvl w:val="1"/>
          <w:numId w:val="3"/>
        </w:numPr>
      </w:pPr>
      <w:r>
        <w:t>environment</w:t>
      </w:r>
    </w:p>
    <w:p w:rsidR="00CF3F7B" w:rsidRDefault="00CF3F7B" w:rsidP="00415C7F">
      <w:pPr>
        <w:pStyle w:val="ListBullet"/>
        <w:numPr>
          <w:ilvl w:val="2"/>
          <w:numId w:val="3"/>
        </w:numPr>
      </w:pPr>
      <w:r>
        <w:t>was located in a valley</w:t>
      </w:r>
    </w:p>
    <w:p w:rsidR="00CF3F7B" w:rsidRDefault="00CF3F7B" w:rsidP="00415C7F">
      <w:pPr>
        <w:pStyle w:val="ListBullet"/>
        <w:numPr>
          <w:ilvl w:val="2"/>
          <w:numId w:val="3"/>
        </w:numPr>
      </w:pPr>
      <w:r>
        <w:t>rich in soil</w:t>
      </w:r>
    </w:p>
    <w:p w:rsidR="00CF3F7B" w:rsidRDefault="00CF3F7B" w:rsidP="00CF3F7B">
      <w:pPr>
        <w:pStyle w:val="ListBullet"/>
      </w:pPr>
      <w:r>
        <w:t xml:space="preserve">what is the source of evidence </w:t>
      </w:r>
      <w:r w:rsidR="0017154F">
        <w:t>related</w:t>
      </w:r>
      <w:r>
        <w:t xml:space="preserve"> to the </w:t>
      </w:r>
      <w:r w:rsidR="00E205DA">
        <w:t>first</w:t>
      </w:r>
      <w:r>
        <w:t xml:space="preserve"> </w:t>
      </w:r>
      <w:r w:rsidR="00E205DA">
        <w:t>Greek</w:t>
      </w:r>
      <w:r>
        <w:t xml:space="preserve"> religious in the </w:t>
      </w:r>
      <w:r w:rsidR="00E205DA">
        <w:t>Neolithic</w:t>
      </w:r>
      <w:r>
        <w:t xml:space="preserve"> era?</w:t>
      </w:r>
    </w:p>
    <w:p w:rsidR="00CF3F7B" w:rsidRDefault="00CF3F7B" w:rsidP="00415C7F">
      <w:pPr>
        <w:pStyle w:val="ListBullet"/>
        <w:numPr>
          <w:ilvl w:val="1"/>
          <w:numId w:val="3"/>
        </w:numPr>
      </w:pPr>
      <w:r>
        <w:t>clay figurines</w:t>
      </w:r>
    </w:p>
    <w:p w:rsidR="00CF3F7B" w:rsidRDefault="00CF3F7B" w:rsidP="00415C7F">
      <w:pPr>
        <w:pStyle w:val="ListBullet"/>
        <w:numPr>
          <w:ilvl w:val="1"/>
          <w:numId w:val="3"/>
        </w:numPr>
      </w:pPr>
      <w:r>
        <w:t xml:space="preserve">what were the ancient </w:t>
      </w:r>
      <w:r w:rsidR="00E205DA">
        <w:t>Greek</w:t>
      </w:r>
      <w:r>
        <w:t xml:space="preserve"> religious thoughts in that era</w:t>
      </w:r>
    </w:p>
    <w:p w:rsidR="00CF3F7B" w:rsidRDefault="00CF3F7B" w:rsidP="00415C7F">
      <w:pPr>
        <w:pStyle w:val="ListBullet"/>
        <w:numPr>
          <w:ilvl w:val="1"/>
          <w:numId w:val="3"/>
        </w:numPr>
      </w:pPr>
      <w:r>
        <w:t xml:space="preserve">An idea of mother nature </w:t>
      </w:r>
    </w:p>
    <w:p w:rsidR="00CF3F7B" w:rsidRDefault="00CF3F7B" w:rsidP="00CF3F7B">
      <w:pPr>
        <w:pStyle w:val="ListBullet"/>
      </w:pPr>
      <w:r>
        <w:t>Early Minoan Period: 3000-2000 BC / Middle Minoan Period: 2000-1400 BC</w:t>
      </w:r>
    </w:p>
    <w:p w:rsidR="00CF3F7B" w:rsidRDefault="00CF3F7B" w:rsidP="00415C7F">
      <w:pPr>
        <w:pStyle w:val="ListBullet"/>
        <w:numPr>
          <w:ilvl w:val="1"/>
          <w:numId w:val="3"/>
        </w:numPr>
      </w:pPr>
      <w:r>
        <w:t>3000-2000 BC Early urbanization</w:t>
      </w:r>
    </w:p>
    <w:p w:rsidR="00CF3F7B" w:rsidRDefault="00CF3F7B" w:rsidP="00415C7F">
      <w:pPr>
        <w:pStyle w:val="ListBullet"/>
        <w:numPr>
          <w:ilvl w:val="1"/>
          <w:numId w:val="3"/>
        </w:numPr>
      </w:pPr>
      <w:r>
        <w:t xml:space="preserve">Factors: genesis and evolution of </w:t>
      </w:r>
      <w:r w:rsidR="00E205DA">
        <w:t>Minoan</w:t>
      </w:r>
      <w:r>
        <w:t xml:space="preserve"> civilization</w:t>
      </w:r>
    </w:p>
    <w:p w:rsidR="00CF3F7B" w:rsidRDefault="00CF3F7B" w:rsidP="00415C7F">
      <w:pPr>
        <w:pStyle w:val="ListBullet"/>
        <w:numPr>
          <w:ilvl w:val="1"/>
          <w:numId w:val="3"/>
        </w:numPr>
      </w:pPr>
      <w:r>
        <w:t xml:space="preserve">geographic </w:t>
      </w:r>
      <w:r w:rsidR="00E205DA">
        <w:t>position</w:t>
      </w:r>
      <w:r>
        <w:t xml:space="preserve"> of </w:t>
      </w:r>
      <w:r w:rsidR="00E205DA">
        <w:t>Crete</w:t>
      </w:r>
    </w:p>
    <w:p w:rsidR="00CF3F7B" w:rsidRDefault="00CF3F7B" w:rsidP="00415C7F">
      <w:pPr>
        <w:pStyle w:val="ListBullet"/>
        <w:numPr>
          <w:ilvl w:val="1"/>
          <w:numId w:val="3"/>
        </w:numPr>
      </w:pPr>
      <w:r>
        <w:t>contact, communication, trade, beliefs, idea</w:t>
      </w:r>
    </w:p>
    <w:p w:rsidR="00CF3F7B" w:rsidRDefault="00CF3F7B" w:rsidP="00415C7F">
      <w:pPr>
        <w:pStyle w:val="ListBullet"/>
        <w:numPr>
          <w:ilvl w:val="1"/>
          <w:numId w:val="3"/>
        </w:numPr>
      </w:pPr>
      <w:r>
        <w:t xml:space="preserve">natural environment </w:t>
      </w:r>
    </w:p>
    <w:p w:rsidR="00CF3F7B" w:rsidRDefault="00CF3F7B" w:rsidP="00A105EB">
      <w:pPr>
        <w:pStyle w:val="ListBullet"/>
        <w:numPr>
          <w:ilvl w:val="1"/>
          <w:numId w:val="3"/>
        </w:numPr>
      </w:pPr>
      <w:r>
        <w:t>climate</w:t>
      </w:r>
    </w:p>
    <w:p w:rsidR="00CF3F7B" w:rsidRDefault="00CF3F7B" w:rsidP="00A105EB">
      <w:pPr>
        <w:pStyle w:val="ListBullet"/>
        <w:numPr>
          <w:ilvl w:val="1"/>
          <w:numId w:val="3"/>
        </w:numPr>
      </w:pPr>
      <w:r>
        <w:t xml:space="preserve">habitation: one of the </w:t>
      </w:r>
      <w:r w:rsidR="00E205DA">
        <w:t>first</w:t>
      </w:r>
      <w:r>
        <w:t xml:space="preserve"> settlements in Neolithic era was found in </w:t>
      </w:r>
      <w:r w:rsidR="00E205DA">
        <w:t>Knossos</w:t>
      </w:r>
      <w:r>
        <w:t xml:space="preserve"> later, 100 settlements</w:t>
      </w:r>
    </w:p>
    <w:p w:rsidR="00CF3F7B" w:rsidRDefault="00CF3F7B" w:rsidP="00A105EB">
      <w:pPr>
        <w:pStyle w:val="ListBullet"/>
        <w:numPr>
          <w:ilvl w:val="1"/>
          <w:numId w:val="3"/>
        </w:numPr>
      </w:pPr>
      <w:r>
        <w:t>Can only go to 1400 because of a volcanic eruption which destroyed part of the island</w:t>
      </w:r>
    </w:p>
    <w:p w:rsidR="00CF3F7B" w:rsidRDefault="00CF3F7B" w:rsidP="00A105EB">
      <w:pPr>
        <w:pStyle w:val="ListBullet"/>
        <w:numPr>
          <w:ilvl w:val="1"/>
          <w:numId w:val="3"/>
        </w:numPr>
      </w:pPr>
      <w:r>
        <w:lastRenderedPageBreak/>
        <w:t>something to do with Santorini (</w:t>
      </w:r>
      <w:r w:rsidR="00E205DA">
        <w:t>originally</w:t>
      </w:r>
      <w:r>
        <w:t xml:space="preserve"> known as Thera)</w:t>
      </w:r>
    </w:p>
    <w:p w:rsidR="00CF3F7B" w:rsidRDefault="00CF3F7B" w:rsidP="00CF3F7B">
      <w:pPr>
        <w:pStyle w:val="ListBullet"/>
      </w:pPr>
      <w:r>
        <w:t>Minoan Civilization</w:t>
      </w:r>
    </w:p>
    <w:p w:rsidR="00CF3F7B" w:rsidRDefault="00CF3F7B" w:rsidP="00A105EB">
      <w:pPr>
        <w:pStyle w:val="ListBullet"/>
        <w:numPr>
          <w:ilvl w:val="1"/>
          <w:numId w:val="3"/>
        </w:numPr>
      </w:pPr>
      <w:r>
        <w:t>symbolism of the bull horns</w:t>
      </w:r>
    </w:p>
    <w:p w:rsidR="00CF3F7B" w:rsidRDefault="00CF3F7B" w:rsidP="00A105EB">
      <w:pPr>
        <w:pStyle w:val="ListBullet"/>
        <w:numPr>
          <w:ilvl w:val="1"/>
          <w:numId w:val="3"/>
        </w:numPr>
      </w:pPr>
      <w:r>
        <w:t>meant it was a holy place</w:t>
      </w:r>
    </w:p>
    <w:p w:rsidR="00CF3F7B" w:rsidRDefault="00CF3F7B" w:rsidP="00A105EB">
      <w:pPr>
        <w:pStyle w:val="ListBullet"/>
        <w:numPr>
          <w:ilvl w:val="1"/>
          <w:numId w:val="3"/>
        </w:numPr>
      </w:pPr>
      <w:r>
        <w:t>were located usually at the palace as it was also the place for the priests</w:t>
      </w:r>
    </w:p>
    <w:p w:rsidR="00CF3F7B" w:rsidRDefault="00CF3F7B" w:rsidP="00A105EB">
      <w:pPr>
        <w:pStyle w:val="ListBullet"/>
        <w:numPr>
          <w:ilvl w:val="1"/>
          <w:numId w:val="3"/>
        </w:numPr>
      </w:pPr>
      <w:r>
        <w:t>People in Transition and their Achievements</w:t>
      </w:r>
    </w:p>
    <w:p w:rsidR="00CF3F7B" w:rsidRDefault="00CF3F7B" w:rsidP="00A105EB">
      <w:pPr>
        <w:pStyle w:val="ListBullet"/>
        <w:numPr>
          <w:ilvl w:val="1"/>
          <w:numId w:val="3"/>
        </w:numPr>
      </w:pPr>
      <w:r>
        <w:t xml:space="preserve">early </w:t>
      </w:r>
      <w:r w:rsidR="00122413">
        <w:t>Minoan</w:t>
      </w:r>
      <w:r>
        <w:t xml:space="preserve"> period 3000-2000 BC</w:t>
      </w:r>
    </w:p>
    <w:p w:rsidR="00CF3F7B" w:rsidRDefault="00CF3F7B" w:rsidP="00A105EB">
      <w:pPr>
        <w:pStyle w:val="ListBullet"/>
        <w:numPr>
          <w:ilvl w:val="1"/>
          <w:numId w:val="3"/>
        </w:numPr>
      </w:pPr>
      <w:r>
        <w:t xml:space="preserve">people from minor </w:t>
      </w:r>
      <w:r w:rsidR="00122413">
        <w:t>Asia</w:t>
      </w:r>
      <w:r>
        <w:t xml:space="preserve"> and </w:t>
      </w:r>
      <w:r w:rsidR="00122413">
        <w:t>Aegean</w:t>
      </w:r>
      <w:r>
        <w:t xml:space="preserve"> islands moved to </w:t>
      </w:r>
      <w:r w:rsidR="00122413">
        <w:t>Crete</w:t>
      </w:r>
    </w:p>
    <w:p w:rsidR="00CF3F7B" w:rsidRDefault="00CF3F7B" w:rsidP="00A105EB">
      <w:pPr>
        <w:pStyle w:val="ListBullet"/>
        <w:numPr>
          <w:ilvl w:val="1"/>
          <w:numId w:val="3"/>
        </w:numPr>
      </w:pPr>
      <w:r>
        <w:t xml:space="preserve">first </w:t>
      </w:r>
      <w:r w:rsidR="00122413">
        <w:t>Minoan</w:t>
      </w:r>
      <w:r>
        <w:t xml:space="preserve"> activities: </w:t>
      </w:r>
      <w:r w:rsidR="00122413">
        <w:t>commercial</w:t>
      </w:r>
      <w:r>
        <w:t xml:space="preserve"> stations and colonies in the island of </w:t>
      </w:r>
      <w:r w:rsidR="00FC793D">
        <w:t>Cythera</w:t>
      </w:r>
    </w:p>
    <w:p w:rsidR="00CF3F7B" w:rsidRDefault="00CF3F7B" w:rsidP="00A105EB">
      <w:pPr>
        <w:pStyle w:val="ListBullet"/>
        <w:numPr>
          <w:ilvl w:val="1"/>
          <w:numId w:val="3"/>
        </w:numPr>
      </w:pPr>
      <w:r>
        <w:t xml:space="preserve">large building </w:t>
      </w:r>
      <w:r w:rsidR="00FC793D">
        <w:t>complete</w:t>
      </w:r>
    </w:p>
    <w:p w:rsidR="00CF3F7B" w:rsidRDefault="00CF3F7B" w:rsidP="00A105EB">
      <w:pPr>
        <w:pStyle w:val="ListBullet"/>
        <w:numPr>
          <w:ilvl w:val="1"/>
          <w:numId w:val="3"/>
        </w:numPr>
      </w:pPr>
      <w:r>
        <w:t>common racial identity</w:t>
      </w:r>
    </w:p>
    <w:p w:rsidR="00CF3F7B" w:rsidRDefault="00CF3F7B" w:rsidP="00A105EB">
      <w:pPr>
        <w:pStyle w:val="ListBullet"/>
        <w:numPr>
          <w:ilvl w:val="1"/>
          <w:numId w:val="3"/>
        </w:numPr>
      </w:pPr>
      <w:r>
        <w:t>settlements: Vasiliki, Myrtos and Mochlos</w:t>
      </w:r>
    </w:p>
    <w:p w:rsidR="00CF3F7B" w:rsidRDefault="00CF3F7B" w:rsidP="00A105EB">
      <w:pPr>
        <w:pStyle w:val="ListBullet"/>
        <w:numPr>
          <w:ilvl w:val="1"/>
          <w:numId w:val="3"/>
        </w:numPr>
      </w:pPr>
      <w:r>
        <w:t xml:space="preserve">Tholos Tombs: the dead were </w:t>
      </w:r>
      <w:r w:rsidR="00FC793D">
        <w:t>buried</w:t>
      </w:r>
      <w:r>
        <w:t xml:space="preserve"> in "death homes" in areas at a distance of inhabited places</w:t>
      </w:r>
    </w:p>
    <w:p w:rsidR="00CF3F7B" w:rsidRDefault="00CF3F7B" w:rsidP="00A105EB">
      <w:pPr>
        <w:pStyle w:val="ListBullet"/>
        <w:numPr>
          <w:ilvl w:val="1"/>
          <w:numId w:val="3"/>
        </w:numPr>
      </w:pPr>
      <w:r>
        <w:t>Caves</w:t>
      </w:r>
    </w:p>
    <w:p w:rsidR="00CF3F7B" w:rsidRDefault="00CF3F7B" w:rsidP="00A105EB">
      <w:pPr>
        <w:pStyle w:val="ListBullet"/>
        <w:numPr>
          <w:ilvl w:val="1"/>
          <w:numId w:val="3"/>
        </w:numPr>
      </w:pPr>
      <w:r>
        <w:t>would bring offerings</w:t>
      </w:r>
    </w:p>
    <w:p w:rsidR="00CF3F7B" w:rsidRDefault="00CF3F7B" w:rsidP="00A105EB">
      <w:pPr>
        <w:pStyle w:val="ListBullet"/>
        <w:numPr>
          <w:ilvl w:val="1"/>
          <w:numId w:val="3"/>
        </w:numPr>
      </w:pPr>
      <w:r>
        <w:t xml:space="preserve">food </w:t>
      </w:r>
    </w:p>
    <w:p w:rsidR="00CF3F7B" w:rsidRDefault="00FC793D" w:rsidP="00A105EB">
      <w:pPr>
        <w:pStyle w:val="ListBullet"/>
        <w:numPr>
          <w:ilvl w:val="1"/>
          <w:numId w:val="3"/>
        </w:numPr>
      </w:pPr>
      <w:r>
        <w:t>favorite</w:t>
      </w:r>
      <w:r w:rsidR="00CF3F7B">
        <w:t xml:space="preserve"> objects</w:t>
      </w:r>
    </w:p>
    <w:p w:rsidR="00CF3F7B" w:rsidRDefault="00CF3F7B" w:rsidP="00A105EB">
      <w:pPr>
        <w:pStyle w:val="ListBullet"/>
        <w:numPr>
          <w:ilvl w:val="1"/>
          <w:numId w:val="3"/>
        </w:numPr>
      </w:pPr>
      <w:r>
        <w:t>weapons</w:t>
      </w:r>
    </w:p>
    <w:p w:rsidR="00CF3F7B" w:rsidRDefault="00CF3F7B" w:rsidP="00A105EB">
      <w:pPr>
        <w:pStyle w:val="ListBullet"/>
        <w:numPr>
          <w:ilvl w:val="1"/>
          <w:numId w:val="3"/>
        </w:numPr>
      </w:pPr>
      <w:r>
        <w:t>religious thought of what happens after death</w:t>
      </w:r>
    </w:p>
    <w:p w:rsidR="00CF3F7B" w:rsidRDefault="00CF3F7B" w:rsidP="00A105EB">
      <w:pPr>
        <w:pStyle w:val="ListBullet"/>
        <w:numPr>
          <w:ilvl w:val="1"/>
          <w:numId w:val="3"/>
        </w:numPr>
      </w:pPr>
      <w:r>
        <w:t>believed in the life after death</w:t>
      </w:r>
    </w:p>
    <w:p w:rsidR="00CF3F7B" w:rsidRDefault="00CF3F7B" w:rsidP="00CF3F7B">
      <w:pPr>
        <w:pStyle w:val="ListBullet"/>
      </w:pPr>
      <w:r>
        <w:t>Minoan Society in Early Minoan Period</w:t>
      </w:r>
    </w:p>
    <w:p w:rsidR="00CF3F7B" w:rsidRDefault="00CF3F7B" w:rsidP="00746BB4">
      <w:pPr>
        <w:pStyle w:val="ListBullet"/>
        <w:numPr>
          <w:ilvl w:val="1"/>
          <w:numId w:val="3"/>
        </w:numPr>
      </w:pPr>
      <w:r>
        <w:t>settlements</w:t>
      </w:r>
    </w:p>
    <w:p w:rsidR="00CF3F7B" w:rsidRDefault="00CF3F7B" w:rsidP="00746BB4">
      <w:pPr>
        <w:pStyle w:val="ListBullet"/>
        <w:numPr>
          <w:ilvl w:val="1"/>
          <w:numId w:val="3"/>
        </w:numPr>
      </w:pPr>
      <w:r>
        <w:t>cemeteries</w:t>
      </w:r>
    </w:p>
    <w:p w:rsidR="00CF3F7B" w:rsidRDefault="00CF3F7B" w:rsidP="00746BB4">
      <w:pPr>
        <w:pStyle w:val="ListBullet"/>
        <w:numPr>
          <w:ilvl w:val="1"/>
          <w:numId w:val="3"/>
        </w:numPr>
      </w:pPr>
      <w:r>
        <w:lastRenderedPageBreak/>
        <w:t xml:space="preserve">first evidence of religious thought </w:t>
      </w:r>
    </w:p>
    <w:p w:rsidR="00CF3F7B" w:rsidRDefault="00CF3F7B" w:rsidP="00746BB4">
      <w:pPr>
        <w:pStyle w:val="ListBullet"/>
        <w:numPr>
          <w:ilvl w:val="1"/>
          <w:numId w:val="3"/>
        </w:numPr>
      </w:pPr>
      <w:r>
        <w:t>believing in the after life</w:t>
      </w:r>
    </w:p>
    <w:p w:rsidR="00CF3F7B" w:rsidRDefault="00CF3F7B" w:rsidP="00746BB4">
      <w:pPr>
        <w:pStyle w:val="ListBullet"/>
        <w:numPr>
          <w:ilvl w:val="1"/>
          <w:numId w:val="3"/>
        </w:numPr>
      </w:pPr>
      <w:r>
        <w:t>art works</w:t>
      </w:r>
    </w:p>
    <w:p w:rsidR="00CF3F7B" w:rsidRDefault="00CF3F7B" w:rsidP="00746BB4">
      <w:pPr>
        <w:pStyle w:val="ListBullet"/>
        <w:numPr>
          <w:ilvl w:val="1"/>
          <w:numId w:val="3"/>
        </w:numPr>
      </w:pPr>
      <w:r>
        <w:t xml:space="preserve">depicting the gods </w:t>
      </w:r>
    </w:p>
    <w:p w:rsidR="00CF3F7B" w:rsidRDefault="00CF3F7B" w:rsidP="00746BB4">
      <w:pPr>
        <w:pStyle w:val="ListBullet"/>
        <w:numPr>
          <w:ilvl w:val="1"/>
          <w:numId w:val="3"/>
        </w:numPr>
      </w:pPr>
      <w:r>
        <w:t xml:space="preserve">social </w:t>
      </w:r>
      <w:r w:rsidR="00557909">
        <w:t>consciousness</w:t>
      </w:r>
    </w:p>
    <w:p w:rsidR="00CF3F7B" w:rsidRDefault="00CF3F7B" w:rsidP="00746BB4">
      <w:pPr>
        <w:pStyle w:val="ListBullet"/>
        <w:numPr>
          <w:ilvl w:val="1"/>
          <w:numId w:val="3"/>
        </w:numPr>
      </w:pPr>
      <w:r>
        <w:t>collective works</w:t>
      </w:r>
    </w:p>
    <w:p w:rsidR="00CF3F7B" w:rsidRDefault="00CF3F7B" w:rsidP="00746BB4">
      <w:pPr>
        <w:pStyle w:val="ListBullet"/>
        <w:numPr>
          <w:ilvl w:val="1"/>
          <w:numId w:val="3"/>
        </w:numPr>
      </w:pPr>
      <w:r>
        <w:t>social groups</w:t>
      </w:r>
    </w:p>
    <w:p w:rsidR="00CF3F7B" w:rsidRDefault="00CF3F7B" w:rsidP="00746BB4">
      <w:pPr>
        <w:pStyle w:val="ListBullet"/>
        <w:numPr>
          <w:ilvl w:val="1"/>
          <w:numId w:val="3"/>
        </w:numPr>
      </w:pPr>
      <w:r>
        <w:t>ruling class: central power and palaces</w:t>
      </w:r>
    </w:p>
    <w:p w:rsidR="00CF3F7B" w:rsidRDefault="00CF3F7B" w:rsidP="00746BB4">
      <w:pPr>
        <w:pStyle w:val="ListBullet"/>
        <w:numPr>
          <w:ilvl w:val="1"/>
          <w:numId w:val="3"/>
        </w:numPr>
      </w:pPr>
      <w:r>
        <w:t xml:space="preserve">no </w:t>
      </w:r>
      <w:r w:rsidR="00557909">
        <w:t>defense</w:t>
      </w:r>
      <w:r>
        <w:t xml:space="preserve"> system "</w:t>
      </w:r>
      <w:r w:rsidR="00557909">
        <w:t>Minoan</w:t>
      </w:r>
      <w:r>
        <w:t xml:space="preserve"> peace"</w:t>
      </w:r>
    </w:p>
    <w:p w:rsidR="00CF3F7B" w:rsidRDefault="00CF3F7B" w:rsidP="00746BB4">
      <w:pPr>
        <w:pStyle w:val="ListBullet"/>
        <w:numPr>
          <w:ilvl w:val="1"/>
          <w:numId w:val="3"/>
        </w:numPr>
      </w:pPr>
      <w:r>
        <w:t>high self respect</w:t>
      </w:r>
    </w:p>
    <w:p w:rsidR="00CF3F7B" w:rsidRDefault="00CF3F7B" w:rsidP="00746BB4">
      <w:pPr>
        <w:pStyle w:val="ListBullet"/>
        <w:numPr>
          <w:ilvl w:val="1"/>
          <w:numId w:val="3"/>
        </w:numPr>
      </w:pPr>
      <w:r>
        <w:t>They were all used</w:t>
      </w:r>
    </w:p>
    <w:p w:rsidR="00CF3F7B" w:rsidRDefault="00CF3F7B" w:rsidP="00CF3F7B">
      <w:pPr>
        <w:pStyle w:val="ListBullet"/>
      </w:pPr>
      <w:r>
        <w:t>Middle Minoan Period 2000-1500 BC</w:t>
      </w:r>
    </w:p>
    <w:p w:rsidR="00CF3F7B" w:rsidRDefault="00CF3F7B" w:rsidP="00746BB4">
      <w:pPr>
        <w:pStyle w:val="ListBullet"/>
        <w:numPr>
          <w:ilvl w:val="1"/>
          <w:numId w:val="3"/>
        </w:numPr>
      </w:pPr>
      <w:r>
        <w:t xml:space="preserve">establishment of palaces </w:t>
      </w:r>
    </w:p>
    <w:p w:rsidR="00CF3F7B" w:rsidRDefault="00CF3F7B" w:rsidP="00746BB4">
      <w:pPr>
        <w:pStyle w:val="ListBullet"/>
        <w:numPr>
          <w:ilvl w:val="1"/>
          <w:numId w:val="3"/>
        </w:numPr>
      </w:pPr>
      <w:r>
        <w:t>radical changes</w:t>
      </w:r>
    </w:p>
    <w:p w:rsidR="00CF3F7B" w:rsidRDefault="00CF3F7B" w:rsidP="00746BB4">
      <w:pPr>
        <w:pStyle w:val="ListBullet"/>
        <w:numPr>
          <w:ilvl w:val="1"/>
          <w:numId w:val="3"/>
        </w:numPr>
      </w:pPr>
      <w:r>
        <w:t>hierarchy of social classes</w:t>
      </w:r>
    </w:p>
    <w:p w:rsidR="00CF3F7B" w:rsidRDefault="00CF3F7B" w:rsidP="00746BB4">
      <w:pPr>
        <w:pStyle w:val="ListBullet"/>
        <w:numPr>
          <w:ilvl w:val="1"/>
          <w:numId w:val="3"/>
        </w:numPr>
      </w:pPr>
      <w:r>
        <w:t>theocratic character of palace: concentration of power was attended by dominant religion</w:t>
      </w:r>
    </w:p>
    <w:p w:rsidR="00CF3F7B" w:rsidRDefault="00CF3F7B" w:rsidP="00746BB4">
      <w:pPr>
        <w:pStyle w:val="ListBullet"/>
        <w:numPr>
          <w:ilvl w:val="1"/>
          <w:numId w:val="3"/>
        </w:numPr>
      </w:pPr>
      <w:r>
        <w:t xml:space="preserve">administrative organization (by </w:t>
      </w:r>
      <w:r w:rsidR="00557909">
        <w:t>Mycenaean’s</w:t>
      </w:r>
      <w:r>
        <w:t>)</w:t>
      </w:r>
    </w:p>
    <w:p w:rsidR="00CF3F7B" w:rsidRDefault="00CF3F7B" w:rsidP="00746BB4">
      <w:pPr>
        <w:pStyle w:val="ListBullet"/>
        <w:numPr>
          <w:ilvl w:val="1"/>
          <w:numId w:val="3"/>
        </w:numPr>
      </w:pPr>
      <w:r>
        <w:t xml:space="preserve">new settlements in naturally fortified regions of </w:t>
      </w:r>
      <w:r w:rsidR="005F2199">
        <w:t>Crete</w:t>
      </w:r>
      <w:r>
        <w:t xml:space="preserve"> </w:t>
      </w:r>
    </w:p>
    <w:p w:rsidR="00CF3F7B" w:rsidRDefault="00CF3F7B" w:rsidP="00CF3F7B">
      <w:pPr>
        <w:pStyle w:val="ListBullet"/>
      </w:pPr>
      <w:r>
        <w:t>Economy in Minoan Crete</w:t>
      </w:r>
    </w:p>
    <w:p w:rsidR="00CF3F7B" w:rsidRDefault="00CF3F7B" w:rsidP="00746BB4">
      <w:pPr>
        <w:pStyle w:val="ListBullet"/>
        <w:numPr>
          <w:ilvl w:val="1"/>
          <w:numId w:val="3"/>
        </w:numPr>
      </w:pPr>
      <w:r>
        <w:t>Pre-monetary system</w:t>
      </w:r>
    </w:p>
    <w:p w:rsidR="00CF3F7B" w:rsidRDefault="00CF3F7B" w:rsidP="00746BB4">
      <w:pPr>
        <w:pStyle w:val="ListBullet"/>
        <w:numPr>
          <w:ilvl w:val="1"/>
          <w:numId w:val="3"/>
        </w:numPr>
      </w:pPr>
      <w:r>
        <w:t>agriculture</w:t>
      </w:r>
    </w:p>
    <w:p w:rsidR="00CF3F7B" w:rsidRDefault="00CF3F7B" w:rsidP="00746BB4">
      <w:pPr>
        <w:pStyle w:val="ListBullet"/>
        <w:numPr>
          <w:ilvl w:val="1"/>
          <w:numId w:val="3"/>
        </w:numPr>
      </w:pPr>
      <w:r>
        <w:t>cattle breeding</w:t>
      </w:r>
    </w:p>
    <w:p w:rsidR="00CF3F7B" w:rsidRDefault="00CF3F7B" w:rsidP="00746BB4">
      <w:pPr>
        <w:pStyle w:val="ListBullet"/>
        <w:numPr>
          <w:ilvl w:val="1"/>
          <w:numId w:val="3"/>
        </w:numPr>
      </w:pPr>
      <w:r>
        <w:t>trade of handicrafts</w:t>
      </w:r>
    </w:p>
    <w:p w:rsidR="00CF3F7B" w:rsidRDefault="005F2199" w:rsidP="00746BB4">
      <w:pPr>
        <w:pStyle w:val="ListBullet"/>
        <w:numPr>
          <w:ilvl w:val="1"/>
          <w:numId w:val="3"/>
        </w:numPr>
      </w:pPr>
      <w:r>
        <w:t>exchangeable</w:t>
      </w:r>
      <w:r w:rsidR="00CF3F7B">
        <w:t xml:space="preserve"> goods: metals such as obsidian and artworks rarely</w:t>
      </w:r>
    </w:p>
    <w:p w:rsidR="00CF3F7B" w:rsidRDefault="00CF3F7B" w:rsidP="00746BB4">
      <w:pPr>
        <w:pStyle w:val="ListBullet"/>
        <w:numPr>
          <w:ilvl w:val="1"/>
          <w:numId w:val="3"/>
        </w:numPr>
      </w:pPr>
      <w:r>
        <w:lastRenderedPageBreak/>
        <w:t xml:space="preserve">use of seal for </w:t>
      </w:r>
      <w:r w:rsidR="005F2199">
        <w:t>commercial</w:t>
      </w:r>
      <w:r>
        <w:t xml:space="preserve"> transactions</w:t>
      </w:r>
    </w:p>
    <w:p w:rsidR="00CF3F7B" w:rsidRDefault="00CF3F7B" w:rsidP="00746BB4">
      <w:pPr>
        <w:pStyle w:val="ListBullet"/>
        <w:numPr>
          <w:ilvl w:val="1"/>
          <w:numId w:val="3"/>
        </w:numPr>
      </w:pPr>
      <w:r>
        <w:t xml:space="preserve">later: centralized </w:t>
      </w:r>
      <w:r w:rsidR="005F2199">
        <w:t>economy</w:t>
      </w:r>
      <w:r>
        <w:t xml:space="preserve"> : goods were collected and traded by palace </w:t>
      </w:r>
      <w:r w:rsidR="005F2199">
        <w:t>centers</w:t>
      </w:r>
    </w:p>
    <w:p w:rsidR="00CF3F7B" w:rsidRDefault="00CF3F7B" w:rsidP="00CF3F7B">
      <w:pPr>
        <w:pStyle w:val="ListBullet"/>
      </w:pPr>
      <w:r>
        <w:t xml:space="preserve">Religions Power and </w:t>
      </w:r>
      <w:r w:rsidR="005F2199">
        <w:t>Politics</w:t>
      </w:r>
    </w:p>
    <w:p w:rsidR="00CF3F7B" w:rsidRDefault="00CF3F7B" w:rsidP="00412683">
      <w:pPr>
        <w:pStyle w:val="ListBullet"/>
        <w:numPr>
          <w:ilvl w:val="1"/>
          <w:numId w:val="3"/>
        </w:numPr>
      </w:pPr>
      <w:r>
        <w:t xml:space="preserve">ch </w:t>
      </w:r>
      <w:r w:rsidR="00BA074B">
        <w:t>doesn’t</w:t>
      </w:r>
      <w:r>
        <w:t xml:space="preserve"> identify the leading figures in </w:t>
      </w:r>
      <w:r w:rsidR="00BA074B">
        <w:t>Minoan</w:t>
      </w:r>
      <w:r>
        <w:t xml:space="preserve"> </w:t>
      </w:r>
      <w:r w:rsidR="00BE249A">
        <w:t>Crete</w:t>
      </w:r>
      <w:r>
        <w:t xml:space="preserve"> </w:t>
      </w:r>
    </w:p>
    <w:p w:rsidR="00CF3F7B" w:rsidRDefault="00CF3F7B" w:rsidP="00CF3F7B">
      <w:pPr>
        <w:pStyle w:val="ListBullet"/>
      </w:pPr>
      <w:r>
        <w:t>Minoan Religion</w:t>
      </w:r>
    </w:p>
    <w:p w:rsidR="00CF3F7B" w:rsidRDefault="00CF3F7B" w:rsidP="00412683">
      <w:pPr>
        <w:pStyle w:val="ListBullet"/>
        <w:numPr>
          <w:ilvl w:val="1"/>
          <w:numId w:val="3"/>
        </w:numPr>
      </w:pPr>
      <w:r>
        <w:t>source of evidence</w:t>
      </w:r>
    </w:p>
    <w:p w:rsidR="00CF3F7B" w:rsidRDefault="00CF3F7B" w:rsidP="00412683">
      <w:pPr>
        <w:pStyle w:val="ListBullet"/>
        <w:numPr>
          <w:ilvl w:val="1"/>
          <w:numId w:val="3"/>
        </w:numPr>
      </w:pPr>
      <w:r>
        <w:t xml:space="preserve">archaeological </w:t>
      </w:r>
      <w:r w:rsidR="00BE249A">
        <w:t>findings: rich</w:t>
      </w:r>
      <w:r>
        <w:t xml:space="preserve"> iconographic heritage</w:t>
      </w:r>
    </w:p>
    <w:p w:rsidR="00CF3F7B" w:rsidRDefault="00CF3F7B" w:rsidP="00412683">
      <w:pPr>
        <w:pStyle w:val="ListBullet"/>
        <w:numPr>
          <w:ilvl w:val="1"/>
          <w:numId w:val="3"/>
        </w:numPr>
      </w:pPr>
      <w:r>
        <w:t xml:space="preserve">cult of goddess: related to the </w:t>
      </w:r>
      <w:r w:rsidR="00BE249A">
        <w:t>goddess</w:t>
      </w:r>
      <w:r>
        <w:t xml:space="preserve"> Astarte in Middle East</w:t>
      </w:r>
    </w:p>
    <w:p w:rsidR="00CF3F7B" w:rsidRDefault="00CF3F7B" w:rsidP="00412683">
      <w:pPr>
        <w:pStyle w:val="ListBullet"/>
        <w:numPr>
          <w:ilvl w:val="1"/>
          <w:numId w:val="3"/>
        </w:numPr>
      </w:pPr>
      <w:r>
        <w:t xml:space="preserve">Cult of the Deity : expressed through sacred rituals </w:t>
      </w:r>
    </w:p>
    <w:p w:rsidR="00CF3F7B" w:rsidRDefault="00CF3F7B" w:rsidP="00412683">
      <w:pPr>
        <w:pStyle w:val="ListBullet"/>
        <w:numPr>
          <w:ilvl w:val="1"/>
          <w:numId w:val="3"/>
        </w:numPr>
      </w:pPr>
      <w:r>
        <w:t>"the Snake Goddess"</w:t>
      </w:r>
    </w:p>
    <w:p w:rsidR="00CF3F7B" w:rsidRDefault="00CF3F7B" w:rsidP="00412683">
      <w:pPr>
        <w:pStyle w:val="ListBullet"/>
        <w:numPr>
          <w:ilvl w:val="2"/>
          <w:numId w:val="3"/>
        </w:numPr>
      </w:pPr>
      <w:r>
        <w:t>Mother Nature or Mother Earth</w:t>
      </w:r>
    </w:p>
    <w:p w:rsidR="00CF3F7B" w:rsidRDefault="00CF3F7B" w:rsidP="00412683">
      <w:pPr>
        <w:pStyle w:val="ListBullet"/>
        <w:numPr>
          <w:ilvl w:val="2"/>
          <w:numId w:val="3"/>
        </w:numPr>
      </w:pPr>
      <w:r>
        <w:t>Goddess of fertility</w:t>
      </w:r>
    </w:p>
    <w:p w:rsidR="00CF3F7B" w:rsidRDefault="00CF3F7B" w:rsidP="00CF3F7B">
      <w:pPr>
        <w:pStyle w:val="ListBullet"/>
      </w:pPr>
      <w:r>
        <w:t>Religion and Practices in Minoan Crete</w:t>
      </w:r>
    </w:p>
    <w:p w:rsidR="00CF3F7B" w:rsidRDefault="00CF3F7B" w:rsidP="00384BF5">
      <w:pPr>
        <w:pStyle w:val="ListBullet"/>
        <w:numPr>
          <w:ilvl w:val="1"/>
          <w:numId w:val="3"/>
        </w:numPr>
      </w:pPr>
      <w:r>
        <w:t xml:space="preserve">religion played an important role in many </w:t>
      </w:r>
      <w:r w:rsidR="00BE249A">
        <w:t>activities</w:t>
      </w:r>
      <w:r>
        <w:t xml:space="preserve"> and artwork</w:t>
      </w:r>
    </w:p>
    <w:p w:rsidR="00CF3F7B" w:rsidRDefault="00CF3F7B" w:rsidP="00384BF5">
      <w:pPr>
        <w:pStyle w:val="ListBullet"/>
        <w:numPr>
          <w:ilvl w:val="1"/>
          <w:numId w:val="3"/>
        </w:numPr>
      </w:pPr>
      <w:r>
        <w:t xml:space="preserve">ritual worship of the nature </w:t>
      </w:r>
      <w:r w:rsidR="00FD5FF7">
        <w:t>goddess</w:t>
      </w:r>
      <w:r>
        <w:t>: animal sacrifices and processions</w:t>
      </w:r>
    </w:p>
    <w:p w:rsidR="00CF3F7B" w:rsidRDefault="00CF3F7B" w:rsidP="00384BF5">
      <w:pPr>
        <w:pStyle w:val="ListBullet"/>
        <w:numPr>
          <w:ilvl w:val="1"/>
          <w:numId w:val="3"/>
        </w:numPr>
      </w:pPr>
      <w:r>
        <w:t xml:space="preserve">they used music, dance, and prayer to </w:t>
      </w:r>
      <w:r w:rsidR="00FE47A5">
        <w:t>achieve</w:t>
      </w:r>
      <w:r>
        <w:t xml:space="preserve"> religious ecstasy</w:t>
      </w:r>
    </w:p>
    <w:p w:rsidR="00CF3F7B" w:rsidRDefault="00FE47A5" w:rsidP="00384BF5">
      <w:pPr>
        <w:pStyle w:val="ListBullet"/>
        <w:numPr>
          <w:ilvl w:val="1"/>
          <w:numId w:val="3"/>
        </w:numPr>
      </w:pPr>
      <w:r>
        <w:t>sacrifice</w:t>
      </w:r>
      <w:r w:rsidR="00CF3F7B">
        <w:t xml:space="preserve"> of the bull</w:t>
      </w:r>
    </w:p>
    <w:p w:rsidR="00CF3F7B" w:rsidRDefault="00CF3F7B" w:rsidP="00384BF5">
      <w:pPr>
        <w:pStyle w:val="ListBullet"/>
        <w:numPr>
          <w:ilvl w:val="1"/>
          <w:numId w:val="3"/>
        </w:numPr>
      </w:pPr>
      <w:proofErr w:type="spellStart"/>
      <w:r>
        <w:t>taurokathapsia</w:t>
      </w:r>
      <w:proofErr w:type="spellEnd"/>
    </w:p>
    <w:p w:rsidR="00CF3F7B" w:rsidRDefault="00CF3F7B" w:rsidP="00384BF5">
      <w:pPr>
        <w:pStyle w:val="ListBullet"/>
        <w:numPr>
          <w:ilvl w:val="1"/>
          <w:numId w:val="3"/>
        </w:numPr>
      </w:pPr>
      <w:r>
        <w:t>bull-leaping</w:t>
      </w:r>
    </w:p>
    <w:p w:rsidR="00CF3F7B" w:rsidRDefault="00CF3F7B" w:rsidP="00384BF5">
      <w:pPr>
        <w:pStyle w:val="ListBullet"/>
        <w:numPr>
          <w:ilvl w:val="1"/>
          <w:numId w:val="3"/>
        </w:numPr>
      </w:pPr>
      <w:r>
        <w:t xml:space="preserve">doing acrobatics on the bull </w:t>
      </w:r>
    </w:p>
    <w:p w:rsidR="00CF3F7B" w:rsidRDefault="00CF3F7B" w:rsidP="00384BF5">
      <w:pPr>
        <w:pStyle w:val="ListBullet"/>
        <w:numPr>
          <w:ilvl w:val="1"/>
          <w:numId w:val="3"/>
        </w:numPr>
      </w:pPr>
      <w:r>
        <w:t>playing with the bull</w:t>
      </w:r>
    </w:p>
    <w:p w:rsidR="00CF3F7B" w:rsidRDefault="00FB4DE5" w:rsidP="00384BF5">
      <w:pPr>
        <w:pStyle w:val="ListBullet"/>
        <w:numPr>
          <w:ilvl w:val="1"/>
          <w:numId w:val="3"/>
        </w:numPr>
      </w:pPr>
      <w:r>
        <w:t>didn’t</w:t>
      </w:r>
      <w:r w:rsidR="00CF3F7B">
        <w:t xml:space="preserve"> kill the bull</w:t>
      </w:r>
    </w:p>
    <w:p w:rsidR="00CF3F7B" w:rsidRDefault="00CF3F7B" w:rsidP="00CF3F7B">
      <w:pPr>
        <w:pStyle w:val="ListBullet"/>
      </w:pPr>
      <w:r>
        <w:t>Sacred Rituals in Minoan Crete</w:t>
      </w:r>
    </w:p>
    <w:p w:rsidR="00CF3F7B" w:rsidRDefault="00CF3F7B" w:rsidP="00384BF5">
      <w:pPr>
        <w:pStyle w:val="ListBullet"/>
        <w:numPr>
          <w:ilvl w:val="1"/>
          <w:numId w:val="3"/>
        </w:numPr>
      </w:pPr>
      <w:r>
        <w:t>clergy in shrines --&gt; sacred rituals</w:t>
      </w:r>
    </w:p>
    <w:p w:rsidR="00CF3F7B" w:rsidRDefault="00CF3F7B" w:rsidP="00384BF5">
      <w:pPr>
        <w:pStyle w:val="ListBullet"/>
        <w:numPr>
          <w:ilvl w:val="1"/>
          <w:numId w:val="3"/>
        </w:numPr>
      </w:pPr>
      <w:r>
        <w:lastRenderedPageBreak/>
        <w:t xml:space="preserve">sacred rituals : </w:t>
      </w:r>
      <w:r w:rsidR="00FB4DE5">
        <w:t>designated</w:t>
      </w:r>
      <w:r>
        <w:t xml:space="preserve"> areas in private houses and palaces, sacred caves and mountain peaks</w:t>
      </w:r>
    </w:p>
    <w:p w:rsidR="00CF3F7B" w:rsidRDefault="00CF3F7B" w:rsidP="00384BF5">
      <w:pPr>
        <w:pStyle w:val="ListBullet"/>
        <w:numPr>
          <w:ilvl w:val="1"/>
          <w:numId w:val="3"/>
        </w:numPr>
      </w:pPr>
      <w:r>
        <w:t>sacred areas for cult activities</w:t>
      </w:r>
    </w:p>
    <w:p w:rsidR="00CF3F7B" w:rsidRDefault="00CF3F7B" w:rsidP="00384BF5">
      <w:pPr>
        <w:pStyle w:val="ListBullet"/>
        <w:numPr>
          <w:ilvl w:val="1"/>
          <w:numId w:val="3"/>
        </w:numPr>
      </w:pPr>
      <w:r>
        <w:t xml:space="preserve">sacred </w:t>
      </w:r>
      <w:r w:rsidR="00FB4DE5">
        <w:t>vessels</w:t>
      </w:r>
      <w:r>
        <w:t xml:space="preserve"> use in libations and offerings </w:t>
      </w:r>
    </w:p>
    <w:p w:rsidR="00CF3F7B" w:rsidRDefault="00CF3F7B" w:rsidP="00CF3F7B">
      <w:pPr>
        <w:pStyle w:val="ListBullet"/>
      </w:pPr>
      <w:r>
        <w:t>Source of Evidence</w:t>
      </w:r>
    </w:p>
    <w:p w:rsidR="00CF3F7B" w:rsidRDefault="00CF3F7B" w:rsidP="00384BF5">
      <w:pPr>
        <w:pStyle w:val="ListBullet"/>
        <w:numPr>
          <w:ilvl w:val="1"/>
          <w:numId w:val="3"/>
        </w:numPr>
      </w:pPr>
      <w:r>
        <w:t>Excavations</w:t>
      </w:r>
    </w:p>
    <w:p w:rsidR="00CF3F7B" w:rsidRDefault="00CF3F7B" w:rsidP="00CF3F7B">
      <w:pPr>
        <w:pStyle w:val="ListBullet"/>
      </w:pPr>
      <w:r>
        <w:t>Ritual Objects:</w:t>
      </w:r>
    </w:p>
    <w:p w:rsidR="00CF3F7B" w:rsidRDefault="00CF3F7B" w:rsidP="00384BF5">
      <w:pPr>
        <w:pStyle w:val="ListBullet"/>
        <w:numPr>
          <w:ilvl w:val="1"/>
          <w:numId w:val="3"/>
        </w:numPr>
      </w:pPr>
      <w:r>
        <w:t>bull mask</w:t>
      </w:r>
    </w:p>
    <w:p w:rsidR="00CF3F7B" w:rsidRDefault="00CF3F7B" w:rsidP="00B6148C">
      <w:pPr>
        <w:pStyle w:val="ListBullet"/>
        <w:numPr>
          <w:ilvl w:val="1"/>
          <w:numId w:val="3"/>
        </w:numPr>
      </w:pPr>
      <w:r>
        <w:t>bull axe</w:t>
      </w:r>
    </w:p>
    <w:p w:rsidR="00CF3F7B" w:rsidRDefault="00CF3F7B" w:rsidP="00B6148C">
      <w:pPr>
        <w:pStyle w:val="ListBullet"/>
        <w:numPr>
          <w:ilvl w:val="1"/>
          <w:numId w:val="3"/>
        </w:numPr>
      </w:pPr>
      <w:r>
        <w:t>bull horns</w:t>
      </w:r>
    </w:p>
    <w:p w:rsidR="00CF3F7B" w:rsidRDefault="00CF3F7B" w:rsidP="00CF3F7B">
      <w:pPr>
        <w:pStyle w:val="ListBullet"/>
      </w:pPr>
      <w:r>
        <w:t>Deities in Minoan Crete</w:t>
      </w:r>
    </w:p>
    <w:p w:rsidR="00CF3F7B" w:rsidRDefault="00CF3F7B" w:rsidP="00B6148C">
      <w:pPr>
        <w:pStyle w:val="ListBullet"/>
        <w:numPr>
          <w:ilvl w:val="1"/>
          <w:numId w:val="3"/>
        </w:numPr>
      </w:pPr>
      <w:r>
        <w:t xml:space="preserve">Goddess of Nature: great mother or mountain mother or mistress of the animals or </w:t>
      </w:r>
      <w:proofErr w:type="spellStart"/>
      <w:r>
        <w:t>kourotrophos</w:t>
      </w:r>
      <w:proofErr w:type="spellEnd"/>
    </w:p>
    <w:p w:rsidR="00CF3F7B" w:rsidRDefault="00CF3F7B" w:rsidP="00B6148C">
      <w:pPr>
        <w:pStyle w:val="ListBullet"/>
        <w:numPr>
          <w:ilvl w:val="1"/>
          <w:numId w:val="3"/>
        </w:numPr>
      </w:pPr>
      <w:r>
        <w:t>main goddess</w:t>
      </w:r>
    </w:p>
    <w:p w:rsidR="00CF3F7B" w:rsidRDefault="00CF3F7B" w:rsidP="00B6148C">
      <w:pPr>
        <w:pStyle w:val="ListBullet"/>
        <w:numPr>
          <w:ilvl w:val="1"/>
          <w:numId w:val="3"/>
        </w:numPr>
      </w:pPr>
      <w:r>
        <w:t xml:space="preserve">she was the most important as nature was the most important to </w:t>
      </w:r>
      <w:r w:rsidR="00FB4DE5">
        <w:t>their</w:t>
      </w:r>
      <w:r>
        <w:t xml:space="preserve"> lifestyles </w:t>
      </w:r>
    </w:p>
    <w:p w:rsidR="00CF3F7B" w:rsidRDefault="00CF3F7B" w:rsidP="00B6148C">
      <w:pPr>
        <w:pStyle w:val="ListBullet"/>
        <w:numPr>
          <w:ilvl w:val="1"/>
          <w:numId w:val="3"/>
        </w:numPr>
      </w:pPr>
      <w:r>
        <w:t xml:space="preserve">they wanted to </w:t>
      </w:r>
      <w:r w:rsidR="00FB4DE5">
        <w:t>honor</w:t>
      </w:r>
      <w:r>
        <w:t xml:space="preserve"> her</w:t>
      </w:r>
    </w:p>
    <w:p w:rsidR="00CF3F7B" w:rsidRDefault="00CF3F7B" w:rsidP="00B6148C">
      <w:pPr>
        <w:pStyle w:val="ListBullet"/>
        <w:numPr>
          <w:ilvl w:val="1"/>
          <w:numId w:val="3"/>
        </w:numPr>
      </w:pPr>
      <w:r>
        <w:t>wanted to ask something from her : sacrifice</w:t>
      </w:r>
    </w:p>
    <w:p w:rsidR="00CF3F7B" w:rsidRDefault="00CF3F7B" w:rsidP="00B6148C">
      <w:pPr>
        <w:pStyle w:val="ListBullet"/>
        <w:numPr>
          <w:ilvl w:val="1"/>
          <w:numId w:val="3"/>
        </w:numPr>
      </w:pPr>
      <w:r>
        <w:t xml:space="preserve">to thank her : held events and festivals </w:t>
      </w:r>
    </w:p>
    <w:p w:rsidR="00CF3F7B" w:rsidRDefault="00CF3F7B" w:rsidP="00B6148C">
      <w:pPr>
        <w:pStyle w:val="ListBullet"/>
        <w:numPr>
          <w:ilvl w:val="1"/>
          <w:numId w:val="3"/>
        </w:numPr>
      </w:pPr>
      <w:r>
        <w:t xml:space="preserve">Young Vegetation: personified by a young person who dies and is reborn. </w:t>
      </w:r>
      <w:r w:rsidR="00FB4DE5">
        <w:t>Dionysus</w:t>
      </w:r>
      <w:r>
        <w:t xml:space="preserve">, great kouros or </w:t>
      </w:r>
      <w:proofErr w:type="spellStart"/>
      <w:r>
        <w:t>velchanos</w:t>
      </w:r>
      <w:proofErr w:type="spellEnd"/>
      <w:r>
        <w:t xml:space="preserve"> or hyacinth</w:t>
      </w:r>
    </w:p>
    <w:p w:rsidR="00CF3F7B" w:rsidRDefault="00CF3F7B" w:rsidP="00B6148C">
      <w:pPr>
        <w:pStyle w:val="ListBullet"/>
        <w:numPr>
          <w:ilvl w:val="1"/>
          <w:numId w:val="3"/>
        </w:numPr>
      </w:pPr>
      <w:r>
        <w:t>Kore: young goddess</w:t>
      </w:r>
    </w:p>
    <w:p w:rsidR="00CF3F7B" w:rsidRDefault="00CF3F7B" w:rsidP="00B6148C">
      <w:pPr>
        <w:pStyle w:val="ListBullet"/>
        <w:numPr>
          <w:ilvl w:val="1"/>
          <w:numId w:val="3"/>
        </w:numPr>
      </w:pPr>
      <w:r>
        <w:t>Zeus: divine figure and mortal God (was worshiped by a cult of specific group of followers)</w:t>
      </w:r>
    </w:p>
    <w:p w:rsidR="00CF3F7B" w:rsidRDefault="00CF3F7B" w:rsidP="00CF3F7B">
      <w:pPr>
        <w:pStyle w:val="ListBullet"/>
      </w:pPr>
      <w:r>
        <w:t>Minoan Iconography</w:t>
      </w:r>
    </w:p>
    <w:p w:rsidR="00CF3F7B" w:rsidRDefault="00CF3F7B" w:rsidP="00A40E06">
      <w:pPr>
        <w:pStyle w:val="ListBullet"/>
        <w:numPr>
          <w:ilvl w:val="1"/>
          <w:numId w:val="3"/>
        </w:numPr>
      </w:pPr>
      <w:r>
        <w:t>Gold Ring (looks like an  oval plate)</w:t>
      </w:r>
    </w:p>
    <w:p w:rsidR="00CF3F7B" w:rsidRDefault="00CF3F7B" w:rsidP="00A40E06">
      <w:pPr>
        <w:pStyle w:val="ListBullet"/>
        <w:numPr>
          <w:ilvl w:val="1"/>
          <w:numId w:val="3"/>
        </w:numPr>
      </w:pPr>
      <w:r>
        <w:t xml:space="preserve">goddess blesses in the </w:t>
      </w:r>
      <w:proofErr w:type="spellStart"/>
      <w:r>
        <w:t>centre</w:t>
      </w:r>
      <w:proofErr w:type="spellEnd"/>
      <w:r>
        <w:t xml:space="preserve"> </w:t>
      </w:r>
    </w:p>
    <w:p w:rsidR="00CF3F7B" w:rsidRDefault="00CF3F7B" w:rsidP="00A40E06">
      <w:pPr>
        <w:pStyle w:val="ListBullet"/>
        <w:numPr>
          <w:ilvl w:val="1"/>
          <w:numId w:val="3"/>
        </w:numPr>
      </w:pPr>
      <w:r>
        <w:lastRenderedPageBreak/>
        <w:t>tree of life (olive tree)</w:t>
      </w:r>
    </w:p>
    <w:p w:rsidR="00CF3F7B" w:rsidRDefault="00CF3F7B" w:rsidP="00A40E06">
      <w:pPr>
        <w:pStyle w:val="ListBullet"/>
        <w:numPr>
          <w:ilvl w:val="1"/>
          <w:numId w:val="3"/>
        </w:numPr>
      </w:pPr>
      <w:r>
        <w:t xml:space="preserve">3 priestesses dancing </w:t>
      </w:r>
    </w:p>
    <w:p w:rsidR="00CF3F7B" w:rsidRDefault="00CF3F7B" w:rsidP="00A40E06">
      <w:pPr>
        <w:pStyle w:val="ListBullet"/>
        <w:numPr>
          <w:ilvl w:val="1"/>
          <w:numId w:val="3"/>
        </w:numPr>
      </w:pPr>
      <w:r>
        <w:t>Griffins</w:t>
      </w:r>
    </w:p>
    <w:p w:rsidR="00CF3F7B" w:rsidRDefault="00CF3F7B" w:rsidP="00A40E06">
      <w:pPr>
        <w:pStyle w:val="ListBullet"/>
        <w:numPr>
          <w:ilvl w:val="1"/>
          <w:numId w:val="3"/>
        </w:numPr>
      </w:pPr>
      <w:r>
        <w:t xml:space="preserve">Figurines of </w:t>
      </w:r>
      <w:r w:rsidR="009E682C">
        <w:t>Deities</w:t>
      </w:r>
    </w:p>
    <w:p w:rsidR="00CF3F7B" w:rsidRDefault="009E682C" w:rsidP="00A40E06">
      <w:pPr>
        <w:pStyle w:val="ListBullet"/>
        <w:numPr>
          <w:ilvl w:val="1"/>
          <w:numId w:val="3"/>
        </w:numPr>
      </w:pPr>
      <w:r>
        <w:t>deities</w:t>
      </w:r>
      <w:r w:rsidR="00CF3F7B">
        <w:t xml:space="preserve"> are depicted in small figurines</w:t>
      </w:r>
    </w:p>
    <w:p w:rsidR="00CF3F7B" w:rsidRDefault="00CF3F7B" w:rsidP="00A40E06">
      <w:pPr>
        <w:pStyle w:val="ListBullet"/>
        <w:numPr>
          <w:ilvl w:val="1"/>
          <w:numId w:val="3"/>
        </w:numPr>
      </w:pPr>
      <w:r>
        <w:t>a few large figurines</w:t>
      </w:r>
    </w:p>
    <w:p w:rsidR="00CF3F7B" w:rsidRDefault="00CF3F7B" w:rsidP="00A40E06">
      <w:pPr>
        <w:pStyle w:val="ListBullet"/>
        <w:numPr>
          <w:ilvl w:val="1"/>
          <w:numId w:val="3"/>
        </w:numPr>
      </w:pPr>
      <w:r>
        <w:t xml:space="preserve">rarely life sized "xoana" (wooden cult statues with stone </w:t>
      </w:r>
      <w:r w:rsidR="00531D53">
        <w:t>extremities</w:t>
      </w:r>
      <w:r>
        <w:t>)</w:t>
      </w:r>
    </w:p>
    <w:p w:rsidR="00CF3F7B" w:rsidRDefault="00CF3F7B" w:rsidP="00CF3F7B">
      <w:pPr>
        <w:pStyle w:val="ListBullet"/>
      </w:pPr>
      <w:r>
        <w:t xml:space="preserve">Religious </w:t>
      </w:r>
      <w:r w:rsidR="00531D53">
        <w:t>Beliefs</w:t>
      </w:r>
    </w:p>
    <w:p w:rsidR="00CF3F7B" w:rsidRDefault="00CF3F7B" w:rsidP="00A40E06">
      <w:pPr>
        <w:pStyle w:val="ListBullet"/>
        <w:numPr>
          <w:ilvl w:val="1"/>
          <w:numId w:val="3"/>
        </w:numPr>
      </w:pPr>
      <w:r>
        <w:t xml:space="preserve">member of the royal family or </w:t>
      </w:r>
      <w:r w:rsidR="00531D53">
        <w:t>priesthood</w:t>
      </w:r>
      <w:r>
        <w:t xml:space="preserve"> </w:t>
      </w:r>
      <w:r w:rsidR="00531D53">
        <w:t>received</w:t>
      </w:r>
      <w:r>
        <w:t xml:space="preserve"> the worship on the faithful behalf of the gods</w:t>
      </w:r>
    </w:p>
    <w:p w:rsidR="00CF3F7B" w:rsidRDefault="00531D53" w:rsidP="00A40E06">
      <w:pPr>
        <w:pStyle w:val="ListBullet"/>
        <w:numPr>
          <w:ilvl w:val="1"/>
          <w:numId w:val="3"/>
        </w:numPr>
      </w:pPr>
      <w:r>
        <w:t>pictorial</w:t>
      </w:r>
      <w:r w:rsidR="00CF3F7B">
        <w:t xml:space="preserve"> representations: they are seated on </w:t>
      </w:r>
      <w:r>
        <w:t>throne</w:t>
      </w:r>
      <w:r w:rsidR="00CF3F7B">
        <w:t xml:space="preserve"> or beneath the sacred tree</w:t>
      </w:r>
    </w:p>
    <w:p w:rsidR="00CF3F7B" w:rsidRDefault="00CF3F7B" w:rsidP="00CF3F7B">
      <w:pPr>
        <w:pStyle w:val="ListBullet"/>
      </w:pPr>
      <w:r>
        <w:t xml:space="preserve">Gods and Sacred Animals </w:t>
      </w:r>
    </w:p>
    <w:p w:rsidR="00CF3F7B" w:rsidRDefault="00531D53" w:rsidP="00A40E06">
      <w:pPr>
        <w:pStyle w:val="ListBullet"/>
        <w:numPr>
          <w:ilvl w:val="1"/>
          <w:numId w:val="3"/>
        </w:numPr>
      </w:pPr>
      <w:r>
        <w:t>forms</w:t>
      </w:r>
      <w:r w:rsidR="00CF3F7B">
        <w:t xml:space="preserve"> of epiphany</w:t>
      </w:r>
    </w:p>
    <w:p w:rsidR="00CF3F7B" w:rsidRDefault="00CF3F7B" w:rsidP="00A40E06">
      <w:pPr>
        <w:pStyle w:val="ListBullet"/>
        <w:numPr>
          <w:ilvl w:val="1"/>
          <w:numId w:val="3"/>
        </w:numPr>
      </w:pPr>
      <w:r>
        <w:t>sacred bird: dove</w:t>
      </w:r>
    </w:p>
    <w:p w:rsidR="00CF3F7B" w:rsidRDefault="00CF3F7B" w:rsidP="00A40E06">
      <w:pPr>
        <w:pStyle w:val="ListBullet"/>
        <w:numPr>
          <w:ilvl w:val="1"/>
          <w:numId w:val="3"/>
        </w:numPr>
      </w:pPr>
      <w:r>
        <w:t>sacred animals: wild goat, bull, cow, snake, panther, snake</w:t>
      </w:r>
    </w:p>
    <w:p w:rsidR="00CF3F7B" w:rsidRDefault="00CF3F7B" w:rsidP="00CF3F7B">
      <w:pPr>
        <w:pStyle w:val="ListBullet"/>
      </w:pPr>
      <w:r>
        <w:t>Tradition in linking gods with animals</w:t>
      </w:r>
    </w:p>
    <w:p w:rsidR="00CF3F7B" w:rsidRDefault="00CF3F7B" w:rsidP="00A40E06">
      <w:pPr>
        <w:pStyle w:val="ListBullet"/>
        <w:numPr>
          <w:ilvl w:val="1"/>
          <w:numId w:val="3"/>
        </w:numPr>
      </w:pPr>
      <w:r>
        <w:t xml:space="preserve">Zeus/Bull </w:t>
      </w:r>
    </w:p>
    <w:p w:rsidR="00CF3F7B" w:rsidRDefault="00CF3F7B" w:rsidP="00CF3F7B">
      <w:pPr>
        <w:pStyle w:val="ListBullet"/>
      </w:pPr>
      <w:r>
        <w:t xml:space="preserve">What were the influences of the </w:t>
      </w:r>
      <w:r w:rsidR="0000131D">
        <w:t>Minoan</w:t>
      </w:r>
      <w:r>
        <w:t xml:space="preserve"> religion on that of the ancient </w:t>
      </w:r>
      <w:r w:rsidR="005540F7">
        <w:t>Greeks</w:t>
      </w:r>
      <w:r>
        <w:t>?</w:t>
      </w:r>
    </w:p>
    <w:p w:rsidR="00CF3F7B" w:rsidRDefault="00CF3F7B" w:rsidP="00A40E06">
      <w:pPr>
        <w:pStyle w:val="ListBullet"/>
        <w:numPr>
          <w:ilvl w:val="1"/>
          <w:numId w:val="3"/>
        </w:numPr>
      </w:pPr>
      <w:r>
        <w:t>polytheistic</w:t>
      </w:r>
    </w:p>
    <w:p w:rsidR="00CF3F7B" w:rsidRDefault="005540F7" w:rsidP="00F141D4">
      <w:pPr>
        <w:pStyle w:val="ListBullet"/>
        <w:numPr>
          <w:ilvl w:val="1"/>
          <w:numId w:val="3"/>
        </w:numPr>
      </w:pPr>
      <w:r>
        <w:t>matriarchal</w:t>
      </w:r>
    </w:p>
    <w:p w:rsidR="00CF3F7B" w:rsidRDefault="00CF3F7B" w:rsidP="00F141D4">
      <w:pPr>
        <w:pStyle w:val="ListBullet"/>
        <w:numPr>
          <w:ilvl w:val="1"/>
          <w:numId w:val="3"/>
        </w:numPr>
      </w:pPr>
      <w:r>
        <w:t>nature worshiped religion</w:t>
      </w:r>
    </w:p>
    <w:p w:rsidR="00CF3F7B" w:rsidRDefault="005540F7" w:rsidP="00F141D4">
      <w:pPr>
        <w:pStyle w:val="ListBullet"/>
        <w:numPr>
          <w:ilvl w:val="1"/>
          <w:numId w:val="3"/>
        </w:numPr>
      </w:pPr>
      <w:r>
        <w:t>Hesiod</w:t>
      </w:r>
      <w:r w:rsidR="00CF3F7B">
        <w:t xml:space="preserve"> about Zeus' origin</w:t>
      </w:r>
    </w:p>
    <w:p w:rsidR="00CF3F7B" w:rsidRDefault="00CF3F7B" w:rsidP="00F141D4">
      <w:pPr>
        <w:pStyle w:val="ListBullet"/>
        <w:numPr>
          <w:ilvl w:val="1"/>
          <w:numId w:val="3"/>
        </w:numPr>
      </w:pPr>
      <w:r>
        <w:t xml:space="preserve">signs of </w:t>
      </w:r>
      <w:r w:rsidR="004E6E2C">
        <w:t xml:space="preserve">Minoan </w:t>
      </w:r>
      <w:r>
        <w:t xml:space="preserve">origin </w:t>
      </w:r>
    </w:p>
    <w:p w:rsidR="00CF3F7B" w:rsidRDefault="004E6E2C" w:rsidP="00F141D4">
      <w:pPr>
        <w:pStyle w:val="ListBullet"/>
        <w:numPr>
          <w:ilvl w:val="1"/>
          <w:numId w:val="3"/>
        </w:numPr>
      </w:pPr>
      <w:r>
        <w:lastRenderedPageBreak/>
        <w:t>Zeus</w:t>
      </w:r>
      <w:r w:rsidR="00CF3F7B">
        <w:t xml:space="preserve"> was born in the </w:t>
      </w:r>
      <w:r>
        <w:t>creating</w:t>
      </w:r>
      <w:r w:rsidR="00CF3F7B">
        <w:t xml:space="preserve"> island in the town of </w:t>
      </w:r>
      <w:proofErr w:type="spellStart"/>
      <w:r w:rsidR="00CF3F7B">
        <w:t>Lyktos</w:t>
      </w:r>
      <w:proofErr w:type="spellEnd"/>
    </w:p>
    <w:p w:rsidR="00CF3F7B" w:rsidRDefault="00CF3F7B" w:rsidP="00F141D4">
      <w:pPr>
        <w:pStyle w:val="ListBullet"/>
        <w:numPr>
          <w:ilvl w:val="1"/>
          <w:numId w:val="3"/>
        </w:numPr>
      </w:pPr>
      <w:r>
        <w:t xml:space="preserve">"To </w:t>
      </w:r>
      <w:proofErr w:type="spellStart"/>
      <w:r>
        <w:t>Lyktos</w:t>
      </w:r>
      <w:proofErr w:type="spellEnd"/>
      <w:r>
        <w:t xml:space="preserve"> first she (Rhea) bearing the child (Zeus)</w:t>
      </w:r>
    </w:p>
    <w:p w:rsidR="00CF3F7B" w:rsidRDefault="00CF3F7B" w:rsidP="00F141D4">
      <w:pPr>
        <w:pStyle w:val="ListBullet"/>
        <w:numPr>
          <w:ilvl w:val="1"/>
          <w:numId w:val="3"/>
        </w:numPr>
      </w:pPr>
      <w:r>
        <w:t xml:space="preserve">Story passed of to </w:t>
      </w:r>
      <w:r w:rsidR="004E6E2C">
        <w:t>Hellenes</w:t>
      </w:r>
      <w:r>
        <w:t xml:space="preserve"> (Greeks) from Minoans</w:t>
      </w:r>
    </w:p>
    <w:p w:rsidR="00CF3F7B" w:rsidRDefault="00CF3F7B" w:rsidP="00CF3F7B">
      <w:pPr>
        <w:pStyle w:val="ListBullet"/>
      </w:pPr>
      <w:r>
        <w:t>Gods of Ancient Greek Pantheon</w:t>
      </w:r>
    </w:p>
    <w:p w:rsidR="00CF3F7B" w:rsidRDefault="00CF3F7B" w:rsidP="00F141D4">
      <w:pPr>
        <w:pStyle w:val="ListBullet"/>
        <w:numPr>
          <w:ilvl w:val="1"/>
          <w:numId w:val="3"/>
        </w:numPr>
      </w:pPr>
      <w:r>
        <w:t xml:space="preserve">Athena </w:t>
      </w:r>
    </w:p>
    <w:p w:rsidR="00CF3F7B" w:rsidRDefault="00CF3F7B" w:rsidP="00F141D4">
      <w:pPr>
        <w:pStyle w:val="ListBullet"/>
        <w:numPr>
          <w:ilvl w:val="2"/>
          <w:numId w:val="3"/>
        </w:numPr>
      </w:pPr>
      <w:r>
        <w:t xml:space="preserve">she was mentioned earlier than </w:t>
      </w:r>
      <w:r w:rsidR="004E6E2C">
        <w:t>Zeus</w:t>
      </w:r>
      <w:r>
        <w:t xml:space="preserve"> in linear script B</w:t>
      </w:r>
    </w:p>
    <w:p w:rsidR="00CF3F7B" w:rsidRDefault="004E6E2C" w:rsidP="00F141D4">
      <w:pPr>
        <w:pStyle w:val="ListBullet"/>
        <w:numPr>
          <w:ilvl w:val="2"/>
          <w:numId w:val="3"/>
        </w:numPr>
      </w:pPr>
      <w:r>
        <w:t>Minoans</w:t>
      </w:r>
      <w:r w:rsidR="00CF3F7B">
        <w:t xml:space="preserve"> worshiped females </w:t>
      </w:r>
      <w:r>
        <w:t>deities</w:t>
      </w:r>
    </w:p>
    <w:p w:rsidR="00CF3F7B" w:rsidRDefault="00CF3F7B" w:rsidP="00F141D4">
      <w:pPr>
        <w:pStyle w:val="ListBullet"/>
        <w:numPr>
          <w:ilvl w:val="2"/>
          <w:numId w:val="3"/>
        </w:numPr>
      </w:pPr>
      <w:r>
        <w:t xml:space="preserve">snakes was were her animal, the sacred animal of the Minoans </w:t>
      </w:r>
    </w:p>
    <w:p w:rsidR="00CF3F7B" w:rsidRDefault="00CF3F7B" w:rsidP="00CF3F7B">
      <w:pPr>
        <w:pStyle w:val="ListBullet"/>
      </w:pPr>
      <w:r>
        <w:t>Artemis</w:t>
      </w:r>
    </w:p>
    <w:p w:rsidR="00CF3F7B" w:rsidRDefault="00CF3F7B" w:rsidP="00F141D4">
      <w:pPr>
        <w:pStyle w:val="ListBullet"/>
        <w:numPr>
          <w:ilvl w:val="1"/>
          <w:numId w:val="3"/>
        </w:numPr>
      </w:pPr>
      <w:r>
        <w:t xml:space="preserve">associated with the </w:t>
      </w:r>
      <w:r w:rsidR="005E7343">
        <w:t>Minoan</w:t>
      </w:r>
      <w:r>
        <w:t xml:space="preserve"> sacred figure Potnie Theron the mistress of animals </w:t>
      </w:r>
    </w:p>
    <w:p w:rsidR="00CF3F7B" w:rsidRDefault="00CF3F7B" w:rsidP="00F141D4">
      <w:pPr>
        <w:pStyle w:val="ListBullet"/>
        <w:numPr>
          <w:ilvl w:val="1"/>
          <w:numId w:val="3"/>
        </w:numPr>
      </w:pPr>
      <w:r>
        <w:t xml:space="preserve">Gods Apollo, </w:t>
      </w:r>
      <w:r w:rsidR="00DA0083">
        <w:t>Hermes</w:t>
      </w:r>
      <w:r>
        <w:t xml:space="preserve"> and Goddess Aphrodite </w:t>
      </w:r>
    </w:p>
    <w:p w:rsidR="00CF3F7B" w:rsidRDefault="00CF3F7B" w:rsidP="00CF3F7B">
      <w:pPr>
        <w:pStyle w:val="ListBullet"/>
      </w:pPr>
      <w:r>
        <w:t>Minoan Religious Practices</w:t>
      </w:r>
    </w:p>
    <w:p w:rsidR="00CF3F7B" w:rsidRDefault="00CF3F7B" w:rsidP="00F141D4">
      <w:pPr>
        <w:pStyle w:val="ListBullet"/>
        <w:numPr>
          <w:ilvl w:val="1"/>
          <w:numId w:val="3"/>
        </w:numPr>
      </w:pPr>
      <w:r>
        <w:t>religious music and dance</w:t>
      </w:r>
    </w:p>
    <w:p w:rsidR="00CF3F7B" w:rsidRDefault="00CF3F7B" w:rsidP="00F141D4">
      <w:pPr>
        <w:pStyle w:val="ListBullet"/>
        <w:numPr>
          <w:ilvl w:val="1"/>
          <w:numId w:val="3"/>
        </w:numPr>
      </w:pPr>
      <w:r>
        <w:t>animal sacrifices</w:t>
      </w:r>
    </w:p>
    <w:p w:rsidR="00CF3F7B" w:rsidRDefault="005E7343" w:rsidP="00F141D4">
      <w:pPr>
        <w:pStyle w:val="ListBullet"/>
        <w:numPr>
          <w:ilvl w:val="1"/>
          <w:numId w:val="3"/>
        </w:numPr>
      </w:pPr>
      <w:r>
        <w:t>festivals</w:t>
      </w:r>
    </w:p>
    <w:p w:rsidR="00CF3F7B" w:rsidRDefault="00CF3F7B" w:rsidP="00F141D4">
      <w:pPr>
        <w:pStyle w:val="ListBullet"/>
        <w:numPr>
          <w:ilvl w:val="1"/>
          <w:numId w:val="3"/>
        </w:numPr>
      </w:pPr>
      <w:r>
        <w:t>athletic games</w:t>
      </w:r>
    </w:p>
    <w:p w:rsidR="00CF3F7B" w:rsidRDefault="00CF3F7B" w:rsidP="00F141D4">
      <w:pPr>
        <w:pStyle w:val="ListBullet"/>
        <w:numPr>
          <w:ilvl w:val="1"/>
          <w:numId w:val="3"/>
        </w:numPr>
      </w:pPr>
      <w:r>
        <w:t>prayers</w:t>
      </w:r>
    </w:p>
    <w:p w:rsidR="00CF3F7B" w:rsidRDefault="00CF3F7B" w:rsidP="00F141D4">
      <w:pPr>
        <w:pStyle w:val="ListBullet"/>
        <w:numPr>
          <w:ilvl w:val="1"/>
          <w:numId w:val="3"/>
        </w:numPr>
      </w:pPr>
      <w:r>
        <w:t>votive offerings</w:t>
      </w:r>
    </w:p>
    <w:p w:rsidR="00CF3F7B" w:rsidRDefault="00CF3F7B" w:rsidP="00F141D4">
      <w:pPr>
        <w:pStyle w:val="ListBullet"/>
        <w:numPr>
          <w:ilvl w:val="1"/>
          <w:numId w:val="3"/>
        </w:numPr>
      </w:pPr>
      <w:r>
        <w:t xml:space="preserve">sanctuaries </w:t>
      </w:r>
    </w:p>
    <w:p w:rsidR="00CF3F7B" w:rsidRDefault="00CF3F7B" w:rsidP="00F141D4">
      <w:pPr>
        <w:pStyle w:val="ListBullet"/>
        <w:numPr>
          <w:ilvl w:val="1"/>
          <w:numId w:val="3"/>
        </w:numPr>
      </w:pPr>
      <w:r>
        <w:t>priests</w:t>
      </w:r>
    </w:p>
    <w:p w:rsidR="00CF3F7B" w:rsidRDefault="00CF3F7B" w:rsidP="00F141D4">
      <w:pPr>
        <w:pStyle w:val="ListBullet"/>
        <w:numPr>
          <w:ilvl w:val="1"/>
          <w:numId w:val="3"/>
        </w:numPr>
      </w:pPr>
      <w:r>
        <w:t xml:space="preserve">could express themselves to the gods </w:t>
      </w:r>
    </w:p>
    <w:p w:rsidR="00CF3F7B" w:rsidRDefault="00CF3F7B" w:rsidP="00F141D4">
      <w:pPr>
        <w:pStyle w:val="ListBullet"/>
        <w:numPr>
          <w:ilvl w:val="1"/>
          <w:numId w:val="3"/>
        </w:numPr>
      </w:pPr>
      <w:r>
        <w:t xml:space="preserve">and present </w:t>
      </w:r>
      <w:r w:rsidR="005E7343">
        <w:t>sacrifices</w:t>
      </w:r>
    </w:p>
    <w:p w:rsidR="00CF3F7B" w:rsidRDefault="00CF3F7B" w:rsidP="00CF3F7B">
      <w:pPr>
        <w:pStyle w:val="ListBullet"/>
      </w:pPr>
      <w:r>
        <w:t xml:space="preserve">Minoan </w:t>
      </w:r>
      <w:r w:rsidR="005E7343">
        <w:t>Influences</w:t>
      </w:r>
      <w:r>
        <w:t xml:space="preserve"> on </w:t>
      </w:r>
      <w:r w:rsidR="005E7343">
        <w:t>Ancient</w:t>
      </w:r>
      <w:r>
        <w:t xml:space="preserve"> Greek Religion</w:t>
      </w:r>
    </w:p>
    <w:p w:rsidR="00CF3F7B" w:rsidRDefault="00CF3F7B" w:rsidP="00742115">
      <w:pPr>
        <w:pStyle w:val="ListBullet"/>
        <w:numPr>
          <w:ilvl w:val="1"/>
          <w:numId w:val="3"/>
        </w:numPr>
      </w:pPr>
      <w:r>
        <w:lastRenderedPageBreak/>
        <w:t xml:space="preserve">"Natural religion is associated with the soil. lands may change in respects to population and </w:t>
      </w:r>
      <w:r w:rsidR="005E7343">
        <w:t>language</w:t>
      </w:r>
      <w:r>
        <w:t>, but people do not refuse their homage to the old gods of the country. the latter do not entirely disappear even though they are transformed. This was in all probability what took place in Greek world in prehistoric times."</w:t>
      </w:r>
    </w:p>
    <w:p w:rsidR="00CF3F7B" w:rsidRDefault="00CF3F7B" w:rsidP="00742115">
      <w:pPr>
        <w:pStyle w:val="ListBullet"/>
        <w:numPr>
          <w:ilvl w:val="1"/>
          <w:numId w:val="3"/>
        </w:numPr>
      </w:pPr>
      <w:r>
        <w:t xml:space="preserve">religion </w:t>
      </w:r>
      <w:r w:rsidR="005E7343">
        <w:t>doesn’t</w:t>
      </w:r>
      <w:r>
        <w:t xml:space="preserve"> </w:t>
      </w:r>
      <w:r w:rsidR="00741352">
        <w:t>disappear</w:t>
      </w:r>
      <w:r>
        <w:t xml:space="preserve"> it adapts</w:t>
      </w:r>
    </w:p>
    <w:p w:rsidR="00CF3F7B" w:rsidRDefault="00CF3F7B" w:rsidP="00CF3F7B">
      <w:pPr>
        <w:pStyle w:val="ListBullet"/>
      </w:pPr>
      <w:r>
        <w:t>Summary</w:t>
      </w:r>
    </w:p>
    <w:p w:rsidR="00CF3F7B" w:rsidRDefault="00741352" w:rsidP="00742115">
      <w:pPr>
        <w:pStyle w:val="ListBullet"/>
        <w:numPr>
          <w:ilvl w:val="1"/>
          <w:numId w:val="3"/>
        </w:numPr>
      </w:pPr>
      <w:r>
        <w:t>religious</w:t>
      </w:r>
      <w:r w:rsidR="00CF3F7B">
        <w:t xml:space="preserve"> practices: first sight in </w:t>
      </w:r>
      <w:r>
        <w:t>Neolithic</w:t>
      </w:r>
      <w:r w:rsidR="00CF3F7B">
        <w:t xml:space="preserve"> era</w:t>
      </w:r>
    </w:p>
    <w:p w:rsidR="00CF3F7B" w:rsidRDefault="00741352" w:rsidP="00742115">
      <w:pPr>
        <w:pStyle w:val="ListBullet"/>
        <w:numPr>
          <w:ilvl w:val="1"/>
          <w:numId w:val="3"/>
        </w:numPr>
      </w:pPr>
      <w:r>
        <w:t>Minoan</w:t>
      </w:r>
      <w:r w:rsidR="00CF3F7B">
        <w:t xml:space="preserve"> religion: natural, matriarchal, polytheistic</w:t>
      </w:r>
    </w:p>
    <w:p w:rsidR="00CF3F7B" w:rsidRDefault="00CF3F7B" w:rsidP="00742115">
      <w:pPr>
        <w:pStyle w:val="ListBullet"/>
        <w:numPr>
          <w:ilvl w:val="1"/>
          <w:numId w:val="3"/>
        </w:numPr>
      </w:pPr>
      <w:r>
        <w:t>society and culture influenced in religion</w:t>
      </w:r>
    </w:p>
    <w:p w:rsidR="00CF3F7B" w:rsidRDefault="00741352" w:rsidP="00742115">
      <w:pPr>
        <w:pStyle w:val="ListBullet"/>
        <w:numPr>
          <w:ilvl w:val="1"/>
          <w:numId w:val="3"/>
        </w:numPr>
      </w:pPr>
      <w:r>
        <w:t>Minoan</w:t>
      </w:r>
      <w:r w:rsidR="00CF3F7B">
        <w:t xml:space="preserve"> religion influenced ancient </w:t>
      </w:r>
      <w:r>
        <w:t>Greek</w:t>
      </w:r>
      <w:r w:rsidR="00CF3F7B">
        <w:t xml:space="preserve"> religion in general</w:t>
      </w:r>
    </w:p>
    <w:p w:rsidR="00CF3F7B" w:rsidRDefault="00CF3F7B" w:rsidP="00CF3F7B">
      <w:pPr>
        <w:pStyle w:val="ListBullet"/>
      </w:pPr>
      <w:r>
        <w:t>Video</w:t>
      </w:r>
    </w:p>
    <w:p w:rsidR="00CF3F7B" w:rsidRDefault="00CF3F7B" w:rsidP="00742115">
      <w:pPr>
        <w:pStyle w:val="ListBullet"/>
        <w:numPr>
          <w:ilvl w:val="1"/>
          <w:numId w:val="3"/>
        </w:numPr>
      </w:pPr>
      <w:r>
        <w:t xml:space="preserve">Minoans names after the king of </w:t>
      </w:r>
      <w:r w:rsidR="002D02A2">
        <w:t>Crete</w:t>
      </w:r>
      <w:r>
        <w:t xml:space="preserve"> Minos</w:t>
      </w:r>
    </w:p>
    <w:p w:rsidR="00CF3F7B" w:rsidRDefault="00CF3F7B" w:rsidP="00742115">
      <w:pPr>
        <w:pStyle w:val="ListBullet"/>
        <w:numPr>
          <w:ilvl w:val="1"/>
          <w:numId w:val="3"/>
        </w:numPr>
      </w:pPr>
      <w:r>
        <w:t>funerals were an ode to life and nature</w:t>
      </w:r>
    </w:p>
    <w:p w:rsidR="00CF3F7B" w:rsidRDefault="00CF3F7B" w:rsidP="00742115">
      <w:pPr>
        <w:pStyle w:val="ListBullet"/>
        <w:numPr>
          <w:ilvl w:val="1"/>
          <w:numId w:val="3"/>
        </w:numPr>
      </w:pPr>
      <w:r>
        <w:t>Minotaur</w:t>
      </w:r>
    </w:p>
    <w:p w:rsidR="00CF3F7B" w:rsidRDefault="00CF3F7B" w:rsidP="00742115">
      <w:pPr>
        <w:pStyle w:val="ListBullet"/>
        <w:numPr>
          <w:ilvl w:val="1"/>
          <w:numId w:val="3"/>
        </w:numPr>
      </w:pPr>
      <w:r>
        <w:t>bull and the kings wife</w:t>
      </w:r>
    </w:p>
    <w:p w:rsidR="00CF3F7B" w:rsidRDefault="00CF3F7B" w:rsidP="00742115">
      <w:pPr>
        <w:pStyle w:val="ListBullet"/>
        <w:numPr>
          <w:ilvl w:val="1"/>
          <w:numId w:val="3"/>
        </w:numPr>
      </w:pPr>
      <w:r>
        <w:t xml:space="preserve">the bull was locked into a </w:t>
      </w:r>
      <w:r w:rsidR="002D02A2">
        <w:t>maze</w:t>
      </w:r>
    </w:p>
    <w:p w:rsidR="00CF3F7B" w:rsidRDefault="00CF3F7B" w:rsidP="00742115">
      <w:pPr>
        <w:pStyle w:val="ListBullet"/>
        <w:numPr>
          <w:ilvl w:val="1"/>
          <w:numId w:val="3"/>
        </w:numPr>
      </w:pPr>
      <w:r>
        <w:t>7 young boys and girls were sacrificed each year</w:t>
      </w:r>
    </w:p>
    <w:p w:rsidR="00CF3F7B" w:rsidRDefault="002D02A2" w:rsidP="00742115">
      <w:pPr>
        <w:pStyle w:val="ListBullet"/>
        <w:numPr>
          <w:ilvl w:val="1"/>
          <w:numId w:val="3"/>
        </w:numPr>
      </w:pPr>
      <w:r>
        <w:t>Theseus</w:t>
      </w:r>
      <w:r w:rsidR="00CF3F7B">
        <w:t xml:space="preserve"> decided to kill the minotaur</w:t>
      </w:r>
    </w:p>
    <w:p w:rsidR="00CF3F7B" w:rsidRDefault="00CF3F7B" w:rsidP="00742115">
      <w:pPr>
        <w:pStyle w:val="ListBullet"/>
        <w:numPr>
          <w:ilvl w:val="1"/>
          <w:numId w:val="3"/>
        </w:numPr>
      </w:pPr>
      <w:r>
        <w:t>used a ball of silken string given to him by a girl to find his way back out</w:t>
      </w:r>
    </w:p>
    <w:p w:rsidR="00CF3F7B" w:rsidRDefault="00CF3F7B" w:rsidP="003D1D99">
      <w:pPr>
        <w:pStyle w:val="ListBullet"/>
        <w:numPr>
          <w:ilvl w:val="1"/>
          <w:numId w:val="3"/>
        </w:numPr>
      </w:pPr>
      <w:r>
        <w:t xml:space="preserve">in the </w:t>
      </w:r>
      <w:r w:rsidR="002D02A2">
        <w:t>Minoan</w:t>
      </w:r>
      <w:r>
        <w:t xml:space="preserve"> society men and women were equal </w:t>
      </w:r>
    </w:p>
    <w:p w:rsidR="00CF3F7B" w:rsidRDefault="00CF3F7B" w:rsidP="00CF3F7B">
      <w:pPr>
        <w:pStyle w:val="ListBullet"/>
      </w:pPr>
      <w:r>
        <w:t>Discussion</w:t>
      </w:r>
    </w:p>
    <w:p w:rsidR="00B707A0" w:rsidRDefault="00CF3F7B" w:rsidP="003D1D99">
      <w:pPr>
        <w:pStyle w:val="ListBullet"/>
        <w:numPr>
          <w:ilvl w:val="1"/>
          <w:numId w:val="3"/>
        </w:numPr>
      </w:pPr>
      <w:r>
        <w:t xml:space="preserve">But each religion had certain instruments or symbols which were an essential part of the sacred rites or ceremonies. The principal object of devotion in Minoan religion were the sacred horns, the double axe, and the votary tables of various shapes. The sacred </w:t>
      </w:r>
      <w:r>
        <w:lastRenderedPageBreak/>
        <w:t>horns are represented as horn-shaped protuberances, turning upwards and joined by a fluted base. Of its origins nothing is known. The only thing we do know is that they were the place of consecration for the sacred objects which were always set between the horns.</w:t>
      </w:r>
    </w:p>
    <w:sectPr w:rsidR="00B707A0">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1D7" w:rsidRDefault="007441D7">
      <w:r>
        <w:separator/>
      </w:r>
    </w:p>
    <w:p w:rsidR="007441D7" w:rsidRDefault="007441D7"/>
  </w:endnote>
  <w:endnote w:type="continuationSeparator" w:id="0">
    <w:p w:rsidR="007441D7" w:rsidRDefault="007441D7">
      <w:r>
        <w:continuationSeparator/>
      </w:r>
    </w:p>
    <w:p w:rsidR="007441D7" w:rsidRDefault="007441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0699706"/>
      <w:docPartObj>
        <w:docPartGallery w:val="Page Numbers (Bottom of Page)"/>
        <w:docPartUnique/>
      </w:docPartObj>
    </w:sdtPr>
    <w:sdtEndPr>
      <w:rPr>
        <w:noProof/>
      </w:rPr>
    </w:sdtEndPr>
    <w:sdtContent>
      <w:p w:rsidR="00B707A0" w:rsidRDefault="00E56DA0">
        <w:pPr>
          <w:pStyle w:val="Footer"/>
        </w:pPr>
        <w:r>
          <w:fldChar w:fldCharType="begin"/>
        </w:r>
        <w:r>
          <w:instrText xml:space="preserve"> PAGE   \* MERGEFORMAT </w:instrText>
        </w:r>
        <w:r>
          <w:fldChar w:fldCharType="separate"/>
        </w:r>
        <w:r w:rsidR="002D02A2">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1D7" w:rsidRDefault="007441D7">
      <w:r>
        <w:separator/>
      </w:r>
    </w:p>
    <w:p w:rsidR="007441D7" w:rsidRDefault="007441D7"/>
  </w:footnote>
  <w:footnote w:type="continuationSeparator" w:id="0">
    <w:p w:rsidR="007441D7" w:rsidRDefault="007441D7">
      <w:r>
        <w:continuationSeparator/>
      </w:r>
    </w:p>
    <w:p w:rsidR="007441D7" w:rsidRDefault="007441D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F475CA"/>
    <w:multiLevelType w:val="hybridMultilevel"/>
    <w:tmpl w:val="0C94D3A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BD48BB"/>
    <w:multiLevelType w:val="hybridMultilevel"/>
    <w:tmpl w:val="DA047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7"/>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03"/>
    <w:rsid w:val="0000131D"/>
    <w:rsid w:val="00122413"/>
    <w:rsid w:val="00147631"/>
    <w:rsid w:val="0017154F"/>
    <w:rsid w:val="002D02A2"/>
    <w:rsid w:val="00384BF5"/>
    <w:rsid w:val="003D1D99"/>
    <w:rsid w:val="00412683"/>
    <w:rsid w:val="00415C7F"/>
    <w:rsid w:val="004B1702"/>
    <w:rsid w:val="004E6E2C"/>
    <w:rsid w:val="00531D53"/>
    <w:rsid w:val="005368ED"/>
    <w:rsid w:val="005540F7"/>
    <w:rsid w:val="00557909"/>
    <w:rsid w:val="005E7343"/>
    <w:rsid w:val="005F2199"/>
    <w:rsid w:val="006A4003"/>
    <w:rsid w:val="00741352"/>
    <w:rsid w:val="00742115"/>
    <w:rsid w:val="007441D7"/>
    <w:rsid w:val="00746BB4"/>
    <w:rsid w:val="00755ECA"/>
    <w:rsid w:val="00872341"/>
    <w:rsid w:val="008911B5"/>
    <w:rsid w:val="009E682C"/>
    <w:rsid w:val="00A105EB"/>
    <w:rsid w:val="00A40E06"/>
    <w:rsid w:val="00A904BC"/>
    <w:rsid w:val="00AD6A6B"/>
    <w:rsid w:val="00B6148C"/>
    <w:rsid w:val="00B707A0"/>
    <w:rsid w:val="00BA074B"/>
    <w:rsid w:val="00BB755D"/>
    <w:rsid w:val="00BE249A"/>
    <w:rsid w:val="00BF715E"/>
    <w:rsid w:val="00CF3F7B"/>
    <w:rsid w:val="00DA0083"/>
    <w:rsid w:val="00DA7D8C"/>
    <w:rsid w:val="00E0273D"/>
    <w:rsid w:val="00E20523"/>
    <w:rsid w:val="00E205DA"/>
    <w:rsid w:val="00E56DA0"/>
    <w:rsid w:val="00F141D4"/>
    <w:rsid w:val="00FB4DE5"/>
    <w:rsid w:val="00FC793D"/>
    <w:rsid w:val="00FD5FF7"/>
    <w:rsid w:val="00FE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3D0B2"/>
  <w15:chartTrackingRefBased/>
  <w15:docId w15:val="{89F71427-2FB5-CC43-80DD-8EE09F45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7b5F188B6F-5582-1E40-B1CC-5220C0FADC97%7dtf5000205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3C4"/>
    <w:rsid w:val="00782761"/>
    <w:rsid w:val="007F33C4"/>
    <w:rsid w:val="009A7D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1CF13F9B66A44B6E22766F3B606EC">
    <w:name w:val="12C1CF13F9B66A44B6E22766F3B606EC"/>
  </w:style>
  <w:style w:type="paragraph" w:styleId="ListBullet">
    <w:name w:val="List Bullet"/>
    <w:basedOn w:val="Normal"/>
    <w:uiPriority w:val="9"/>
    <w:qFormat/>
    <w:pPr>
      <w:numPr>
        <w:numId w:val="1"/>
      </w:numPr>
      <w:spacing w:after="120"/>
    </w:pPr>
    <w:rPr>
      <w:rFonts w:eastAsiaTheme="minorHAnsi"/>
      <w:color w:val="595959" w:themeColor="text1" w:themeTint="A6"/>
      <w:sz w:val="30"/>
      <w:szCs w:val="30"/>
      <w:lang w:val="en-US" w:eastAsia="ja-JP"/>
    </w:rPr>
  </w:style>
  <w:style w:type="paragraph" w:customStyle="1" w:styleId="FF971A8B45F0E94B99CC6F6F2B0AD47F">
    <w:name w:val="FF971A8B45F0E94B99CC6F6F2B0AD4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%7b5F188B6F-5582-1E40-B1CC-5220C0FADC97%7dtf50002051.dotx</Template>
  <TotalTime>2</TotalTime>
  <Pages>12</Pages>
  <Words>1445</Words>
  <Characters>8238</Characters>
  <Application>Microsoft Office Word</Application>
  <DocSecurity>0</DocSecurity>
  <Lines>68</Lines>
  <Paragraphs>19</Paragraphs>
  <ScaleCrop>false</ScaleCrop>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Jayne Longinotti</dc:creator>
  <cp:keywords/>
  <dc:description/>
  <cp:lastModifiedBy>Sarah Jayne Longinotti</cp:lastModifiedBy>
  <cp:revision>3</cp:revision>
  <dcterms:created xsi:type="dcterms:W3CDTF">2015-09-30T21:54:00Z</dcterms:created>
  <dcterms:modified xsi:type="dcterms:W3CDTF">2015-09-30T22:00:00Z</dcterms:modified>
</cp:coreProperties>
</file>