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946798941"/>
        <w:placeholder>
          <w:docPart w:val="5B21B34D75CA6346AD6DE1036C92C560"/>
        </w:placeholder>
        <w:temporary/>
        <w:showingPlcHdr/>
        <w15:appearance w15:val="hidden"/>
      </w:sdtPr>
      <w:sdtEndPr/>
      <w:sdtContent>
        <w:p w:rsidR="00033E2C" w:rsidRDefault="005A4E0C">
          <w:pPr>
            <w:pStyle w:val="Heading1"/>
          </w:pPr>
          <w:r>
            <w:t>Take Notes</w:t>
          </w:r>
        </w:p>
      </w:sdtContent>
    </w:sdt>
    <w:p w:rsidR="005F341E" w:rsidRDefault="005F341E" w:rsidP="005F341E">
      <w:pPr>
        <w:pStyle w:val="ListBullet"/>
      </w:pPr>
      <w:r>
        <w:t>6th century BC the Greeks traveled west and east</w:t>
      </w:r>
    </w:p>
    <w:p w:rsidR="005F341E" w:rsidRDefault="005F341E" w:rsidP="005F341E">
      <w:pPr>
        <w:pStyle w:val="ListBullet"/>
        <w:numPr>
          <w:ilvl w:val="1"/>
          <w:numId w:val="3"/>
        </w:numPr>
      </w:pPr>
      <w:r>
        <w:t xml:space="preserve">Italy, </w:t>
      </w:r>
      <w:proofErr w:type="spellStart"/>
      <w:r>
        <w:t>france</w:t>
      </w:r>
      <w:proofErr w:type="spellEnd"/>
      <w:r>
        <w:t xml:space="preserve">, turkey, </w:t>
      </w:r>
      <w:proofErr w:type="spellStart"/>
      <w:r>
        <w:t>asia</w:t>
      </w:r>
      <w:proofErr w:type="spellEnd"/>
      <w:r>
        <w:t xml:space="preserve">, </w:t>
      </w:r>
      <w:proofErr w:type="spellStart"/>
      <w:r>
        <w:t>africa</w:t>
      </w:r>
      <w:proofErr w:type="spellEnd"/>
    </w:p>
    <w:p w:rsidR="005F341E" w:rsidRDefault="005F341E" w:rsidP="005F341E">
      <w:pPr>
        <w:pStyle w:val="ListBullet"/>
        <w:numPr>
          <w:ilvl w:val="1"/>
          <w:numId w:val="3"/>
        </w:numPr>
      </w:pPr>
      <w:r>
        <w:t>The black sea</w:t>
      </w:r>
    </w:p>
    <w:p w:rsidR="005F341E" w:rsidRDefault="005F341E" w:rsidP="005F341E">
      <w:pPr>
        <w:pStyle w:val="ListBullet"/>
        <w:numPr>
          <w:ilvl w:val="1"/>
          <w:numId w:val="3"/>
        </w:numPr>
      </w:pPr>
      <w:r>
        <w:t>Travelled a lot and traded products and some religious practices and beliefs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 xml:space="preserve">Cultural, social and religious beliefs and practices were exchanged </w:t>
      </w:r>
    </w:p>
    <w:p w:rsidR="005F341E" w:rsidRDefault="005F341E" w:rsidP="005F341E">
      <w:pPr>
        <w:pStyle w:val="ListBullet"/>
      </w:pPr>
      <w:r>
        <w:t>Terms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Ancient from 8th century BC to 4th century AD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Hellenes&lt;Hellenic=Greek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 xml:space="preserve">Religion: </w:t>
      </w:r>
      <w:proofErr w:type="spellStart"/>
      <w:r>
        <w:t>Eusebeia</w:t>
      </w:r>
      <w:proofErr w:type="spellEnd"/>
      <w:r>
        <w:t xml:space="preserve">= piety and </w:t>
      </w:r>
      <w:proofErr w:type="spellStart"/>
      <w:r>
        <w:t>Threskeia</w:t>
      </w:r>
      <w:proofErr w:type="spellEnd"/>
      <w:r>
        <w:t xml:space="preserve">= cult 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Religion: personal, direct and present in all aspects of life such as sacrifices, temples, myths, festivals, athletic games and more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2nd Millennium BC: religious beliefs and practices in the land where Hellenes-</w:t>
      </w:r>
      <w:proofErr w:type="spellStart"/>
      <w:r>
        <w:t>Pelasgi</w:t>
      </w:r>
      <w:proofErr w:type="spellEnd"/>
      <w:r>
        <w:t xml:space="preserve"> had lived (Greek World)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First people to come a little from the north (</w:t>
      </w:r>
      <w:proofErr w:type="spellStart"/>
      <w:r>
        <w:t>hellenes-pelasgi</w:t>
      </w:r>
      <w:proofErr w:type="spellEnd"/>
      <w:r>
        <w:t>)</w:t>
      </w:r>
    </w:p>
    <w:p w:rsidR="005F341E" w:rsidRDefault="005F341E" w:rsidP="005F341E">
      <w:pPr>
        <w:pStyle w:val="ListBullet"/>
      </w:pPr>
      <w:r>
        <w:t>Period of Times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2000-1400 : Minoan Times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1600 - 1100 : Mycenaean Times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1100-750 : Dark Ages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750-500 : Archaic Times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 xml:space="preserve">500-336 : Classical Times 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t>336-30 BC : Hellenistic Times</w:t>
      </w:r>
    </w:p>
    <w:p w:rsidR="005F341E" w:rsidRDefault="005F341E" w:rsidP="00F82A39">
      <w:pPr>
        <w:pStyle w:val="ListBullet"/>
        <w:numPr>
          <w:ilvl w:val="1"/>
          <w:numId w:val="3"/>
        </w:numPr>
      </w:pPr>
      <w:r>
        <w:lastRenderedPageBreak/>
        <w:t>30 BC to 400 AD</w:t>
      </w:r>
    </w:p>
    <w:p w:rsidR="005F341E" w:rsidRDefault="005F341E" w:rsidP="005F341E">
      <w:pPr>
        <w:pStyle w:val="ListBullet"/>
      </w:pPr>
      <w:r>
        <w:t xml:space="preserve">Most Important City States (there are many </w:t>
      </w:r>
      <w:proofErr w:type="spellStart"/>
      <w:r>
        <w:t>many</w:t>
      </w:r>
      <w:proofErr w:type="spellEnd"/>
      <w:r>
        <w:t xml:space="preserve"> more)</w:t>
      </w:r>
    </w:p>
    <w:p w:rsidR="005F341E" w:rsidRDefault="005F341E" w:rsidP="00863EC7">
      <w:pPr>
        <w:pStyle w:val="ListBullet"/>
        <w:numPr>
          <w:ilvl w:val="1"/>
          <w:numId w:val="3"/>
        </w:numPr>
      </w:pPr>
    </w:p>
    <w:p w:rsidR="005F341E" w:rsidRDefault="005F341E" w:rsidP="005F341E">
      <w:pPr>
        <w:pStyle w:val="ListBullet"/>
      </w:pPr>
      <w:r>
        <w:t xml:space="preserve">Polytheism 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proofErr w:type="spellStart"/>
      <w:r>
        <w:t>Poly+Theism</w:t>
      </w:r>
      <w:proofErr w:type="spellEnd"/>
    </w:p>
    <w:p w:rsidR="005F341E" w:rsidRDefault="005F341E" w:rsidP="00863EC7">
      <w:pPr>
        <w:pStyle w:val="ListBullet"/>
        <w:numPr>
          <w:ilvl w:val="1"/>
          <w:numId w:val="3"/>
        </w:numPr>
      </w:pPr>
      <w:r>
        <w:t>Belief in many gods &amp; different gods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>Poly = many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proofErr w:type="spellStart"/>
      <w:r>
        <w:t>Theos</w:t>
      </w:r>
      <w:proofErr w:type="spellEnd"/>
      <w:r>
        <w:t xml:space="preserve"> = God (singular) /</w:t>
      </w:r>
      <w:proofErr w:type="spellStart"/>
      <w:r>
        <w:t>Theoi</w:t>
      </w:r>
      <w:proofErr w:type="spellEnd"/>
      <w:r>
        <w:t xml:space="preserve"> (plural)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 xml:space="preserve">Theory of the existence of many gods in religious beliefs and practices </w:t>
      </w:r>
    </w:p>
    <w:p w:rsidR="005F341E" w:rsidRDefault="005F341E" w:rsidP="005F341E">
      <w:pPr>
        <w:pStyle w:val="ListBullet"/>
      </w:pPr>
      <w:r>
        <w:t xml:space="preserve">Polytheistic Greek Religion 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>Encompassed many gods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>*Zeus, hates, *</w:t>
      </w:r>
      <w:proofErr w:type="spellStart"/>
      <w:r>
        <w:t>athena</w:t>
      </w:r>
      <w:proofErr w:type="spellEnd"/>
      <w:r>
        <w:t xml:space="preserve">, </w:t>
      </w:r>
      <w:proofErr w:type="spellStart"/>
      <w:r>
        <w:t>aphrodite</w:t>
      </w:r>
      <w:proofErr w:type="spellEnd"/>
      <w:r>
        <w:t>, *</w:t>
      </w:r>
      <w:proofErr w:type="spellStart"/>
      <w:r>
        <w:t>poseidon</w:t>
      </w:r>
      <w:proofErr w:type="spellEnd"/>
      <w:r>
        <w:t xml:space="preserve">, </w:t>
      </w:r>
      <w:proofErr w:type="spellStart"/>
      <w:r>
        <w:t>apollo</w:t>
      </w:r>
      <w:proofErr w:type="spellEnd"/>
      <w:r>
        <w:t xml:space="preserve">, </w:t>
      </w:r>
      <w:proofErr w:type="spellStart"/>
      <w:r>
        <w:t>hermes</w:t>
      </w:r>
      <w:proofErr w:type="spellEnd"/>
      <w:r>
        <w:t xml:space="preserve">, </w:t>
      </w:r>
      <w:proofErr w:type="spellStart"/>
      <w:r>
        <w:t>demeter</w:t>
      </w:r>
      <w:proofErr w:type="spellEnd"/>
      <w:r>
        <w:t xml:space="preserve">, </w:t>
      </w:r>
      <w:proofErr w:type="spellStart"/>
      <w:r>
        <w:t>ares</w:t>
      </w:r>
      <w:proofErr w:type="spellEnd"/>
      <w:r>
        <w:t xml:space="preserve">, </w:t>
      </w:r>
      <w:proofErr w:type="spellStart"/>
      <w:r>
        <w:t>artemus</w:t>
      </w:r>
      <w:proofErr w:type="spellEnd"/>
      <w:r>
        <w:t xml:space="preserve">, </w:t>
      </w:r>
      <w:proofErr w:type="spellStart"/>
      <w:r>
        <w:t>dionysos</w:t>
      </w:r>
      <w:proofErr w:type="spellEnd"/>
      <w:r>
        <w:t xml:space="preserve">, </w:t>
      </w:r>
      <w:proofErr w:type="spellStart"/>
      <w:r>
        <w:t>hera</w:t>
      </w:r>
      <w:proofErr w:type="spellEnd"/>
      <w:r>
        <w:t xml:space="preserve"> 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>Multiplicity of Gods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>Olympian Gods led by Zeus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>Resided on mount Olympus</w:t>
      </w:r>
    </w:p>
    <w:p w:rsidR="005F341E" w:rsidRDefault="005F341E" w:rsidP="00863EC7">
      <w:pPr>
        <w:pStyle w:val="ListBullet"/>
        <w:numPr>
          <w:ilvl w:val="1"/>
          <w:numId w:val="3"/>
        </w:numPr>
      </w:pPr>
      <w:r>
        <w:t xml:space="preserve">Each one was given human body and character and patron of a city </w:t>
      </w:r>
    </w:p>
    <w:p w:rsidR="005F341E" w:rsidRDefault="005F341E" w:rsidP="005F341E">
      <w:pPr>
        <w:pStyle w:val="ListBullet"/>
      </w:pPr>
      <w:r>
        <w:t>Greek Mythology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Difference between religion and mythology?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Mythology is a collection of stories, a part of religion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Consists of myths and tales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Social powerful traditional story (mythology)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 xml:space="preserve">Not only about the gods but heroes and heroines 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lastRenderedPageBreak/>
        <w:t>Oral tradition , started to be written in 8th century BC by Homer and his epics</w:t>
      </w:r>
    </w:p>
    <w:p w:rsidR="005F341E" w:rsidRDefault="005F341E" w:rsidP="005F341E">
      <w:pPr>
        <w:pStyle w:val="ListBullet"/>
      </w:pPr>
      <w:r>
        <w:t>Source of Evidence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Cyrus Anabasis by Xenophon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 xml:space="preserve">402 BC Cyrus' army  and Greek mercenaries march to Assyria to depose his brother from the Persian throne </w:t>
      </w:r>
    </w:p>
    <w:p w:rsidR="005F341E" w:rsidRDefault="005F341E" w:rsidP="005F341E">
      <w:pPr>
        <w:pStyle w:val="ListBullet"/>
      </w:pPr>
      <w:r>
        <w:t>Defining religious practices and beliefs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Practices= actions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Beliefs= theories, interpretation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Diviners = religious professionals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Religion = offered assistance here and now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 xml:space="preserve">No sacred books or religious dogma 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Religious Practices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Animal sacrifices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 xml:space="preserve">Divining guidance, assistance or thanks 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Signs on the bones of the animal</w:t>
      </w:r>
    </w:p>
    <w:p w:rsidR="005F341E" w:rsidRDefault="005F341E" w:rsidP="00784E61">
      <w:pPr>
        <w:pStyle w:val="ListBullet"/>
        <w:numPr>
          <w:ilvl w:val="1"/>
          <w:numId w:val="3"/>
        </w:numPr>
      </w:pPr>
      <w:r>
        <w:t>Dreams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Interpretation of signs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Festivals and Athletic Games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Thanks to Gods</w:t>
      </w:r>
    </w:p>
    <w:p w:rsidR="005F341E" w:rsidRDefault="005F341E" w:rsidP="005F341E">
      <w:pPr>
        <w:pStyle w:val="ListBullet"/>
      </w:pPr>
      <w:r>
        <w:t>Panhellenic Religious System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Common rules practices and customs in all the cities of the Greek World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Delphi : Panhellenic Sanctuary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 xml:space="preserve">Zeus the </w:t>
      </w:r>
      <w:proofErr w:type="spellStart"/>
      <w:r>
        <w:t>saviour</w:t>
      </w:r>
      <w:proofErr w:type="spellEnd"/>
      <w:r>
        <w:t>, needs proper sacrifice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lastRenderedPageBreak/>
        <w:t xml:space="preserve">Negotiations between Hellenes and non-Hellenes (Greeks) new rules 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 xml:space="preserve">Rules: Practices --&gt; exchange pledges </w:t>
      </w:r>
    </w:p>
    <w:p w:rsidR="005F341E" w:rsidRDefault="005F341E" w:rsidP="005F341E">
      <w:pPr>
        <w:pStyle w:val="ListBullet"/>
      </w:pPr>
      <w:r>
        <w:t>What Happened in the Archaic System?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Panhellenic Religious System: 8th to 6th centuries BC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Civic sanctuaries 800 BC</w:t>
      </w:r>
    </w:p>
    <w:p w:rsidR="005F341E" w:rsidRDefault="005F341E" w:rsidP="00991D21">
      <w:pPr>
        <w:pStyle w:val="ListBullet"/>
        <w:numPr>
          <w:ilvl w:val="1"/>
          <w:numId w:val="3"/>
        </w:numPr>
      </w:pPr>
      <w:r>
        <w:t>Sanctuaries in Olympia and Delphi (for all Greeks)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>Panhellenic Festival Cycle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>786 BC Olympian Games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>Games at Delphi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proofErr w:type="spellStart"/>
      <w:r>
        <w:t>Nemean</w:t>
      </w:r>
      <w:proofErr w:type="spellEnd"/>
      <w:r>
        <w:t xml:space="preserve"> Games at Nemea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 xml:space="preserve">Isthmian Games at </w:t>
      </w:r>
      <w:proofErr w:type="spellStart"/>
      <w:r>
        <w:t>Isthmia</w:t>
      </w:r>
      <w:proofErr w:type="spellEnd"/>
    </w:p>
    <w:p w:rsidR="005F341E" w:rsidRDefault="005F341E" w:rsidP="005F341E">
      <w:pPr>
        <w:pStyle w:val="ListBullet"/>
      </w:pPr>
      <w:r>
        <w:t>Topics for Discussion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>What is the difference between mythology and Greek religion?</w:t>
      </w:r>
    </w:p>
    <w:p w:rsidR="005F341E" w:rsidRDefault="005F341E" w:rsidP="0017627A">
      <w:pPr>
        <w:pStyle w:val="ListBullet"/>
        <w:numPr>
          <w:ilvl w:val="2"/>
          <w:numId w:val="3"/>
        </w:numPr>
      </w:pPr>
      <w:r>
        <w:t xml:space="preserve">Mythology are stories 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 xml:space="preserve">How the Greek religion was developed </w:t>
      </w:r>
    </w:p>
    <w:p w:rsidR="005F341E" w:rsidRDefault="005F341E" w:rsidP="008626EB">
      <w:pPr>
        <w:pStyle w:val="ListBullet"/>
        <w:numPr>
          <w:ilvl w:val="0"/>
          <w:numId w:val="5"/>
        </w:numPr>
      </w:pPr>
      <w:r>
        <w:t xml:space="preserve">What are the main elements of the ancient Greek religion? </w:t>
      </w:r>
    </w:p>
    <w:p w:rsidR="005F341E" w:rsidRDefault="005F341E" w:rsidP="0017627A">
      <w:pPr>
        <w:pStyle w:val="ListBullet"/>
        <w:numPr>
          <w:ilvl w:val="1"/>
          <w:numId w:val="3"/>
        </w:numPr>
      </w:pPr>
      <w:r>
        <w:t xml:space="preserve">Sacrifice, festivals, polytheism, </w:t>
      </w:r>
    </w:p>
    <w:p w:rsidR="005F341E" w:rsidRDefault="005F341E" w:rsidP="005F341E">
      <w:pPr>
        <w:pStyle w:val="ListBullet"/>
      </w:pPr>
      <w:r>
        <w:t>Source of Evidence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 xml:space="preserve">"Description of Greece" by Pausanias 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Came from Lydia, Asia Minor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Travelled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Observed places, people, culture and religious practices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 xml:space="preserve">Panhellenic religious system under Roman rule </w:t>
      </w:r>
    </w:p>
    <w:p w:rsidR="005F341E" w:rsidRDefault="005F341E" w:rsidP="005F341E">
      <w:pPr>
        <w:pStyle w:val="ListBullet"/>
      </w:pPr>
      <w:r>
        <w:t>More Sources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Texts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lastRenderedPageBreak/>
        <w:t xml:space="preserve">Material evidence 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Inscriptions on stone and bronze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Sanctuaries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Representations of rituals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Careful consideration in interpretation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 xml:space="preserve">Because we are not sure about anything </w:t>
      </w:r>
    </w:p>
    <w:p w:rsidR="005F341E" w:rsidRDefault="005F341E" w:rsidP="005F341E">
      <w:pPr>
        <w:pStyle w:val="ListBullet"/>
      </w:pPr>
      <w:r>
        <w:t>Gods and Heroes</w:t>
      </w:r>
    </w:p>
    <w:p w:rsidR="005F341E" w:rsidRDefault="005F341E" w:rsidP="008626EB">
      <w:pPr>
        <w:pStyle w:val="ListBullet"/>
        <w:numPr>
          <w:ilvl w:val="1"/>
          <w:numId w:val="3"/>
        </w:numPr>
      </w:pPr>
      <w:r>
        <w:t>Gods were born are remained immortal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 xml:space="preserve">Heroes were real, mortal, human beings, died and were buried </w:t>
      </w:r>
    </w:p>
    <w:p w:rsidR="005F341E" w:rsidRDefault="005F341E" w:rsidP="005F341E">
      <w:pPr>
        <w:pStyle w:val="ListBullet"/>
      </w:pPr>
      <w:r>
        <w:t>Poseidon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>God of the sea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>From 1600 BC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>Linear Script B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>Po-Se-Da-o-Ni Do-</w:t>
      </w:r>
      <w:proofErr w:type="spellStart"/>
      <w:r>
        <w:t>Somo</w:t>
      </w:r>
      <w:proofErr w:type="spellEnd"/>
    </w:p>
    <w:p w:rsidR="005F341E" w:rsidRDefault="005F341E" w:rsidP="00523A00">
      <w:pPr>
        <w:pStyle w:val="ListBullet"/>
        <w:numPr>
          <w:ilvl w:val="1"/>
          <w:numId w:val="3"/>
        </w:numPr>
      </w:pPr>
      <w:r>
        <w:t>Evidence of offerings to Poseidon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 xml:space="preserve"> Name</w:t>
      </w:r>
    </w:p>
    <w:p w:rsidR="005F341E" w:rsidRDefault="005F341E" w:rsidP="00523A00">
      <w:pPr>
        <w:pStyle w:val="ListBullet"/>
        <w:numPr>
          <w:ilvl w:val="2"/>
          <w:numId w:val="3"/>
        </w:numPr>
      </w:pPr>
      <w:proofErr w:type="spellStart"/>
      <w:r>
        <w:t>Soter</w:t>
      </w:r>
      <w:proofErr w:type="spellEnd"/>
      <w:r>
        <w:t xml:space="preserve"> of </w:t>
      </w:r>
      <w:proofErr w:type="spellStart"/>
      <w:r>
        <w:t>Sunium</w:t>
      </w:r>
      <w:proofErr w:type="spellEnd"/>
      <w:r>
        <w:t xml:space="preserve"> 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 xml:space="preserve">God who protects ships and sailors 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>Epithet</w:t>
      </w:r>
    </w:p>
    <w:p w:rsidR="005F341E" w:rsidRDefault="005F341E" w:rsidP="00523A00">
      <w:pPr>
        <w:pStyle w:val="ListBullet"/>
        <w:numPr>
          <w:ilvl w:val="2"/>
          <w:numId w:val="3"/>
        </w:numPr>
      </w:pPr>
      <w:proofErr w:type="spellStart"/>
      <w:r>
        <w:t>Soter</w:t>
      </w:r>
      <w:proofErr w:type="spellEnd"/>
      <w:r>
        <w:t xml:space="preserve"> = </w:t>
      </w:r>
      <w:proofErr w:type="spellStart"/>
      <w:r>
        <w:t>saviour</w:t>
      </w:r>
      <w:proofErr w:type="spellEnd"/>
    </w:p>
    <w:p w:rsidR="005F341E" w:rsidRDefault="005F341E" w:rsidP="00523A00">
      <w:pPr>
        <w:pStyle w:val="ListBullet"/>
        <w:numPr>
          <w:ilvl w:val="2"/>
          <w:numId w:val="3"/>
        </w:numPr>
      </w:pPr>
      <w:proofErr w:type="spellStart"/>
      <w:r>
        <w:t>Hippios</w:t>
      </w:r>
      <w:proofErr w:type="spellEnd"/>
      <w:r>
        <w:t xml:space="preserve"> - hill of the sources</w:t>
      </w:r>
    </w:p>
    <w:p w:rsidR="005F341E" w:rsidRDefault="005F341E" w:rsidP="00523A00">
      <w:pPr>
        <w:pStyle w:val="ListBullet"/>
        <w:numPr>
          <w:ilvl w:val="1"/>
          <w:numId w:val="3"/>
        </w:numPr>
      </w:pPr>
      <w:r>
        <w:t>Place</w:t>
      </w:r>
    </w:p>
    <w:p w:rsidR="005F341E" w:rsidRDefault="005F341E" w:rsidP="00523A00">
      <w:pPr>
        <w:pStyle w:val="ListBullet"/>
        <w:numPr>
          <w:ilvl w:val="2"/>
          <w:numId w:val="3"/>
        </w:numPr>
      </w:pPr>
      <w:proofErr w:type="spellStart"/>
      <w:r>
        <w:t>Sunium</w:t>
      </w:r>
      <w:proofErr w:type="spellEnd"/>
      <w:r>
        <w:t xml:space="preserve"> of Athens (a cave = </w:t>
      </w:r>
      <w:proofErr w:type="spellStart"/>
      <w:r>
        <w:t>Sunium</w:t>
      </w:r>
      <w:proofErr w:type="spellEnd"/>
      <w:r>
        <w:t>)</w:t>
      </w:r>
    </w:p>
    <w:p w:rsidR="005F341E" w:rsidRDefault="005F341E" w:rsidP="005F341E">
      <w:pPr>
        <w:pStyle w:val="ListBullet"/>
      </w:pPr>
      <w:r>
        <w:t xml:space="preserve">Athena : Goddess of Wisdom 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 xml:space="preserve">Has many of epithets 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 xml:space="preserve">*May have one god but many epithets </w:t>
      </w:r>
    </w:p>
    <w:p w:rsidR="005F341E" w:rsidRDefault="005F341E" w:rsidP="005F341E">
      <w:pPr>
        <w:pStyle w:val="ListBullet"/>
      </w:pPr>
      <w:r>
        <w:lastRenderedPageBreak/>
        <w:t>Histories by Herodotus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>Iliad and Odyssey by Homer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>Theogony by Hesiod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>Descriptions of the Gods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 xml:space="preserve">Created a divine </w:t>
      </w:r>
      <w:proofErr w:type="spellStart"/>
      <w:r>
        <w:t>genology</w:t>
      </w:r>
      <w:proofErr w:type="spellEnd"/>
      <w:r>
        <w:t xml:space="preserve"> of the Gods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>Gave epithets = adjectives to the gods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 xml:space="preserve">Created the gods physical appearance 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>Established "offices" = roles of the Gods</w:t>
      </w:r>
    </w:p>
    <w:p w:rsidR="005F341E" w:rsidRDefault="005F341E" w:rsidP="00AD69F4">
      <w:pPr>
        <w:pStyle w:val="ListBullet"/>
        <w:numPr>
          <w:ilvl w:val="1"/>
          <w:numId w:val="3"/>
        </w:numPr>
      </w:pPr>
      <w:r>
        <w:t>Created Gods' skills</w:t>
      </w:r>
    </w:p>
    <w:p w:rsidR="005F341E" w:rsidRDefault="005F341E" w:rsidP="005F341E">
      <w:pPr>
        <w:pStyle w:val="ListBullet"/>
      </w:pPr>
      <w:r>
        <w:t xml:space="preserve">Topics for Discussion </w:t>
      </w:r>
    </w:p>
    <w:p w:rsidR="005F341E" w:rsidRDefault="005F341E" w:rsidP="00AA598E">
      <w:pPr>
        <w:pStyle w:val="ListBullet"/>
        <w:numPr>
          <w:ilvl w:val="1"/>
          <w:numId w:val="3"/>
        </w:numPr>
      </w:pPr>
      <w:r>
        <w:t>Why did the ancient Greeks give offices or roles to their gods?</w:t>
      </w:r>
    </w:p>
    <w:p w:rsidR="005F341E" w:rsidRDefault="005F341E" w:rsidP="00AA598E">
      <w:pPr>
        <w:pStyle w:val="ListBullet"/>
        <w:numPr>
          <w:ilvl w:val="1"/>
          <w:numId w:val="3"/>
        </w:numPr>
      </w:pPr>
      <w:r>
        <w:t xml:space="preserve">Ask for a specific type of help from the specific gold </w:t>
      </w:r>
    </w:p>
    <w:p w:rsidR="005F341E" w:rsidRDefault="005F341E" w:rsidP="00AA598E">
      <w:pPr>
        <w:pStyle w:val="ListBullet"/>
        <w:numPr>
          <w:ilvl w:val="1"/>
          <w:numId w:val="3"/>
        </w:numPr>
      </w:pPr>
      <w:r>
        <w:t xml:space="preserve">Allowed them to understand things like the weather </w:t>
      </w:r>
    </w:p>
    <w:p w:rsidR="005F341E" w:rsidRDefault="005F341E" w:rsidP="00AA598E">
      <w:pPr>
        <w:pStyle w:val="ListBullet"/>
        <w:numPr>
          <w:ilvl w:val="1"/>
          <w:numId w:val="3"/>
        </w:numPr>
      </w:pPr>
      <w:r>
        <w:t>Because of their needs, to meet their needs</w:t>
      </w:r>
    </w:p>
    <w:p w:rsidR="005F341E" w:rsidRDefault="005F341E" w:rsidP="00AA598E">
      <w:pPr>
        <w:pStyle w:val="ListBullet"/>
        <w:numPr>
          <w:ilvl w:val="1"/>
          <w:numId w:val="3"/>
        </w:numPr>
      </w:pPr>
      <w:r>
        <w:t>Gods and Their Roles</w:t>
      </w:r>
    </w:p>
    <w:p w:rsidR="00033E2C" w:rsidRDefault="00033E2C" w:rsidP="00AA598E">
      <w:pPr>
        <w:pStyle w:val="ListBullet"/>
        <w:numPr>
          <w:ilvl w:val="0"/>
          <w:numId w:val="0"/>
        </w:numPr>
      </w:pPr>
      <w:bookmarkStart w:id="0" w:name="_GoBack"/>
      <w:bookmarkEnd w:id="0"/>
    </w:p>
    <w:sectPr w:rsidR="00033E2C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E0C" w:rsidRDefault="005A4E0C">
      <w:r>
        <w:separator/>
      </w:r>
    </w:p>
    <w:p w:rsidR="005A4E0C" w:rsidRDefault="005A4E0C"/>
  </w:endnote>
  <w:endnote w:type="continuationSeparator" w:id="0">
    <w:p w:rsidR="005A4E0C" w:rsidRDefault="005A4E0C">
      <w:r>
        <w:continuationSeparator/>
      </w:r>
    </w:p>
    <w:p w:rsidR="005A4E0C" w:rsidRDefault="005A4E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3E2C" w:rsidRDefault="005A4E0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98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E0C" w:rsidRDefault="005A4E0C">
      <w:r>
        <w:separator/>
      </w:r>
    </w:p>
    <w:p w:rsidR="005A4E0C" w:rsidRDefault="005A4E0C"/>
  </w:footnote>
  <w:footnote w:type="continuationSeparator" w:id="0">
    <w:p w:rsidR="005A4E0C" w:rsidRDefault="005A4E0C">
      <w:r>
        <w:continuationSeparator/>
      </w:r>
    </w:p>
    <w:p w:rsidR="005A4E0C" w:rsidRDefault="005A4E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1624C"/>
    <w:multiLevelType w:val="hybridMultilevel"/>
    <w:tmpl w:val="7584C4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41E"/>
    <w:rsid w:val="00033E2C"/>
    <w:rsid w:val="0017627A"/>
    <w:rsid w:val="00523A00"/>
    <w:rsid w:val="005A4E0C"/>
    <w:rsid w:val="005F341E"/>
    <w:rsid w:val="00784E61"/>
    <w:rsid w:val="008626EB"/>
    <w:rsid w:val="00863EC7"/>
    <w:rsid w:val="00991D21"/>
    <w:rsid w:val="00A773F6"/>
    <w:rsid w:val="00AA598E"/>
    <w:rsid w:val="00AD69F4"/>
    <w:rsid w:val="00F8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5EBB68"/>
  <w15:chartTrackingRefBased/>
  <w15:docId w15:val="{DD2DF9B5-37C0-F542-9A3C-DB69CE2CD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5F188B6F-5582-1E40-B1CC-5220C0FADC97%7dtf5000205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B21B34D75CA6346AD6DE1036C92C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DED49-B156-9E44-8FE3-2A3D03D3BB39}"/>
      </w:docPartPr>
      <w:docPartBody>
        <w:p w:rsidR="00000000" w:rsidRDefault="004C3801">
          <w:pPr>
            <w:pStyle w:val="5B21B34D75CA6346AD6DE1036C92C560"/>
          </w:pPr>
          <w:r>
            <w:t>Take Notes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01"/>
    <w:rsid w:val="004C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B21B34D75CA6346AD6DE1036C92C560">
    <w:name w:val="5B21B34D75CA6346AD6DE1036C92C560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/>
    </w:pPr>
    <w:rPr>
      <w:rFonts w:eastAsiaTheme="minorHAnsi"/>
      <w:color w:val="595959" w:themeColor="text1" w:themeTint="A6"/>
      <w:sz w:val="30"/>
      <w:szCs w:val="30"/>
      <w:lang w:val="en-US" w:eastAsia="ja-JP"/>
    </w:rPr>
  </w:style>
  <w:style w:type="paragraph" w:customStyle="1" w:styleId="83A5414068A5F74CB581120E1CB55B98">
    <w:name w:val="83A5414068A5F74CB581120E1CB55B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{5F188B6F-5582-1E40-B1CC-5220C0FADC97}tf50002051.dotx</Template>
  <TotalTime>0</TotalTime>
  <Pages>6</Pages>
  <Words>665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Jayne Longinotti</dc:creator>
  <cp:keywords/>
  <dc:description/>
  <cp:lastModifiedBy>Sarah Jayne Longinotti</cp:lastModifiedBy>
  <cp:revision>2</cp:revision>
  <dcterms:created xsi:type="dcterms:W3CDTF">2015-09-29T18:27:00Z</dcterms:created>
  <dcterms:modified xsi:type="dcterms:W3CDTF">2015-09-29T18:27:00Z</dcterms:modified>
</cp:coreProperties>
</file>