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6AA3" w:rsidRDefault="00FB09EC" w:rsidP="006C76E7">
      <w:pPr>
        <w:pStyle w:val="NoSpacing"/>
        <w:jc w:val="center"/>
      </w:pPr>
      <w:r>
        <w:t>BISC 300 – Midterm</w:t>
      </w:r>
    </w:p>
    <w:p w:rsidR="00FB09EC" w:rsidRDefault="00FB09EC" w:rsidP="00FB09EC">
      <w:pPr>
        <w:pStyle w:val="NoSpacing"/>
      </w:pPr>
      <w:r>
        <w:t>Lecture 1</w:t>
      </w:r>
      <w:r w:rsidR="009E5C51">
        <w:t xml:space="preserve"> - Introduction</w:t>
      </w:r>
    </w:p>
    <w:p w:rsidR="00FB09EC" w:rsidRDefault="00FB09EC" w:rsidP="00FB09EC">
      <w:pPr>
        <w:pStyle w:val="NoSpacing"/>
        <w:numPr>
          <w:ilvl w:val="0"/>
          <w:numId w:val="1"/>
        </w:numPr>
      </w:pPr>
      <w:r>
        <w:t>Evolution is a unifying concept for all areas in biology</w:t>
      </w:r>
    </w:p>
    <w:p w:rsidR="006C76E7" w:rsidRDefault="00FB09EC" w:rsidP="006C76E7">
      <w:pPr>
        <w:pStyle w:val="NoSpacing"/>
        <w:numPr>
          <w:ilvl w:val="1"/>
          <w:numId w:val="1"/>
        </w:numPr>
      </w:pPr>
      <w:r>
        <w:t>Morphology</w:t>
      </w:r>
    </w:p>
    <w:p w:rsidR="00FB09EC" w:rsidRDefault="00FB09EC" w:rsidP="006C76E7">
      <w:pPr>
        <w:pStyle w:val="NoSpacing"/>
        <w:numPr>
          <w:ilvl w:val="1"/>
          <w:numId w:val="1"/>
        </w:numPr>
      </w:pPr>
      <w:r>
        <w:t>Physiology</w:t>
      </w:r>
    </w:p>
    <w:p w:rsidR="00FB09EC" w:rsidRDefault="00FB09EC" w:rsidP="006C76E7">
      <w:pPr>
        <w:pStyle w:val="NoSpacing"/>
        <w:numPr>
          <w:ilvl w:val="1"/>
          <w:numId w:val="1"/>
        </w:numPr>
      </w:pPr>
      <w:r>
        <w:t>Behavior</w:t>
      </w:r>
    </w:p>
    <w:p w:rsidR="00FB09EC" w:rsidRDefault="00FB09EC" w:rsidP="006C76E7">
      <w:pPr>
        <w:pStyle w:val="NoSpacing"/>
        <w:numPr>
          <w:ilvl w:val="1"/>
          <w:numId w:val="1"/>
        </w:numPr>
      </w:pPr>
      <w:r>
        <w:t>Development</w:t>
      </w:r>
    </w:p>
    <w:p w:rsidR="00FB09EC" w:rsidRDefault="00FB09EC" w:rsidP="006C76E7">
      <w:pPr>
        <w:pStyle w:val="NoSpacing"/>
        <w:numPr>
          <w:ilvl w:val="1"/>
          <w:numId w:val="1"/>
        </w:numPr>
      </w:pPr>
      <w:r>
        <w:t>Cell biology</w:t>
      </w:r>
    </w:p>
    <w:p w:rsidR="00FB09EC" w:rsidRDefault="00FB09EC" w:rsidP="006C76E7">
      <w:pPr>
        <w:pStyle w:val="NoSpacing"/>
        <w:numPr>
          <w:ilvl w:val="1"/>
          <w:numId w:val="1"/>
        </w:numPr>
      </w:pPr>
      <w:r>
        <w:t>Genetics</w:t>
      </w:r>
    </w:p>
    <w:p w:rsidR="00FB09EC" w:rsidRDefault="00FB09EC" w:rsidP="006C76E7">
      <w:pPr>
        <w:pStyle w:val="NoSpacing"/>
        <w:numPr>
          <w:ilvl w:val="1"/>
          <w:numId w:val="1"/>
        </w:numPr>
      </w:pPr>
      <w:r>
        <w:t xml:space="preserve">Biodiversity </w:t>
      </w:r>
    </w:p>
    <w:p w:rsidR="00FB09EC" w:rsidRDefault="00FB09EC" w:rsidP="00FB09EC">
      <w:pPr>
        <w:pStyle w:val="NoSpacing"/>
        <w:numPr>
          <w:ilvl w:val="0"/>
          <w:numId w:val="1"/>
        </w:numPr>
      </w:pPr>
      <w:r>
        <w:t>Evolutionary biologists address the fundamental questions about the natural world</w:t>
      </w:r>
    </w:p>
    <w:p w:rsidR="00FB09EC" w:rsidRDefault="00FB09EC" w:rsidP="00FB09EC">
      <w:pPr>
        <w:pStyle w:val="NoSpacing"/>
        <w:numPr>
          <w:ilvl w:val="1"/>
          <w:numId w:val="1"/>
        </w:numPr>
      </w:pPr>
      <w:r>
        <w:t>Where they come from</w:t>
      </w:r>
    </w:p>
    <w:p w:rsidR="00FB09EC" w:rsidRDefault="00FB09EC" w:rsidP="00FB09EC">
      <w:pPr>
        <w:pStyle w:val="NoSpacing"/>
        <w:numPr>
          <w:ilvl w:val="1"/>
          <w:numId w:val="1"/>
        </w:numPr>
      </w:pPr>
      <w:r>
        <w:t>Why there are so many</w:t>
      </w:r>
    </w:p>
    <w:p w:rsidR="00FB09EC" w:rsidRDefault="00FB09EC" w:rsidP="00FB09EC">
      <w:pPr>
        <w:pStyle w:val="NoSpacing"/>
        <w:numPr>
          <w:ilvl w:val="1"/>
          <w:numId w:val="1"/>
        </w:numPr>
      </w:pPr>
      <w:r>
        <w:t>What kind</w:t>
      </w:r>
    </w:p>
    <w:p w:rsidR="00FB09EC" w:rsidRDefault="00FB09EC" w:rsidP="00FB09EC">
      <w:pPr>
        <w:pStyle w:val="NoSpacing"/>
        <w:numPr>
          <w:ilvl w:val="0"/>
          <w:numId w:val="1"/>
        </w:numPr>
      </w:pPr>
      <w:r>
        <w:t>Evolution provides insight into the following</w:t>
      </w:r>
    </w:p>
    <w:p w:rsidR="00FB09EC" w:rsidRDefault="00FB09EC" w:rsidP="00FB09EC">
      <w:pPr>
        <w:pStyle w:val="NoSpacing"/>
        <w:numPr>
          <w:ilvl w:val="1"/>
          <w:numId w:val="1"/>
        </w:numPr>
      </w:pPr>
      <w:r>
        <w:t xml:space="preserve">Medicine </w:t>
      </w:r>
    </w:p>
    <w:p w:rsidR="00FB09EC" w:rsidRDefault="00FB09EC" w:rsidP="00FB09EC">
      <w:pPr>
        <w:pStyle w:val="NoSpacing"/>
        <w:numPr>
          <w:ilvl w:val="1"/>
          <w:numId w:val="1"/>
        </w:numPr>
      </w:pPr>
      <w:r>
        <w:t>Pest management</w:t>
      </w:r>
    </w:p>
    <w:p w:rsidR="00FB09EC" w:rsidRDefault="00FB09EC" w:rsidP="00FB09EC">
      <w:pPr>
        <w:pStyle w:val="NoSpacing"/>
        <w:numPr>
          <w:ilvl w:val="1"/>
          <w:numId w:val="1"/>
        </w:numPr>
      </w:pPr>
      <w:r>
        <w:t>Conservation</w:t>
      </w:r>
    </w:p>
    <w:p w:rsidR="00FB09EC" w:rsidRDefault="00FB09EC" w:rsidP="00FB09EC">
      <w:pPr>
        <w:pStyle w:val="NoSpacing"/>
        <w:numPr>
          <w:ilvl w:val="1"/>
          <w:numId w:val="1"/>
        </w:numPr>
      </w:pPr>
      <w:r>
        <w:t>Plant and animal breeding</w:t>
      </w:r>
    </w:p>
    <w:p w:rsidR="00FB09EC" w:rsidRDefault="00FB09EC" w:rsidP="00FB09EC">
      <w:pPr>
        <w:pStyle w:val="NoSpacing"/>
        <w:numPr>
          <w:ilvl w:val="0"/>
          <w:numId w:val="1"/>
        </w:numPr>
      </w:pPr>
      <w:r>
        <w:t>Evolution</w:t>
      </w:r>
    </w:p>
    <w:p w:rsidR="00FB09EC" w:rsidRPr="00AE4457" w:rsidRDefault="00FB09EC" w:rsidP="00FB09EC">
      <w:pPr>
        <w:pStyle w:val="NoSpacing"/>
        <w:numPr>
          <w:ilvl w:val="1"/>
          <w:numId w:val="1"/>
        </w:numPr>
        <w:rPr>
          <w:highlight w:val="yellow"/>
        </w:rPr>
      </w:pPr>
      <w:r w:rsidRPr="00AE4457">
        <w:rPr>
          <w:highlight w:val="yellow"/>
        </w:rPr>
        <w:t>Is the change in allele frequency over time</w:t>
      </w:r>
    </w:p>
    <w:p w:rsidR="00FB09EC" w:rsidRDefault="009463A8" w:rsidP="009463A8">
      <w:pPr>
        <w:pStyle w:val="NoSpacing"/>
        <w:numPr>
          <w:ilvl w:val="0"/>
          <w:numId w:val="1"/>
        </w:numPr>
      </w:pPr>
      <w:r>
        <w:t>Mechanisms</w:t>
      </w:r>
    </w:p>
    <w:p w:rsidR="009463A8" w:rsidRDefault="009463A8" w:rsidP="009463A8">
      <w:pPr>
        <w:pStyle w:val="NoSpacing"/>
        <w:numPr>
          <w:ilvl w:val="1"/>
          <w:numId w:val="1"/>
        </w:numPr>
      </w:pPr>
      <w:r>
        <w:t>Natural Selection</w:t>
      </w:r>
    </w:p>
    <w:p w:rsidR="009463A8" w:rsidRPr="00AE4457" w:rsidRDefault="009463A8" w:rsidP="009463A8">
      <w:pPr>
        <w:pStyle w:val="NoSpacing"/>
        <w:numPr>
          <w:ilvl w:val="2"/>
          <w:numId w:val="1"/>
        </w:numPr>
        <w:rPr>
          <w:highlight w:val="yellow"/>
        </w:rPr>
      </w:pPr>
      <w:r w:rsidRPr="00AE4457">
        <w:rPr>
          <w:highlight w:val="yellow"/>
        </w:rPr>
        <w:t>Acts on the populations</w:t>
      </w:r>
    </w:p>
    <w:p w:rsidR="009463A8" w:rsidRPr="00AE4457" w:rsidRDefault="009463A8" w:rsidP="009463A8">
      <w:pPr>
        <w:pStyle w:val="NoSpacing"/>
        <w:numPr>
          <w:ilvl w:val="2"/>
          <w:numId w:val="1"/>
        </w:numPr>
        <w:rPr>
          <w:highlight w:val="yellow"/>
        </w:rPr>
      </w:pPr>
      <w:r w:rsidRPr="00AE4457">
        <w:rPr>
          <w:highlight w:val="yellow"/>
        </w:rPr>
        <w:t>Causes favorable traits to reproduce and survive</w:t>
      </w:r>
    </w:p>
    <w:p w:rsidR="009463A8" w:rsidRPr="00AE4457" w:rsidRDefault="009463A8" w:rsidP="009463A8">
      <w:pPr>
        <w:pStyle w:val="NoSpacing"/>
        <w:numPr>
          <w:ilvl w:val="2"/>
          <w:numId w:val="1"/>
        </w:numPr>
        <w:rPr>
          <w:highlight w:val="yellow"/>
        </w:rPr>
      </w:pPr>
      <w:r w:rsidRPr="00AE4457">
        <w:rPr>
          <w:highlight w:val="yellow"/>
        </w:rPr>
        <w:t>Selection acts on phenotypes</w:t>
      </w:r>
    </w:p>
    <w:p w:rsidR="009463A8" w:rsidRPr="00AE4457" w:rsidRDefault="009463A8" w:rsidP="009463A8">
      <w:pPr>
        <w:pStyle w:val="NoSpacing"/>
        <w:numPr>
          <w:ilvl w:val="2"/>
          <w:numId w:val="1"/>
        </w:numPr>
        <w:rPr>
          <w:highlight w:val="yellow"/>
        </w:rPr>
      </w:pPr>
      <w:r w:rsidRPr="00AE4457">
        <w:rPr>
          <w:highlight w:val="yellow"/>
        </w:rPr>
        <w:t>Species cannot adapt to a response to a need, there must be variation</w:t>
      </w:r>
    </w:p>
    <w:p w:rsidR="009463A8" w:rsidRPr="00AE4457" w:rsidRDefault="009463A8" w:rsidP="009463A8">
      <w:pPr>
        <w:pStyle w:val="NoSpacing"/>
        <w:numPr>
          <w:ilvl w:val="2"/>
          <w:numId w:val="1"/>
        </w:numPr>
        <w:rPr>
          <w:highlight w:val="yellow"/>
        </w:rPr>
      </w:pPr>
      <w:r w:rsidRPr="00AE4457">
        <w:rPr>
          <w:highlight w:val="yellow"/>
        </w:rPr>
        <w:t>Natural selection is not random but mutations are</w:t>
      </w:r>
    </w:p>
    <w:p w:rsidR="009463A8" w:rsidRPr="00AE4457" w:rsidRDefault="009463A8" w:rsidP="009463A8">
      <w:pPr>
        <w:pStyle w:val="NoSpacing"/>
        <w:numPr>
          <w:ilvl w:val="2"/>
          <w:numId w:val="1"/>
        </w:numPr>
        <w:rPr>
          <w:highlight w:val="yellow"/>
        </w:rPr>
      </w:pPr>
      <w:r w:rsidRPr="00AE4457">
        <w:rPr>
          <w:highlight w:val="yellow"/>
        </w:rPr>
        <w:t>Natural Selection will occur if there is:</w:t>
      </w:r>
    </w:p>
    <w:p w:rsidR="009463A8" w:rsidRPr="00AE4457" w:rsidRDefault="009463A8" w:rsidP="009463A8">
      <w:pPr>
        <w:pStyle w:val="NoSpacing"/>
        <w:numPr>
          <w:ilvl w:val="3"/>
          <w:numId w:val="1"/>
        </w:numPr>
        <w:rPr>
          <w:highlight w:val="yellow"/>
        </w:rPr>
      </w:pPr>
      <w:r w:rsidRPr="00AE4457">
        <w:rPr>
          <w:highlight w:val="yellow"/>
        </w:rPr>
        <w:t>Variation in phenotype</w:t>
      </w:r>
    </w:p>
    <w:p w:rsidR="009463A8" w:rsidRPr="00AE4457" w:rsidRDefault="009463A8" w:rsidP="009463A8">
      <w:pPr>
        <w:pStyle w:val="NoSpacing"/>
        <w:numPr>
          <w:ilvl w:val="3"/>
          <w:numId w:val="1"/>
        </w:numPr>
        <w:rPr>
          <w:highlight w:val="yellow"/>
        </w:rPr>
      </w:pPr>
      <w:r w:rsidRPr="00AE4457">
        <w:rPr>
          <w:highlight w:val="yellow"/>
        </w:rPr>
        <w:t>Variation in genotype</w:t>
      </w:r>
    </w:p>
    <w:p w:rsidR="009463A8" w:rsidRPr="00AE4457" w:rsidRDefault="009463A8" w:rsidP="009463A8">
      <w:pPr>
        <w:pStyle w:val="NoSpacing"/>
        <w:numPr>
          <w:ilvl w:val="3"/>
          <w:numId w:val="1"/>
        </w:numPr>
        <w:rPr>
          <w:highlight w:val="yellow"/>
        </w:rPr>
      </w:pPr>
      <w:r w:rsidRPr="00AE4457">
        <w:rPr>
          <w:highlight w:val="yellow"/>
        </w:rPr>
        <w:t>Variation has fitness consequences</w:t>
      </w:r>
    </w:p>
    <w:p w:rsidR="009463A8" w:rsidRDefault="009463A8" w:rsidP="009463A8">
      <w:pPr>
        <w:pStyle w:val="NoSpacing"/>
        <w:numPr>
          <w:ilvl w:val="1"/>
          <w:numId w:val="1"/>
        </w:numPr>
      </w:pPr>
      <w:r>
        <w:t>Mutation</w:t>
      </w:r>
    </w:p>
    <w:p w:rsidR="009463A8" w:rsidRDefault="009463A8" w:rsidP="009463A8">
      <w:pPr>
        <w:pStyle w:val="NoSpacing"/>
        <w:numPr>
          <w:ilvl w:val="1"/>
          <w:numId w:val="1"/>
        </w:numPr>
      </w:pPr>
      <w:r>
        <w:t>Gene flow</w:t>
      </w:r>
    </w:p>
    <w:p w:rsidR="009463A8" w:rsidRDefault="009463A8" w:rsidP="009463A8">
      <w:pPr>
        <w:pStyle w:val="NoSpacing"/>
        <w:numPr>
          <w:ilvl w:val="1"/>
          <w:numId w:val="1"/>
        </w:numPr>
      </w:pPr>
      <w:r>
        <w:t>Genetic drift</w:t>
      </w:r>
    </w:p>
    <w:p w:rsidR="00C32515" w:rsidRDefault="00C32515" w:rsidP="00C32515">
      <w:pPr>
        <w:pStyle w:val="NoSpacing"/>
      </w:pPr>
      <w:r>
        <w:t>Lecture 2</w:t>
      </w:r>
      <w:r w:rsidR="009E5C51">
        <w:t xml:space="preserve"> – Evidence for Evolution</w:t>
      </w:r>
    </w:p>
    <w:p w:rsidR="00C32515" w:rsidRDefault="00C32515" w:rsidP="009E5C51">
      <w:pPr>
        <w:pStyle w:val="NoSpacing"/>
        <w:numPr>
          <w:ilvl w:val="0"/>
          <w:numId w:val="1"/>
        </w:numPr>
      </w:pPr>
      <w:r>
        <w:t>Species change over time</w:t>
      </w:r>
    </w:p>
    <w:p w:rsidR="009E5C51" w:rsidRDefault="009463A8" w:rsidP="009E5C51">
      <w:pPr>
        <w:pStyle w:val="NoSpacing"/>
        <w:numPr>
          <w:ilvl w:val="1"/>
          <w:numId w:val="1"/>
        </w:numPr>
      </w:pPr>
      <w:r>
        <w:t xml:space="preserve">Vestigial structure </w:t>
      </w:r>
    </w:p>
    <w:p w:rsidR="009E5C51" w:rsidRDefault="00C32515" w:rsidP="009E5C51">
      <w:pPr>
        <w:pStyle w:val="NoSpacing"/>
        <w:numPr>
          <w:ilvl w:val="1"/>
          <w:numId w:val="1"/>
        </w:numPr>
      </w:pPr>
      <w:r>
        <w:t>Extinction</w:t>
      </w:r>
    </w:p>
    <w:p w:rsidR="009E5C51" w:rsidRDefault="00C32515" w:rsidP="009E5C51">
      <w:pPr>
        <w:pStyle w:val="NoSpacing"/>
        <w:numPr>
          <w:ilvl w:val="1"/>
          <w:numId w:val="1"/>
        </w:numPr>
      </w:pPr>
      <w:r>
        <w:t>Observation &amp; artificial selection</w:t>
      </w:r>
    </w:p>
    <w:p w:rsidR="009E5C51" w:rsidRDefault="00C32515" w:rsidP="009E5C51">
      <w:pPr>
        <w:pStyle w:val="NoSpacing"/>
        <w:numPr>
          <w:ilvl w:val="1"/>
          <w:numId w:val="1"/>
        </w:numPr>
      </w:pPr>
      <w:r>
        <w:t xml:space="preserve">Law of succession </w:t>
      </w:r>
    </w:p>
    <w:p w:rsidR="009E5C51" w:rsidRDefault="00C32515" w:rsidP="009E5C51">
      <w:pPr>
        <w:pStyle w:val="NoSpacing"/>
        <w:numPr>
          <w:ilvl w:val="2"/>
          <w:numId w:val="1"/>
        </w:numPr>
      </w:pPr>
      <w:r>
        <w:t>Similarity between extinct and living animals</w:t>
      </w:r>
    </w:p>
    <w:p w:rsidR="009E5C51" w:rsidRDefault="00C32515" w:rsidP="009E5C51">
      <w:pPr>
        <w:pStyle w:val="NoSpacing"/>
        <w:numPr>
          <w:ilvl w:val="1"/>
          <w:numId w:val="1"/>
        </w:numPr>
      </w:pPr>
      <w:r>
        <w:t>Transitional forms</w:t>
      </w:r>
    </w:p>
    <w:p w:rsidR="00C32515" w:rsidRDefault="00C32515" w:rsidP="009E5C51">
      <w:pPr>
        <w:pStyle w:val="NoSpacing"/>
        <w:numPr>
          <w:ilvl w:val="2"/>
          <w:numId w:val="1"/>
        </w:numPr>
      </w:pPr>
      <w:r>
        <w:t xml:space="preserve">Such as dinosaur and bird (transitional form is </w:t>
      </w:r>
      <w:proofErr w:type="spellStart"/>
      <w:r>
        <w:t>dino</w:t>
      </w:r>
      <w:proofErr w:type="spellEnd"/>
      <w:r>
        <w:t xml:space="preserve"> with feathers)</w:t>
      </w:r>
    </w:p>
    <w:p w:rsidR="009463A8" w:rsidRDefault="00C32515" w:rsidP="009E5C51">
      <w:pPr>
        <w:pStyle w:val="NoSpacing"/>
        <w:numPr>
          <w:ilvl w:val="0"/>
          <w:numId w:val="1"/>
        </w:numPr>
      </w:pPr>
      <w:r>
        <w:lastRenderedPageBreak/>
        <w:t>Species have common ancestry</w:t>
      </w:r>
    </w:p>
    <w:p w:rsidR="00CE036B" w:rsidRDefault="00C32515" w:rsidP="00CE036B">
      <w:pPr>
        <w:pStyle w:val="NoSpacing"/>
        <w:numPr>
          <w:ilvl w:val="1"/>
          <w:numId w:val="1"/>
        </w:numPr>
      </w:pPr>
      <w:r>
        <w:t>Homology</w:t>
      </w:r>
    </w:p>
    <w:p w:rsidR="00CE036B" w:rsidRDefault="00C32515" w:rsidP="00CE036B">
      <w:pPr>
        <w:pStyle w:val="NoSpacing"/>
        <w:numPr>
          <w:ilvl w:val="2"/>
          <w:numId w:val="1"/>
        </w:numPr>
      </w:pPr>
      <w:r>
        <w:t>Same structure but difference function</w:t>
      </w:r>
    </w:p>
    <w:p w:rsidR="00CE036B" w:rsidRDefault="00C32515" w:rsidP="00CE036B">
      <w:pPr>
        <w:pStyle w:val="NoSpacing"/>
        <w:numPr>
          <w:ilvl w:val="2"/>
          <w:numId w:val="1"/>
        </w:numPr>
      </w:pPr>
      <w:r>
        <w:t>Found in structures, development and molecular</w:t>
      </w:r>
    </w:p>
    <w:p w:rsidR="00C32515" w:rsidRDefault="00C32515" w:rsidP="00CE036B">
      <w:pPr>
        <w:pStyle w:val="NoSpacing"/>
        <w:numPr>
          <w:ilvl w:val="2"/>
          <w:numId w:val="1"/>
        </w:numPr>
      </w:pPr>
      <w:r>
        <w:t>i.e. hands and wings, stages of development, genetic code</w:t>
      </w:r>
    </w:p>
    <w:p w:rsidR="00CE036B" w:rsidRDefault="00C32515" w:rsidP="00CE036B">
      <w:pPr>
        <w:pStyle w:val="NoSpacing"/>
        <w:numPr>
          <w:ilvl w:val="1"/>
          <w:numId w:val="1"/>
        </w:numPr>
      </w:pPr>
      <w:r>
        <w:t>Biogeography</w:t>
      </w:r>
    </w:p>
    <w:p w:rsidR="00CE036B" w:rsidRDefault="00C32515" w:rsidP="00CE036B">
      <w:pPr>
        <w:pStyle w:val="NoSpacing"/>
        <w:numPr>
          <w:ilvl w:val="2"/>
          <w:numId w:val="1"/>
        </w:numPr>
      </w:pPr>
      <w:r>
        <w:t>Species on each continent are similar to each other but have evolved due to difference conditions</w:t>
      </w:r>
    </w:p>
    <w:p w:rsidR="00C32515" w:rsidRDefault="00C32515" w:rsidP="00CE036B">
      <w:pPr>
        <w:pStyle w:val="NoSpacing"/>
        <w:numPr>
          <w:ilvl w:val="0"/>
          <w:numId w:val="1"/>
        </w:numPr>
      </w:pPr>
      <w:r>
        <w:t>The earth and species are much older than 6000 years</w:t>
      </w:r>
    </w:p>
    <w:p w:rsidR="00CE036B" w:rsidRDefault="00C32515" w:rsidP="00CE036B">
      <w:pPr>
        <w:pStyle w:val="NoSpacing"/>
        <w:numPr>
          <w:ilvl w:val="1"/>
          <w:numId w:val="1"/>
        </w:numPr>
      </w:pPr>
      <w:r>
        <w:t>Earth is 4.6 billion years old, oldest fossil is 3.2 billion years old</w:t>
      </w:r>
    </w:p>
    <w:p w:rsidR="00C32515" w:rsidRDefault="00C32515" w:rsidP="00CE036B">
      <w:pPr>
        <w:pStyle w:val="NoSpacing"/>
        <w:numPr>
          <w:ilvl w:val="1"/>
          <w:numId w:val="1"/>
        </w:numPr>
      </w:pPr>
      <w:r>
        <w:t xml:space="preserve">The earth is old enough for changes to occur over time slowly </w:t>
      </w:r>
    </w:p>
    <w:p w:rsidR="00C32515" w:rsidRDefault="00F158BC" w:rsidP="00C32515">
      <w:pPr>
        <w:pStyle w:val="NoSpacing"/>
        <w:numPr>
          <w:ilvl w:val="0"/>
          <w:numId w:val="1"/>
        </w:numPr>
      </w:pPr>
      <w:r>
        <w:t>HIV: Evolution in Action</w:t>
      </w:r>
    </w:p>
    <w:p w:rsidR="00F158BC" w:rsidRDefault="00F158BC" w:rsidP="00F158BC">
      <w:pPr>
        <w:pStyle w:val="NoSpacing"/>
        <w:numPr>
          <w:ilvl w:val="1"/>
          <w:numId w:val="1"/>
        </w:numPr>
      </w:pPr>
      <w:r>
        <w:t>Retrovirus</w:t>
      </w:r>
    </w:p>
    <w:p w:rsidR="00F158BC" w:rsidRDefault="00F158BC" w:rsidP="00F158BC">
      <w:pPr>
        <w:pStyle w:val="NoSpacing"/>
        <w:numPr>
          <w:ilvl w:val="2"/>
          <w:numId w:val="1"/>
        </w:numPr>
      </w:pPr>
      <w:r>
        <w:t>RNA that is reverse transcribed from RNA to DNA</w:t>
      </w:r>
    </w:p>
    <w:p w:rsidR="00F158BC" w:rsidRDefault="00F158BC" w:rsidP="00F158BC">
      <w:pPr>
        <w:pStyle w:val="NoSpacing"/>
        <w:numPr>
          <w:ilvl w:val="2"/>
          <w:numId w:val="1"/>
        </w:numPr>
      </w:pPr>
      <w:r>
        <w:t>HIV replicates in immune system T cells</w:t>
      </w:r>
    </w:p>
    <w:p w:rsidR="00F158BC" w:rsidRDefault="00F158BC" w:rsidP="00F158BC">
      <w:pPr>
        <w:pStyle w:val="NoSpacing"/>
        <w:numPr>
          <w:ilvl w:val="1"/>
          <w:numId w:val="1"/>
        </w:numPr>
      </w:pPr>
      <w:r>
        <w:t>Life cycle</w:t>
      </w:r>
    </w:p>
    <w:p w:rsidR="00F158BC" w:rsidRDefault="00F158BC" w:rsidP="00F158BC">
      <w:pPr>
        <w:pStyle w:val="NoSpacing"/>
        <w:numPr>
          <w:ilvl w:val="2"/>
          <w:numId w:val="1"/>
        </w:numPr>
      </w:pPr>
      <w:r>
        <w:t xml:space="preserve">HIV attaches to cell and injects RNA </w:t>
      </w:r>
    </w:p>
    <w:p w:rsidR="00F158BC" w:rsidRDefault="00F158BC" w:rsidP="00F158BC">
      <w:pPr>
        <w:pStyle w:val="NoSpacing"/>
        <w:numPr>
          <w:ilvl w:val="2"/>
          <w:numId w:val="1"/>
        </w:numPr>
      </w:pPr>
      <w:r>
        <w:t>RNA is reverse transcribed to DNA</w:t>
      </w:r>
    </w:p>
    <w:p w:rsidR="00F158BC" w:rsidRDefault="00F158BC" w:rsidP="00F158BC">
      <w:pPr>
        <w:pStyle w:val="NoSpacing"/>
        <w:numPr>
          <w:ilvl w:val="2"/>
          <w:numId w:val="1"/>
        </w:numPr>
      </w:pPr>
      <w:r>
        <w:t>Virus DNA is inserted into nucleus and combines with host chromosomal DNA</w:t>
      </w:r>
    </w:p>
    <w:p w:rsidR="00F158BC" w:rsidRDefault="00F158BC" w:rsidP="00F158BC">
      <w:pPr>
        <w:pStyle w:val="NoSpacing"/>
        <w:numPr>
          <w:ilvl w:val="2"/>
          <w:numId w:val="1"/>
        </w:numPr>
      </w:pPr>
      <w:r>
        <w:t xml:space="preserve">Virus can then reproduce using the facilities of the host since its DNA is now infused. The HIV is then transcribed into RNA </w:t>
      </w:r>
    </w:p>
    <w:p w:rsidR="00F158BC" w:rsidRDefault="00F158BC" w:rsidP="00F158BC">
      <w:pPr>
        <w:pStyle w:val="NoSpacing"/>
        <w:numPr>
          <w:ilvl w:val="2"/>
          <w:numId w:val="1"/>
        </w:numPr>
      </w:pPr>
      <w:r>
        <w:t>Ribosomes of the cell translate RNA into proteins, which are packaged into virions that then leave the cell and repeat</w:t>
      </w:r>
    </w:p>
    <w:p w:rsidR="00F158BC" w:rsidRDefault="00F158BC" w:rsidP="00F158BC">
      <w:pPr>
        <w:pStyle w:val="NoSpacing"/>
        <w:numPr>
          <w:ilvl w:val="2"/>
          <w:numId w:val="1"/>
        </w:numPr>
      </w:pPr>
      <w:r>
        <w:t>Host cell is killed</w:t>
      </w:r>
    </w:p>
    <w:p w:rsidR="00F158BC" w:rsidRDefault="00F158BC" w:rsidP="00F158BC">
      <w:pPr>
        <w:pStyle w:val="NoSpacing"/>
        <w:numPr>
          <w:ilvl w:val="1"/>
          <w:numId w:val="1"/>
        </w:numPr>
      </w:pPr>
      <w:r>
        <w:t>3 Phases</w:t>
      </w:r>
    </w:p>
    <w:p w:rsidR="00F158BC" w:rsidRDefault="00F158BC" w:rsidP="00F158BC">
      <w:pPr>
        <w:pStyle w:val="NoSpacing"/>
        <w:numPr>
          <w:ilvl w:val="2"/>
          <w:numId w:val="1"/>
        </w:numPr>
      </w:pPr>
      <w:r>
        <w:t>Acute</w:t>
      </w:r>
    </w:p>
    <w:p w:rsidR="00F158BC" w:rsidRPr="00AE4457" w:rsidRDefault="00F158BC" w:rsidP="00276980">
      <w:pPr>
        <w:pStyle w:val="NoSpacing"/>
        <w:numPr>
          <w:ilvl w:val="3"/>
          <w:numId w:val="1"/>
        </w:numPr>
        <w:rPr>
          <w:highlight w:val="yellow"/>
        </w:rPr>
      </w:pPr>
      <w:r w:rsidRPr="00AE4457">
        <w:rPr>
          <w:highlight w:val="yellow"/>
        </w:rPr>
        <w:t>When HIV replicates quickly</w:t>
      </w:r>
    </w:p>
    <w:p w:rsidR="00F158BC" w:rsidRDefault="00F158BC" w:rsidP="00276980">
      <w:pPr>
        <w:pStyle w:val="NoSpacing"/>
        <w:numPr>
          <w:ilvl w:val="3"/>
          <w:numId w:val="1"/>
        </w:numPr>
      </w:pPr>
      <w:r>
        <w:t>T cells drop rapidly and virus effects are prevalent</w:t>
      </w:r>
    </w:p>
    <w:p w:rsidR="00F158BC" w:rsidRDefault="00F158BC" w:rsidP="00F158BC">
      <w:pPr>
        <w:pStyle w:val="NoSpacing"/>
        <w:numPr>
          <w:ilvl w:val="2"/>
          <w:numId w:val="1"/>
        </w:numPr>
      </w:pPr>
      <w:r>
        <w:t>Chronic</w:t>
      </w:r>
    </w:p>
    <w:p w:rsidR="00F158BC" w:rsidRDefault="00F158BC" w:rsidP="00F158BC">
      <w:pPr>
        <w:pStyle w:val="NoSpacing"/>
        <w:numPr>
          <w:ilvl w:val="3"/>
          <w:numId w:val="1"/>
        </w:numPr>
      </w:pPr>
      <w:r>
        <w:t xml:space="preserve">Immune systems interferes with replication but does not stop </w:t>
      </w:r>
      <w:r w:rsidRPr="00AE4457">
        <w:rPr>
          <w:highlight w:val="yellow"/>
        </w:rPr>
        <w:t>HIV</w:t>
      </w:r>
      <w:r>
        <w:t xml:space="preserve"> replication</w:t>
      </w:r>
    </w:p>
    <w:p w:rsidR="00F158BC" w:rsidRDefault="00F158BC" w:rsidP="00F158BC">
      <w:pPr>
        <w:pStyle w:val="NoSpacing"/>
        <w:numPr>
          <w:ilvl w:val="3"/>
          <w:numId w:val="1"/>
        </w:numPr>
      </w:pPr>
      <w:r>
        <w:t xml:space="preserve">T cells recover slightly and host is </w:t>
      </w:r>
      <w:r w:rsidRPr="00AE4457">
        <w:rPr>
          <w:highlight w:val="yellow"/>
        </w:rPr>
        <w:t>asymptomatic</w:t>
      </w:r>
    </w:p>
    <w:p w:rsidR="00F158BC" w:rsidRDefault="00F158BC" w:rsidP="00F158BC">
      <w:pPr>
        <w:pStyle w:val="NoSpacing"/>
        <w:numPr>
          <w:ilvl w:val="2"/>
          <w:numId w:val="1"/>
        </w:numPr>
      </w:pPr>
      <w:r>
        <w:t>AIDS</w:t>
      </w:r>
    </w:p>
    <w:p w:rsidR="00F158BC" w:rsidRDefault="00F158BC" w:rsidP="00F158BC">
      <w:pPr>
        <w:pStyle w:val="NoSpacing"/>
        <w:numPr>
          <w:ilvl w:val="3"/>
          <w:numId w:val="1"/>
        </w:numPr>
      </w:pPr>
      <w:r w:rsidRPr="00AE4457">
        <w:rPr>
          <w:highlight w:val="yellow"/>
        </w:rPr>
        <w:t>Immune</w:t>
      </w:r>
      <w:r>
        <w:t xml:space="preserve"> system fails and HIV continues to replicate</w:t>
      </w:r>
    </w:p>
    <w:p w:rsidR="00F158BC" w:rsidRDefault="00DD0FAA" w:rsidP="00F158BC">
      <w:pPr>
        <w:pStyle w:val="NoSpacing"/>
        <w:numPr>
          <w:ilvl w:val="3"/>
          <w:numId w:val="1"/>
        </w:numPr>
      </w:pPr>
      <w:r>
        <w:t>T cell production slows and immune system fails</w:t>
      </w:r>
    </w:p>
    <w:p w:rsidR="00DD0FAA" w:rsidRDefault="00DD0FAA" w:rsidP="00DD0FAA">
      <w:pPr>
        <w:pStyle w:val="NoSpacing"/>
        <w:numPr>
          <w:ilvl w:val="1"/>
          <w:numId w:val="1"/>
        </w:numPr>
      </w:pPr>
      <w:r>
        <w:t>AZT</w:t>
      </w:r>
    </w:p>
    <w:p w:rsidR="00DD0FAA" w:rsidRDefault="00DD0FAA" w:rsidP="00DD0FAA">
      <w:pPr>
        <w:pStyle w:val="NoSpacing"/>
        <w:numPr>
          <w:ilvl w:val="2"/>
          <w:numId w:val="1"/>
        </w:numPr>
      </w:pPr>
      <w:r>
        <w:t>Slows reproduction of HIV</w:t>
      </w:r>
    </w:p>
    <w:p w:rsidR="00DD0FAA" w:rsidRDefault="00DD0FAA" w:rsidP="00DD0FAA">
      <w:pPr>
        <w:pStyle w:val="NoSpacing"/>
        <w:numPr>
          <w:ilvl w:val="2"/>
          <w:numId w:val="1"/>
        </w:numPr>
      </w:pPr>
      <w:r>
        <w:t>AZT is similar in structure to thymidine (T)</w:t>
      </w:r>
    </w:p>
    <w:p w:rsidR="00DD0FAA" w:rsidRDefault="00DD0FAA" w:rsidP="00DD0FAA">
      <w:pPr>
        <w:pStyle w:val="NoSpacing"/>
        <w:numPr>
          <w:ilvl w:val="3"/>
          <w:numId w:val="1"/>
        </w:numPr>
      </w:pPr>
      <w:r>
        <w:t>Instead of a OH group there is an N3 group</w:t>
      </w:r>
    </w:p>
    <w:p w:rsidR="00DD0FAA" w:rsidRDefault="00DD0FAA" w:rsidP="00276980">
      <w:pPr>
        <w:pStyle w:val="NoSpacing"/>
        <w:numPr>
          <w:ilvl w:val="2"/>
          <w:numId w:val="1"/>
        </w:numPr>
      </w:pPr>
      <w:r>
        <w:t xml:space="preserve">The reverse </w:t>
      </w:r>
      <w:r w:rsidRPr="00AE4457">
        <w:rPr>
          <w:highlight w:val="yellow"/>
        </w:rPr>
        <w:t>transcriptase</w:t>
      </w:r>
      <w:r>
        <w:t xml:space="preserve"> cannot bind with N3 so the chain is broken</w:t>
      </w:r>
    </w:p>
    <w:p w:rsidR="00DD0FAA" w:rsidRDefault="00DD0FAA" w:rsidP="00DD0FAA">
      <w:pPr>
        <w:pStyle w:val="NoSpacing"/>
        <w:numPr>
          <w:ilvl w:val="2"/>
          <w:numId w:val="1"/>
        </w:numPr>
      </w:pPr>
      <w:r w:rsidRPr="00AE4457">
        <w:rPr>
          <w:highlight w:val="yellow"/>
        </w:rPr>
        <w:t>OH</w:t>
      </w:r>
      <w:r>
        <w:t xml:space="preserve"> is necessary for the CH2 to bind with</w:t>
      </w:r>
    </w:p>
    <w:p w:rsidR="00DD0FAA" w:rsidRDefault="00DD0FAA" w:rsidP="00DD0FAA">
      <w:pPr>
        <w:pStyle w:val="NoSpacing"/>
        <w:numPr>
          <w:ilvl w:val="0"/>
          <w:numId w:val="1"/>
        </w:numPr>
      </w:pPr>
      <w:r>
        <w:t>Evolution by Natural Selection</w:t>
      </w:r>
    </w:p>
    <w:p w:rsidR="00DD0FAA" w:rsidRDefault="00DD0FAA" w:rsidP="00DD0FAA">
      <w:pPr>
        <w:pStyle w:val="NoSpacing"/>
        <w:numPr>
          <w:ilvl w:val="1"/>
          <w:numId w:val="1"/>
        </w:numPr>
      </w:pPr>
      <w:r>
        <w:t>3 conditions must be met for natural selection</w:t>
      </w:r>
    </w:p>
    <w:p w:rsidR="00DD0FAA" w:rsidRPr="00AE4457" w:rsidRDefault="00DD0FAA" w:rsidP="00DD0FAA">
      <w:pPr>
        <w:pStyle w:val="NoSpacing"/>
        <w:numPr>
          <w:ilvl w:val="0"/>
          <w:numId w:val="2"/>
        </w:numPr>
        <w:rPr>
          <w:highlight w:val="yellow"/>
        </w:rPr>
      </w:pPr>
      <w:r w:rsidRPr="00AE4457">
        <w:rPr>
          <w:highlight w:val="yellow"/>
        </w:rPr>
        <w:lastRenderedPageBreak/>
        <w:t>Variation in a trait</w:t>
      </w:r>
    </w:p>
    <w:p w:rsidR="00DD0FAA" w:rsidRPr="00AE4457" w:rsidRDefault="00DD0FAA" w:rsidP="00DD0FAA">
      <w:pPr>
        <w:pStyle w:val="NoSpacing"/>
        <w:numPr>
          <w:ilvl w:val="0"/>
          <w:numId w:val="2"/>
        </w:numPr>
        <w:rPr>
          <w:highlight w:val="yellow"/>
        </w:rPr>
      </w:pPr>
      <w:r w:rsidRPr="00AE4457">
        <w:rPr>
          <w:highlight w:val="yellow"/>
        </w:rPr>
        <w:t>Trait is heritable</w:t>
      </w:r>
    </w:p>
    <w:p w:rsidR="00DD0FAA" w:rsidRPr="00AE4457" w:rsidRDefault="00DD0FAA" w:rsidP="00DD0FAA">
      <w:pPr>
        <w:pStyle w:val="NoSpacing"/>
        <w:numPr>
          <w:ilvl w:val="0"/>
          <w:numId w:val="2"/>
        </w:numPr>
        <w:rPr>
          <w:highlight w:val="yellow"/>
        </w:rPr>
      </w:pPr>
      <w:r w:rsidRPr="00AE4457">
        <w:rPr>
          <w:highlight w:val="yellow"/>
        </w:rPr>
        <w:t>Trait has fitness consequences or benefit</w:t>
      </w:r>
    </w:p>
    <w:p w:rsidR="00DD0FAA" w:rsidRDefault="00DD0FAA" w:rsidP="00DD0FAA">
      <w:pPr>
        <w:pStyle w:val="NoSpacing"/>
        <w:numPr>
          <w:ilvl w:val="0"/>
          <w:numId w:val="1"/>
        </w:numPr>
      </w:pPr>
      <w:r>
        <w:t>Variation in HIV</w:t>
      </w:r>
    </w:p>
    <w:p w:rsidR="00DD0FAA" w:rsidRDefault="00DD0FAA" w:rsidP="00DD0FAA">
      <w:pPr>
        <w:pStyle w:val="NoSpacing"/>
        <w:numPr>
          <w:ilvl w:val="1"/>
          <w:numId w:val="1"/>
        </w:numPr>
      </w:pPr>
      <w:r>
        <w:t>Highest mutation rates</w:t>
      </w:r>
    </w:p>
    <w:p w:rsidR="00DD0FAA" w:rsidRDefault="00DD0FAA" w:rsidP="00DD0FAA">
      <w:pPr>
        <w:pStyle w:val="NoSpacing"/>
        <w:numPr>
          <w:ilvl w:val="1"/>
          <w:numId w:val="1"/>
        </w:numPr>
      </w:pPr>
      <w:r>
        <w:t>Genetic variation is based on its mutation</w:t>
      </w:r>
    </w:p>
    <w:p w:rsidR="00DD0FAA" w:rsidRDefault="00DD0FAA" w:rsidP="00DD0FAA">
      <w:pPr>
        <w:pStyle w:val="NoSpacing"/>
        <w:numPr>
          <w:ilvl w:val="1"/>
          <w:numId w:val="1"/>
        </w:numPr>
      </w:pPr>
      <w:r>
        <w:t xml:space="preserve">HIV can mutate to substitute thymidine </w:t>
      </w:r>
      <w:r w:rsidR="009D7FA6">
        <w:t>or swap active sites to places without AZT</w:t>
      </w:r>
    </w:p>
    <w:p w:rsidR="009D7FA6" w:rsidRDefault="009D7FA6" w:rsidP="009D7FA6">
      <w:pPr>
        <w:pStyle w:val="NoSpacing"/>
        <w:numPr>
          <w:ilvl w:val="2"/>
          <w:numId w:val="1"/>
        </w:numPr>
      </w:pPr>
      <w:r>
        <w:t xml:space="preserve">It begins to </w:t>
      </w:r>
      <w:r w:rsidRPr="00AE4457">
        <w:rPr>
          <w:highlight w:val="yellow"/>
        </w:rPr>
        <w:t>distinguish</w:t>
      </w:r>
      <w:r>
        <w:t xml:space="preserve"> </w:t>
      </w:r>
      <w:proofErr w:type="spellStart"/>
      <w:r>
        <w:t>T</w:t>
      </w:r>
      <w:proofErr w:type="spellEnd"/>
      <w:r>
        <w:t xml:space="preserve"> from AZT</w:t>
      </w:r>
    </w:p>
    <w:p w:rsidR="009D7FA6" w:rsidRDefault="009D7FA6" w:rsidP="009D7FA6">
      <w:pPr>
        <w:pStyle w:val="NoSpacing"/>
        <w:numPr>
          <w:ilvl w:val="0"/>
          <w:numId w:val="1"/>
        </w:numPr>
      </w:pPr>
      <w:r>
        <w:t>HIV generations vary in response to AZT</w:t>
      </w:r>
    </w:p>
    <w:p w:rsidR="009D7FA6" w:rsidRDefault="009D7FA6" w:rsidP="009D7FA6">
      <w:pPr>
        <w:pStyle w:val="NoSpacing"/>
        <w:numPr>
          <w:ilvl w:val="1"/>
          <w:numId w:val="1"/>
        </w:numPr>
      </w:pPr>
      <w:r>
        <w:t>Some cannot distinguish the AZT and some can and reverse transcription continues at a slower rate</w:t>
      </w:r>
    </w:p>
    <w:p w:rsidR="009D7FA6" w:rsidRDefault="009D7FA6" w:rsidP="009D7FA6">
      <w:pPr>
        <w:pStyle w:val="NoSpacing"/>
        <w:numPr>
          <w:ilvl w:val="1"/>
          <w:numId w:val="1"/>
        </w:numPr>
      </w:pPr>
      <w:r>
        <w:t>Highly resistant variants of HIV will replicate and the nonresistant will stop reproducing</w:t>
      </w:r>
    </w:p>
    <w:p w:rsidR="009D7FA6" w:rsidRDefault="009D7FA6" w:rsidP="009D7FA6">
      <w:pPr>
        <w:pStyle w:val="NoSpacing"/>
        <w:numPr>
          <w:ilvl w:val="0"/>
          <w:numId w:val="1"/>
        </w:numPr>
      </w:pPr>
      <w:r>
        <w:t>Drug Cocktails</w:t>
      </w:r>
    </w:p>
    <w:p w:rsidR="009D7FA6" w:rsidRDefault="009D7FA6" w:rsidP="009D7FA6">
      <w:pPr>
        <w:pStyle w:val="NoSpacing"/>
        <w:numPr>
          <w:ilvl w:val="1"/>
          <w:numId w:val="1"/>
        </w:numPr>
      </w:pPr>
      <w:r>
        <w:t>Contains a combination of different classes of inhibitors</w:t>
      </w:r>
    </w:p>
    <w:p w:rsidR="009D7FA6" w:rsidRDefault="009D7FA6" w:rsidP="009D7FA6">
      <w:pPr>
        <w:pStyle w:val="NoSpacing"/>
        <w:numPr>
          <w:ilvl w:val="1"/>
          <w:numId w:val="1"/>
        </w:numPr>
      </w:pPr>
      <w:r>
        <w:t>HIV load remains lower and for longer time</w:t>
      </w:r>
    </w:p>
    <w:p w:rsidR="009D7FA6" w:rsidRPr="00AE4457" w:rsidRDefault="009D7FA6" w:rsidP="009D7FA6">
      <w:pPr>
        <w:pStyle w:val="NoSpacing"/>
        <w:numPr>
          <w:ilvl w:val="1"/>
          <w:numId w:val="1"/>
        </w:numPr>
        <w:rPr>
          <w:highlight w:val="yellow"/>
        </w:rPr>
      </w:pPr>
      <w:r w:rsidRPr="00AE4457">
        <w:rPr>
          <w:highlight w:val="yellow"/>
        </w:rPr>
        <w:t xml:space="preserve">Drug cocktails work because there is a lower probability that one </w:t>
      </w:r>
      <w:proofErr w:type="spellStart"/>
      <w:r w:rsidRPr="00AE4457">
        <w:rPr>
          <w:highlight w:val="yellow"/>
        </w:rPr>
        <w:t>virion</w:t>
      </w:r>
      <w:proofErr w:type="spellEnd"/>
      <w:r w:rsidRPr="00AE4457">
        <w:rPr>
          <w:highlight w:val="yellow"/>
        </w:rPr>
        <w:t xml:space="preserve"> will have multiple mutations that will resist all of the drugs</w:t>
      </w:r>
    </w:p>
    <w:p w:rsidR="009D7FA6" w:rsidRDefault="009D7FA6" w:rsidP="009D7FA6">
      <w:pPr>
        <w:pStyle w:val="NoSpacing"/>
        <w:numPr>
          <w:ilvl w:val="0"/>
          <w:numId w:val="1"/>
        </w:numPr>
      </w:pPr>
      <w:r>
        <w:t>Resistance to HIV within populations</w:t>
      </w:r>
    </w:p>
    <w:p w:rsidR="009D7FA6" w:rsidRDefault="009D7FA6" w:rsidP="009D7FA6">
      <w:pPr>
        <w:pStyle w:val="NoSpacing"/>
        <w:numPr>
          <w:ilvl w:val="1"/>
          <w:numId w:val="1"/>
        </w:numPr>
      </w:pPr>
      <w:r>
        <w:t>Infection rates are different globally</w:t>
      </w:r>
    </w:p>
    <w:p w:rsidR="009D7FA6" w:rsidRDefault="009D7FA6" w:rsidP="009D7FA6">
      <w:pPr>
        <w:pStyle w:val="NoSpacing"/>
        <w:numPr>
          <w:ilvl w:val="1"/>
          <w:numId w:val="1"/>
        </w:numPr>
      </w:pPr>
      <w:r>
        <w:t>Some individuals remain unaffected after repeated exposure</w:t>
      </w:r>
    </w:p>
    <w:p w:rsidR="009D7FA6" w:rsidRDefault="009D7FA6" w:rsidP="009D7FA6">
      <w:pPr>
        <w:pStyle w:val="NoSpacing"/>
        <w:numPr>
          <w:ilvl w:val="2"/>
          <w:numId w:val="1"/>
        </w:numPr>
      </w:pPr>
      <w:r>
        <w:t xml:space="preserve">These individuals have </w:t>
      </w:r>
      <w:r w:rsidRPr="00AE4457">
        <w:rPr>
          <w:highlight w:val="yellow"/>
        </w:rPr>
        <w:t>variant T</w:t>
      </w:r>
      <w:r>
        <w:t xml:space="preserve"> cells that prevent HIV to adhere</w:t>
      </w:r>
    </w:p>
    <w:p w:rsidR="009D7FA6" w:rsidRDefault="009D7FA6" w:rsidP="009D7FA6">
      <w:pPr>
        <w:pStyle w:val="NoSpacing"/>
        <w:numPr>
          <w:ilvl w:val="2"/>
          <w:numId w:val="1"/>
        </w:numPr>
      </w:pPr>
      <w:r>
        <w:t>Is there a selection for individuals with the resistant allele</w:t>
      </w:r>
    </w:p>
    <w:p w:rsidR="00C54807" w:rsidRDefault="00C54807" w:rsidP="009D7FA6">
      <w:pPr>
        <w:pStyle w:val="NoSpacing"/>
        <w:numPr>
          <w:ilvl w:val="2"/>
          <w:numId w:val="1"/>
        </w:numPr>
      </w:pPr>
      <w:r>
        <w:t xml:space="preserve">The frequency of this resistant allele is </w:t>
      </w:r>
      <w:r w:rsidRPr="00AE4457">
        <w:rPr>
          <w:highlight w:val="yellow"/>
        </w:rPr>
        <w:t>high in Europe</w:t>
      </w:r>
      <w:r>
        <w:t xml:space="preserve"> but low in Africa even though Europe has low infection rates, so does this mean that there is no selection?</w:t>
      </w:r>
    </w:p>
    <w:p w:rsidR="00C54807" w:rsidRDefault="00C54807" w:rsidP="009D7FA6">
      <w:pPr>
        <w:pStyle w:val="NoSpacing"/>
        <w:numPr>
          <w:ilvl w:val="2"/>
          <w:numId w:val="1"/>
        </w:numPr>
      </w:pPr>
      <w:r>
        <w:t xml:space="preserve">Human evolution does not occur </w:t>
      </w:r>
      <w:r w:rsidRPr="00AE4457">
        <w:rPr>
          <w:highlight w:val="yellow"/>
        </w:rPr>
        <w:t>fast enough</w:t>
      </w:r>
      <w:r>
        <w:t xml:space="preserve"> for the CCR5 to help people</w:t>
      </w:r>
    </w:p>
    <w:p w:rsidR="009D7FA6" w:rsidRDefault="009D7FA6" w:rsidP="009D7FA6">
      <w:pPr>
        <w:pStyle w:val="NoSpacing"/>
        <w:numPr>
          <w:ilvl w:val="1"/>
          <w:numId w:val="1"/>
        </w:numPr>
      </w:pPr>
      <w:r>
        <w:t>Some infected with survive longer than others</w:t>
      </w:r>
    </w:p>
    <w:p w:rsidR="00353C12" w:rsidRDefault="00353C12" w:rsidP="00353C12">
      <w:pPr>
        <w:pStyle w:val="NoSpacing"/>
      </w:pPr>
      <w:r>
        <w:t xml:space="preserve">Lecture 3 </w:t>
      </w:r>
      <w:r w:rsidR="00CE036B">
        <w:t>– Hardy Weinberg Equilibrium</w:t>
      </w:r>
    </w:p>
    <w:p w:rsidR="00CE036B" w:rsidRDefault="00DA5FF9" w:rsidP="00CE036B">
      <w:pPr>
        <w:pStyle w:val="NoSpacing"/>
        <w:numPr>
          <w:ilvl w:val="0"/>
          <w:numId w:val="1"/>
        </w:numPr>
      </w:pPr>
      <w:r>
        <w:t>How to determine if a population is evolving</w:t>
      </w:r>
    </w:p>
    <w:p w:rsidR="00DA5FF9" w:rsidRPr="00AE4457" w:rsidRDefault="00DA5FF9" w:rsidP="00DA5FF9">
      <w:pPr>
        <w:pStyle w:val="NoSpacing"/>
        <w:numPr>
          <w:ilvl w:val="1"/>
          <w:numId w:val="1"/>
        </w:numPr>
        <w:rPr>
          <w:highlight w:val="yellow"/>
        </w:rPr>
      </w:pPr>
      <w:r w:rsidRPr="00AE4457">
        <w:rPr>
          <w:highlight w:val="yellow"/>
        </w:rPr>
        <w:t>Compare allele frequencies from each generation</w:t>
      </w:r>
    </w:p>
    <w:p w:rsidR="00DA5FF9" w:rsidRDefault="00DA5FF9" w:rsidP="00DA5FF9">
      <w:pPr>
        <w:pStyle w:val="NoSpacing"/>
        <w:numPr>
          <w:ilvl w:val="0"/>
          <w:numId w:val="1"/>
        </w:numPr>
      </w:pPr>
      <w:r>
        <w:t xml:space="preserve">Null model of HWE </w:t>
      </w:r>
    </w:p>
    <w:p w:rsidR="00DA5FF9" w:rsidRDefault="00DA5FF9" w:rsidP="00DA5FF9">
      <w:pPr>
        <w:pStyle w:val="NoSpacing"/>
        <w:numPr>
          <w:ilvl w:val="1"/>
          <w:numId w:val="1"/>
        </w:numPr>
      </w:pPr>
      <w:r>
        <w:t>Predictions</w:t>
      </w:r>
    </w:p>
    <w:p w:rsidR="00DA5FF9" w:rsidRDefault="00DA5FF9" w:rsidP="00DA5FF9">
      <w:pPr>
        <w:pStyle w:val="NoSpacing"/>
        <w:numPr>
          <w:ilvl w:val="0"/>
          <w:numId w:val="4"/>
        </w:numPr>
      </w:pPr>
      <w:r>
        <w:t>Allele frequencies are not changing from generation to generation</w:t>
      </w:r>
    </w:p>
    <w:p w:rsidR="00DA5FF9" w:rsidRDefault="00DA5FF9" w:rsidP="00DA5FF9">
      <w:pPr>
        <w:pStyle w:val="NoSpacing"/>
        <w:numPr>
          <w:ilvl w:val="0"/>
          <w:numId w:val="4"/>
        </w:numPr>
      </w:pPr>
      <w:r>
        <w:t>Genotypes are not changing</w:t>
      </w:r>
    </w:p>
    <w:p w:rsidR="00DA5FF9" w:rsidRDefault="00DA5FF9" w:rsidP="00DA5FF9">
      <w:pPr>
        <w:pStyle w:val="NoSpacing"/>
        <w:numPr>
          <w:ilvl w:val="0"/>
          <w:numId w:val="4"/>
        </w:numPr>
      </w:pPr>
      <w:r>
        <w:t>Single generation of random mating will return HWE back to not evolving</w:t>
      </w:r>
    </w:p>
    <w:p w:rsidR="00DA5FF9" w:rsidRDefault="00DA5FF9" w:rsidP="00DA5FF9">
      <w:pPr>
        <w:pStyle w:val="NoSpacing"/>
        <w:numPr>
          <w:ilvl w:val="1"/>
          <w:numId w:val="1"/>
        </w:numPr>
      </w:pPr>
      <w:r>
        <w:t>Assumptions; if population is not evolving there must be:</w:t>
      </w:r>
    </w:p>
    <w:p w:rsidR="00DA5FF9" w:rsidRPr="00AE4457" w:rsidRDefault="00DA5FF9" w:rsidP="00DA5FF9">
      <w:pPr>
        <w:pStyle w:val="NoSpacing"/>
        <w:numPr>
          <w:ilvl w:val="0"/>
          <w:numId w:val="5"/>
        </w:numPr>
        <w:rPr>
          <w:highlight w:val="yellow"/>
        </w:rPr>
      </w:pPr>
      <w:r w:rsidRPr="00AE4457">
        <w:rPr>
          <w:highlight w:val="yellow"/>
        </w:rPr>
        <w:t>No migration</w:t>
      </w:r>
    </w:p>
    <w:p w:rsidR="00DA5FF9" w:rsidRPr="00AE4457" w:rsidRDefault="00DA5FF9" w:rsidP="00DA5FF9">
      <w:pPr>
        <w:pStyle w:val="NoSpacing"/>
        <w:numPr>
          <w:ilvl w:val="0"/>
          <w:numId w:val="5"/>
        </w:numPr>
        <w:rPr>
          <w:highlight w:val="yellow"/>
        </w:rPr>
      </w:pPr>
      <w:r w:rsidRPr="00AE4457">
        <w:rPr>
          <w:highlight w:val="yellow"/>
        </w:rPr>
        <w:t>No selection</w:t>
      </w:r>
    </w:p>
    <w:p w:rsidR="00DA5FF9" w:rsidRPr="00AE4457" w:rsidRDefault="00DA5FF9" w:rsidP="00DA5FF9">
      <w:pPr>
        <w:pStyle w:val="NoSpacing"/>
        <w:numPr>
          <w:ilvl w:val="0"/>
          <w:numId w:val="5"/>
        </w:numPr>
        <w:rPr>
          <w:highlight w:val="yellow"/>
        </w:rPr>
      </w:pPr>
      <w:r w:rsidRPr="00AE4457">
        <w:rPr>
          <w:highlight w:val="yellow"/>
        </w:rPr>
        <w:t xml:space="preserve">No genetic drift </w:t>
      </w:r>
    </w:p>
    <w:p w:rsidR="00DA5FF9" w:rsidRPr="00AE4457" w:rsidRDefault="00DA5FF9" w:rsidP="00DA5FF9">
      <w:pPr>
        <w:pStyle w:val="NoSpacing"/>
        <w:numPr>
          <w:ilvl w:val="0"/>
          <w:numId w:val="5"/>
        </w:numPr>
        <w:rPr>
          <w:highlight w:val="yellow"/>
        </w:rPr>
      </w:pPr>
      <w:r w:rsidRPr="00AE4457">
        <w:rPr>
          <w:highlight w:val="yellow"/>
        </w:rPr>
        <w:t>No mutations</w:t>
      </w:r>
    </w:p>
    <w:p w:rsidR="00DA5FF9" w:rsidRPr="00AE4457" w:rsidRDefault="00DA5FF9" w:rsidP="00DA5FF9">
      <w:pPr>
        <w:pStyle w:val="NoSpacing"/>
        <w:numPr>
          <w:ilvl w:val="0"/>
          <w:numId w:val="5"/>
        </w:numPr>
        <w:rPr>
          <w:highlight w:val="yellow"/>
        </w:rPr>
      </w:pPr>
      <w:r w:rsidRPr="00AE4457">
        <w:rPr>
          <w:highlight w:val="yellow"/>
        </w:rPr>
        <w:t>Random mating (not mechanism of evolution)</w:t>
      </w:r>
    </w:p>
    <w:p w:rsidR="00DA5FF9" w:rsidRDefault="00DA5FF9" w:rsidP="00DA5FF9">
      <w:pPr>
        <w:pStyle w:val="NoSpacing"/>
        <w:numPr>
          <w:ilvl w:val="2"/>
          <w:numId w:val="1"/>
        </w:numPr>
      </w:pPr>
      <w:r>
        <w:lastRenderedPageBreak/>
        <w:t>HWE predicts allele and genotype frequencies for a SINGLE locus if the population is not evolving</w:t>
      </w:r>
    </w:p>
    <w:p w:rsidR="00DA5FF9" w:rsidRDefault="00DA5FF9" w:rsidP="00DA5FF9">
      <w:pPr>
        <w:pStyle w:val="NoSpacing"/>
        <w:numPr>
          <w:ilvl w:val="2"/>
          <w:numId w:val="1"/>
        </w:numPr>
      </w:pPr>
      <w:r>
        <w:t>We should expect observed frequencies to be the same as the expected frequencies if the population is not evolving</w:t>
      </w:r>
    </w:p>
    <w:p w:rsidR="00DA5FF9" w:rsidRDefault="00DA5FF9" w:rsidP="00DA5FF9">
      <w:pPr>
        <w:pStyle w:val="NoSpacing"/>
        <w:numPr>
          <w:ilvl w:val="3"/>
          <w:numId w:val="1"/>
        </w:numPr>
      </w:pPr>
      <w:r>
        <w:t>If not then the population may be evolving and one of the assumptions are violated</w:t>
      </w:r>
    </w:p>
    <w:p w:rsidR="00DA5FF9" w:rsidRDefault="00DA5FF9" w:rsidP="00DA5FF9">
      <w:pPr>
        <w:pStyle w:val="NoSpacing"/>
        <w:numPr>
          <w:ilvl w:val="3"/>
          <w:numId w:val="1"/>
        </w:numPr>
      </w:pPr>
      <w:r>
        <w:t xml:space="preserve">It is not 100% certain because nonrandom mating is not a </w:t>
      </w:r>
      <w:r w:rsidRPr="00AE4457">
        <w:rPr>
          <w:highlight w:val="yellow"/>
        </w:rPr>
        <w:t>mechanism of evolution</w:t>
      </w:r>
      <w:r>
        <w:t xml:space="preserve"> so therefore it can cause frequencies to differ from each other but </w:t>
      </w:r>
      <w:r w:rsidRPr="00AE4457">
        <w:rPr>
          <w:highlight w:val="yellow"/>
        </w:rPr>
        <w:t>allele frequencies are not changing</w:t>
      </w:r>
    </w:p>
    <w:p w:rsidR="00DA5FF9" w:rsidRDefault="00DA5FF9" w:rsidP="00DA5FF9">
      <w:pPr>
        <w:pStyle w:val="NoSpacing"/>
        <w:numPr>
          <w:ilvl w:val="0"/>
          <w:numId w:val="1"/>
        </w:numPr>
      </w:pPr>
      <w:r>
        <w:t>How to determine if a population is in HWE?</w:t>
      </w:r>
    </w:p>
    <w:p w:rsidR="00DA5FF9" w:rsidRDefault="00ED4EB8" w:rsidP="00ED4EB8">
      <w:pPr>
        <w:pStyle w:val="NoSpacing"/>
        <w:numPr>
          <w:ilvl w:val="0"/>
          <w:numId w:val="6"/>
        </w:numPr>
      </w:pPr>
      <w:r>
        <w:t xml:space="preserve">Determine actual observed genotype frequencies </w:t>
      </w:r>
    </w:p>
    <w:p w:rsidR="00ED4EB8" w:rsidRDefault="00ED4EB8" w:rsidP="00ED4EB8">
      <w:pPr>
        <w:pStyle w:val="NoSpacing"/>
        <w:numPr>
          <w:ilvl w:val="1"/>
          <w:numId w:val="1"/>
        </w:numPr>
      </w:pPr>
      <w:r w:rsidRPr="00AE4457">
        <w:rPr>
          <w:highlight w:val="yellow"/>
        </w:rPr>
        <w:t>Count phenotypes</w:t>
      </w:r>
      <w:r>
        <w:t xml:space="preserve"> and may reflect genotypes </w:t>
      </w:r>
    </w:p>
    <w:p w:rsidR="00ED4EB8" w:rsidRDefault="00ED4EB8" w:rsidP="00ED4EB8">
      <w:pPr>
        <w:pStyle w:val="NoSpacing"/>
        <w:numPr>
          <w:ilvl w:val="1"/>
          <w:numId w:val="1"/>
        </w:numPr>
      </w:pPr>
      <w:r>
        <w:t>If not then we must take DNA samples or punnet</w:t>
      </w:r>
      <w:r w:rsidR="00160C1E">
        <w:t>t</w:t>
      </w:r>
      <w:r>
        <w:t xml:space="preserve"> square </w:t>
      </w:r>
    </w:p>
    <w:p w:rsidR="00ED4EB8" w:rsidRDefault="00ED4EB8" w:rsidP="00ED4EB8">
      <w:pPr>
        <w:pStyle w:val="NoSpacing"/>
        <w:numPr>
          <w:ilvl w:val="0"/>
          <w:numId w:val="6"/>
        </w:numPr>
      </w:pPr>
      <w:r>
        <w:t>Calculate allele frequencies with the observed genotypes</w:t>
      </w:r>
    </w:p>
    <w:p w:rsidR="00ED4EB8" w:rsidRPr="00AE4457" w:rsidRDefault="00ED4EB8" w:rsidP="00ED4EB8">
      <w:pPr>
        <w:pStyle w:val="NoSpacing"/>
        <w:numPr>
          <w:ilvl w:val="1"/>
          <w:numId w:val="1"/>
        </w:numPr>
        <w:rPr>
          <w:highlight w:val="yellow"/>
        </w:rPr>
      </w:pPr>
      <w:r w:rsidRPr="00AE4457">
        <w:rPr>
          <w:highlight w:val="yellow"/>
        </w:rPr>
        <w:t>f(A1) = (#A1 alleles in A1A1 individuals+#A1 alleles in A1A2 alleles)/Total</w:t>
      </w:r>
      <w:r w:rsidR="00160C1E" w:rsidRPr="00AE4457">
        <w:rPr>
          <w:highlight w:val="yellow"/>
        </w:rPr>
        <w:t xml:space="preserve"> # alleles</w:t>
      </w:r>
    </w:p>
    <w:p w:rsidR="00160C1E" w:rsidRDefault="00160C1E" w:rsidP="00ED4EB8">
      <w:pPr>
        <w:pStyle w:val="NoSpacing"/>
        <w:numPr>
          <w:ilvl w:val="1"/>
          <w:numId w:val="1"/>
        </w:numPr>
      </w:pPr>
      <w:r>
        <w:t xml:space="preserve">So there are 2 of the A1 allele in the A1A1 individuals so we must multiply by 2 </w:t>
      </w:r>
    </w:p>
    <w:p w:rsidR="00160C1E" w:rsidRDefault="00160C1E" w:rsidP="00ED4EB8">
      <w:pPr>
        <w:pStyle w:val="NoSpacing"/>
        <w:numPr>
          <w:ilvl w:val="1"/>
          <w:numId w:val="1"/>
        </w:numPr>
      </w:pPr>
      <w:r>
        <w:t>Each individual has 2 alleles so therefore the total frequency of genotypes (N) must be multiplied by 2</w:t>
      </w:r>
    </w:p>
    <w:p w:rsidR="00160C1E" w:rsidRDefault="00160C1E" w:rsidP="00ED4EB8">
      <w:pPr>
        <w:pStyle w:val="NoSpacing"/>
        <w:numPr>
          <w:ilvl w:val="1"/>
          <w:numId w:val="1"/>
        </w:numPr>
      </w:pPr>
      <w:r>
        <w:t>f(A1) = p</w:t>
      </w:r>
    </w:p>
    <w:p w:rsidR="00160C1E" w:rsidRDefault="00160C1E" w:rsidP="00ED4EB8">
      <w:pPr>
        <w:pStyle w:val="NoSpacing"/>
        <w:numPr>
          <w:ilvl w:val="1"/>
          <w:numId w:val="1"/>
        </w:numPr>
      </w:pPr>
      <w:r>
        <w:t>f(A2) = q</w:t>
      </w:r>
    </w:p>
    <w:p w:rsidR="00160C1E" w:rsidRDefault="00160C1E" w:rsidP="00ED4EB8">
      <w:pPr>
        <w:pStyle w:val="NoSpacing"/>
        <w:numPr>
          <w:ilvl w:val="1"/>
          <w:numId w:val="1"/>
        </w:numPr>
      </w:pPr>
      <w:r>
        <w:t>Use the following equation to check</w:t>
      </w:r>
    </w:p>
    <w:p w:rsidR="00160C1E" w:rsidRPr="00AE4457" w:rsidRDefault="00160C1E" w:rsidP="00160C1E">
      <w:pPr>
        <w:pStyle w:val="NoSpacing"/>
        <w:numPr>
          <w:ilvl w:val="2"/>
          <w:numId w:val="1"/>
        </w:numPr>
        <w:rPr>
          <w:highlight w:val="yellow"/>
        </w:rPr>
      </w:pPr>
      <w:proofErr w:type="spellStart"/>
      <w:r w:rsidRPr="00AE4457">
        <w:rPr>
          <w:highlight w:val="yellow"/>
        </w:rPr>
        <w:t>p+q</w:t>
      </w:r>
      <w:proofErr w:type="spellEnd"/>
      <w:r w:rsidRPr="00AE4457">
        <w:rPr>
          <w:highlight w:val="yellow"/>
        </w:rPr>
        <w:t>=1</w:t>
      </w:r>
    </w:p>
    <w:p w:rsidR="00ED4EB8" w:rsidRDefault="00ED4EB8" w:rsidP="00ED4EB8">
      <w:pPr>
        <w:pStyle w:val="NoSpacing"/>
        <w:numPr>
          <w:ilvl w:val="0"/>
          <w:numId w:val="6"/>
        </w:numPr>
      </w:pPr>
      <w:r>
        <w:t>Calculate expected genotype frequencies and compare</w:t>
      </w:r>
    </w:p>
    <w:p w:rsidR="00ED4EB8" w:rsidRDefault="00ED4EB8" w:rsidP="00ED4EB8">
      <w:pPr>
        <w:pStyle w:val="NoSpacing"/>
        <w:numPr>
          <w:ilvl w:val="0"/>
          <w:numId w:val="6"/>
        </w:numPr>
      </w:pPr>
      <w:r>
        <w:t>If observed match expect then the population is in HWE</w:t>
      </w:r>
    </w:p>
    <w:p w:rsidR="00160C1E" w:rsidRDefault="00160C1E" w:rsidP="00160C1E">
      <w:pPr>
        <w:pStyle w:val="NoSpacing"/>
        <w:numPr>
          <w:ilvl w:val="0"/>
          <w:numId w:val="1"/>
        </w:numPr>
      </w:pPr>
      <w:r>
        <w:t>Probability and Punnett Squares</w:t>
      </w:r>
    </w:p>
    <w:p w:rsidR="00160C1E" w:rsidRDefault="00160C1E" w:rsidP="00160C1E">
      <w:pPr>
        <w:pStyle w:val="NoSpacing"/>
        <w:numPr>
          <w:ilvl w:val="1"/>
          <w:numId w:val="1"/>
        </w:numPr>
      </w:pPr>
      <w:r>
        <w:t>Multiplication law (AND)</w:t>
      </w:r>
    </w:p>
    <w:p w:rsidR="00160C1E" w:rsidRDefault="00160C1E" w:rsidP="00160C1E">
      <w:pPr>
        <w:pStyle w:val="NoSpacing"/>
        <w:numPr>
          <w:ilvl w:val="2"/>
          <w:numId w:val="1"/>
        </w:numPr>
      </w:pPr>
      <w:r>
        <w:t>Is the probability that both events will occur simultaneously</w:t>
      </w:r>
    </w:p>
    <w:p w:rsidR="00160C1E" w:rsidRDefault="00160C1E" w:rsidP="00160C1E">
      <w:pPr>
        <w:pStyle w:val="NoSpacing"/>
        <w:numPr>
          <w:ilvl w:val="1"/>
          <w:numId w:val="1"/>
        </w:numPr>
      </w:pPr>
      <w:r>
        <w:t>Addition law (OR)</w:t>
      </w:r>
    </w:p>
    <w:p w:rsidR="00160C1E" w:rsidRDefault="00160C1E" w:rsidP="00160C1E">
      <w:pPr>
        <w:pStyle w:val="NoSpacing"/>
        <w:numPr>
          <w:ilvl w:val="2"/>
          <w:numId w:val="1"/>
        </w:numPr>
      </w:pPr>
      <w:r>
        <w:t>Is the probability that one of the two events will occur</w:t>
      </w:r>
    </w:p>
    <w:p w:rsidR="000B6BB0" w:rsidRDefault="000B6BB0" w:rsidP="000B6BB0">
      <w:pPr>
        <w:pStyle w:val="NoSpacing"/>
        <w:numPr>
          <w:ilvl w:val="0"/>
          <w:numId w:val="1"/>
        </w:numPr>
      </w:pPr>
      <w:r>
        <w:t>Using multiplication law</w:t>
      </w:r>
    </w:p>
    <w:p w:rsidR="000B6BB0" w:rsidRDefault="000B6BB0" w:rsidP="000B6BB0">
      <w:pPr>
        <w:pStyle w:val="NoSpacing"/>
        <w:numPr>
          <w:ilvl w:val="1"/>
          <w:numId w:val="1"/>
        </w:numPr>
      </w:pPr>
      <w:r>
        <w:t>f(A1A1)=p*p</w:t>
      </w:r>
    </w:p>
    <w:p w:rsidR="000B6BB0" w:rsidRDefault="000B6BB0" w:rsidP="000B6BB0">
      <w:pPr>
        <w:pStyle w:val="NoSpacing"/>
        <w:numPr>
          <w:ilvl w:val="2"/>
          <w:numId w:val="1"/>
        </w:numPr>
      </w:pPr>
      <w:r>
        <w:t>Probability of A1 and A1</w:t>
      </w:r>
    </w:p>
    <w:p w:rsidR="000B6BB0" w:rsidRDefault="000B6BB0" w:rsidP="000B6BB0">
      <w:pPr>
        <w:pStyle w:val="NoSpacing"/>
        <w:numPr>
          <w:ilvl w:val="1"/>
          <w:numId w:val="1"/>
        </w:numPr>
      </w:pPr>
      <w:r>
        <w:t>f(A1A2)=p*</w:t>
      </w:r>
      <w:proofErr w:type="spellStart"/>
      <w:r>
        <w:t>q+q</w:t>
      </w:r>
      <w:proofErr w:type="spellEnd"/>
      <w:r>
        <w:t>*p</w:t>
      </w:r>
    </w:p>
    <w:p w:rsidR="000B6BB0" w:rsidRDefault="000B6BB0" w:rsidP="000B6BB0">
      <w:pPr>
        <w:pStyle w:val="NoSpacing"/>
        <w:numPr>
          <w:ilvl w:val="2"/>
          <w:numId w:val="1"/>
        </w:numPr>
      </w:pPr>
      <w:r>
        <w:t>Probability of A1A2 or A2A1</w:t>
      </w:r>
    </w:p>
    <w:p w:rsidR="000B6BB0" w:rsidRDefault="000B6BB0" w:rsidP="000B6BB0">
      <w:pPr>
        <w:pStyle w:val="NoSpacing"/>
        <w:numPr>
          <w:ilvl w:val="1"/>
          <w:numId w:val="1"/>
        </w:numPr>
      </w:pPr>
      <w:r>
        <w:t>f(A2A2)=q*q</w:t>
      </w:r>
    </w:p>
    <w:p w:rsidR="000B6BB0" w:rsidRDefault="000B6BB0" w:rsidP="000B6BB0">
      <w:pPr>
        <w:pStyle w:val="NoSpacing"/>
        <w:numPr>
          <w:ilvl w:val="0"/>
          <w:numId w:val="1"/>
        </w:numPr>
      </w:pPr>
      <w:r>
        <w:t>Hardy Weinberg Equilibrium</w:t>
      </w:r>
    </w:p>
    <w:p w:rsidR="000B6BB0" w:rsidRDefault="000B6BB0" w:rsidP="000B6BB0">
      <w:pPr>
        <w:pStyle w:val="NoSpacing"/>
        <w:numPr>
          <w:ilvl w:val="1"/>
          <w:numId w:val="1"/>
        </w:numPr>
      </w:pPr>
      <w:r>
        <w:t>p</w:t>
      </w:r>
      <w:r>
        <w:rPr>
          <w:vertAlign w:val="superscript"/>
        </w:rPr>
        <w:t>2</w:t>
      </w:r>
      <w:r>
        <w:t>+2pq+q</w:t>
      </w:r>
      <w:r>
        <w:rPr>
          <w:vertAlign w:val="superscript"/>
        </w:rPr>
        <w:t>2</w:t>
      </w:r>
      <w:r>
        <w:t>=1</w:t>
      </w:r>
    </w:p>
    <w:p w:rsidR="000B6BB0" w:rsidRDefault="000B6BB0" w:rsidP="000B6BB0">
      <w:pPr>
        <w:pStyle w:val="NoSpacing"/>
        <w:numPr>
          <w:ilvl w:val="0"/>
          <w:numId w:val="1"/>
        </w:numPr>
      </w:pPr>
      <w:r>
        <w:t>Table Legend</w:t>
      </w:r>
    </w:p>
    <w:p w:rsidR="000B6BB0" w:rsidRDefault="000B6BB0" w:rsidP="000B6BB0">
      <w:pPr>
        <w:pStyle w:val="NoSpacing"/>
        <w:numPr>
          <w:ilvl w:val="1"/>
          <w:numId w:val="1"/>
        </w:numPr>
      </w:pPr>
      <w:r>
        <w:t xml:space="preserve">Genotypes are A1A2 </w:t>
      </w:r>
      <w:proofErr w:type="spellStart"/>
      <w:r>
        <w:t>etc</w:t>
      </w:r>
      <w:proofErr w:type="spellEnd"/>
    </w:p>
    <w:p w:rsidR="000B6BB0" w:rsidRDefault="000B6BB0" w:rsidP="000B6BB0">
      <w:pPr>
        <w:pStyle w:val="NoSpacing"/>
        <w:numPr>
          <w:ilvl w:val="1"/>
          <w:numId w:val="1"/>
        </w:numPr>
      </w:pPr>
      <w:r>
        <w:t>Observed frequency for each genotype is counted from first step</w:t>
      </w:r>
    </w:p>
    <w:p w:rsidR="000B6BB0" w:rsidRDefault="000B6BB0" w:rsidP="000B6BB0">
      <w:pPr>
        <w:pStyle w:val="NoSpacing"/>
        <w:numPr>
          <w:ilvl w:val="1"/>
          <w:numId w:val="1"/>
        </w:numPr>
      </w:pPr>
      <w:r>
        <w:t>Expected frequency is p</w:t>
      </w:r>
      <w:r>
        <w:rPr>
          <w:vertAlign w:val="superscript"/>
        </w:rPr>
        <w:t>2</w:t>
      </w:r>
      <w:r>
        <w:t xml:space="preserve"> and 2pq and q</w:t>
      </w:r>
      <w:r>
        <w:rPr>
          <w:vertAlign w:val="superscript"/>
        </w:rPr>
        <w:t>2</w:t>
      </w:r>
      <w:r>
        <w:t>, are numbers less than 1 and add up to 1</w:t>
      </w:r>
    </w:p>
    <w:p w:rsidR="000B6BB0" w:rsidRPr="000B6BB0" w:rsidRDefault="000B6BB0" w:rsidP="000B6BB0">
      <w:pPr>
        <w:pStyle w:val="NoSpacing"/>
        <w:numPr>
          <w:ilvl w:val="2"/>
          <w:numId w:val="1"/>
        </w:numPr>
      </w:pPr>
      <w:r>
        <w:t>Where p and q are calculated from f(A1)=</w:t>
      </w:r>
      <m:oMath>
        <m:f>
          <m:fPr>
            <m:ctrlPr>
              <w:rPr>
                <w:rFonts w:ascii="Cambria Math" w:hAnsi="Cambria Math"/>
                <w:i/>
              </w:rPr>
            </m:ctrlPr>
          </m:fPr>
          <m:num>
            <m:r>
              <w:rPr>
                <w:rFonts w:ascii="Cambria Math" w:hAnsi="Cambria Math"/>
              </w:rPr>
              <m:t>2*#A1A1+#A1A2</m:t>
            </m:r>
          </m:num>
          <m:den>
            <m:r>
              <w:rPr>
                <w:rFonts w:ascii="Cambria Math" w:hAnsi="Cambria Math"/>
              </w:rPr>
              <m:t>2N</m:t>
            </m:r>
          </m:den>
        </m:f>
      </m:oMath>
    </w:p>
    <w:p w:rsidR="000B6BB0" w:rsidRPr="000B6BB0" w:rsidRDefault="000B6BB0" w:rsidP="000B6BB0">
      <w:pPr>
        <w:pStyle w:val="NoSpacing"/>
        <w:numPr>
          <w:ilvl w:val="2"/>
          <w:numId w:val="1"/>
        </w:numPr>
      </w:pPr>
      <w:r>
        <w:rPr>
          <w:rFonts w:eastAsiaTheme="minorEastAsia"/>
        </w:rPr>
        <w:lastRenderedPageBreak/>
        <w:t>Where N is the total number of observed genotype frequency</w:t>
      </w:r>
    </w:p>
    <w:p w:rsidR="000B6BB0" w:rsidRDefault="000B6BB0" w:rsidP="000B6BB0">
      <w:pPr>
        <w:pStyle w:val="NoSpacing"/>
        <w:numPr>
          <w:ilvl w:val="2"/>
          <w:numId w:val="1"/>
        </w:numPr>
      </w:pPr>
      <w:r>
        <w:rPr>
          <w:rFonts w:eastAsiaTheme="minorEastAsia"/>
        </w:rPr>
        <w:t>#AXAX is the frequency counted of each observed genotype frequency</w:t>
      </w:r>
    </w:p>
    <w:p w:rsidR="000B6BB0" w:rsidRDefault="000B6BB0" w:rsidP="000B6BB0">
      <w:pPr>
        <w:pStyle w:val="NoSpacing"/>
        <w:numPr>
          <w:ilvl w:val="1"/>
          <w:numId w:val="1"/>
        </w:numPr>
      </w:pPr>
      <w:r>
        <w:t>Expected is the expected frequency by total sample size</w:t>
      </w:r>
    </w:p>
    <w:p w:rsidR="000B6BB0" w:rsidRDefault="000B6BB0" w:rsidP="000B6BB0">
      <w:pPr>
        <w:pStyle w:val="NoSpacing"/>
        <w:numPr>
          <w:ilvl w:val="0"/>
          <w:numId w:val="1"/>
        </w:numPr>
      </w:pPr>
      <w:r>
        <w:t>Chi Squared</w:t>
      </w:r>
    </w:p>
    <w:p w:rsidR="000B6BB0" w:rsidRPr="000B6BB0" w:rsidRDefault="000B6BB0" w:rsidP="000B6BB0">
      <w:pPr>
        <w:pStyle w:val="NoSpacing"/>
        <w:numPr>
          <w:ilvl w:val="1"/>
          <w:numId w:val="1"/>
        </w:numPr>
      </w:pPr>
      <w:r>
        <w:t>X</w:t>
      </w:r>
      <w:r>
        <w:rPr>
          <w:vertAlign w:val="superscript"/>
        </w:rPr>
        <w:t>2</w:t>
      </w:r>
      <w:r>
        <w:t xml:space="preserve"> = </w:t>
      </w:r>
      <m:oMath>
        <m:f>
          <m:fPr>
            <m:ctrlPr>
              <w:rPr>
                <w:rFonts w:ascii="Cambria Math" w:hAnsi="Cambria Math"/>
                <w:i/>
              </w:rPr>
            </m:ctrlPr>
          </m:fPr>
          <m:num>
            <m:r>
              <w:rPr>
                <w:rFonts w:ascii="Cambria Math" w:hAnsi="Cambria Math"/>
              </w:rPr>
              <m:t>Σ(Observed-expected)</m:t>
            </m:r>
            <m:r>
              <w:rPr>
                <w:rFonts w:ascii="Cambria Math" w:hAnsi="Cambria Math"/>
                <w:vertAlign w:val="superscript"/>
              </w:rPr>
              <m:t>2</m:t>
            </m:r>
          </m:num>
          <m:den>
            <m:r>
              <w:rPr>
                <w:rFonts w:ascii="Cambria Math" w:hAnsi="Cambria Math"/>
              </w:rPr>
              <m:t>expected</m:t>
            </m:r>
          </m:den>
        </m:f>
      </m:oMath>
    </w:p>
    <w:p w:rsidR="000B6BB0" w:rsidRDefault="000B6BB0" w:rsidP="000B6BB0">
      <w:pPr>
        <w:pStyle w:val="NoSpacing"/>
        <w:numPr>
          <w:ilvl w:val="2"/>
          <w:numId w:val="1"/>
        </w:numPr>
      </w:pPr>
      <w:r w:rsidRPr="00380080">
        <w:rPr>
          <w:highlight w:val="yellow"/>
        </w:rPr>
        <w:t>Critical value is 3.84</w:t>
      </w:r>
      <w:r>
        <w:t xml:space="preserve"> (REMEMBER)</w:t>
      </w:r>
    </w:p>
    <w:p w:rsidR="000B6BB0" w:rsidRDefault="000B6BB0" w:rsidP="000B6BB0">
      <w:pPr>
        <w:pStyle w:val="NoSpacing"/>
        <w:numPr>
          <w:ilvl w:val="2"/>
          <w:numId w:val="1"/>
        </w:numPr>
      </w:pPr>
      <w:r>
        <w:t xml:space="preserve">If </w:t>
      </w:r>
      <w:r w:rsidRPr="00380080">
        <w:rPr>
          <w:highlight w:val="yellow"/>
        </w:rPr>
        <w:t>X</w:t>
      </w:r>
      <w:r w:rsidRPr="00380080">
        <w:rPr>
          <w:highlight w:val="yellow"/>
          <w:vertAlign w:val="superscript"/>
        </w:rPr>
        <w:t>2</w:t>
      </w:r>
      <w:r w:rsidRPr="00380080">
        <w:rPr>
          <w:highlight w:val="yellow"/>
        </w:rPr>
        <w:t xml:space="preserve"> &lt; 3.84</w:t>
      </w:r>
      <w:r>
        <w:t xml:space="preserve"> that means there’s no significant difference between observed and expected values</w:t>
      </w:r>
    </w:p>
    <w:p w:rsidR="000B6BB0" w:rsidRDefault="000B6BB0" w:rsidP="000B6BB0">
      <w:pPr>
        <w:pStyle w:val="NoSpacing"/>
        <w:numPr>
          <w:ilvl w:val="2"/>
          <w:numId w:val="1"/>
        </w:numPr>
      </w:pPr>
      <w:r>
        <w:t>X</w:t>
      </w:r>
      <w:r>
        <w:rPr>
          <w:vertAlign w:val="superscript"/>
        </w:rPr>
        <w:t>2</w:t>
      </w:r>
      <w:r>
        <w:t xml:space="preserve"> &gt; 3.84 means there is a significant difference</w:t>
      </w:r>
    </w:p>
    <w:p w:rsidR="002C51E4" w:rsidRDefault="002C51E4" w:rsidP="002C51E4">
      <w:pPr>
        <w:pStyle w:val="NoSpacing"/>
        <w:numPr>
          <w:ilvl w:val="0"/>
          <w:numId w:val="1"/>
        </w:numPr>
      </w:pPr>
      <w:r>
        <w:t>Allele Frequency vs Genotype Frequency</w:t>
      </w:r>
    </w:p>
    <w:p w:rsidR="002C51E4" w:rsidRDefault="002C51E4" w:rsidP="002C51E4">
      <w:pPr>
        <w:pStyle w:val="NoSpacing"/>
        <w:numPr>
          <w:ilvl w:val="1"/>
          <w:numId w:val="1"/>
        </w:numPr>
      </w:pPr>
      <w:r>
        <w:t>Allele frequency is usually only two values</w:t>
      </w:r>
    </w:p>
    <w:p w:rsidR="002C51E4" w:rsidRDefault="002C51E4" w:rsidP="002C51E4">
      <w:pPr>
        <w:pStyle w:val="NoSpacing"/>
        <w:numPr>
          <w:ilvl w:val="1"/>
          <w:numId w:val="1"/>
        </w:numPr>
      </w:pPr>
      <w:r>
        <w:t>Genotype is usually 3 values</w:t>
      </w:r>
    </w:p>
    <w:p w:rsidR="00296628" w:rsidRDefault="00296628" w:rsidP="00296628">
      <w:pPr>
        <w:pStyle w:val="NoSpacing"/>
      </w:pPr>
      <w:r>
        <w:t>Lecture 4 – Mutations</w:t>
      </w:r>
    </w:p>
    <w:p w:rsidR="003C61B9" w:rsidRDefault="003C61B9" w:rsidP="003C61B9">
      <w:pPr>
        <w:pStyle w:val="NoSpacing"/>
        <w:numPr>
          <w:ilvl w:val="0"/>
          <w:numId w:val="1"/>
        </w:numPr>
      </w:pPr>
      <w:r>
        <w:t>Mutations</w:t>
      </w:r>
    </w:p>
    <w:p w:rsidR="00296628" w:rsidRDefault="003C61B9" w:rsidP="003C61B9">
      <w:pPr>
        <w:pStyle w:val="NoSpacing"/>
        <w:numPr>
          <w:ilvl w:val="1"/>
          <w:numId w:val="1"/>
        </w:numPr>
      </w:pPr>
      <w:r>
        <w:t>Mutations is a sudden, random and heritable change in genetic material</w:t>
      </w:r>
    </w:p>
    <w:p w:rsidR="003C61B9" w:rsidRDefault="003C61B9" w:rsidP="003C61B9">
      <w:pPr>
        <w:pStyle w:val="NoSpacing"/>
        <w:numPr>
          <w:ilvl w:val="1"/>
          <w:numId w:val="1"/>
        </w:numPr>
      </w:pPr>
      <w:r>
        <w:t xml:space="preserve">It is the fuel of evolution since it provides new alleles </w:t>
      </w:r>
    </w:p>
    <w:p w:rsidR="003C61B9" w:rsidRDefault="003C61B9" w:rsidP="003C61B9">
      <w:pPr>
        <w:pStyle w:val="NoSpacing"/>
        <w:numPr>
          <w:ilvl w:val="1"/>
          <w:numId w:val="1"/>
        </w:numPr>
      </w:pPr>
      <w:r>
        <w:t>Other way of getting new alleles would be horizontal gene transfer like in bacteria where they exchange genes from different species</w:t>
      </w:r>
    </w:p>
    <w:p w:rsidR="003C61B9" w:rsidRDefault="003C61B9" w:rsidP="003C61B9">
      <w:pPr>
        <w:pStyle w:val="NoSpacing"/>
        <w:numPr>
          <w:ilvl w:val="1"/>
          <w:numId w:val="1"/>
        </w:numPr>
      </w:pPr>
      <w:r>
        <w:t xml:space="preserve">Animals can only pass on </w:t>
      </w:r>
      <w:proofErr w:type="spellStart"/>
      <w:r>
        <w:t>germline</w:t>
      </w:r>
      <w:proofErr w:type="spellEnd"/>
      <w:r>
        <w:t xml:space="preserve"> cells, like height and </w:t>
      </w:r>
      <w:proofErr w:type="spellStart"/>
      <w:r>
        <w:t>etc</w:t>
      </w:r>
      <w:proofErr w:type="spellEnd"/>
      <w:r>
        <w:t xml:space="preserve"> </w:t>
      </w:r>
    </w:p>
    <w:p w:rsidR="003C61B9" w:rsidRDefault="003C61B9" w:rsidP="003C61B9">
      <w:pPr>
        <w:pStyle w:val="NoSpacing"/>
        <w:numPr>
          <w:ilvl w:val="1"/>
          <w:numId w:val="1"/>
        </w:numPr>
      </w:pPr>
      <w:r>
        <w:t>Mutations are slow, but over many generations has big effect</w:t>
      </w:r>
    </w:p>
    <w:p w:rsidR="003C61B9" w:rsidRDefault="003C61B9" w:rsidP="003C61B9">
      <w:pPr>
        <w:pStyle w:val="NoSpacing"/>
        <w:numPr>
          <w:ilvl w:val="2"/>
          <w:numId w:val="1"/>
        </w:numPr>
      </w:pPr>
      <w:r>
        <w:t>Some organisms have fast generation rate</w:t>
      </w:r>
    </w:p>
    <w:p w:rsidR="003C61B9" w:rsidRDefault="003C61B9" w:rsidP="003C61B9">
      <w:pPr>
        <w:pStyle w:val="NoSpacing"/>
        <w:numPr>
          <w:ilvl w:val="0"/>
          <w:numId w:val="1"/>
        </w:numPr>
      </w:pPr>
      <w:r>
        <w:t>Driving force of Evolution</w:t>
      </w:r>
    </w:p>
    <w:p w:rsidR="003C61B9" w:rsidRDefault="003C61B9" w:rsidP="003C61B9">
      <w:pPr>
        <w:pStyle w:val="NoSpacing"/>
        <w:numPr>
          <w:ilvl w:val="1"/>
          <w:numId w:val="1"/>
        </w:numPr>
      </w:pPr>
      <w:r>
        <w:t>Natural selection</w:t>
      </w:r>
    </w:p>
    <w:p w:rsidR="003C61B9" w:rsidRDefault="003C61B9" w:rsidP="003C61B9">
      <w:pPr>
        <w:pStyle w:val="NoSpacing"/>
        <w:numPr>
          <w:ilvl w:val="1"/>
          <w:numId w:val="1"/>
        </w:numPr>
      </w:pPr>
      <w:r>
        <w:t>Genetic drift</w:t>
      </w:r>
    </w:p>
    <w:p w:rsidR="003C61B9" w:rsidRDefault="003C61B9" w:rsidP="003C61B9">
      <w:pPr>
        <w:pStyle w:val="NoSpacing"/>
        <w:numPr>
          <w:ilvl w:val="1"/>
          <w:numId w:val="1"/>
        </w:numPr>
      </w:pPr>
      <w:r>
        <w:t>Migration</w:t>
      </w:r>
    </w:p>
    <w:p w:rsidR="003C61B9" w:rsidRDefault="003C61B9" w:rsidP="003C61B9">
      <w:pPr>
        <w:pStyle w:val="NoSpacing"/>
        <w:numPr>
          <w:ilvl w:val="0"/>
          <w:numId w:val="1"/>
        </w:numPr>
      </w:pPr>
      <w:r>
        <w:t>Types of mutations</w:t>
      </w:r>
    </w:p>
    <w:p w:rsidR="003C61B9" w:rsidRPr="00380080" w:rsidRDefault="003C61B9" w:rsidP="003C61B9">
      <w:pPr>
        <w:pStyle w:val="NoSpacing"/>
        <w:numPr>
          <w:ilvl w:val="1"/>
          <w:numId w:val="1"/>
        </w:numPr>
        <w:rPr>
          <w:highlight w:val="yellow"/>
        </w:rPr>
      </w:pPr>
      <w:r w:rsidRPr="00380080">
        <w:rPr>
          <w:highlight w:val="yellow"/>
        </w:rPr>
        <w:t>Point mutations</w:t>
      </w:r>
    </w:p>
    <w:p w:rsidR="003C61B9" w:rsidRDefault="003C61B9" w:rsidP="003C61B9">
      <w:pPr>
        <w:pStyle w:val="NoSpacing"/>
        <w:numPr>
          <w:ilvl w:val="2"/>
          <w:numId w:val="1"/>
        </w:numPr>
      </w:pPr>
      <w:r>
        <w:t>Substitutions</w:t>
      </w:r>
    </w:p>
    <w:p w:rsidR="000115B6" w:rsidRDefault="000115B6" w:rsidP="000115B6">
      <w:pPr>
        <w:pStyle w:val="NoSpacing"/>
        <w:numPr>
          <w:ilvl w:val="3"/>
          <w:numId w:val="1"/>
        </w:numPr>
      </w:pPr>
      <w:r w:rsidRPr="00380080">
        <w:rPr>
          <w:highlight w:val="yellow"/>
        </w:rPr>
        <w:t>Nonsynonymou</w:t>
      </w:r>
      <w:r>
        <w:t xml:space="preserve">s </w:t>
      </w:r>
    </w:p>
    <w:p w:rsidR="003C61B9" w:rsidRDefault="003C61B9" w:rsidP="003C61B9">
      <w:pPr>
        <w:pStyle w:val="NoSpacing"/>
        <w:numPr>
          <w:ilvl w:val="2"/>
          <w:numId w:val="1"/>
        </w:numPr>
      </w:pPr>
      <w:r>
        <w:t xml:space="preserve">Insertion and deletion </w:t>
      </w:r>
    </w:p>
    <w:p w:rsidR="003C61B9" w:rsidRPr="00380080" w:rsidRDefault="003C61B9" w:rsidP="003C61B9">
      <w:pPr>
        <w:pStyle w:val="NoSpacing"/>
        <w:numPr>
          <w:ilvl w:val="1"/>
          <w:numId w:val="1"/>
        </w:numPr>
        <w:rPr>
          <w:highlight w:val="yellow"/>
        </w:rPr>
      </w:pPr>
      <w:r w:rsidRPr="00380080">
        <w:rPr>
          <w:highlight w:val="yellow"/>
        </w:rPr>
        <w:t>Gene duplication</w:t>
      </w:r>
    </w:p>
    <w:p w:rsidR="003C61B9" w:rsidRPr="00380080" w:rsidRDefault="003C61B9" w:rsidP="003C61B9">
      <w:pPr>
        <w:pStyle w:val="NoSpacing"/>
        <w:numPr>
          <w:ilvl w:val="1"/>
          <w:numId w:val="1"/>
        </w:numPr>
        <w:rPr>
          <w:highlight w:val="yellow"/>
        </w:rPr>
      </w:pPr>
      <w:r w:rsidRPr="00380080">
        <w:rPr>
          <w:highlight w:val="yellow"/>
        </w:rPr>
        <w:t>Chromosome inversion</w:t>
      </w:r>
    </w:p>
    <w:p w:rsidR="003C61B9" w:rsidRPr="00380080" w:rsidRDefault="003C61B9" w:rsidP="003C61B9">
      <w:pPr>
        <w:pStyle w:val="NoSpacing"/>
        <w:numPr>
          <w:ilvl w:val="1"/>
          <w:numId w:val="1"/>
        </w:numPr>
        <w:rPr>
          <w:highlight w:val="yellow"/>
        </w:rPr>
      </w:pPr>
      <w:r w:rsidRPr="00380080">
        <w:rPr>
          <w:highlight w:val="yellow"/>
        </w:rPr>
        <w:t>Genome duplication</w:t>
      </w:r>
    </w:p>
    <w:p w:rsidR="003C61B9" w:rsidRDefault="003C61B9" w:rsidP="003C61B9">
      <w:pPr>
        <w:pStyle w:val="NoSpacing"/>
        <w:numPr>
          <w:ilvl w:val="2"/>
          <w:numId w:val="1"/>
        </w:numPr>
      </w:pPr>
      <w:r>
        <w:t xml:space="preserve">Polyploidy </w:t>
      </w:r>
    </w:p>
    <w:p w:rsidR="003C61B9" w:rsidRDefault="003C61B9" w:rsidP="003C61B9">
      <w:pPr>
        <w:pStyle w:val="NoSpacing"/>
        <w:numPr>
          <w:ilvl w:val="3"/>
          <w:numId w:val="1"/>
        </w:numPr>
      </w:pPr>
      <w:r>
        <w:t>Too many copies</w:t>
      </w:r>
    </w:p>
    <w:p w:rsidR="003C61B9" w:rsidRDefault="003C61B9" w:rsidP="003C61B9">
      <w:pPr>
        <w:pStyle w:val="NoSpacing"/>
        <w:numPr>
          <w:ilvl w:val="0"/>
          <w:numId w:val="1"/>
        </w:numPr>
      </w:pPr>
      <w:r>
        <w:t>Genetic code</w:t>
      </w:r>
    </w:p>
    <w:p w:rsidR="003C61B9" w:rsidRDefault="003C61B9" w:rsidP="003C61B9">
      <w:pPr>
        <w:pStyle w:val="NoSpacing"/>
        <w:numPr>
          <w:ilvl w:val="1"/>
          <w:numId w:val="1"/>
        </w:numPr>
      </w:pPr>
      <w:r>
        <w:t xml:space="preserve">Is redundant </w:t>
      </w:r>
    </w:p>
    <w:p w:rsidR="003C61B9" w:rsidRDefault="000115B6" w:rsidP="003C61B9">
      <w:pPr>
        <w:pStyle w:val="NoSpacing"/>
        <w:numPr>
          <w:ilvl w:val="2"/>
          <w:numId w:val="1"/>
        </w:numPr>
      </w:pPr>
      <w:r>
        <w:t>Each amino acid can be represented by more than one codon</w:t>
      </w:r>
    </w:p>
    <w:p w:rsidR="000115B6" w:rsidRDefault="000115B6" w:rsidP="003C61B9">
      <w:pPr>
        <w:pStyle w:val="NoSpacing"/>
        <w:numPr>
          <w:ilvl w:val="2"/>
          <w:numId w:val="1"/>
        </w:numPr>
      </w:pPr>
      <w:r>
        <w:t>So that means if there is a mutation it doesn’t always mean the amino acid is changed</w:t>
      </w:r>
    </w:p>
    <w:p w:rsidR="000115B6" w:rsidRDefault="000115B6" w:rsidP="000115B6">
      <w:pPr>
        <w:pStyle w:val="NoSpacing"/>
        <w:numPr>
          <w:ilvl w:val="3"/>
          <w:numId w:val="1"/>
        </w:numPr>
      </w:pPr>
      <w:r>
        <w:t>Even though there is a mistake in the base pairs the amino acid may be unaffected</w:t>
      </w:r>
    </w:p>
    <w:p w:rsidR="000115B6" w:rsidRDefault="00A739EE" w:rsidP="000115B6">
      <w:pPr>
        <w:pStyle w:val="NoSpacing"/>
        <w:numPr>
          <w:ilvl w:val="0"/>
          <w:numId w:val="1"/>
        </w:numPr>
      </w:pPr>
      <w:r>
        <w:t>Point Mutations</w:t>
      </w:r>
    </w:p>
    <w:p w:rsidR="00A739EE" w:rsidRDefault="00A739EE" w:rsidP="00A739EE">
      <w:pPr>
        <w:pStyle w:val="NoSpacing"/>
        <w:numPr>
          <w:ilvl w:val="1"/>
          <w:numId w:val="1"/>
        </w:numPr>
      </w:pPr>
      <w:r>
        <w:lastRenderedPageBreak/>
        <w:t>Nonsynonymous substitution (Creates new allele)</w:t>
      </w:r>
    </w:p>
    <w:p w:rsidR="00A739EE" w:rsidRDefault="00A739EE" w:rsidP="00A739EE">
      <w:pPr>
        <w:pStyle w:val="NoSpacing"/>
        <w:numPr>
          <w:ilvl w:val="2"/>
          <w:numId w:val="1"/>
        </w:numPr>
      </w:pPr>
      <w:r>
        <w:t>Small mutation, one of the amino acids are changes</w:t>
      </w:r>
    </w:p>
    <w:p w:rsidR="00A739EE" w:rsidRDefault="00A739EE" w:rsidP="00A739EE">
      <w:pPr>
        <w:pStyle w:val="NoSpacing"/>
        <w:numPr>
          <w:ilvl w:val="1"/>
          <w:numId w:val="1"/>
        </w:numPr>
      </w:pPr>
      <w:r>
        <w:t>Synonymous substitution (Creates new allele, even though no change in phenotype but since genotype is altered)</w:t>
      </w:r>
    </w:p>
    <w:p w:rsidR="00A739EE" w:rsidRDefault="00A739EE" w:rsidP="00A739EE">
      <w:pPr>
        <w:pStyle w:val="NoSpacing"/>
        <w:numPr>
          <w:ilvl w:val="2"/>
          <w:numId w:val="1"/>
        </w:numPr>
      </w:pPr>
      <w:r>
        <w:t>No mutation at the protein level but at the DNA level yes, none of amino acids are changed</w:t>
      </w:r>
    </w:p>
    <w:p w:rsidR="00A739EE" w:rsidRDefault="00A739EE" w:rsidP="00A739EE">
      <w:pPr>
        <w:pStyle w:val="NoSpacing"/>
        <w:numPr>
          <w:ilvl w:val="1"/>
          <w:numId w:val="1"/>
        </w:numPr>
      </w:pPr>
      <w:r>
        <w:t>Insertion, deletion (</w:t>
      </w:r>
      <w:proofErr w:type="spellStart"/>
      <w:r>
        <w:t>Frameshift</w:t>
      </w:r>
      <w:proofErr w:type="spellEnd"/>
      <w:r>
        <w:t xml:space="preserve"> mutation)</w:t>
      </w:r>
    </w:p>
    <w:p w:rsidR="00A739EE" w:rsidRDefault="00A739EE" w:rsidP="00A739EE">
      <w:pPr>
        <w:pStyle w:val="NoSpacing"/>
        <w:numPr>
          <w:ilvl w:val="2"/>
          <w:numId w:val="1"/>
        </w:numPr>
      </w:pPr>
      <w:r>
        <w:t>Entire amino acid is changed, worst</w:t>
      </w:r>
    </w:p>
    <w:p w:rsidR="00A739EE" w:rsidRDefault="00A739EE" w:rsidP="00A739EE">
      <w:pPr>
        <w:pStyle w:val="NoSpacing"/>
        <w:numPr>
          <w:ilvl w:val="1"/>
          <w:numId w:val="1"/>
        </w:numPr>
      </w:pPr>
      <w:r>
        <w:t>Early stop codon (non-sense mutation) (</w:t>
      </w:r>
      <w:r w:rsidR="00CB3420">
        <w:t>Also new allele)</w:t>
      </w:r>
    </w:p>
    <w:p w:rsidR="00A739EE" w:rsidRDefault="00CB3420" w:rsidP="00A739EE">
      <w:pPr>
        <w:pStyle w:val="NoSpacing"/>
        <w:numPr>
          <w:ilvl w:val="2"/>
          <w:numId w:val="1"/>
        </w:numPr>
      </w:pPr>
      <w:r>
        <w:t>Shortened protein</w:t>
      </w:r>
    </w:p>
    <w:p w:rsidR="00A739EE" w:rsidRDefault="00A739EE" w:rsidP="00A739EE">
      <w:pPr>
        <w:pStyle w:val="NoSpacing"/>
        <w:numPr>
          <w:ilvl w:val="1"/>
          <w:numId w:val="1"/>
        </w:numPr>
      </w:pPr>
      <w:r>
        <w:t>Transition</w:t>
      </w:r>
    </w:p>
    <w:p w:rsidR="00A739EE" w:rsidRDefault="00A739EE" w:rsidP="00A739EE">
      <w:pPr>
        <w:pStyle w:val="NoSpacing"/>
        <w:numPr>
          <w:ilvl w:val="2"/>
          <w:numId w:val="1"/>
        </w:numPr>
      </w:pPr>
      <w:r>
        <w:t xml:space="preserve">Purine is replaced by another purine </w:t>
      </w:r>
    </w:p>
    <w:p w:rsidR="00A739EE" w:rsidRDefault="00A739EE" w:rsidP="00A739EE">
      <w:pPr>
        <w:pStyle w:val="NoSpacing"/>
        <w:numPr>
          <w:ilvl w:val="2"/>
          <w:numId w:val="1"/>
        </w:numPr>
      </w:pPr>
      <w:r>
        <w:t>Pyrimidine is replaced by another pyrimidine</w:t>
      </w:r>
    </w:p>
    <w:p w:rsidR="00FC0DEB" w:rsidRDefault="00FC0DEB" w:rsidP="00FC0DEB">
      <w:pPr>
        <w:pStyle w:val="NoSpacing"/>
        <w:numPr>
          <w:ilvl w:val="2"/>
          <w:numId w:val="1"/>
        </w:numPr>
      </w:pPr>
      <w:r>
        <w:t>More common since it is a less invasive mutation</w:t>
      </w:r>
    </w:p>
    <w:p w:rsidR="00FC0DEB" w:rsidRDefault="00FC0DEB" w:rsidP="00FC0DEB">
      <w:pPr>
        <w:pStyle w:val="NoSpacing"/>
        <w:numPr>
          <w:ilvl w:val="3"/>
          <w:numId w:val="1"/>
        </w:numPr>
      </w:pPr>
      <w:r>
        <w:t>An A can be changed into only G</w:t>
      </w:r>
    </w:p>
    <w:p w:rsidR="00A739EE" w:rsidRDefault="00A739EE" w:rsidP="00A739EE">
      <w:pPr>
        <w:pStyle w:val="NoSpacing"/>
        <w:numPr>
          <w:ilvl w:val="1"/>
          <w:numId w:val="1"/>
        </w:numPr>
      </w:pPr>
      <w:proofErr w:type="spellStart"/>
      <w:r>
        <w:t>Transversion</w:t>
      </w:r>
      <w:proofErr w:type="spellEnd"/>
      <w:r>
        <w:t xml:space="preserve"> </w:t>
      </w:r>
    </w:p>
    <w:p w:rsidR="00A739EE" w:rsidRDefault="00A739EE" w:rsidP="00A739EE">
      <w:pPr>
        <w:pStyle w:val="NoSpacing"/>
        <w:numPr>
          <w:ilvl w:val="2"/>
          <w:numId w:val="1"/>
        </w:numPr>
      </w:pPr>
      <w:r>
        <w:t>When a purine is replaced by a pyrimidine and vice versa</w:t>
      </w:r>
    </w:p>
    <w:p w:rsidR="00A739EE" w:rsidRDefault="00A739EE" w:rsidP="00A739EE">
      <w:pPr>
        <w:pStyle w:val="NoSpacing"/>
        <w:numPr>
          <w:ilvl w:val="2"/>
          <w:numId w:val="1"/>
        </w:numPr>
      </w:pPr>
      <w:r>
        <w:t xml:space="preserve">More </w:t>
      </w:r>
      <w:r w:rsidR="00FC0DEB">
        <w:t xml:space="preserve">likely to get caught so that the mutation does not occur even though it has more options </w:t>
      </w:r>
    </w:p>
    <w:p w:rsidR="00FC0DEB" w:rsidRDefault="00FC0DEB" w:rsidP="00FC0DEB">
      <w:pPr>
        <w:pStyle w:val="NoSpacing"/>
        <w:numPr>
          <w:ilvl w:val="3"/>
          <w:numId w:val="1"/>
        </w:numPr>
      </w:pPr>
      <w:r>
        <w:t xml:space="preserve">An A can be changed into both a C &amp; T </w:t>
      </w:r>
    </w:p>
    <w:p w:rsidR="00FC0DEB" w:rsidRDefault="00FC0DEB" w:rsidP="00FC0DEB">
      <w:pPr>
        <w:pStyle w:val="NoSpacing"/>
        <w:numPr>
          <w:ilvl w:val="0"/>
          <w:numId w:val="1"/>
        </w:numPr>
      </w:pPr>
      <w:r>
        <w:t>Mechanisms</w:t>
      </w:r>
      <w:r w:rsidR="00E93120">
        <w:t xml:space="preserve"> for point mutation</w:t>
      </w:r>
    </w:p>
    <w:p w:rsidR="00FC0DEB" w:rsidRDefault="00FC0DEB" w:rsidP="00FC0DEB">
      <w:pPr>
        <w:pStyle w:val="NoSpacing"/>
        <w:numPr>
          <w:ilvl w:val="1"/>
          <w:numId w:val="1"/>
        </w:numPr>
      </w:pPr>
      <w:r>
        <w:t>Intrinsic factors</w:t>
      </w:r>
    </w:p>
    <w:p w:rsidR="00FC0DEB" w:rsidRDefault="00FC0DEB" w:rsidP="00FC0DEB">
      <w:pPr>
        <w:pStyle w:val="NoSpacing"/>
        <w:numPr>
          <w:ilvl w:val="2"/>
          <w:numId w:val="1"/>
        </w:numPr>
      </w:pPr>
      <w:r>
        <w:t>Errors within DNA replication</w:t>
      </w:r>
    </w:p>
    <w:p w:rsidR="00FC0DEB" w:rsidRDefault="00FC0DEB" w:rsidP="00FC0DEB">
      <w:pPr>
        <w:pStyle w:val="NoSpacing"/>
        <w:numPr>
          <w:ilvl w:val="1"/>
          <w:numId w:val="1"/>
        </w:numPr>
      </w:pPr>
      <w:r>
        <w:t>External factors</w:t>
      </w:r>
    </w:p>
    <w:p w:rsidR="00FC0DEB" w:rsidRDefault="00FC0DEB" w:rsidP="00FC0DEB">
      <w:pPr>
        <w:pStyle w:val="NoSpacing"/>
        <w:numPr>
          <w:ilvl w:val="2"/>
          <w:numId w:val="1"/>
        </w:numPr>
      </w:pPr>
      <w:r>
        <w:t xml:space="preserve">From nuclear exposure </w:t>
      </w:r>
      <w:proofErr w:type="spellStart"/>
      <w:r>
        <w:t>etc</w:t>
      </w:r>
      <w:proofErr w:type="spellEnd"/>
    </w:p>
    <w:p w:rsidR="00E93120" w:rsidRDefault="00E93120" w:rsidP="00E93120">
      <w:pPr>
        <w:pStyle w:val="NoSpacing"/>
        <w:numPr>
          <w:ilvl w:val="0"/>
          <w:numId w:val="1"/>
        </w:numPr>
      </w:pPr>
      <w:r>
        <w:t>Significance</w:t>
      </w:r>
    </w:p>
    <w:p w:rsidR="00FC0DEB" w:rsidRDefault="00FC0DEB" w:rsidP="00FC0DEB">
      <w:pPr>
        <w:pStyle w:val="NoSpacing"/>
        <w:numPr>
          <w:ilvl w:val="1"/>
          <w:numId w:val="1"/>
        </w:numPr>
      </w:pPr>
      <w:r>
        <w:t>Mutations from point mutations creates new alleles</w:t>
      </w:r>
    </w:p>
    <w:p w:rsidR="00E93120" w:rsidRDefault="00E93120" w:rsidP="00E93120">
      <w:pPr>
        <w:pStyle w:val="NoSpacing"/>
        <w:numPr>
          <w:ilvl w:val="0"/>
          <w:numId w:val="1"/>
        </w:numPr>
      </w:pPr>
      <w:r>
        <w:t>Gene Duplication</w:t>
      </w:r>
    </w:p>
    <w:p w:rsidR="00E93120" w:rsidRDefault="00E93120" w:rsidP="00E93120">
      <w:pPr>
        <w:pStyle w:val="NoSpacing"/>
        <w:numPr>
          <w:ilvl w:val="1"/>
          <w:numId w:val="1"/>
        </w:numPr>
      </w:pPr>
      <w:r>
        <w:t>Unequal crossing over of chromosomes during meiosis</w:t>
      </w:r>
    </w:p>
    <w:p w:rsidR="00E93120" w:rsidRDefault="00E93120" w:rsidP="00E93120">
      <w:pPr>
        <w:pStyle w:val="NoSpacing"/>
        <w:numPr>
          <w:ilvl w:val="2"/>
          <w:numId w:val="1"/>
        </w:numPr>
      </w:pPr>
      <w:r>
        <w:t>Such as one chromatid is missing a gene and one has too many</w:t>
      </w:r>
    </w:p>
    <w:p w:rsidR="00E93120" w:rsidRDefault="00E93120" w:rsidP="00E93120">
      <w:pPr>
        <w:pStyle w:val="NoSpacing"/>
        <w:numPr>
          <w:ilvl w:val="0"/>
          <w:numId w:val="1"/>
        </w:numPr>
      </w:pPr>
      <w:r>
        <w:t>Mechanisms in gene duplication</w:t>
      </w:r>
    </w:p>
    <w:p w:rsidR="00E93120" w:rsidRDefault="00E93120" w:rsidP="00E93120">
      <w:pPr>
        <w:pStyle w:val="NoSpacing"/>
        <w:numPr>
          <w:ilvl w:val="1"/>
          <w:numId w:val="1"/>
        </w:numPr>
      </w:pPr>
      <w:r>
        <w:t>Unequal crossing</w:t>
      </w:r>
    </w:p>
    <w:p w:rsidR="00E93120" w:rsidRDefault="00E93120" w:rsidP="00E93120">
      <w:pPr>
        <w:pStyle w:val="NoSpacing"/>
        <w:numPr>
          <w:ilvl w:val="0"/>
          <w:numId w:val="1"/>
        </w:numPr>
      </w:pPr>
      <w:r>
        <w:t>Significance</w:t>
      </w:r>
    </w:p>
    <w:p w:rsidR="00E93120" w:rsidRDefault="00E93120" w:rsidP="00E93120">
      <w:pPr>
        <w:pStyle w:val="NoSpacing"/>
        <w:numPr>
          <w:ilvl w:val="1"/>
          <w:numId w:val="1"/>
        </w:numPr>
      </w:pPr>
      <w:r>
        <w:t xml:space="preserve">Adds additional copies of same gene </w:t>
      </w:r>
    </w:p>
    <w:p w:rsidR="00E93120" w:rsidRDefault="00E93120" w:rsidP="00E93120">
      <w:pPr>
        <w:pStyle w:val="NoSpacing"/>
        <w:numPr>
          <w:ilvl w:val="2"/>
          <w:numId w:val="1"/>
        </w:numPr>
      </w:pPr>
      <w:r>
        <w:t>So one gene can be used normally and the other copy can be mutated and either selected on or deleterious</w:t>
      </w:r>
    </w:p>
    <w:p w:rsidR="00E93120" w:rsidRDefault="00E93120" w:rsidP="00E93120">
      <w:pPr>
        <w:pStyle w:val="NoSpacing"/>
        <w:numPr>
          <w:ilvl w:val="1"/>
          <w:numId w:val="1"/>
        </w:numPr>
      </w:pPr>
      <w:r>
        <w:t xml:space="preserve">Production of </w:t>
      </w:r>
      <w:proofErr w:type="spellStart"/>
      <w:r>
        <w:t>paralogous</w:t>
      </w:r>
      <w:proofErr w:type="spellEnd"/>
      <w:r>
        <w:t xml:space="preserve"> genes within a species</w:t>
      </w:r>
    </w:p>
    <w:p w:rsidR="00E93120" w:rsidRDefault="00E93120" w:rsidP="00E93120">
      <w:pPr>
        <w:pStyle w:val="NoSpacing"/>
        <w:numPr>
          <w:ilvl w:val="2"/>
          <w:numId w:val="1"/>
        </w:numPr>
      </w:pPr>
      <w:r>
        <w:t>The same genes diverge due to mutation</w:t>
      </w:r>
    </w:p>
    <w:p w:rsidR="00E93120" w:rsidRDefault="00E93120" w:rsidP="00E93120">
      <w:pPr>
        <w:pStyle w:val="NoSpacing"/>
        <w:numPr>
          <w:ilvl w:val="1"/>
          <w:numId w:val="1"/>
        </w:numPr>
      </w:pPr>
      <w:r>
        <w:t xml:space="preserve">Can also lead to production of non-functional </w:t>
      </w:r>
      <w:proofErr w:type="spellStart"/>
      <w:r>
        <w:t>pseudogenes</w:t>
      </w:r>
      <w:proofErr w:type="spellEnd"/>
    </w:p>
    <w:p w:rsidR="00E93120" w:rsidRDefault="00E93120" w:rsidP="00E93120">
      <w:pPr>
        <w:pStyle w:val="NoSpacing"/>
        <w:numPr>
          <w:ilvl w:val="1"/>
          <w:numId w:val="1"/>
        </w:numPr>
      </w:pPr>
      <w:r>
        <w:t>New gene not new allele</w:t>
      </w:r>
    </w:p>
    <w:p w:rsidR="00E93120" w:rsidRDefault="00E93120" w:rsidP="00E93120">
      <w:pPr>
        <w:pStyle w:val="NoSpacing"/>
        <w:numPr>
          <w:ilvl w:val="0"/>
          <w:numId w:val="1"/>
        </w:numPr>
      </w:pPr>
      <w:r>
        <w:t>Inversions</w:t>
      </w:r>
    </w:p>
    <w:p w:rsidR="00E93120" w:rsidRDefault="009127F0" w:rsidP="00E93120">
      <w:pPr>
        <w:pStyle w:val="NoSpacing"/>
        <w:numPr>
          <w:ilvl w:val="1"/>
          <w:numId w:val="1"/>
        </w:numPr>
      </w:pPr>
      <w:r>
        <w:t>When the DNA breaks due to radiation and then reattaches the wrong way</w:t>
      </w:r>
    </w:p>
    <w:p w:rsidR="009127F0" w:rsidRDefault="009127F0" w:rsidP="009127F0">
      <w:pPr>
        <w:pStyle w:val="NoSpacing"/>
        <w:numPr>
          <w:ilvl w:val="0"/>
          <w:numId w:val="1"/>
        </w:numPr>
      </w:pPr>
      <w:r>
        <w:t>Mechanism of Inversion</w:t>
      </w:r>
    </w:p>
    <w:p w:rsidR="009127F0" w:rsidRDefault="009127F0" w:rsidP="009127F0">
      <w:pPr>
        <w:pStyle w:val="NoSpacing"/>
        <w:numPr>
          <w:ilvl w:val="1"/>
          <w:numId w:val="1"/>
        </w:numPr>
      </w:pPr>
      <w:r>
        <w:t>Damage by radiation</w:t>
      </w:r>
    </w:p>
    <w:p w:rsidR="009127F0" w:rsidRDefault="009127F0" w:rsidP="009127F0">
      <w:pPr>
        <w:pStyle w:val="NoSpacing"/>
        <w:numPr>
          <w:ilvl w:val="0"/>
          <w:numId w:val="1"/>
        </w:numPr>
      </w:pPr>
      <w:r>
        <w:lastRenderedPageBreak/>
        <w:t>Significance</w:t>
      </w:r>
    </w:p>
    <w:p w:rsidR="009127F0" w:rsidRDefault="009127F0" w:rsidP="009127F0">
      <w:pPr>
        <w:pStyle w:val="NoSpacing"/>
        <w:numPr>
          <w:ilvl w:val="1"/>
          <w:numId w:val="1"/>
        </w:numPr>
      </w:pPr>
      <w:r>
        <w:t>When genes are linked they don’t breakdown during crossing over</w:t>
      </w:r>
    </w:p>
    <w:p w:rsidR="009127F0" w:rsidRDefault="009127F0" w:rsidP="009127F0">
      <w:pPr>
        <w:pStyle w:val="NoSpacing"/>
        <w:numPr>
          <w:ilvl w:val="1"/>
          <w:numId w:val="1"/>
        </w:numPr>
      </w:pPr>
      <w:r>
        <w:t>Then all genes will be inherited together</w:t>
      </w:r>
    </w:p>
    <w:p w:rsidR="009127F0" w:rsidRDefault="009127F0" w:rsidP="009127F0">
      <w:pPr>
        <w:pStyle w:val="NoSpacing"/>
        <w:numPr>
          <w:ilvl w:val="1"/>
          <w:numId w:val="1"/>
        </w:numPr>
      </w:pPr>
      <w:r>
        <w:t>This way evolution acts on groups of alleles rather than single alleles</w:t>
      </w:r>
    </w:p>
    <w:p w:rsidR="009127F0" w:rsidRDefault="009127F0" w:rsidP="009127F0">
      <w:pPr>
        <w:pStyle w:val="NoSpacing"/>
        <w:numPr>
          <w:ilvl w:val="0"/>
          <w:numId w:val="1"/>
        </w:numPr>
      </w:pPr>
      <w:r>
        <w:t>Genome Duplication</w:t>
      </w:r>
    </w:p>
    <w:p w:rsidR="009127F0" w:rsidRDefault="009127F0" w:rsidP="009127F0">
      <w:pPr>
        <w:pStyle w:val="NoSpacing"/>
        <w:numPr>
          <w:ilvl w:val="1"/>
          <w:numId w:val="1"/>
        </w:numPr>
      </w:pPr>
      <w:r>
        <w:t>Results in polyploidy</w:t>
      </w:r>
    </w:p>
    <w:p w:rsidR="009127F0" w:rsidRDefault="009127F0" w:rsidP="009127F0">
      <w:pPr>
        <w:pStyle w:val="NoSpacing"/>
        <w:numPr>
          <w:ilvl w:val="1"/>
          <w:numId w:val="1"/>
        </w:numPr>
      </w:pPr>
      <w:r>
        <w:t>More common in plants</w:t>
      </w:r>
    </w:p>
    <w:p w:rsidR="009127F0" w:rsidRDefault="009127F0" w:rsidP="009127F0">
      <w:pPr>
        <w:pStyle w:val="NoSpacing"/>
        <w:numPr>
          <w:ilvl w:val="0"/>
          <w:numId w:val="1"/>
        </w:numPr>
      </w:pPr>
      <w:r>
        <w:t>Mechanism of Genome Duplication</w:t>
      </w:r>
    </w:p>
    <w:p w:rsidR="009127F0" w:rsidRDefault="009127F0" w:rsidP="009127F0">
      <w:pPr>
        <w:pStyle w:val="NoSpacing"/>
        <w:numPr>
          <w:ilvl w:val="1"/>
          <w:numId w:val="1"/>
        </w:numPr>
      </w:pPr>
      <w:r>
        <w:t>Non-disjunction during meiosis</w:t>
      </w:r>
    </w:p>
    <w:p w:rsidR="009127F0" w:rsidRDefault="009127F0" w:rsidP="009127F0">
      <w:pPr>
        <w:pStyle w:val="NoSpacing"/>
        <w:numPr>
          <w:ilvl w:val="0"/>
          <w:numId w:val="1"/>
        </w:numPr>
      </w:pPr>
      <w:r>
        <w:t>Significance</w:t>
      </w:r>
    </w:p>
    <w:p w:rsidR="009127F0" w:rsidRDefault="009127F0" w:rsidP="009127F0">
      <w:pPr>
        <w:pStyle w:val="NoSpacing"/>
        <w:numPr>
          <w:ilvl w:val="1"/>
          <w:numId w:val="1"/>
        </w:numPr>
      </w:pPr>
      <w:r>
        <w:t>Genetic material is doubled</w:t>
      </w:r>
    </w:p>
    <w:p w:rsidR="009127F0" w:rsidRDefault="009127F0" w:rsidP="009127F0">
      <w:pPr>
        <w:pStyle w:val="NoSpacing"/>
        <w:numPr>
          <w:ilvl w:val="1"/>
          <w:numId w:val="1"/>
        </w:numPr>
      </w:pPr>
      <w:r>
        <w:t>More chance of mutations</w:t>
      </w:r>
    </w:p>
    <w:p w:rsidR="009127F0" w:rsidRDefault="009127F0" w:rsidP="009127F0">
      <w:pPr>
        <w:pStyle w:val="NoSpacing"/>
        <w:numPr>
          <w:ilvl w:val="1"/>
          <w:numId w:val="1"/>
        </w:numPr>
      </w:pPr>
      <w:r>
        <w:t>Can lead to instant speciation</w:t>
      </w:r>
    </w:p>
    <w:p w:rsidR="009127F0" w:rsidRDefault="009127F0" w:rsidP="009127F0">
      <w:pPr>
        <w:pStyle w:val="NoSpacing"/>
        <w:numPr>
          <w:ilvl w:val="0"/>
          <w:numId w:val="1"/>
        </w:numPr>
      </w:pPr>
      <w:r>
        <w:t>Measuring Mutation Rates per base pair</w:t>
      </w:r>
    </w:p>
    <w:p w:rsidR="009127F0" w:rsidRDefault="009127F0" w:rsidP="009127F0">
      <w:pPr>
        <w:pStyle w:val="NoSpacing"/>
        <w:numPr>
          <w:ilvl w:val="1"/>
          <w:numId w:val="1"/>
        </w:numPr>
      </w:pPr>
      <w:r>
        <w:t>Environment must benign so there is no selection</w:t>
      </w:r>
    </w:p>
    <w:p w:rsidR="009127F0" w:rsidRDefault="009127F0" w:rsidP="009127F0">
      <w:pPr>
        <w:pStyle w:val="NoSpacing"/>
        <w:numPr>
          <w:ilvl w:val="1"/>
          <w:numId w:val="1"/>
        </w:numPr>
      </w:pPr>
      <w:r>
        <w:t>Freeze individuals at known generations</w:t>
      </w:r>
    </w:p>
    <w:p w:rsidR="009127F0" w:rsidRDefault="009127F0" w:rsidP="009127F0">
      <w:pPr>
        <w:pStyle w:val="NoSpacing"/>
        <w:numPr>
          <w:ilvl w:val="2"/>
          <w:numId w:val="1"/>
        </w:numPr>
      </w:pPr>
      <w:r>
        <w:t>Count from DNA sequencing the mutations</w:t>
      </w:r>
    </w:p>
    <w:p w:rsidR="009127F0" w:rsidRDefault="009127F0" w:rsidP="009127F0">
      <w:pPr>
        <w:pStyle w:val="NoSpacing"/>
        <w:numPr>
          <w:ilvl w:val="0"/>
          <w:numId w:val="1"/>
        </w:numPr>
      </w:pPr>
      <w:r>
        <w:t>Mutation Rate</w:t>
      </w:r>
    </w:p>
    <w:p w:rsidR="008A7D7F" w:rsidRDefault="008A7D7F" w:rsidP="008A7D7F">
      <w:pPr>
        <w:pStyle w:val="NoSpacing"/>
        <w:numPr>
          <w:ilvl w:val="1"/>
          <w:numId w:val="1"/>
        </w:numPr>
      </w:pPr>
      <w:r>
        <w:t>Forward and reverse rates are different</w:t>
      </w:r>
    </w:p>
    <w:p w:rsidR="008A7D7F" w:rsidRDefault="008A7D7F" w:rsidP="008A7D7F">
      <w:pPr>
        <w:pStyle w:val="NoSpacing"/>
        <w:numPr>
          <w:ilvl w:val="1"/>
          <w:numId w:val="1"/>
        </w:numPr>
      </w:pPr>
      <w:r>
        <w:t>Forward is u: p</w:t>
      </w:r>
      <w:r>
        <w:sym w:font="Wingdings" w:char="F0E0"/>
      </w:r>
      <w:r>
        <w:t>q</w:t>
      </w:r>
    </w:p>
    <w:p w:rsidR="008A7D7F" w:rsidRDefault="008A7D7F" w:rsidP="008A7D7F">
      <w:pPr>
        <w:pStyle w:val="NoSpacing"/>
        <w:numPr>
          <w:ilvl w:val="1"/>
          <w:numId w:val="1"/>
        </w:numPr>
      </w:pPr>
      <w:r>
        <w:t>Reverse is v: q</w:t>
      </w:r>
      <w:r>
        <w:sym w:font="Wingdings" w:char="F0E0"/>
      </w:r>
      <w:r>
        <w:t xml:space="preserve">p  </w:t>
      </w:r>
    </w:p>
    <w:p w:rsidR="008A7D7F" w:rsidRDefault="008A7D7F" w:rsidP="008A7D7F">
      <w:pPr>
        <w:pStyle w:val="NoSpacing"/>
        <w:numPr>
          <w:ilvl w:val="1"/>
          <w:numId w:val="1"/>
        </w:numPr>
      </w:pPr>
      <w:r>
        <w:t>Gain of A1 = q</w:t>
      </w:r>
      <w:r>
        <w:rPr>
          <w:vertAlign w:val="subscript"/>
        </w:rPr>
        <w:t>(previous generation)</w:t>
      </w:r>
      <w:r>
        <w:t xml:space="preserve">*v = loss of A2 </w:t>
      </w:r>
    </w:p>
    <w:p w:rsidR="008A7D7F" w:rsidRDefault="008A7D7F" w:rsidP="008A7D7F">
      <w:pPr>
        <w:pStyle w:val="NoSpacing"/>
        <w:numPr>
          <w:ilvl w:val="1"/>
          <w:numId w:val="1"/>
        </w:numPr>
      </w:pPr>
      <w:r>
        <w:t>Loss of A1 = p</w:t>
      </w:r>
      <w:r>
        <w:rPr>
          <w:vertAlign w:val="subscript"/>
        </w:rPr>
        <w:t>(previous generation)</w:t>
      </w:r>
      <w:r>
        <w:t>*u = gain of A2</w:t>
      </w:r>
    </w:p>
    <w:p w:rsidR="008A7D7F" w:rsidRDefault="008A7D7F" w:rsidP="008A7D7F">
      <w:pPr>
        <w:pStyle w:val="NoSpacing"/>
        <w:numPr>
          <w:ilvl w:val="1"/>
          <w:numId w:val="1"/>
        </w:numPr>
      </w:pPr>
      <w:proofErr w:type="spellStart"/>
      <w:r>
        <w:t>P</w:t>
      </w:r>
      <w:r>
        <w:rPr>
          <w:vertAlign w:val="subscript"/>
        </w:rPr>
        <w:t>new</w:t>
      </w:r>
      <w:proofErr w:type="spellEnd"/>
      <w:r>
        <w:t xml:space="preserve"> = </w:t>
      </w:r>
      <w:proofErr w:type="spellStart"/>
      <w:r>
        <w:t>p</w:t>
      </w:r>
      <w:r>
        <w:rPr>
          <w:vertAlign w:val="subscript"/>
        </w:rPr>
        <w:t>old</w:t>
      </w:r>
      <w:r>
        <w:t>+Δp</w:t>
      </w:r>
      <w:proofErr w:type="spellEnd"/>
      <w:r>
        <w:t xml:space="preserve"> = =</w:t>
      </w:r>
      <w:proofErr w:type="spellStart"/>
      <w:r>
        <w:t>p</w:t>
      </w:r>
      <w:r>
        <w:rPr>
          <w:vertAlign w:val="subscript"/>
        </w:rPr>
        <w:t>old</w:t>
      </w:r>
      <w:r>
        <w:t>+gain-loss</w:t>
      </w:r>
      <w:proofErr w:type="spellEnd"/>
      <w:r>
        <w:t xml:space="preserve"> = </w:t>
      </w:r>
      <w:proofErr w:type="spellStart"/>
      <w:r>
        <w:t>p</w:t>
      </w:r>
      <w:r>
        <w:rPr>
          <w:vertAlign w:val="subscript"/>
        </w:rPr>
        <w:t>old</w:t>
      </w:r>
      <w:proofErr w:type="spellEnd"/>
      <w:r>
        <w:t xml:space="preserve"> + (</w:t>
      </w:r>
      <w:proofErr w:type="spellStart"/>
      <w:r>
        <w:t>q</w:t>
      </w:r>
      <w:r>
        <w:rPr>
          <w:vertAlign w:val="subscript"/>
        </w:rPr>
        <w:t>old</w:t>
      </w:r>
      <w:proofErr w:type="spellEnd"/>
      <w:r>
        <w:t>*v)-(</w:t>
      </w:r>
      <w:proofErr w:type="spellStart"/>
      <w:r>
        <w:t>p</w:t>
      </w:r>
      <w:r>
        <w:rPr>
          <w:vertAlign w:val="subscript"/>
        </w:rPr>
        <w:t>old</w:t>
      </w:r>
      <w:proofErr w:type="spellEnd"/>
      <w:r>
        <w:softHyphen/>
        <w:t>*u)</w:t>
      </w:r>
    </w:p>
    <w:p w:rsidR="00CB3420" w:rsidRDefault="00CB3420" w:rsidP="00CB3420">
      <w:pPr>
        <w:pStyle w:val="NoSpacing"/>
        <w:numPr>
          <w:ilvl w:val="0"/>
          <w:numId w:val="1"/>
        </w:numPr>
      </w:pPr>
      <w:r>
        <w:t>Equilibrium</w:t>
      </w:r>
    </w:p>
    <w:p w:rsidR="00CB3420" w:rsidRDefault="00CB3420" w:rsidP="00CB3420">
      <w:pPr>
        <w:pStyle w:val="NoSpacing"/>
        <w:numPr>
          <w:ilvl w:val="1"/>
          <w:numId w:val="1"/>
        </w:numPr>
      </w:pPr>
      <w:r>
        <w:t xml:space="preserve">At equilibrium </w:t>
      </w:r>
      <w:proofErr w:type="spellStart"/>
      <w:r>
        <w:t>Δp</w:t>
      </w:r>
      <w:proofErr w:type="spellEnd"/>
      <w:r>
        <w:t xml:space="preserve"> = 0 so that qv=</w:t>
      </w:r>
      <w:proofErr w:type="spellStart"/>
      <w:r>
        <w:t>pu</w:t>
      </w:r>
      <w:proofErr w:type="spellEnd"/>
    </w:p>
    <w:p w:rsidR="0026555E" w:rsidRDefault="0026555E" w:rsidP="00CB3420">
      <w:pPr>
        <w:pStyle w:val="NoSpacing"/>
        <w:numPr>
          <w:ilvl w:val="1"/>
          <w:numId w:val="1"/>
        </w:numPr>
      </w:pPr>
      <w:r>
        <w:t>P=v/(</w:t>
      </w:r>
      <w:proofErr w:type="spellStart"/>
      <w:r>
        <w:t>v+u</w:t>
      </w:r>
      <w:proofErr w:type="spellEnd"/>
      <w:r>
        <w:t>) = f(A1) at equilibrium</w:t>
      </w:r>
    </w:p>
    <w:p w:rsidR="0026555E" w:rsidRDefault="0026555E" w:rsidP="0026555E">
      <w:pPr>
        <w:pStyle w:val="NoSpacing"/>
        <w:numPr>
          <w:ilvl w:val="0"/>
          <w:numId w:val="1"/>
        </w:numPr>
      </w:pPr>
      <w:r>
        <w:t>Overview</w:t>
      </w:r>
    </w:p>
    <w:p w:rsidR="0026555E" w:rsidRDefault="0026555E" w:rsidP="0026555E">
      <w:pPr>
        <w:pStyle w:val="NoSpacing"/>
        <w:numPr>
          <w:ilvl w:val="1"/>
          <w:numId w:val="1"/>
        </w:numPr>
      </w:pPr>
      <w:r>
        <w:t>Selection magnifies the effect of mutations</w:t>
      </w:r>
    </w:p>
    <w:p w:rsidR="0026555E" w:rsidRDefault="0026555E" w:rsidP="0026555E">
      <w:pPr>
        <w:pStyle w:val="NoSpacing"/>
        <w:numPr>
          <w:ilvl w:val="2"/>
          <w:numId w:val="1"/>
        </w:numPr>
      </w:pPr>
      <w:r>
        <w:t>Selection for beneficial mutation and against deleterious mutations</w:t>
      </w:r>
    </w:p>
    <w:p w:rsidR="001E7DA6" w:rsidRDefault="001E7DA6" w:rsidP="001E7DA6">
      <w:pPr>
        <w:pStyle w:val="NoSpacing"/>
      </w:pPr>
      <w:r>
        <w:t>Lecture 5 – Selection</w:t>
      </w:r>
    </w:p>
    <w:p w:rsidR="001E7DA6" w:rsidRDefault="001E7DA6" w:rsidP="001E7DA6">
      <w:pPr>
        <w:pStyle w:val="NoSpacing"/>
        <w:numPr>
          <w:ilvl w:val="0"/>
          <w:numId w:val="1"/>
        </w:numPr>
      </w:pPr>
      <w:r>
        <w:t>Selection co-efficient</w:t>
      </w:r>
    </w:p>
    <w:p w:rsidR="001E7DA6" w:rsidRPr="001E7DA6" w:rsidRDefault="001E7DA6" w:rsidP="001E7DA6">
      <w:pPr>
        <w:pStyle w:val="NoSpacing"/>
        <w:numPr>
          <w:ilvl w:val="1"/>
          <w:numId w:val="1"/>
        </w:numPr>
      </w:pPr>
      <w:proofErr w:type="spellStart"/>
      <w:r>
        <w:t>s</w:t>
      </w:r>
      <w:r>
        <w:rPr>
          <w:vertAlign w:val="subscript"/>
        </w:rPr>
        <w:t>xx</w:t>
      </w:r>
      <w:proofErr w:type="spellEnd"/>
    </w:p>
    <w:p w:rsidR="001E7DA6" w:rsidRDefault="001E7DA6" w:rsidP="001E7DA6">
      <w:pPr>
        <w:pStyle w:val="NoSpacing"/>
        <w:numPr>
          <w:ilvl w:val="2"/>
          <w:numId w:val="1"/>
        </w:numPr>
      </w:pPr>
      <w:r>
        <w:t>s is positive if there is a disadvantage compared to others</w:t>
      </w:r>
    </w:p>
    <w:p w:rsidR="001E7DA6" w:rsidRDefault="001E7DA6" w:rsidP="001E7DA6">
      <w:pPr>
        <w:pStyle w:val="NoSpacing"/>
        <w:numPr>
          <w:ilvl w:val="2"/>
          <w:numId w:val="1"/>
        </w:numPr>
      </w:pPr>
      <w:r>
        <w:t>s is negative if there is an advantage</w:t>
      </w:r>
    </w:p>
    <w:p w:rsidR="001E7DA6" w:rsidRDefault="001E7DA6" w:rsidP="001E7DA6">
      <w:pPr>
        <w:pStyle w:val="NoSpacing"/>
        <w:numPr>
          <w:ilvl w:val="0"/>
          <w:numId w:val="1"/>
        </w:numPr>
      </w:pPr>
      <w:r>
        <w:t>Relative fitness</w:t>
      </w:r>
    </w:p>
    <w:p w:rsidR="001E7DA6" w:rsidRDefault="001E7DA6" w:rsidP="001E7DA6">
      <w:pPr>
        <w:pStyle w:val="NoSpacing"/>
        <w:numPr>
          <w:ilvl w:val="1"/>
          <w:numId w:val="1"/>
        </w:numPr>
      </w:pPr>
      <w:proofErr w:type="spellStart"/>
      <w:r>
        <w:t>W</w:t>
      </w:r>
      <w:r>
        <w:rPr>
          <w:vertAlign w:val="subscript"/>
        </w:rPr>
        <w:t>xx</w:t>
      </w:r>
      <w:proofErr w:type="spellEnd"/>
      <w:r>
        <w:t xml:space="preserve"> = 1 – </w:t>
      </w:r>
      <w:proofErr w:type="spellStart"/>
      <w:r>
        <w:t>s</w:t>
      </w:r>
      <w:r>
        <w:rPr>
          <w:vertAlign w:val="subscript"/>
        </w:rPr>
        <w:t>xx</w:t>
      </w:r>
      <w:proofErr w:type="spellEnd"/>
    </w:p>
    <w:p w:rsidR="001E7DA6" w:rsidRDefault="001E7DA6" w:rsidP="001E7DA6">
      <w:pPr>
        <w:pStyle w:val="NoSpacing"/>
        <w:numPr>
          <w:ilvl w:val="1"/>
          <w:numId w:val="1"/>
        </w:numPr>
      </w:pPr>
      <w:r>
        <w:t>So that is why s is negative when there is an advantage</w:t>
      </w:r>
    </w:p>
    <w:p w:rsidR="001E7DA6" w:rsidRDefault="001E7DA6" w:rsidP="001E7DA6">
      <w:pPr>
        <w:pStyle w:val="NoSpacing"/>
        <w:numPr>
          <w:ilvl w:val="1"/>
          <w:numId w:val="1"/>
        </w:numPr>
      </w:pPr>
      <w:r>
        <w:t>When w is greater than 1 there is a fitness advantage</w:t>
      </w:r>
    </w:p>
    <w:p w:rsidR="001E7DA6" w:rsidRDefault="001E7DA6" w:rsidP="001E7DA6">
      <w:pPr>
        <w:pStyle w:val="NoSpacing"/>
        <w:numPr>
          <w:ilvl w:val="2"/>
          <w:numId w:val="1"/>
        </w:numPr>
      </w:pPr>
      <w:r>
        <w:t>And lower than 1 there is a fitness disadvantage</w:t>
      </w:r>
    </w:p>
    <w:p w:rsidR="001E7DA6" w:rsidRDefault="001E7DA6" w:rsidP="001E7DA6">
      <w:pPr>
        <w:pStyle w:val="NoSpacing"/>
        <w:numPr>
          <w:ilvl w:val="0"/>
          <w:numId w:val="1"/>
        </w:numPr>
      </w:pPr>
      <w:r>
        <w:t>Mean fitness</w:t>
      </w:r>
    </w:p>
    <w:p w:rsidR="001E7DA6" w:rsidRDefault="001E7DA6" w:rsidP="001E7DA6">
      <w:pPr>
        <w:pStyle w:val="NoSpacing"/>
        <w:numPr>
          <w:ilvl w:val="1"/>
          <w:numId w:val="1"/>
        </w:numPr>
      </w:pPr>
      <w:r>
        <w:t xml:space="preserve">So using HWE </w:t>
      </w:r>
    </w:p>
    <w:p w:rsidR="001E7DA6" w:rsidRDefault="001E7DA6" w:rsidP="001E7DA6">
      <w:pPr>
        <w:pStyle w:val="NoSpacing"/>
        <w:numPr>
          <w:ilvl w:val="2"/>
          <w:numId w:val="1"/>
        </w:numPr>
      </w:pPr>
      <w:r>
        <w:t>P</w:t>
      </w:r>
      <w:r>
        <w:rPr>
          <w:vertAlign w:val="superscript"/>
        </w:rPr>
        <w:t>2</w:t>
      </w:r>
      <w:r>
        <w:t>*w</w:t>
      </w:r>
      <w:r>
        <w:rPr>
          <w:vertAlign w:val="subscript"/>
        </w:rPr>
        <w:t>11</w:t>
      </w:r>
      <w:r>
        <w:t>+2pq</w:t>
      </w:r>
      <w:r w:rsidR="00B53064">
        <w:t>*w</w:t>
      </w:r>
      <w:r w:rsidR="00B53064">
        <w:rPr>
          <w:vertAlign w:val="subscript"/>
        </w:rPr>
        <w:t>12</w:t>
      </w:r>
      <w:r w:rsidR="00B53064">
        <w:t>+q</w:t>
      </w:r>
      <w:r w:rsidR="00B53064">
        <w:rPr>
          <w:vertAlign w:val="superscript"/>
        </w:rPr>
        <w:t>2</w:t>
      </w:r>
      <w:r w:rsidR="00B53064">
        <w:t>*w</w:t>
      </w:r>
      <w:r w:rsidR="00B53064">
        <w:rPr>
          <w:vertAlign w:val="subscript"/>
        </w:rPr>
        <w:t>22</w:t>
      </w:r>
      <w:r w:rsidR="00B53064">
        <w:t xml:space="preserve"> = average fitness does not equal one</w:t>
      </w:r>
    </w:p>
    <w:p w:rsidR="00FD2C58" w:rsidRPr="00380080" w:rsidRDefault="00FD2C58" w:rsidP="00FD2C58">
      <w:pPr>
        <w:pStyle w:val="NoSpacing"/>
        <w:numPr>
          <w:ilvl w:val="0"/>
          <w:numId w:val="1"/>
        </w:numPr>
        <w:rPr>
          <w:highlight w:val="yellow"/>
        </w:rPr>
      </w:pPr>
      <w:r w:rsidRPr="00380080">
        <w:rPr>
          <w:highlight w:val="yellow"/>
        </w:rPr>
        <w:t>Relative new frequency (Does not add to one)</w:t>
      </w:r>
    </w:p>
    <w:p w:rsidR="00FD2C58" w:rsidRDefault="00FD2C58" w:rsidP="00FD2C58">
      <w:pPr>
        <w:pStyle w:val="NoSpacing"/>
        <w:numPr>
          <w:ilvl w:val="1"/>
          <w:numId w:val="1"/>
        </w:numPr>
      </w:pPr>
      <w:r>
        <w:lastRenderedPageBreak/>
        <w:t>Using the modified HWE equation we can calculate the new frequency</w:t>
      </w:r>
    </w:p>
    <w:p w:rsidR="00FD2C58" w:rsidRDefault="00FD2C58" w:rsidP="00FD2C58">
      <w:pPr>
        <w:pStyle w:val="NoSpacing"/>
        <w:numPr>
          <w:ilvl w:val="2"/>
          <w:numId w:val="1"/>
        </w:numPr>
      </w:pPr>
      <w:r>
        <w:t>P</w:t>
      </w:r>
      <w:r w:rsidRPr="00FD2C58">
        <w:rPr>
          <w:vertAlign w:val="superscript"/>
        </w:rPr>
        <w:t>2</w:t>
      </w:r>
      <w:r>
        <w:t>*w</w:t>
      </w:r>
      <w:r w:rsidRPr="00FD2C58">
        <w:rPr>
          <w:vertAlign w:val="subscript"/>
        </w:rPr>
        <w:t>11</w:t>
      </w:r>
      <w:r>
        <w:t>= new relative frequency for A1A1</w:t>
      </w:r>
    </w:p>
    <w:p w:rsidR="00FD2C58" w:rsidRDefault="00FD2C58" w:rsidP="00FD2C58">
      <w:pPr>
        <w:pStyle w:val="NoSpacing"/>
        <w:numPr>
          <w:ilvl w:val="0"/>
          <w:numId w:val="1"/>
        </w:numPr>
      </w:pPr>
      <w:r>
        <w:t>New Frequency (Adds to one)</w:t>
      </w:r>
    </w:p>
    <w:p w:rsidR="00FD2C58" w:rsidRDefault="00FD2C58" w:rsidP="00FD2C58">
      <w:pPr>
        <w:pStyle w:val="NoSpacing"/>
        <w:numPr>
          <w:ilvl w:val="1"/>
          <w:numId w:val="1"/>
        </w:numPr>
      </w:pPr>
      <w:r>
        <w:t>Since the modified HWE doesn’t add up to one, so we must make it out of X or whatever the HWE equals to.</w:t>
      </w:r>
    </w:p>
    <w:p w:rsidR="00FD2C58" w:rsidRDefault="00FD2C58" w:rsidP="00FD2C58">
      <w:pPr>
        <w:pStyle w:val="NoSpacing"/>
        <w:numPr>
          <w:ilvl w:val="1"/>
          <w:numId w:val="1"/>
        </w:numPr>
      </w:pPr>
      <w:r>
        <w:t>P</w:t>
      </w:r>
      <w:r>
        <w:rPr>
          <w:vertAlign w:val="superscript"/>
        </w:rPr>
        <w:t>2</w:t>
      </w:r>
      <w:r>
        <w:t>*w</w:t>
      </w:r>
      <w:r>
        <w:rPr>
          <w:vertAlign w:val="subscript"/>
        </w:rPr>
        <w:t>11</w:t>
      </w:r>
      <w:r>
        <w:t xml:space="preserve">/X </w:t>
      </w:r>
    </w:p>
    <w:p w:rsidR="00FD2C58" w:rsidRPr="00FD2C58" w:rsidRDefault="00FD2C58" w:rsidP="00FD2C58">
      <w:pPr>
        <w:pStyle w:val="NoSpacing"/>
        <w:numPr>
          <w:ilvl w:val="2"/>
          <w:numId w:val="1"/>
        </w:numPr>
      </w:pPr>
      <w:r>
        <w:t>Where X is the sum of  P</w:t>
      </w:r>
      <w:r>
        <w:rPr>
          <w:vertAlign w:val="superscript"/>
        </w:rPr>
        <w:t>2</w:t>
      </w:r>
      <w:r>
        <w:t>*w</w:t>
      </w:r>
      <w:r>
        <w:rPr>
          <w:vertAlign w:val="subscript"/>
        </w:rPr>
        <w:t>11</w:t>
      </w:r>
      <w:r>
        <w:t>+2pq*w</w:t>
      </w:r>
      <w:r>
        <w:rPr>
          <w:vertAlign w:val="subscript"/>
        </w:rPr>
        <w:t>12</w:t>
      </w:r>
      <w:r>
        <w:t>+q</w:t>
      </w:r>
      <w:r>
        <w:rPr>
          <w:vertAlign w:val="superscript"/>
        </w:rPr>
        <w:t>2</w:t>
      </w:r>
      <w:r>
        <w:t>*w</w:t>
      </w:r>
      <w:r>
        <w:rPr>
          <w:vertAlign w:val="subscript"/>
        </w:rPr>
        <w:t>22</w:t>
      </w:r>
    </w:p>
    <w:p w:rsidR="00FD2C58" w:rsidRDefault="00FD2C58" w:rsidP="00FD2C58">
      <w:pPr>
        <w:pStyle w:val="NoSpacing"/>
        <w:numPr>
          <w:ilvl w:val="2"/>
          <w:numId w:val="1"/>
        </w:numPr>
      </w:pPr>
      <w:r>
        <w:t>Also called average fitness</w:t>
      </w:r>
    </w:p>
    <w:p w:rsidR="0099014A" w:rsidRDefault="0099014A" w:rsidP="0099014A">
      <w:pPr>
        <w:pStyle w:val="NoSpacing"/>
        <w:numPr>
          <w:ilvl w:val="0"/>
          <w:numId w:val="1"/>
        </w:numPr>
      </w:pPr>
      <w:r>
        <w:t>How selection works</w:t>
      </w:r>
    </w:p>
    <w:p w:rsidR="0099014A" w:rsidRDefault="0099014A" w:rsidP="0099014A">
      <w:pPr>
        <w:pStyle w:val="NoSpacing"/>
        <w:numPr>
          <w:ilvl w:val="1"/>
          <w:numId w:val="1"/>
        </w:numPr>
      </w:pPr>
      <w:r>
        <w:t>Time it takes to go to fixation depends on starting frequency and strength of selection</w:t>
      </w:r>
    </w:p>
    <w:p w:rsidR="004007CD" w:rsidRDefault="004007CD" w:rsidP="0099014A">
      <w:pPr>
        <w:pStyle w:val="NoSpacing"/>
        <w:numPr>
          <w:ilvl w:val="1"/>
          <w:numId w:val="1"/>
        </w:numPr>
      </w:pPr>
      <w:r>
        <w:t>If strength of selection is too low population will not reach fixation</w:t>
      </w:r>
    </w:p>
    <w:p w:rsidR="004007CD" w:rsidRDefault="004007CD" w:rsidP="004007CD">
      <w:pPr>
        <w:pStyle w:val="NoSpacing"/>
        <w:numPr>
          <w:ilvl w:val="2"/>
          <w:numId w:val="1"/>
        </w:numPr>
      </w:pPr>
      <w:r>
        <w:t>Same if starting frequency is too low</w:t>
      </w:r>
    </w:p>
    <w:p w:rsidR="004007CD" w:rsidRDefault="004007CD" w:rsidP="004007CD">
      <w:pPr>
        <w:pStyle w:val="NoSpacing"/>
        <w:numPr>
          <w:ilvl w:val="0"/>
          <w:numId w:val="1"/>
        </w:numPr>
      </w:pPr>
      <w:r>
        <w:t>Types of Selection</w:t>
      </w:r>
    </w:p>
    <w:p w:rsidR="004007CD" w:rsidRDefault="004007CD" w:rsidP="004007CD">
      <w:pPr>
        <w:pStyle w:val="NoSpacing"/>
        <w:numPr>
          <w:ilvl w:val="1"/>
          <w:numId w:val="1"/>
        </w:numPr>
      </w:pPr>
      <w:r>
        <w:t>One allele is favoured over the other</w:t>
      </w:r>
    </w:p>
    <w:p w:rsidR="004007CD" w:rsidRDefault="004007CD" w:rsidP="004007CD">
      <w:pPr>
        <w:pStyle w:val="NoSpacing"/>
        <w:numPr>
          <w:ilvl w:val="1"/>
          <w:numId w:val="1"/>
        </w:numPr>
      </w:pPr>
      <w:r>
        <w:t xml:space="preserve">Expression of allele may be dominant , recessive, co-dominant or </w:t>
      </w:r>
      <w:proofErr w:type="spellStart"/>
      <w:r>
        <w:t>imcompletely</w:t>
      </w:r>
      <w:proofErr w:type="spellEnd"/>
      <w:r>
        <w:t xml:space="preserve"> dominant</w:t>
      </w:r>
    </w:p>
    <w:p w:rsidR="004007CD" w:rsidRDefault="004007CD" w:rsidP="004007CD">
      <w:pPr>
        <w:pStyle w:val="NoSpacing"/>
        <w:numPr>
          <w:ilvl w:val="0"/>
          <w:numId w:val="1"/>
        </w:numPr>
      </w:pPr>
      <w:r>
        <w:t>Time to fixation</w:t>
      </w:r>
    </w:p>
    <w:p w:rsidR="004007CD" w:rsidRDefault="004F5921" w:rsidP="004007CD">
      <w:pPr>
        <w:pStyle w:val="NoSpacing"/>
        <w:numPr>
          <w:ilvl w:val="1"/>
          <w:numId w:val="1"/>
        </w:numPr>
      </w:pPr>
      <w:r>
        <w:t>The frequency of a dominant allele is inversely proportional to the frequency of the recessive</w:t>
      </w:r>
    </w:p>
    <w:p w:rsidR="009C6799" w:rsidRDefault="009C6799" w:rsidP="004007CD">
      <w:pPr>
        <w:pStyle w:val="NoSpacing"/>
        <w:numPr>
          <w:ilvl w:val="1"/>
          <w:numId w:val="1"/>
        </w:numPr>
      </w:pPr>
      <w:r>
        <w:t xml:space="preserve">When selection is strong for a rare </w:t>
      </w:r>
      <w:r>
        <w:rPr>
          <w:b/>
        </w:rPr>
        <w:t xml:space="preserve">dominant </w:t>
      </w:r>
      <w:r>
        <w:t>allele the rate will be fast then slow</w:t>
      </w:r>
    </w:p>
    <w:p w:rsidR="009C6799" w:rsidRDefault="009C6799" w:rsidP="009C6799">
      <w:pPr>
        <w:pStyle w:val="NoSpacing"/>
        <w:numPr>
          <w:ilvl w:val="2"/>
          <w:numId w:val="1"/>
        </w:numPr>
      </w:pPr>
      <w:r>
        <w:t xml:space="preserve">This is because selection is stronger for the </w:t>
      </w:r>
      <w:proofErr w:type="spellStart"/>
      <w:r>
        <w:t>Aa</w:t>
      </w:r>
      <w:proofErr w:type="spellEnd"/>
      <w:r>
        <w:t xml:space="preserve"> heterozygous than the </w:t>
      </w:r>
      <w:proofErr w:type="spellStart"/>
      <w:r>
        <w:t>aa</w:t>
      </w:r>
      <w:proofErr w:type="spellEnd"/>
      <w:r>
        <w:t xml:space="preserve"> recessive when the selection is strong for the rare dominant allele </w:t>
      </w:r>
    </w:p>
    <w:p w:rsidR="009C6799" w:rsidRDefault="009C6799" w:rsidP="004007CD">
      <w:pPr>
        <w:pStyle w:val="NoSpacing"/>
        <w:numPr>
          <w:ilvl w:val="1"/>
          <w:numId w:val="1"/>
        </w:numPr>
      </w:pPr>
      <w:r>
        <w:t xml:space="preserve">When selection is strong for a rare </w:t>
      </w:r>
      <w:r>
        <w:rPr>
          <w:b/>
        </w:rPr>
        <w:t>recessive</w:t>
      </w:r>
      <w:r>
        <w:t xml:space="preserve"> allele the rate will be slow then fast</w:t>
      </w:r>
    </w:p>
    <w:p w:rsidR="009C6799" w:rsidRDefault="009C6799" w:rsidP="009C6799">
      <w:pPr>
        <w:pStyle w:val="NoSpacing"/>
        <w:numPr>
          <w:ilvl w:val="2"/>
          <w:numId w:val="1"/>
        </w:numPr>
      </w:pPr>
      <w:r>
        <w:t xml:space="preserve">This is because selection is stronger for the </w:t>
      </w:r>
      <w:proofErr w:type="spellStart"/>
      <w:r>
        <w:t>aa</w:t>
      </w:r>
      <w:proofErr w:type="spellEnd"/>
      <w:r>
        <w:t xml:space="preserve"> than the </w:t>
      </w:r>
      <w:proofErr w:type="spellStart"/>
      <w:r>
        <w:t>Aa</w:t>
      </w:r>
      <w:proofErr w:type="spellEnd"/>
      <w:r>
        <w:t xml:space="preserve"> when the selection is strong for the rare recessive allele</w:t>
      </w:r>
    </w:p>
    <w:p w:rsidR="009C6799" w:rsidRDefault="009C6799" w:rsidP="009C6799">
      <w:pPr>
        <w:pStyle w:val="NoSpacing"/>
        <w:numPr>
          <w:ilvl w:val="2"/>
          <w:numId w:val="1"/>
        </w:numPr>
      </w:pPr>
      <w:r>
        <w:t xml:space="preserve">The </w:t>
      </w:r>
      <w:proofErr w:type="spellStart"/>
      <w:r>
        <w:t>aa</w:t>
      </w:r>
      <w:proofErr w:type="spellEnd"/>
      <w:r>
        <w:t xml:space="preserve"> homozygous is hidden as </w:t>
      </w:r>
      <w:proofErr w:type="spellStart"/>
      <w:r>
        <w:t>Aa</w:t>
      </w:r>
      <w:proofErr w:type="spellEnd"/>
      <w:r>
        <w:t xml:space="preserve"> since it takes several generations to form the </w:t>
      </w:r>
      <w:proofErr w:type="spellStart"/>
      <w:r>
        <w:t>aa</w:t>
      </w:r>
      <w:proofErr w:type="spellEnd"/>
      <w:r>
        <w:t xml:space="preserve"> homo</w:t>
      </w:r>
    </w:p>
    <w:p w:rsidR="009C6799" w:rsidRDefault="009C6799" w:rsidP="009C6799">
      <w:pPr>
        <w:pStyle w:val="NoSpacing"/>
        <w:numPr>
          <w:ilvl w:val="0"/>
          <w:numId w:val="1"/>
        </w:numPr>
      </w:pPr>
      <w:r>
        <w:t>Heterozygote advantage</w:t>
      </w:r>
    </w:p>
    <w:p w:rsidR="009C6799" w:rsidRDefault="009C6799" w:rsidP="009C6799">
      <w:pPr>
        <w:pStyle w:val="NoSpacing"/>
        <w:numPr>
          <w:ilvl w:val="1"/>
          <w:numId w:val="1"/>
        </w:numPr>
      </w:pPr>
      <w:r>
        <w:t>So when p and q reach a stable equilibrium the alleles are maintained even if the homozygote counterparts are highly deleterious</w:t>
      </w:r>
    </w:p>
    <w:p w:rsidR="00276980" w:rsidRDefault="00276980" w:rsidP="00276980">
      <w:pPr>
        <w:pStyle w:val="NoSpacing"/>
        <w:numPr>
          <w:ilvl w:val="0"/>
          <w:numId w:val="1"/>
        </w:numPr>
      </w:pPr>
      <w:r>
        <w:t>Heterozygote disadvantage</w:t>
      </w:r>
    </w:p>
    <w:p w:rsidR="00276980" w:rsidRDefault="00276980" w:rsidP="00276980">
      <w:pPr>
        <w:pStyle w:val="NoSpacing"/>
        <w:numPr>
          <w:ilvl w:val="1"/>
          <w:numId w:val="1"/>
        </w:numPr>
      </w:pPr>
      <w:r>
        <w:t>Goes to unstable equilibrium, only one allele will go to fixation</w:t>
      </w:r>
    </w:p>
    <w:p w:rsidR="00276980" w:rsidRDefault="00276980" w:rsidP="00276980">
      <w:pPr>
        <w:pStyle w:val="NoSpacing"/>
        <w:numPr>
          <w:ilvl w:val="1"/>
          <w:numId w:val="1"/>
        </w:numPr>
      </w:pPr>
      <w:r>
        <w:t>Loss of alleles, and less genetic diversity</w:t>
      </w:r>
    </w:p>
    <w:p w:rsidR="00570796" w:rsidRDefault="00570796" w:rsidP="00570796">
      <w:pPr>
        <w:pStyle w:val="NoSpacing"/>
        <w:numPr>
          <w:ilvl w:val="0"/>
          <w:numId w:val="1"/>
        </w:numPr>
      </w:pPr>
      <w:r>
        <w:t xml:space="preserve">Negative frequency dependent selection </w:t>
      </w:r>
    </w:p>
    <w:p w:rsidR="00570796" w:rsidRDefault="00570796" w:rsidP="00570796">
      <w:pPr>
        <w:pStyle w:val="NoSpacing"/>
        <w:numPr>
          <w:ilvl w:val="1"/>
          <w:numId w:val="1"/>
        </w:numPr>
      </w:pPr>
      <w:r>
        <w:t>Is when reproductive success is higher when phenotype is rare</w:t>
      </w:r>
    </w:p>
    <w:p w:rsidR="00570796" w:rsidRDefault="00570796" w:rsidP="00570796">
      <w:pPr>
        <w:pStyle w:val="NoSpacing"/>
        <w:numPr>
          <w:ilvl w:val="1"/>
          <w:numId w:val="1"/>
        </w:numPr>
      </w:pPr>
      <w:r>
        <w:t>The reproductive success can fluctuate and maintain genetic diversity and never reach fixation</w:t>
      </w:r>
    </w:p>
    <w:p w:rsidR="00570796" w:rsidRDefault="00570796" w:rsidP="00570796">
      <w:pPr>
        <w:pStyle w:val="NoSpacing"/>
        <w:numPr>
          <w:ilvl w:val="0"/>
          <w:numId w:val="1"/>
        </w:numPr>
      </w:pPr>
      <w:r>
        <w:t>Selection &amp; Mutation</w:t>
      </w:r>
    </w:p>
    <w:p w:rsidR="00570796" w:rsidRDefault="00570796" w:rsidP="00570796">
      <w:pPr>
        <w:pStyle w:val="NoSpacing"/>
        <w:numPr>
          <w:ilvl w:val="1"/>
          <w:numId w:val="1"/>
        </w:numPr>
      </w:pPr>
      <w:r>
        <w:t>Selection magnifies the effects of mutations</w:t>
      </w:r>
    </w:p>
    <w:p w:rsidR="00570796" w:rsidRDefault="00570796" w:rsidP="00570796">
      <w:pPr>
        <w:pStyle w:val="NoSpacing"/>
        <w:numPr>
          <w:ilvl w:val="0"/>
          <w:numId w:val="7"/>
        </w:numPr>
      </w:pPr>
      <w:r>
        <w:t>Due to selection for beneficial mutations</w:t>
      </w:r>
    </w:p>
    <w:p w:rsidR="00570796" w:rsidRDefault="00570796" w:rsidP="00570796">
      <w:pPr>
        <w:pStyle w:val="NoSpacing"/>
        <w:numPr>
          <w:ilvl w:val="0"/>
          <w:numId w:val="7"/>
        </w:numPr>
      </w:pPr>
      <w:r>
        <w:t>Selection against deleterious mutations</w:t>
      </w:r>
    </w:p>
    <w:p w:rsidR="00570796" w:rsidRDefault="00570796" w:rsidP="00570796">
      <w:pPr>
        <w:pStyle w:val="NoSpacing"/>
        <w:numPr>
          <w:ilvl w:val="0"/>
          <w:numId w:val="1"/>
        </w:numPr>
      </w:pPr>
      <w:r>
        <w:t>Mutation-selection balance</w:t>
      </w:r>
    </w:p>
    <w:p w:rsidR="00570796" w:rsidRDefault="00570796" w:rsidP="00570796">
      <w:pPr>
        <w:pStyle w:val="NoSpacing"/>
        <w:numPr>
          <w:ilvl w:val="1"/>
          <w:numId w:val="1"/>
        </w:numPr>
      </w:pPr>
      <w:r>
        <w:lastRenderedPageBreak/>
        <w:t>When an equilibrium persists when rate of elimination by selection equals rate of creation by mutation</w:t>
      </w:r>
    </w:p>
    <w:p w:rsidR="00570796" w:rsidRDefault="00570796" w:rsidP="00570796">
      <w:pPr>
        <w:pStyle w:val="NoSpacing"/>
        <w:numPr>
          <w:ilvl w:val="2"/>
          <w:numId w:val="1"/>
        </w:numPr>
      </w:pPr>
      <w:r>
        <w:t>Only maintained by mutation rate</w:t>
      </w:r>
    </w:p>
    <w:p w:rsidR="007E4FD5" w:rsidRDefault="007E4FD5" w:rsidP="00570796">
      <w:pPr>
        <w:pStyle w:val="NoSpacing"/>
        <w:numPr>
          <w:ilvl w:val="1"/>
          <w:numId w:val="1"/>
        </w:numPr>
      </w:pPr>
      <w:r w:rsidRPr="007E4FD5">
        <w:rPr>
          <w:b/>
        </w:rPr>
        <w:t>Recessive</w:t>
      </w:r>
      <w:r>
        <w:t xml:space="preserve"> Only</w:t>
      </w:r>
    </w:p>
    <w:p w:rsidR="00570796" w:rsidRDefault="00570796" w:rsidP="00570796">
      <w:pPr>
        <w:pStyle w:val="NoSpacing"/>
        <w:numPr>
          <w:ilvl w:val="1"/>
          <w:numId w:val="1"/>
        </w:numPr>
      </w:pPr>
      <w:r>
        <w:t>Q=</w:t>
      </w:r>
      <w:proofErr w:type="spellStart"/>
      <w:r>
        <w:t>sqrt</w:t>
      </w:r>
      <w:proofErr w:type="spellEnd"/>
      <w:r>
        <w:t>(u/s)</w:t>
      </w:r>
    </w:p>
    <w:p w:rsidR="00570796" w:rsidRDefault="00570796" w:rsidP="00570796">
      <w:pPr>
        <w:pStyle w:val="NoSpacing"/>
        <w:numPr>
          <w:ilvl w:val="2"/>
          <w:numId w:val="1"/>
        </w:numPr>
      </w:pPr>
      <w:r>
        <w:t>Q is the equilibrium frequency</w:t>
      </w:r>
    </w:p>
    <w:p w:rsidR="00570796" w:rsidRDefault="00570796" w:rsidP="00570796">
      <w:pPr>
        <w:pStyle w:val="NoSpacing"/>
        <w:numPr>
          <w:ilvl w:val="2"/>
          <w:numId w:val="1"/>
        </w:numPr>
      </w:pPr>
      <w:r>
        <w:t>U is mutation rate</w:t>
      </w:r>
    </w:p>
    <w:p w:rsidR="00570796" w:rsidRDefault="00570796" w:rsidP="00570796">
      <w:pPr>
        <w:pStyle w:val="NoSpacing"/>
        <w:numPr>
          <w:ilvl w:val="2"/>
          <w:numId w:val="1"/>
        </w:numPr>
      </w:pPr>
      <w:r>
        <w:t xml:space="preserve">S is selection coefficient </w:t>
      </w:r>
    </w:p>
    <w:p w:rsidR="00570796" w:rsidRDefault="00570796" w:rsidP="00570796">
      <w:pPr>
        <w:pStyle w:val="NoSpacing"/>
        <w:numPr>
          <w:ilvl w:val="1"/>
          <w:numId w:val="1"/>
        </w:numPr>
      </w:pPr>
      <w:r>
        <w:t xml:space="preserve">If they are equal then </w:t>
      </w:r>
      <w:r w:rsidR="007E4FD5">
        <w:t>equilibrium is met and even though selection is high, mutation is also high</w:t>
      </w:r>
    </w:p>
    <w:p w:rsidR="007E4FD5" w:rsidRDefault="007E4FD5" w:rsidP="00570796">
      <w:pPr>
        <w:pStyle w:val="NoSpacing"/>
        <w:numPr>
          <w:ilvl w:val="1"/>
          <w:numId w:val="1"/>
        </w:numPr>
      </w:pPr>
      <w:r>
        <w:t>For dominant q=u</w:t>
      </w:r>
    </w:p>
    <w:p w:rsidR="007E4FD5" w:rsidRDefault="007E4FD5" w:rsidP="007E4FD5">
      <w:pPr>
        <w:pStyle w:val="NoSpacing"/>
        <w:numPr>
          <w:ilvl w:val="2"/>
          <w:numId w:val="1"/>
        </w:numPr>
      </w:pPr>
      <w:r>
        <w:t>So equilibrium frequency is equal to mutation rate</w:t>
      </w:r>
    </w:p>
    <w:p w:rsidR="007E4FD5" w:rsidRDefault="007E4FD5" w:rsidP="007E4FD5">
      <w:pPr>
        <w:pStyle w:val="NoSpacing"/>
        <w:numPr>
          <w:ilvl w:val="2"/>
          <w:numId w:val="1"/>
        </w:numPr>
      </w:pPr>
      <w:r>
        <w:t>So individual with the phenotype will die before passing on the genes</w:t>
      </w:r>
    </w:p>
    <w:p w:rsidR="007E4FD5" w:rsidRDefault="007E4FD5" w:rsidP="007E4FD5">
      <w:pPr>
        <w:pStyle w:val="NoSpacing"/>
      </w:pPr>
      <w:r>
        <w:t>Lecture 6 – Migration</w:t>
      </w:r>
      <w:r>
        <w:tab/>
      </w:r>
    </w:p>
    <w:p w:rsidR="007E4FD5" w:rsidRDefault="007E4FD5" w:rsidP="007E4FD5">
      <w:pPr>
        <w:pStyle w:val="NoSpacing"/>
        <w:numPr>
          <w:ilvl w:val="0"/>
          <w:numId w:val="1"/>
        </w:numPr>
      </w:pPr>
      <w:r>
        <w:t>Migration</w:t>
      </w:r>
    </w:p>
    <w:p w:rsidR="007E4FD5" w:rsidRDefault="007E4FD5" w:rsidP="007E4FD5">
      <w:pPr>
        <w:pStyle w:val="NoSpacing"/>
        <w:numPr>
          <w:ilvl w:val="1"/>
          <w:numId w:val="1"/>
        </w:numPr>
      </w:pPr>
      <w:r>
        <w:t>It is a movement of alleles between populations causing gene flow</w:t>
      </w:r>
    </w:p>
    <w:p w:rsidR="007E4FD5" w:rsidRDefault="007E4FD5" w:rsidP="007E4FD5">
      <w:pPr>
        <w:pStyle w:val="NoSpacing"/>
        <w:numPr>
          <w:ilvl w:val="1"/>
          <w:numId w:val="1"/>
        </w:numPr>
      </w:pPr>
      <w:r>
        <w:t>It is usually due to mating and gamete movement leading to fertilization</w:t>
      </w:r>
    </w:p>
    <w:p w:rsidR="007E4FD5" w:rsidRDefault="00567867" w:rsidP="007E4FD5">
      <w:pPr>
        <w:pStyle w:val="NoSpacing"/>
        <w:numPr>
          <w:ilvl w:val="1"/>
          <w:numId w:val="1"/>
        </w:numPr>
      </w:pPr>
      <w:r>
        <w:t>Changes allele frequencies and no HWE</w:t>
      </w:r>
    </w:p>
    <w:p w:rsidR="00567867" w:rsidRDefault="00567867" w:rsidP="00567867">
      <w:pPr>
        <w:pStyle w:val="NoSpacing"/>
        <w:numPr>
          <w:ilvl w:val="0"/>
          <w:numId w:val="1"/>
        </w:numPr>
      </w:pPr>
      <w:r>
        <w:t>Island model</w:t>
      </w:r>
    </w:p>
    <w:p w:rsidR="00567867" w:rsidRDefault="00567867" w:rsidP="00567867">
      <w:pPr>
        <w:pStyle w:val="NoSpacing"/>
        <w:numPr>
          <w:ilvl w:val="1"/>
          <w:numId w:val="1"/>
        </w:numPr>
      </w:pPr>
      <w:r>
        <w:t>Alleles after migration = alleles from residents + alleles from immigrants</w:t>
      </w:r>
    </w:p>
    <w:p w:rsidR="00567867" w:rsidRDefault="00567867" w:rsidP="00567867">
      <w:pPr>
        <w:pStyle w:val="NoSpacing"/>
        <w:numPr>
          <w:ilvl w:val="1"/>
          <w:numId w:val="1"/>
        </w:numPr>
      </w:pPr>
      <w:proofErr w:type="spellStart"/>
      <w:r>
        <w:t>P’r</w:t>
      </w:r>
      <w:proofErr w:type="spellEnd"/>
      <w:r>
        <w:t xml:space="preserve"> = (1-m)</w:t>
      </w:r>
      <w:proofErr w:type="spellStart"/>
      <w:r>
        <w:t>Pr</w:t>
      </w:r>
      <w:proofErr w:type="spellEnd"/>
      <w:r>
        <w:t>+(m)Pm</w:t>
      </w:r>
    </w:p>
    <w:p w:rsidR="00567867" w:rsidRDefault="00567867" w:rsidP="00567867">
      <w:pPr>
        <w:pStyle w:val="NoSpacing"/>
        <w:numPr>
          <w:ilvl w:val="2"/>
          <w:numId w:val="1"/>
        </w:numPr>
      </w:pPr>
      <w:r>
        <w:t xml:space="preserve">Where </w:t>
      </w:r>
      <w:proofErr w:type="spellStart"/>
      <w:r>
        <w:t>P’r</w:t>
      </w:r>
      <w:proofErr w:type="spellEnd"/>
      <w:r>
        <w:t xml:space="preserve"> is the </w:t>
      </w:r>
      <w:proofErr w:type="spellStart"/>
      <w:r>
        <w:t>freq</w:t>
      </w:r>
      <w:proofErr w:type="spellEnd"/>
      <w:r>
        <w:t xml:space="preserve"> of A1 allele after migration</w:t>
      </w:r>
    </w:p>
    <w:p w:rsidR="00567867" w:rsidRDefault="00567867" w:rsidP="00567867">
      <w:pPr>
        <w:pStyle w:val="NoSpacing"/>
        <w:numPr>
          <w:ilvl w:val="2"/>
          <w:numId w:val="1"/>
        </w:numPr>
      </w:pPr>
      <w:proofErr w:type="spellStart"/>
      <w:r>
        <w:t>Pr</w:t>
      </w:r>
      <w:proofErr w:type="spellEnd"/>
      <w:r>
        <w:t xml:space="preserve"> is allele </w:t>
      </w:r>
      <w:proofErr w:type="spellStart"/>
      <w:r>
        <w:t>freq</w:t>
      </w:r>
      <w:proofErr w:type="spellEnd"/>
      <w:r>
        <w:t xml:space="preserve"> from residents</w:t>
      </w:r>
    </w:p>
    <w:p w:rsidR="00567867" w:rsidRDefault="00567867" w:rsidP="00567867">
      <w:pPr>
        <w:pStyle w:val="NoSpacing"/>
        <w:numPr>
          <w:ilvl w:val="2"/>
          <w:numId w:val="1"/>
        </w:numPr>
      </w:pPr>
      <w:r>
        <w:t xml:space="preserve">Pm is allele </w:t>
      </w:r>
      <w:proofErr w:type="spellStart"/>
      <w:r>
        <w:t>freq</w:t>
      </w:r>
      <w:proofErr w:type="spellEnd"/>
      <w:r>
        <w:t xml:space="preserve"> from migrants</w:t>
      </w:r>
    </w:p>
    <w:p w:rsidR="00567867" w:rsidRDefault="00567867" w:rsidP="00567867">
      <w:pPr>
        <w:pStyle w:val="NoSpacing"/>
        <w:numPr>
          <w:ilvl w:val="2"/>
          <w:numId w:val="1"/>
        </w:numPr>
      </w:pPr>
      <w:proofErr w:type="gramStart"/>
      <w:r>
        <w:t>m</w:t>
      </w:r>
      <w:proofErr w:type="gramEnd"/>
      <w:r>
        <w:t xml:space="preserve"> is the proportion of individuals on the island who were born on mainland. Proportion of migrants</w:t>
      </w:r>
    </w:p>
    <w:p w:rsidR="00567867" w:rsidRDefault="00567867" w:rsidP="00567867">
      <w:pPr>
        <w:pStyle w:val="NoSpacing"/>
        <w:numPr>
          <w:ilvl w:val="3"/>
          <w:numId w:val="1"/>
        </w:numPr>
      </w:pPr>
      <w:r>
        <w:t>m = x/</w:t>
      </w:r>
      <w:proofErr w:type="spellStart"/>
      <w:r>
        <w:t>y+x</w:t>
      </w:r>
      <w:proofErr w:type="spellEnd"/>
    </w:p>
    <w:p w:rsidR="00567867" w:rsidRDefault="00567867" w:rsidP="00567867">
      <w:pPr>
        <w:pStyle w:val="NoSpacing"/>
        <w:numPr>
          <w:ilvl w:val="4"/>
          <w:numId w:val="1"/>
        </w:numPr>
      </w:pPr>
      <w:r>
        <w:t>where x is the amount of individuals moving to the island</w:t>
      </w:r>
    </w:p>
    <w:p w:rsidR="00567867" w:rsidRDefault="00567867" w:rsidP="00567867">
      <w:pPr>
        <w:pStyle w:val="NoSpacing"/>
        <w:numPr>
          <w:ilvl w:val="4"/>
          <w:numId w:val="1"/>
        </w:numPr>
      </w:pPr>
      <w:r>
        <w:t>y is the total amount of residents currently on the island</w:t>
      </w:r>
    </w:p>
    <w:p w:rsidR="00567867" w:rsidRDefault="00567867" w:rsidP="00567867">
      <w:pPr>
        <w:pStyle w:val="NoSpacing"/>
        <w:numPr>
          <w:ilvl w:val="0"/>
          <w:numId w:val="1"/>
        </w:numPr>
      </w:pPr>
      <w:r>
        <w:t>Equilibrium allele frequencies</w:t>
      </w:r>
    </w:p>
    <w:p w:rsidR="00567867" w:rsidRDefault="00567867" w:rsidP="00567867">
      <w:pPr>
        <w:pStyle w:val="NoSpacing"/>
        <w:numPr>
          <w:ilvl w:val="1"/>
          <w:numId w:val="1"/>
        </w:numPr>
      </w:pPr>
      <w:r>
        <w:t xml:space="preserve">No changes in </w:t>
      </w:r>
      <w:proofErr w:type="spellStart"/>
      <w:r>
        <w:t>ΔPr</w:t>
      </w:r>
      <w:proofErr w:type="spellEnd"/>
      <w:r>
        <w:t xml:space="preserve"> = 0 </w:t>
      </w:r>
    </w:p>
    <w:p w:rsidR="00567867" w:rsidRDefault="00567867" w:rsidP="00567867">
      <w:pPr>
        <w:pStyle w:val="NoSpacing"/>
        <w:numPr>
          <w:ilvl w:val="1"/>
          <w:numId w:val="1"/>
        </w:numPr>
      </w:pPr>
      <w:r>
        <w:t>Or m(Pm-</w:t>
      </w:r>
      <w:proofErr w:type="spellStart"/>
      <w:r>
        <w:t>Pr</w:t>
      </w:r>
      <w:proofErr w:type="spellEnd"/>
      <w:r>
        <w:t>) = 0</w:t>
      </w:r>
    </w:p>
    <w:p w:rsidR="004C6261" w:rsidRDefault="004C6261" w:rsidP="00567867">
      <w:pPr>
        <w:pStyle w:val="NoSpacing"/>
        <w:numPr>
          <w:ilvl w:val="1"/>
          <w:numId w:val="1"/>
        </w:numPr>
      </w:pPr>
      <w:r>
        <w:t>At equilibrium when:</w:t>
      </w:r>
    </w:p>
    <w:p w:rsidR="00567867" w:rsidRDefault="00567867" w:rsidP="004C6261">
      <w:pPr>
        <w:pStyle w:val="NoSpacing"/>
        <w:numPr>
          <w:ilvl w:val="2"/>
          <w:numId w:val="1"/>
        </w:numPr>
      </w:pPr>
      <w:r>
        <w:t>When migration stops m=0</w:t>
      </w:r>
    </w:p>
    <w:p w:rsidR="004C6261" w:rsidRDefault="004C6261" w:rsidP="004C6261">
      <w:pPr>
        <w:pStyle w:val="NoSpacing"/>
        <w:numPr>
          <w:ilvl w:val="2"/>
          <w:numId w:val="1"/>
        </w:numPr>
      </w:pPr>
      <w:r>
        <w:t xml:space="preserve">Migration continues until Pm and </w:t>
      </w:r>
      <w:proofErr w:type="spellStart"/>
      <w:r>
        <w:t>Pr</w:t>
      </w:r>
      <w:proofErr w:type="spellEnd"/>
      <w:r>
        <w:t xml:space="preserve"> are equal</w:t>
      </w:r>
    </w:p>
    <w:p w:rsidR="004C6261" w:rsidRDefault="004C6261" w:rsidP="004C6261">
      <w:pPr>
        <w:pStyle w:val="NoSpacing"/>
      </w:pPr>
      <w:r>
        <w:t>Lecture 7 – Non-random mating</w:t>
      </w:r>
    </w:p>
    <w:p w:rsidR="004C6261" w:rsidRDefault="004C6261" w:rsidP="004C6261">
      <w:pPr>
        <w:pStyle w:val="NoSpacing"/>
        <w:numPr>
          <w:ilvl w:val="0"/>
          <w:numId w:val="1"/>
        </w:numPr>
      </w:pPr>
      <w:r>
        <w:t>Not talking about, selection</w:t>
      </w:r>
    </w:p>
    <w:p w:rsidR="004C6261" w:rsidRDefault="004C6261" w:rsidP="004C6261">
      <w:pPr>
        <w:pStyle w:val="NoSpacing"/>
        <w:numPr>
          <w:ilvl w:val="0"/>
          <w:numId w:val="1"/>
        </w:numPr>
      </w:pPr>
      <w:r>
        <w:t>Everyone mates but who they mate with is not determined randomly</w:t>
      </w:r>
    </w:p>
    <w:p w:rsidR="00034BC9" w:rsidRDefault="00034BC9" w:rsidP="004C6261">
      <w:pPr>
        <w:pStyle w:val="NoSpacing"/>
        <w:numPr>
          <w:ilvl w:val="0"/>
          <w:numId w:val="1"/>
        </w:numPr>
      </w:pPr>
      <w:r>
        <w:t>Types of non-random mating</w:t>
      </w:r>
    </w:p>
    <w:p w:rsidR="00034BC9" w:rsidRDefault="00034BC9" w:rsidP="00034BC9">
      <w:pPr>
        <w:pStyle w:val="NoSpacing"/>
        <w:numPr>
          <w:ilvl w:val="1"/>
          <w:numId w:val="1"/>
        </w:numPr>
      </w:pPr>
      <w:proofErr w:type="spellStart"/>
      <w:r>
        <w:t>Disassortive</w:t>
      </w:r>
      <w:proofErr w:type="spellEnd"/>
      <w:r>
        <w:t xml:space="preserve"> mating</w:t>
      </w:r>
    </w:p>
    <w:p w:rsidR="00034BC9" w:rsidRDefault="00034BC9" w:rsidP="00034BC9">
      <w:pPr>
        <w:pStyle w:val="NoSpacing"/>
        <w:numPr>
          <w:ilvl w:val="2"/>
          <w:numId w:val="1"/>
        </w:numPr>
      </w:pPr>
      <w:r>
        <w:t xml:space="preserve">Individuals choose individuals that look less like them </w:t>
      </w:r>
    </w:p>
    <w:p w:rsidR="00034BC9" w:rsidRDefault="00034BC9" w:rsidP="00034BC9">
      <w:pPr>
        <w:pStyle w:val="NoSpacing"/>
        <w:numPr>
          <w:ilvl w:val="2"/>
          <w:numId w:val="1"/>
        </w:numPr>
      </w:pPr>
      <w:r>
        <w:t>This creates outbreeding because there is less of a chance of inbreeding since they look different</w:t>
      </w:r>
    </w:p>
    <w:p w:rsidR="00034BC9" w:rsidRDefault="00034BC9" w:rsidP="00034BC9">
      <w:pPr>
        <w:pStyle w:val="NoSpacing"/>
        <w:numPr>
          <w:ilvl w:val="1"/>
          <w:numId w:val="1"/>
        </w:numPr>
      </w:pPr>
      <w:proofErr w:type="spellStart"/>
      <w:r>
        <w:t>Assortive</w:t>
      </w:r>
      <w:proofErr w:type="spellEnd"/>
      <w:r>
        <w:t xml:space="preserve"> mating</w:t>
      </w:r>
    </w:p>
    <w:p w:rsidR="00034BC9" w:rsidRDefault="00034BC9" w:rsidP="00034BC9">
      <w:pPr>
        <w:pStyle w:val="NoSpacing"/>
        <w:numPr>
          <w:ilvl w:val="2"/>
          <w:numId w:val="1"/>
        </w:numPr>
      </w:pPr>
      <w:r>
        <w:lastRenderedPageBreak/>
        <w:t xml:space="preserve">Choose mates similar phenotypically </w:t>
      </w:r>
    </w:p>
    <w:p w:rsidR="00034BC9" w:rsidRDefault="00034BC9" w:rsidP="00034BC9">
      <w:pPr>
        <w:pStyle w:val="NoSpacing"/>
        <w:numPr>
          <w:ilvl w:val="2"/>
          <w:numId w:val="1"/>
        </w:numPr>
      </w:pPr>
      <w:r>
        <w:t>Can lead to inbreeding, mistakes can happen where nobody looks like you but yourself</w:t>
      </w:r>
    </w:p>
    <w:p w:rsidR="00034BC9" w:rsidRDefault="00034BC9" w:rsidP="00034BC9">
      <w:pPr>
        <w:pStyle w:val="NoSpacing"/>
        <w:numPr>
          <w:ilvl w:val="1"/>
          <w:numId w:val="1"/>
        </w:numPr>
      </w:pPr>
      <w:r>
        <w:t>Inbreeding</w:t>
      </w:r>
    </w:p>
    <w:p w:rsidR="00034BC9" w:rsidRDefault="00034BC9" w:rsidP="00034BC9">
      <w:pPr>
        <w:pStyle w:val="NoSpacing"/>
        <w:numPr>
          <w:ilvl w:val="2"/>
          <w:numId w:val="1"/>
        </w:numPr>
      </w:pPr>
      <w:r>
        <w:t>Caused by small populations and mating systems</w:t>
      </w:r>
    </w:p>
    <w:p w:rsidR="00034BC9" w:rsidRDefault="00034BC9" w:rsidP="00034BC9">
      <w:pPr>
        <w:pStyle w:val="NoSpacing"/>
        <w:numPr>
          <w:ilvl w:val="2"/>
          <w:numId w:val="1"/>
        </w:numPr>
      </w:pPr>
      <w:r>
        <w:t>Breeding systems</w:t>
      </w:r>
    </w:p>
    <w:p w:rsidR="00034BC9" w:rsidRDefault="00034BC9" w:rsidP="00034BC9">
      <w:pPr>
        <w:pStyle w:val="NoSpacing"/>
        <w:numPr>
          <w:ilvl w:val="3"/>
          <w:numId w:val="1"/>
        </w:numPr>
      </w:pPr>
      <w:r>
        <w:t xml:space="preserve">Such as selfing </w:t>
      </w:r>
    </w:p>
    <w:p w:rsidR="00034BC9" w:rsidRDefault="00034BC9" w:rsidP="00034BC9">
      <w:pPr>
        <w:pStyle w:val="NoSpacing"/>
        <w:numPr>
          <w:ilvl w:val="0"/>
          <w:numId w:val="1"/>
        </w:numPr>
      </w:pPr>
      <w:r>
        <w:t>Selfing over several generations</w:t>
      </w:r>
    </w:p>
    <w:p w:rsidR="00034BC9" w:rsidRDefault="00034BC9" w:rsidP="00034BC9">
      <w:pPr>
        <w:pStyle w:val="NoSpacing"/>
        <w:numPr>
          <w:ilvl w:val="1"/>
          <w:numId w:val="1"/>
        </w:numPr>
      </w:pPr>
      <w:r>
        <w:t>So allele frequency does not change at all over generations</w:t>
      </w:r>
    </w:p>
    <w:p w:rsidR="00034BC9" w:rsidRDefault="00034BC9" w:rsidP="00034BC9">
      <w:pPr>
        <w:pStyle w:val="NoSpacing"/>
        <w:numPr>
          <w:ilvl w:val="1"/>
          <w:numId w:val="1"/>
        </w:numPr>
      </w:pPr>
      <w:r>
        <w:t>But the proportion of homozygotes to heterozygotes do change</w:t>
      </w:r>
    </w:p>
    <w:p w:rsidR="00034BC9" w:rsidRDefault="00034BC9" w:rsidP="00034BC9">
      <w:pPr>
        <w:pStyle w:val="NoSpacing"/>
        <w:numPr>
          <w:ilvl w:val="2"/>
          <w:numId w:val="1"/>
        </w:numPr>
      </w:pPr>
      <w:r>
        <w:t>Heterozygotes decrease while homo increase</w:t>
      </w:r>
    </w:p>
    <w:p w:rsidR="00034BC9" w:rsidRDefault="00034BC9" w:rsidP="00034BC9">
      <w:pPr>
        <w:pStyle w:val="NoSpacing"/>
        <w:numPr>
          <w:ilvl w:val="0"/>
          <w:numId w:val="1"/>
        </w:numPr>
      </w:pPr>
      <w:r>
        <w:t>Effects of inbreeding</w:t>
      </w:r>
    </w:p>
    <w:p w:rsidR="00034BC9" w:rsidRDefault="00034BC9" w:rsidP="00034BC9">
      <w:pPr>
        <w:pStyle w:val="NoSpacing"/>
        <w:numPr>
          <w:ilvl w:val="0"/>
          <w:numId w:val="8"/>
        </w:numPr>
      </w:pPr>
      <w:r>
        <w:t xml:space="preserve">Increased </w:t>
      </w:r>
      <w:proofErr w:type="spellStart"/>
      <w:r>
        <w:t>homozygosity</w:t>
      </w:r>
      <w:proofErr w:type="spellEnd"/>
      <w:r>
        <w:t xml:space="preserve"> in population</w:t>
      </w:r>
    </w:p>
    <w:p w:rsidR="00034BC9" w:rsidRDefault="00034BC9" w:rsidP="00034BC9">
      <w:pPr>
        <w:pStyle w:val="NoSpacing"/>
        <w:ind w:left="2160"/>
      </w:pPr>
      <w:r>
        <w:t xml:space="preserve">This is bad because most disorders are found in recessive homozygotes which are going to be a lot more common since the </w:t>
      </w:r>
      <w:proofErr w:type="spellStart"/>
      <w:r>
        <w:t>homozygosity</w:t>
      </w:r>
      <w:proofErr w:type="spellEnd"/>
      <w:r>
        <w:t xml:space="preserve"> has increase</w:t>
      </w:r>
    </w:p>
    <w:p w:rsidR="00034BC9" w:rsidRDefault="00034BC9" w:rsidP="00034BC9">
      <w:pPr>
        <w:pStyle w:val="NoSpacing"/>
        <w:numPr>
          <w:ilvl w:val="0"/>
          <w:numId w:val="8"/>
        </w:numPr>
      </w:pPr>
      <w:r>
        <w:t xml:space="preserve">No change in allele frequency </w:t>
      </w:r>
    </w:p>
    <w:p w:rsidR="00034BC9" w:rsidRDefault="00034BC9" w:rsidP="00034BC9">
      <w:pPr>
        <w:pStyle w:val="NoSpacing"/>
        <w:numPr>
          <w:ilvl w:val="1"/>
          <w:numId w:val="1"/>
        </w:numPr>
      </w:pPr>
      <w:r>
        <w:t xml:space="preserve">A greater proportion of offspring will have lower fitness that outcrosses is called </w:t>
      </w:r>
      <w:r>
        <w:rPr>
          <w:b/>
        </w:rPr>
        <w:t>inbreeding depression</w:t>
      </w:r>
    </w:p>
    <w:p w:rsidR="00034BC9" w:rsidRDefault="00034BC9" w:rsidP="00034BC9">
      <w:pPr>
        <w:pStyle w:val="NoSpacing"/>
        <w:numPr>
          <w:ilvl w:val="0"/>
          <w:numId w:val="1"/>
        </w:numPr>
      </w:pPr>
      <w:proofErr w:type="spellStart"/>
      <w:r>
        <w:t>Disassortive</w:t>
      </w:r>
      <w:proofErr w:type="spellEnd"/>
      <w:r>
        <w:t xml:space="preserve"> mating example</w:t>
      </w:r>
    </w:p>
    <w:p w:rsidR="00034BC9" w:rsidRDefault="00034BC9" w:rsidP="00034BC9">
      <w:pPr>
        <w:pStyle w:val="NoSpacing"/>
        <w:numPr>
          <w:ilvl w:val="1"/>
          <w:numId w:val="1"/>
        </w:numPr>
      </w:pPr>
      <w:r>
        <w:t>Heterostyly in primroses</w:t>
      </w:r>
    </w:p>
    <w:p w:rsidR="00034BC9" w:rsidRDefault="00034BC9" w:rsidP="00034BC9">
      <w:pPr>
        <w:pStyle w:val="NoSpacing"/>
        <w:numPr>
          <w:ilvl w:val="2"/>
          <w:numId w:val="1"/>
        </w:numPr>
      </w:pPr>
      <w:r>
        <w:t>Distance between stamen and stigma must be high to reduce self-fertilization</w:t>
      </w:r>
    </w:p>
    <w:p w:rsidR="00464F0F" w:rsidRDefault="00464F0F" w:rsidP="00034BC9">
      <w:pPr>
        <w:pStyle w:val="NoSpacing"/>
        <w:numPr>
          <w:ilvl w:val="2"/>
          <w:numId w:val="1"/>
        </w:numPr>
      </w:pPr>
      <w:r>
        <w:t>This primrose have both male and female, but if it is too close there is a chance that the pollen will fertilize its own seed</w:t>
      </w:r>
    </w:p>
    <w:p w:rsidR="00464F0F" w:rsidRDefault="00464F0F" w:rsidP="00034BC9">
      <w:pPr>
        <w:pStyle w:val="NoSpacing"/>
        <w:numPr>
          <w:ilvl w:val="2"/>
          <w:numId w:val="1"/>
        </w:numPr>
      </w:pPr>
      <w:r>
        <w:t>Sometimes the configuration of the sex parts will affect inbreeding and outbreeding</w:t>
      </w:r>
    </w:p>
    <w:p w:rsidR="00464F0F" w:rsidRDefault="00464F0F" w:rsidP="00464F0F">
      <w:pPr>
        <w:pStyle w:val="NoSpacing"/>
        <w:numPr>
          <w:ilvl w:val="3"/>
          <w:numId w:val="1"/>
        </w:numPr>
      </w:pPr>
      <w:r>
        <w:t>This is because the bees bum with have contact with the pollen and if the arrangement is opposite in the next flower then the seed will be fertilized by the bees bum</w:t>
      </w:r>
    </w:p>
    <w:p w:rsidR="004366D1" w:rsidRDefault="004366D1" w:rsidP="004366D1">
      <w:pPr>
        <w:pStyle w:val="NoSpacing"/>
      </w:pPr>
      <w:r>
        <w:t>Lecture 8 – Genetic drift</w:t>
      </w:r>
    </w:p>
    <w:p w:rsidR="004366D1" w:rsidRDefault="00390104" w:rsidP="004366D1">
      <w:pPr>
        <w:pStyle w:val="NoSpacing"/>
        <w:numPr>
          <w:ilvl w:val="0"/>
          <w:numId w:val="1"/>
        </w:numPr>
      </w:pPr>
      <w:r>
        <w:t>Changes in allele frequency due to chance</w:t>
      </w:r>
    </w:p>
    <w:p w:rsidR="00390104" w:rsidRDefault="00390104" w:rsidP="00390104">
      <w:pPr>
        <w:pStyle w:val="NoSpacing"/>
        <w:numPr>
          <w:ilvl w:val="0"/>
          <w:numId w:val="1"/>
        </w:numPr>
      </w:pPr>
      <w:r>
        <w:t>Sampling Error</w:t>
      </w:r>
    </w:p>
    <w:p w:rsidR="00390104" w:rsidRDefault="00390104" w:rsidP="00390104">
      <w:pPr>
        <w:pStyle w:val="NoSpacing"/>
        <w:numPr>
          <w:ilvl w:val="1"/>
          <w:numId w:val="1"/>
        </w:numPr>
      </w:pPr>
      <w:r>
        <w:t xml:space="preserve">If there are 100 beans with 50/50 mix. We expect to obtain 1:1 ratio if pull out 10, but due to random chance we can obtain 3:7 </w:t>
      </w:r>
    </w:p>
    <w:p w:rsidR="00390104" w:rsidRDefault="00390104" w:rsidP="00390104">
      <w:pPr>
        <w:pStyle w:val="NoSpacing"/>
        <w:numPr>
          <w:ilvl w:val="0"/>
          <w:numId w:val="1"/>
        </w:numPr>
      </w:pPr>
      <w:r>
        <w:t>Founders Effect</w:t>
      </w:r>
    </w:p>
    <w:p w:rsidR="00390104" w:rsidRDefault="00390104" w:rsidP="00390104">
      <w:pPr>
        <w:pStyle w:val="NoSpacing"/>
        <w:numPr>
          <w:ilvl w:val="1"/>
          <w:numId w:val="1"/>
        </w:numPr>
      </w:pPr>
      <w:r>
        <w:t>Small group migrating away from mainland and the island population may or may not represent the mainland due to sampling error</w:t>
      </w:r>
    </w:p>
    <w:p w:rsidR="00390104" w:rsidRDefault="00390104" w:rsidP="00390104">
      <w:pPr>
        <w:pStyle w:val="NoSpacing"/>
        <w:numPr>
          <w:ilvl w:val="1"/>
          <w:numId w:val="1"/>
        </w:numPr>
      </w:pPr>
      <w:r>
        <w:t>Genetic diversity decreases as distance from mainland increases</w:t>
      </w:r>
    </w:p>
    <w:p w:rsidR="00390104" w:rsidRDefault="00390104" w:rsidP="00390104">
      <w:pPr>
        <w:pStyle w:val="NoSpacing"/>
        <w:numPr>
          <w:ilvl w:val="2"/>
          <w:numId w:val="1"/>
        </w:numPr>
      </w:pPr>
      <w:r>
        <w:t>This loss in genetic diversity allows population to be genetic diversity</w:t>
      </w:r>
    </w:p>
    <w:p w:rsidR="00390104" w:rsidRDefault="00390104" w:rsidP="00390104">
      <w:pPr>
        <w:pStyle w:val="NoSpacing"/>
        <w:numPr>
          <w:ilvl w:val="1"/>
          <w:numId w:val="1"/>
        </w:numPr>
      </w:pPr>
      <w:r>
        <w:t>There are no further migrants so no equilibrium can be reached for founders effect</w:t>
      </w:r>
    </w:p>
    <w:p w:rsidR="00EC0380" w:rsidRDefault="00EC0380" w:rsidP="00390104">
      <w:pPr>
        <w:pStyle w:val="NoSpacing"/>
        <w:numPr>
          <w:ilvl w:val="1"/>
          <w:numId w:val="1"/>
        </w:numPr>
      </w:pPr>
      <w:r>
        <w:t xml:space="preserve">When the founder population is small the </w:t>
      </w:r>
      <w:proofErr w:type="spellStart"/>
      <w:r>
        <w:t>affect</w:t>
      </w:r>
      <w:proofErr w:type="spellEnd"/>
      <w:r>
        <w:t xml:space="preserve"> of alleles are more magnified</w:t>
      </w:r>
    </w:p>
    <w:p w:rsidR="00390104" w:rsidRDefault="00390104" w:rsidP="00390104">
      <w:pPr>
        <w:pStyle w:val="NoSpacing"/>
        <w:numPr>
          <w:ilvl w:val="0"/>
          <w:numId w:val="1"/>
        </w:numPr>
      </w:pPr>
      <w:r>
        <w:t>Population bottleneck</w:t>
      </w:r>
    </w:p>
    <w:p w:rsidR="00390104" w:rsidRDefault="00390104" w:rsidP="00390104">
      <w:pPr>
        <w:pStyle w:val="NoSpacing"/>
        <w:numPr>
          <w:ilvl w:val="1"/>
          <w:numId w:val="1"/>
        </w:numPr>
      </w:pPr>
      <w:r>
        <w:lastRenderedPageBreak/>
        <w:t>Where a large population size, is reduced due to natural disaster. The allele frequency changes.</w:t>
      </w:r>
    </w:p>
    <w:p w:rsidR="00EC0380" w:rsidRDefault="00EC0380" w:rsidP="00390104">
      <w:pPr>
        <w:pStyle w:val="NoSpacing"/>
        <w:numPr>
          <w:ilvl w:val="1"/>
          <w:numId w:val="1"/>
        </w:numPr>
      </w:pPr>
      <w:r>
        <w:t>If a large portion of the population dies off then the allele frequency is greatly reduced which means that all of the population would have similar genes</w:t>
      </w:r>
    </w:p>
    <w:p w:rsidR="00390104" w:rsidRDefault="00390104" w:rsidP="00390104">
      <w:pPr>
        <w:pStyle w:val="NoSpacing"/>
        <w:numPr>
          <w:ilvl w:val="0"/>
          <w:numId w:val="1"/>
        </w:numPr>
      </w:pPr>
      <w:r>
        <w:t>Continuous fluctuations</w:t>
      </w:r>
    </w:p>
    <w:p w:rsidR="00EA4CFE" w:rsidRDefault="00EA4CFE" w:rsidP="00EA4CFE">
      <w:pPr>
        <w:pStyle w:val="NoSpacing"/>
        <w:numPr>
          <w:ilvl w:val="0"/>
          <w:numId w:val="1"/>
        </w:numPr>
      </w:pPr>
      <w:r>
        <w:t>Important points of genetic drift</w:t>
      </w:r>
    </w:p>
    <w:p w:rsidR="00EA4CFE" w:rsidRDefault="00EA4CFE" w:rsidP="00EA4CFE">
      <w:pPr>
        <w:pStyle w:val="NoSpacing"/>
        <w:numPr>
          <w:ilvl w:val="0"/>
          <w:numId w:val="9"/>
        </w:numPr>
      </w:pPr>
      <w:r>
        <w:t>Strongest effect on small populations</w:t>
      </w:r>
    </w:p>
    <w:p w:rsidR="00776D38" w:rsidRDefault="00C3571D" w:rsidP="00C3571D">
      <w:pPr>
        <w:pStyle w:val="NoSpacing"/>
        <w:numPr>
          <w:ilvl w:val="2"/>
          <w:numId w:val="1"/>
        </w:numPr>
      </w:pPr>
      <w:r>
        <w:t>Allele frequency varies when populations are small,</w:t>
      </w:r>
    </w:p>
    <w:p w:rsidR="00C3571D" w:rsidRDefault="00C3571D" w:rsidP="00C3571D">
      <w:pPr>
        <w:pStyle w:val="NoSpacing"/>
        <w:numPr>
          <w:ilvl w:val="2"/>
          <w:numId w:val="1"/>
        </w:numPr>
      </w:pPr>
      <w:r>
        <w:t>And stabilize when the population gets bigger</w:t>
      </w:r>
    </w:p>
    <w:p w:rsidR="00EA4CFE" w:rsidRDefault="00EA4CFE" w:rsidP="00EA4CFE">
      <w:pPr>
        <w:pStyle w:val="NoSpacing"/>
        <w:numPr>
          <w:ilvl w:val="0"/>
          <w:numId w:val="9"/>
        </w:numPr>
      </w:pPr>
      <w:r>
        <w:t>Can result in random allele fixation</w:t>
      </w:r>
    </w:p>
    <w:p w:rsidR="00EA4CFE" w:rsidRDefault="00EA4CFE" w:rsidP="00C3571D">
      <w:pPr>
        <w:pStyle w:val="NoSpacing"/>
        <w:numPr>
          <w:ilvl w:val="2"/>
          <w:numId w:val="1"/>
        </w:numPr>
      </w:pPr>
      <w:r>
        <w:t>Where only one allele left at the loci</w:t>
      </w:r>
    </w:p>
    <w:p w:rsidR="00C3571D" w:rsidRDefault="00C3571D" w:rsidP="00C3571D">
      <w:pPr>
        <w:pStyle w:val="NoSpacing"/>
        <w:numPr>
          <w:ilvl w:val="2"/>
          <w:numId w:val="1"/>
        </w:numPr>
      </w:pPr>
      <w:r>
        <w:t>When population size is small, allele frequencies will go to fixation very quickly</w:t>
      </w:r>
    </w:p>
    <w:p w:rsidR="00EA4CFE" w:rsidRDefault="00EA4CFE" w:rsidP="00EA4CFE">
      <w:pPr>
        <w:pStyle w:val="NoSpacing"/>
        <w:numPr>
          <w:ilvl w:val="0"/>
          <w:numId w:val="9"/>
        </w:numPr>
      </w:pPr>
      <w:r>
        <w:t>Decreases genetic diversity</w:t>
      </w:r>
    </w:p>
    <w:p w:rsidR="00C3571D" w:rsidRDefault="00C3571D" w:rsidP="00C3571D">
      <w:pPr>
        <w:pStyle w:val="NoSpacing"/>
        <w:numPr>
          <w:ilvl w:val="2"/>
          <w:numId w:val="1"/>
        </w:numPr>
      </w:pPr>
      <w:r>
        <w:t>More heterozygotes more diverse, so after fixation alleles are more homo</w:t>
      </w:r>
    </w:p>
    <w:p w:rsidR="00C3571D" w:rsidRDefault="00C3571D" w:rsidP="00C3571D">
      <w:pPr>
        <w:pStyle w:val="NoSpacing"/>
        <w:numPr>
          <w:ilvl w:val="2"/>
          <w:numId w:val="1"/>
        </w:numPr>
      </w:pPr>
      <w:r>
        <w:t>Loss of hetero is faster in small populations</w:t>
      </w:r>
    </w:p>
    <w:p w:rsidR="00C3571D" w:rsidRDefault="00C3571D" w:rsidP="00C3571D">
      <w:pPr>
        <w:pStyle w:val="NoSpacing"/>
        <w:numPr>
          <w:ilvl w:val="2"/>
          <w:numId w:val="1"/>
        </w:numPr>
      </w:pPr>
      <w:r>
        <w:t>Usually faster than predicted because not everyone breeds</w:t>
      </w:r>
    </w:p>
    <w:p w:rsidR="00EA4CFE" w:rsidRDefault="00EA4CFE" w:rsidP="00EA4CFE">
      <w:pPr>
        <w:pStyle w:val="NoSpacing"/>
        <w:numPr>
          <w:ilvl w:val="0"/>
          <w:numId w:val="9"/>
        </w:numPr>
      </w:pPr>
      <w:r>
        <w:t>Drives genetic differentiation (divergent)</w:t>
      </w:r>
    </w:p>
    <w:p w:rsidR="00C3571D" w:rsidRDefault="00C3571D" w:rsidP="00C3571D">
      <w:pPr>
        <w:pStyle w:val="NoSpacing"/>
        <w:numPr>
          <w:ilvl w:val="2"/>
          <w:numId w:val="1"/>
        </w:numPr>
      </w:pPr>
      <w:r>
        <w:t>Decreased diversity within population but increased diversity amoung populations</w:t>
      </w:r>
    </w:p>
    <w:p w:rsidR="00C3571D" w:rsidRDefault="00C3571D" w:rsidP="00C3571D">
      <w:pPr>
        <w:pStyle w:val="NoSpacing"/>
        <w:numPr>
          <w:ilvl w:val="0"/>
          <w:numId w:val="1"/>
        </w:numPr>
      </w:pPr>
      <w:r>
        <w:t>Effective population size</w:t>
      </w:r>
    </w:p>
    <w:p w:rsidR="00C3571D" w:rsidRDefault="00C3571D" w:rsidP="00C3571D">
      <w:pPr>
        <w:pStyle w:val="NoSpacing"/>
        <w:numPr>
          <w:ilvl w:val="1"/>
          <w:numId w:val="1"/>
        </w:numPr>
      </w:pPr>
      <w:r>
        <w:t>Takes into account</w:t>
      </w:r>
    </w:p>
    <w:p w:rsidR="00C3571D" w:rsidRDefault="00C3571D" w:rsidP="00C3571D">
      <w:pPr>
        <w:pStyle w:val="NoSpacing"/>
        <w:numPr>
          <w:ilvl w:val="2"/>
          <w:numId w:val="1"/>
        </w:numPr>
      </w:pPr>
      <w:r>
        <w:t>Number of adults which actually breed</w:t>
      </w:r>
    </w:p>
    <w:p w:rsidR="00C3571D" w:rsidRDefault="00C3571D" w:rsidP="00C3571D">
      <w:pPr>
        <w:pStyle w:val="NoSpacing"/>
        <w:numPr>
          <w:ilvl w:val="2"/>
          <w:numId w:val="1"/>
        </w:numPr>
      </w:pPr>
      <w:r>
        <w:t>Sex ratio of breeding adults</w:t>
      </w:r>
    </w:p>
    <w:p w:rsidR="00C3571D" w:rsidRPr="0029593D" w:rsidRDefault="00C3571D" w:rsidP="00C3571D">
      <w:pPr>
        <w:pStyle w:val="NoSpacing"/>
        <w:numPr>
          <w:ilvl w:val="1"/>
          <w:numId w:val="1"/>
        </w:numPr>
        <w:rPr>
          <w:highlight w:val="yellow"/>
        </w:rPr>
      </w:pPr>
      <w:r w:rsidRPr="0029593D">
        <w:rPr>
          <w:highlight w:val="yellow"/>
        </w:rPr>
        <w:t>Ne = 4NmNf/(</w:t>
      </w:r>
      <w:proofErr w:type="spellStart"/>
      <w:r w:rsidRPr="0029593D">
        <w:rPr>
          <w:highlight w:val="yellow"/>
        </w:rPr>
        <w:t>Nm+Nf</w:t>
      </w:r>
      <w:proofErr w:type="spellEnd"/>
      <w:r w:rsidRPr="0029593D">
        <w:rPr>
          <w:highlight w:val="yellow"/>
        </w:rPr>
        <w:t>)</w:t>
      </w:r>
    </w:p>
    <w:p w:rsidR="00C3571D" w:rsidRDefault="00C3571D" w:rsidP="00C3571D">
      <w:pPr>
        <w:pStyle w:val="NoSpacing"/>
        <w:numPr>
          <w:ilvl w:val="1"/>
          <w:numId w:val="1"/>
        </w:numPr>
      </w:pPr>
      <w:r>
        <w:t>Effective population size is small, so inbreeding increases</w:t>
      </w:r>
    </w:p>
    <w:p w:rsidR="00623416" w:rsidRDefault="00623416" w:rsidP="00623416">
      <w:pPr>
        <w:pStyle w:val="NoSpacing"/>
      </w:pPr>
      <w:r>
        <w:t>Lecture 9 – Linkage Band Sex</w:t>
      </w:r>
    </w:p>
    <w:p w:rsidR="009E5989" w:rsidRDefault="009E5989" w:rsidP="009E5989">
      <w:pPr>
        <w:pStyle w:val="NoSpacing"/>
        <w:numPr>
          <w:ilvl w:val="0"/>
          <w:numId w:val="1"/>
        </w:numPr>
      </w:pPr>
      <w:r>
        <w:t xml:space="preserve">Two loci </w:t>
      </w:r>
    </w:p>
    <w:p w:rsidR="009E5989" w:rsidRDefault="009E5989" w:rsidP="009E5989">
      <w:pPr>
        <w:pStyle w:val="NoSpacing"/>
        <w:numPr>
          <w:ilvl w:val="1"/>
          <w:numId w:val="1"/>
        </w:numPr>
      </w:pPr>
      <w:r>
        <w:t>Evolution at two loci (quantitative genetics)</w:t>
      </w:r>
    </w:p>
    <w:p w:rsidR="009E5989" w:rsidRDefault="009E5989" w:rsidP="009E5989">
      <w:pPr>
        <w:pStyle w:val="NoSpacing"/>
        <w:numPr>
          <w:ilvl w:val="0"/>
          <w:numId w:val="1"/>
        </w:numPr>
      </w:pPr>
      <w:r>
        <w:t>Linkage equilibrium (at HWE)</w:t>
      </w:r>
    </w:p>
    <w:p w:rsidR="009E5989" w:rsidRDefault="009E5989" w:rsidP="009E5989">
      <w:pPr>
        <w:pStyle w:val="NoSpacing"/>
        <w:numPr>
          <w:ilvl w:val="1"/>
          <w:numId w:val="1"/>
        </w:numPr>
      </w:pPr>
      <w:r w:rsidRPr="0029593D">
        <w:rPr>
          <w:highlight w:val="yellow"/>
        </w:rPr>
        <w:t>Two loci are inherited</w:t>
      </w:r>
      <w:r>
        <w:t xml:space="preserve"> independently </w:t>
      </w:r>
    </w:p>
    <w:p w:rsidR="009E5989" w:rsidRDefault="009E5989" w:rsidP="009E5989">
      <w:pPr>
        <w:pStyle w:val="NoSpacing"/>
        <w:numPr>
          <w:ilvl w:val="1"/>
          <w:numId w:val="1"/>
        </w:numPr>
      </w:pPr>
      <w:r>
        <w:t>During meiosis just multiple the probability of each alleles for each of the 4 combinations</w:t>
      </w:r>
    </w:p>
    <w:p w:rsidR="00300AC4" w:rsidRDefault="00300AC4" w:rsidP="00300AC4">
      <w:pPr>
        <w:pStyle w:val="NoSpacing"/>
        <w:numPr>
          <w:ilvl w:val="0"/>
          <w:numId w:val="10"/>
        </w:numPr>
      </w:pPr>
      <w:r>
        <w:t>All haplotypes exist in the population</w:t>
      </w:r>
    </w:p>
    <w:p w:rsidR="00300AC4" w:rsidRDefault="00300AC4" w:rsidP="00300AC4">
      <w:pPr>
        <w:pStyle w:val="NoSpacing"/>
        <w:numPr>
          <w:ilvl w:val="0"/>
          <w:numId w:val="10"/>
        </w:numPr>
      </w:pPr>
      <w:r>
        <w:t>Can multiply the allele frequencies</w:t>
      </w:r>
    </w:p>
    <w:p w:rsidR="00300AC4" w:rsidRDefault="00300AC4" w:rsidP="00300AC4">
      <w:pPr>
        <w:pStyle w:val="NoSpacing"/>
        <w:numPr>
          <w:ilvl w:val="0"/>
          <w:numId w:val="10"/>
        </w:numPr>
      </w:pPr>
      <w:r>
        <w:t>Genotype frequency at one locus is independent of the genotype frequency at the other locus</w:t>
      </w:r>
    </w:p>
    <w:p w:rsidR="00300AC4" w:rsidRDefault="00300AC4" w:rsidP="00300AC4">
      <w:pPr>
        <w:pStyle w:val="NoSpacing"/>
        <w:numPr>
          <w:ilvl w:val="0"/>
          <w:numId w:val="10"/>
        </w:numPr>
      </w:pPr>
      <w:r>
        <w:t>HWE</w:t>
      </w:r>
    </w:p>
    <w:p w:rsidR="009E5989" w:rsidRDefault="009E5989" w:rsidP="009E5989">
      <w:pPr>
        <w:pStyle w:val="NoSpacing"/>
        <w:numPr>
          <w:ilvl w:val="0"/>
          <w:numId w:val="1"/>
        </w:numPr>
      </w:pPr>
      <w:r>
        <w:t>Linkage disequilibrium</w:t>
      </w:r>
    </w:p>
    <w:p w:rsidR="009E5989" w:rsidRDefault="009E5989" w:rsidP="009E5989">
      <w:pPr>
        <w:pStyle w:val="NoSpacing"/>
        <w:numPr>
          <w:ilvl w:val="1"/>
          <w:numId w:val="1"/>
        </w:numPr>
      </w:pPr>
      <w:r>
        <w:t>Two loci are inherited together</w:t>
      </w:r>
    </w:p>
    <w:p w:rsidR="009E5989" w:rsidRDefault="009E5989" w:rsidP="009E5989">
      <w:pPr>
        <w:pStyle w:val="NoSpacing"/>
        <w:numPr>
          <w:ilvl w:val="1"/>
          <w:numId w:val="1"/>
        </w:numPr>
      </w:pPr>
      <w:r>
        <w:t>What happens at one loci will happen to the other as well</w:t>
      </w:r>
    </w:p>
    <w:p w:rsidR="009E5989" w:rsidRDefault="00300AC4" w:rsidP="009E5989">
      <w:pPr>
        <w:pStyle w:val="NoSpacing"/>
        <w:numPr>
          <w:ilvl w:val="1"/>
          <w:numId w:val="1"/>
        </w:numPr>
      </w:pPr>
      <w:r>
        <w:t xml:space="preserve">Cannot just multiply the allele frequencies </w:t>
      </w:r>
    </w:p>
    <w:p w:rsidR="00300AC4" w:rsidRDefault="00300AC4" w:rsidP="009E5989">
      <w:pPr>
        <w:pStyle w:val="NoSpacing"/>
        <w:numPr>
          <w:ilvl w:val="1"/>
          <w:numId w:val="1"/>
        </w:numPr>
      </w:pPr>
      <w:r>
        <w:t xml:space="preserve">Cannot be predicted from just allele frequencies </w:t>
      </w:r>
    </w:p>
    <w:p w:rsidR="00300AC4" w:rsidRDefault="00300AC4" w:rsidP="00300AC4">
      <w:pPr>
        <w:pStyle w:val="NoSpacing"/>
        <w:numPr>
          <w:ilvl w:val="0"/>
          <w:numId w:val="11"/>
        </w:numPr>
      </w:pPr>
      <w:r>
        <w:lastRenderedPageBreak/>
        <w:t>Some haplotypes are absent</w:t>
      </w:r>
    </w:p>
    <w:p w:rsidR="00300AC4" w:rsidRDefault="00300AC4" w:rsidP="00300AC4">
      <w:pPr>
        <w:pStyle w:val="NoSpacing"/>
        <w:numPr>
          <w:ilvl w:val="0"/>
          <w:numId w:val="11"/>
        </w:numPr>
      </w:pPr>
      <w:r>
        <w:t>Not the product of the allele frequency</w:t>
      </w:r>
    </w:p>
    <w:p w:rsidR="00300AC4" w:rsidRDefault="00300AC4" w:rsidP="00300AC4">
      <w:pPr>
        <w:pStyle w:val="NoSpacing"/>
        <w:numPr>
          <w:ilvl w:val="0"/>
          <w:numId w:val="11"/>
        </w:numPr>
      </w:pPr>
      <w:r>
        <w:t>Genotype frequency not independent</w:t>
      </w:r>
    </w:p>
    <w:p w:rsidR="00300AC4" w:rsidRDefault="00300AC4" w:rsidP="00300AC4">
      <w:pPr>
        <w:pStyle w:val="NoSpacing"/>
        <w:numPr>
          <w:ilvl w:val="2"/>
          <w:numId w:val="1"/>
        </w:numPr>
      </w:pPr>
      <w:r>
        <w:t xml:space="preserve">If </w:t>
      </w:r>
      <w:proofErr w:type="spellStart"/>
      <w:r>
        <w:t>theres</w:t>
      </w:r>
      <w:proofErr w:type="spellEnd"/>
      <w:r>
        <w:t xml:space="preserve"> an allele at locus A you may be able to predict the allele at locus B</w:t>
      </w:r>
    </w:p>
    <w:p w:rsidR="00300AC4" w:rsidRDefault="00300AC4" w:rsidP="00300AC4">
      <w:pPr>
        <w:pStyle w:val="NoSpacing"/>
        <w:numPr>
          <w:ilvl w:val="0"/>
          <w:numId w:val="11"/>
        </w:numPr>
      </w:pPr>
      <w:r>
        <w:t>Not in HWE</w:t>
      </w:r>
    </w:p>
    <w:p w:rsidR="00300AC4" w:rsidRDefault="00300AC4" w:rsidP="00300AC4">
      <w:pPr>
        <w:pStyle w:val="NoSpacing"/>
        <w:numPr>
          <w:ilvl w:val="0"/>
          <w:numId w:val="1"/>
        </w:numPr>
      </w:pPr>
      <w:r>
        <w:t>Selection and linkage disequilibrium</w:t>
      </w:r>
    </w:p>
    <w:p w:rsidR="00300AC4" w:rsidRDefault="00300AC4" w:rsidP="00300AC4">
      <w:pPr>
        <w:pStyle w:val="NoSpacing"/>
        <w:numPr>
          <w:ilvl w:val="1"/>
          <w:numId w:val="1"/>
        </w:numPr>
      </w:pPr>
      <w:r>
        <w:t>Selection at loci A will have the same affect at loci B</w:t>
      </w:r>
    </w:p>
    <w:p w:rsidR="00300AC4" w:rsidRDefault="00300AC4" w:rsidP="00300AC4">
      <w:pPr>
        <w:pStyle w:val="NoSpacing"/>
        <w:numPr>
          <w:ilvl w:val="1"/>
          <w:numId w:val="1"/>
        </w:numPr>
      </w:pPr>
      <w:r>
        <w:t>Need to study both loci</w:t>
      </w:r>
    </w:p>
    <w:p w:rsidR="00300AC4" w:rsidRDefault="00300AC4" w:rsidP="00300AC4">
      <w:pPr>
        <w:pStyle w:val="NoSpacing"/>
        <w:numPr>
          <w:ilvl w:val="2"/>
          <w:numId w:val="1"/>
        </w:numPr>
      </w:pPr>
      <w:r>
        <w:t>If you only study one loci so this is called genetic hitchhiking</w:t>
      </w:r>
    </w:p>
    <w:p w:rsidR="000516BA" w:rsidRDefault="000516BA" w:rsidP="000516BA">
      <w:pPr>
        <w:pStyle w:val="NoSpacing"/>
        <w:numPr>
          <w:ilvl w:val="0"/>
          <w:numId w:val="1"/>
        </w:numPr>
      </w:pPr>
      <w:r>
        <w:t>What creates linkage disequilibrium</w:t>
      </w:r>
    </w:p>
    <w:p w:rsidR="000516BA" w:rsidRDefault="000516BA" w:rsidP="000516BA">
      <w:pPr>
        <w:pStyle w:val="NoSpacing"/>
        <w:numPr>
          <w:ilvl w:val="1"/>
          <w:numId w:val="1"/>
        </w:numPr>
      </w:pPr>
      <w:r>
        <w:t xml:space="preserve">Selection on </w:t>
      </w:r>
      <w:proofErr w:type="spellStart"/>
      <w:r>
        <w:t>multilocus</w:t>
      </w:r>
      <w:proofErr w:type="spellEnd"/>
      <w:r>
        <w:t xml:space="preserve"> genotype</w:t>
      </w:r>
    </w:p>
    <w:p w:rsidR="000516BA" w:rsidRDefault="000516BA" w:rsidP="000516BA">
      <w:pPr>
        <w:pStyle w:val="NoSpacing"/>
        <w:numPr>
          <w:ilvl w:val="1"/>
          <w:numId w:val="1"/>
        </w:numPr>
      </w:pPr>
      <w:r>
        <w:t>Genetic drift</w:t>
      </w:r>
    </w:p>
    <w:p w:rsidR="000516BA" w:rsidRDefault="000516BA" w:rsidP="000516BA">
      <w:pPr>
        <w:pStyle w:val="NoSpacing"/>
        <w:numPr>
          <w:ilvl w:val="1"/>
          <w:numId w:val="1"/>
        </w:numPr>
      </w:pPr>
      <w:r>
        <w:t>Population mixture</w:t>
      </w:r>
    </w:p>
    <w:p w:rsidR="000516BA" w:rsidRDefault="000516BA" w:rsidP="000516BA">
      <w:pPr>
        <w:pStyle w:val="NoSpacing"/>
        <w:numPr>
          <w:ilvl w:val="1"/>
          <w:numId w:val="1"/>
        </w:numPr>
      </w:pPr>
      <w:r>
        <w:t>Closer the loci, the less likely they will be broken up by sex</w:t>
      </w:r>
    </w:p>
    <w:p w:rsidR="000516BA" w:rsidRDefault="000516BA" w:rsidP="000516BA">
      <w:pPr>
        <w:pStyle w:val="NoSpacing"/>
        <w:numPr>
          <w:ilvl w:val="0"/>
          <w:numId w:val="1"/>
        </w:numPr>
      </w:pPr>
      <w:r>
        <w:t>What reduces linkage disequilibrium</w:t>
      </w:r>
    </w:p>
    <w:p w:rsidR="000516BA" w:rsidRDefault="000516BA" w:rsidP="000516BA">
      <w:pPr>
        <w:pStyle w:val="NoSpacing"/>
        <w:numPr>
          <w:ilvl w:val="1"/>
          <w:numId w:val="1"/>
        </w:numPr>
      </w:pPr>
      <w:r>
        <w:t>Genetic recombination</w:t>
      </w:r>
    </w:p>
    <w:p w:rsidR="000516BA" w:rsidRDefault="000516BA" w:rsidP="000516BA">
      <w:pPr>
        <w:pStyle w:val="NoSpacing"/>
        <w:numPr>
          <w:ilvl w:val="2"/>
          <w:numId w:val="1"/>
        </w:numPr>
      </w:pPr>
      <w:r>
        <w:t>Sex</w:t>
      </w:r>
    </w:p>
    <w:p w:rsidR="000516BA" w:rsidRDefault="000516BA" w:rsidP="000516BA">
      <w:pPr>
        <w:pStyle w:val="NoSpacing"/>
        <w:numPr>
          <w:ilvl w:val="3"/>
          <w:numId w:val="1"/>
        </w:numPr>
      </w:pPr>
      <w:r>
        <w:t>Crossing over so it shuffles the deck</w:t>
      </w:r>
    </w:p>
    <w:p w:rsidR="000516BA" w:rsidRDefault="000516BA" w:rsidP="000516BA">
      <w:pPr>
        <w:pStyle w:val="NoSpacing"/>
        <w:numPr>
          <w:ilvl w:val="3"/>
          <w:numId w:val="1"/>
        </w:numPr>
      </w:pPr>
      <w:r>
        <w:t xml:space="preserve">Creates new combinations </w:t>
      </w:r>
    </w:p>
    <w:p w:rsidR="000516BA" w:rsidRDefault="000516BA" w:rsidP="000516BA">
      <w:pPr>
        <w:pStyle w:val="NoSpacing"/>
        <w:numPr>
          <w:ilvl w:val="2"/>
          <w:numId w:val="1"/>
        </w:numPr>
      </w:pPr>
      <w:r>
        <w:t>Conjugation</w:t>
      </w:r>
    </w:p>
    <w:p w:rsidR="000516BA" w:rsidRDefault="000516BA" w:rsidP="000516BA">
      <w:pPr>
        <w:pStyle w:val="NoSpacing"/>
        <w:numPr>
          <w:ilvl w:val="0"/>
          <w:numId w:val="1"/>
        </w:numPr>
      </w:pPr>
      <w:r>
        <w:t>Why asexual reproduction?</w:t>
      </w:r>
    </w:p>
    <w:p w:rsidR="000516BA" w:rsidRDefault="000516BA" w:rsidP="000516BA">
      <w:pPr>
        <w:pStyle w:val="NoSpacing"/>
        <w:numPr>
          <w:ilvl w:val="1"/>
          <w:numId w:val="1"/>
        </w:numPr>
      </w:pPr>
      <w:r>
        <w:t xml:space="preserve">Offspring are genetically identical to </w:t>
      </w:r>
      <w:proofErr w:type="spellStart"/>
      <w:r>
        <w:t>parejts</w:t>
      </w:r>
      <w:proofErr w:type="spellEnd"/>
    </w:p>
    <w:p w:rsidR="0038412B" w:rsidRDefault="0038412B" w:rsidP="000516BA">
      <w:pPr>
        <w:pStyle w:val="NoSpacing"/>
        <w:numPr>
          <w:ilvl w:val="1"/>
          <w:numId w:val="1"/>
        </w:numPr>
      </w:pPr>
      <w:r>
        <w:t>Passes all alleles</w:t>
      </w:r>
    </w:p>
    <w:p w:rsidR="0038412B" w:rsidRDefault="0038412B" w:rsidP="0038412B">
      <w:pPr>
        <w:pStyle w:val="NoSpacing"/>
        <w:numPr>
          <w:ilvl w:val="0"/>
          <w:numId w:val="1"/>
        </w:numPr>
      </w:pPr>
      <w:r>
        <w:t>Alternatives to sex</w:t>
      </w:r>
    </w:p>
    <w:p w:rsidR="0038412B" w:rsidRDefault="0038412B" w:rsidP="0038412B">
      <w:pPr>
        <w:pStyle w:val="NoSpacing"/>
        <w:numPr>
          <w:ilvl w:val="1"/>
          <w:numId w:val="1"/>
        </w:numPr>
      </w:pPr>
      <w:r>
        <w:t xml:space="preserve">Parthenogenesis </w:t>
      </w:r>
    </w:p>
    <w:p w:rsidR="0038412B" w:rsidRDefault="0038412B" w:rsidP="0038412B">
      <w:pPr>
        <w:pStyle w:val="NoSpacing"/>
        <w:numPr>
          <w:ilvl w:val="2"/>
          <w:numId w:val="1"/>
        </w:numPr>
      </w:pPr>
      <w:r>
        <w:t>Duplication without fertilization, such as have both sexual structures</w:t>
      </w:r>
    </w:p>
    <w:p w:rsidR="0038412B" w:rsidRDefault="0038412B" w:rsidP="0038412B">
      <w:pPr>
        <w:pStyle w:val="NoSpacing"/>
        <w:numPr>
          <w:ilvl w:val="1"/>
          <w:numId w:val="1"/>
        </w:numPr>
      </w:pPr>
      <w:r>
        <w:t>Vegetative propagation</w:t>
      </w:r>
    </w:p>
    <w:p w:rsidR="0038412B" w:rsidRDefault="0038412B" w:rsidP="0038412B">
      <w:pPr>
        <w:pStyle w:val="NoSpacing"/>
        <w:numPr>
          <w:ilvl w:val="1"/>
          <w:numId w:val="1"/>
        </w:numPr>
      </w:pPr>
      <w:r>
        <w:t xml:space="preserve">Fragmentation </w:t>
      </w:r>
    </w:p>
    <w:p w:rsidR="0038412B" w:rsidRDefault="0038412B" w:rsidP="0038412B">
      <w:pPr>
        <w:pStyle w:val="NoSpacing"/>
        <w:numPr>
          <w:ilvl w:val="0"/>
          <w:numId w:val="1"/>
        </w:numPr>
      </w:pPr>
      <w:r>
        <w:t>Twofold cost of sex</w:t>
      </w:r>
    </w:p>
    <w:p w:rsidR="0038412B" w:rsidRDefault="0038412B" w:rsidP="0038412B">
      <w:pPr>
        <w:pStyle w:val="NoSpacing"/>
        <w:numPr>
          <w:ilvl w:val="1"/>
          <w:numId w:val="1"/>
        </w:numPr>
      </w:pPr>
      <w:r>
        <w:t>So after just 2 generations an asexual female can have twice as many offspring</w:t>
      </w:r>
    </w:p>
    <w:p w:rsidR="0038412B" w:rsidRDefault="0038412B" w:rsidP="0038412B">
      <w:pPr>
        <w:pStyle w:val="NoSpacing"/>
        <w:numPr>
          <w:ilvl w:val="2"/>
          <w:numId w:val="1"/>
        </w:numPr>
      </w:pPr>
      <w:r>
        <w:t>This is due to having males and females</w:t>
      </w:r>
    </w:p>
    <w:p w:rsidR="0038412B" w:rsidRDefault="0038412B" w:rsidP="0038412B">
      <w:pPr>
        <w:pStyle w:val="NoSpacing"/>
        <w:numPr>
          <w:ilvl w:val="1"/>
          <w:numId w:val="1"/>
        </w:numPr>
      </w:pPr>
      <w:r>
        <w:t>Sex halves the number of offspring and halves the number of alleles passed on</w:t>
      </w:r>
    </w:p>
    <w:p w:rsidR="0038412B" w:rsidRDefault="0038412B" w:rsidP="0038412B">
      <w:pPr>
        <w:pStyle w:val="NoSpacing"/>
        <w:numPr>
          <w:ilvl w:val="0"/>
          <w:numId w:val="1"/>
        </w:numPr>
      </w:pPr>
      <w:r>
        <w:t>Cost of sex</w:t>
      </w:r>
    </w:p>
    <w:p w:rsidR="0038412B" w:rsidRDefault="0038412B" w:rsidP="0038412B">
      <w:pPr>
        <w:pStyle w:val="NoSpacing"/>
        <w:numPr>
          <w:ilvl w:val="1"/>
          <w:numId w:val="1"/>
        </w:numPr>
      </w:pPr>
      <w:r>
        <w:t>Complicated to locate mate</w:t>
      </w:r>
    </w:p>
    <w:p w:rsidR="0038412B" w:rsidRDefault="0038412B" w:rsidP="0038412B">
      <w:pPr>
        <w:pStyle w:val="NoSpacing"/>
        <w:numPr>
          <w:ilvl w:val="1"/>
          <w:numId w:val="1"/>
        </w:numPr>
      </w:pPr>
      <w:r>
        <w:t>Costly to court and competition</w:t>
      </w:r>
    </w:p>
    <w:p w:rsidR="0038412B" w:rsidRDefault="0038412B" w:rsidP="0038412B">
      <w:pPr>
        <w:pStyle w:val="NoSpacing"/>
        <w:numPr>
          <w:ilvl w:val="1"/>
          <w:numId w:val="1"/>
        </w:numPr>
      </w:pPr>
      <w:r>
        <w:t>Dangerous since STDs</w:t>
      </w:r>
    </w:p>
    <w:p w:rsidR="0038412B" w:rsidRDefault="0038412B" w:rsidP="0038412B">
      <w:pPr>
        <w:pStyle w:val="NoSpacing"/>
        <w:numPr>
          <w:ilvl w:val="0"/>
          <w:numId w:val="1"/>
        </w:numPr>
      </w:pPr>
      <w:r>
        <w:t>Why sex?</w:t>
      </w:r>
    </w:p>
    <w:p w:rsidR="0038412B" w:rsidRDefault="0038412B" w:rsidP="0038412B">
      <w:pPr>
        <w:pStyle w:val="NoSpacing"/>
        <w:numPr>
          <w:ilvl w:val="1"/>
          <w:numId w:val="1"/>
        </w:numPr>
      </w:pPr>
      <w:r>
        <w:t>Sex allows for genetic recombination</w:t>
      </w:r>
    </w:p>
    <w:p w:rsidR="0038412B" w:rsidRDefault="0038412B" w:rsidP="0038412B">
      <w:pPr>
        <w:pStyle w:val="NoSpacing"/>
        <w:numPr>
          <w:ilvl w:val="0"/>
          <w:numId w:val="12"/>
        </w:numPr>
      </w:pPr>
      <w:r>
        <w:t>Crossing over</w:t>
      </w:r>
    </w:p>
    <w:p w:rsidR="0038412B" w:rsidRDefault="0038412B" w:rsidP="0038412B">
      <w:pPr>
        <w:pStyle w:val="NoSpacing"/>
        <w:numPr>
          <w:ilvl w:val="0"/>
          <w:numId w:val="12"/>
        </w:numPr>
      </w:pPr>
      <w:r>
        <w:t xml:space="preserve">Independent assortment </w:t>
      </w:r>
    </w:p>
    <w:p w:rsidR="0038412B" w:rsidRDefault="0038412B" w:rsidP="0038412B">
      <w:pPr>
        <w:pStyle w:val="NoSpacing"/>
        <w:numPr>
          <w:ilvl w:val="2"/>
          <w:numId w:val="1"/>
        </w:numPr>
      </w:pPr>
      <w:r>
        <w:t>Same ratio of each genotype</w:t>
      </w:r>
    </w:p>
    <w:p w:rsidR="0038412B" w:rsidRDefault="0038412B" w:rsidP="0038412B">
      <w:pPr>
        <w:pStyle w:val="NoSpacing"/>
        <w:numPr>
          <w:ilvl w:val="0"/>
          <w:numId w:val="12"/>
        </w:numPr>
      </w:pPr>
      <w:r>
        <w:t>Random fertilization</w:t>
      </w:r>
    </w:p>
    <w:p w:rsidR="0038412B" w:rsidRDefault="0033444C" w:rsidP="0033444C">
      <w:pPr>
        <w:pStyle w:val="NoSpacing"/>
        <w:numPr>
          <w:ilvl w:val="1"/>
          <w:numId w:val="1"/>
        </w:numPr>
      </w:pPr>
      <w:r>
        <w:t>Sex allows for independent evolution at different loci</w:t>
      </w:r>
    </w:p>
    <w:p w:rsidR="0033444C" w:rsidRDefault="0033444C" w:rsidP="0033444C">
      <w:pPr>
        <w:pStyle w:val="NoSpacing"/>
        <w:numPr>
          <w:ilvl w:val="1"/>
          <w:numId w:val="1"/>
        </w:numPr>
      </w:pPr>
      <w:r>
        <w:lastRenderedPageBreak/>
        <w:t>Speeds up evolution</w:t>
      </w:r>
    </w:p>
    <w:p w:rsidR="0033444C" w:rsidRDefault="0033444C" w:rsidP="0033444C">
      <w:pPr>
        <w:pStyle w:val="NoSpacing"/>
        <w:numPr>
          <w:ilvl w:val="1"/>
          <w:numId w:val="1"/>
        </w:numPr>
      </w:pPr>
      <w:r>
        <w:t>Purges unfavorable alleles</w:t>
      </w:r>
    </w:p>
    <w:p w:rsidR="0033444C" w:rsidRDefault="0033444C" w:rsidP="0033444C">
      <w:pPr>
        <w:pStyle w:val="NoSpacing"/>
        <w:numPr>
          <w:ilvl w:val="1"/>
          <w:numId w:val="1"/>
        </w:numPr>
      </w:pPr>
      <w:r>
        <w:t>Creates new allele combination</w:t>
      </w:r>
    </w:p>
    <w:p w:rsidR="0033444C" w:rsidRDefault="0033444C" w:rsidP="0033444C">
      <w:pPr>
        <w:pStyle w:val="NoSpacing"/>
        <w:numPr>
          <w:ilvl w:val="0"/>
          <w:numId w:val="1"/>
        </w:numPr>
      </w:pPr>
      <w:r>
        <w:t>Asexual vs sexual</w:t>
      </w:r>
    </w:p>
    <w:p w:rsidR="0033444C" w:rsidRDefault="0033444C" w:rsidP="0033444C">
      <w:pPr>
        <w:pStyle w:val="NoSpacing"/>
        <w:numPr>
          <w:ilvl w:val="1"/>
          <w:numId w:val="1"/>
        </w:numPr>
      </w:pPr>
      <w:r>
        <w:t>Takes much longer to obtain any certain allele combination</w:t>
      </w:r>
    </w:p>
    <w:p w:rsidR="0033444C" w:rsidRDefault="0033444C" w:rsidP="0033444C">
      <w:pPr>
        <w:pStyle w:val="NoSpacing"/>
        <w:numPr>
          <w:ilvl w:val="1"/>
          <w:numId w:val="1"/>
        </w:numPr>
      </w:pPr>
      <w:r>
        <w:t>While sex would require half the amount</w:t>
      </w:r>
    </w:p>
    <w:p w:rsidR="0033444C" w:rsidRDefault="0033444C" w:rsidP="0033444C">
      <w:pPr>
        <w:pStyle w:val="NoSpacing"/>
        <w:numPr>
          <w:ilvl w:val="1"/>
          <w:numId w:val="1"/>
        </w:numPr>
      </w:pPr>
      <w:r>
        <w:t>Sometimes certain alleles need to be applied in a specific order</w:t>
      </w:r>
    </w:p>
    <w:p w:rsidR="0033444C" w:rsidRDefault="0033444C" w:rsidP="0033444C">
      <w:pPr>
        <w:pStyle w:val="NoSpacing"/>
        <w:numPr>
          <w:ilvl w:val="2"/>
          <w:numId w:val="1"/>
        </w:numPr>
      </w:pPr>
      <w:r>
        <w:t>Sexual reproduction can have all alleles appear at once, while for asexual it would come one by one and sometimes it is disadvantageous for just one</w:t>
      </w:r>
    </w:p>
    <w:p w:rsidR="0033444C" w:rsidRDefault="0033444C" w:rsidP="0033444C">
      <w:pPr>
        <w:pStyle w:val="NoSpacing"/>
        <w:numPr>
          <w:ilvl w:val="1"/>
          <w:numId w:val="1"/>
        </w:numPr>
      </w:pPr>
      <w:r>
        <w:t>Asexual species go extinct faster cause they cannot get rid of a deleterious allele</w:t>
      </w:r>
    </w:p>
    <w:p w:rsidR="0033444C" w:rsidRDefault="0033444C" w:rsidP="0033444C">
      <w:pPr>
        <w:pStyle w:val="NoSpacing"/>
        <w:numPr>
          <w:ilvl w:val="2"/>
          <w:numId w:val="1"/>
        </w:numPr>
      </w:pPr>
      <w:r>
        <w:t xml:space="preserve">Called </w:t>
      </w:r>
      <w:proofErr w:type="spellStart"/>
      <w:r>
        <w:t>Mullers</w:t>
      </w:r>
      <w:proofErr w:type="spellEnd"/>
      <w:r>
        <w:t xml:space="preserve"> Ratchet</w:t>
      </w:r>
    </w:p>
    <w:p w:rsidR="0033444C" w:rsidRDefault="0033444C" w:rsidP="0033444C">
      <w:pPr>
        <w:pStyle w:val="NoSpacing"/>
        <w:numPr>
          <w:ilvl w:val="1"/>
          <w:numId w:val="1"/>
        </w:numPr>
      </w:pPr>
      <w:r>
        <w:t xml:space="preserve">Sexual populations will outcompete asexual when speed of evolution is important, such as high selection </w:t>
      </w:r>
    </w:p>
    <w:p w:rsidR="00432BD2" w:rsidRDefault="00432BD2" w:rsidP="00432BD2">
      <w:pPr>
        <w:pStyle w:val="NoSpacing"/>
        <w:numPr>
          <w:ilvl w:val="2"/>
          <w:numId w:val="1"/>
        </w:numPr>
      </w:pPr>
      <w:r>
        <w:t>They will reach fixation faster</w:t>
      </w:r>
    </w:p>
    <w:p w:rsidR="00432BD2" w:rsidRDefault="00432BD2" w:rsidP="00432BD2">
      <w:pPr>
        <w:pStyle w:val="NoSpacing"/>
        <w:numPr>
          <w:ilvl w:val="1"/>
          <w:numId w:val="1"/>
        </w:numPr>
      </w:pPr>
      <w:r>
        <w:t>When there is no selection then the asexual will outcompete the sexual</w:t>
      </w:r>
    </w:p>
    <w:p w:rsidR="008B45B9" w:rsidRDefault="008B45B9" w:rsidP="00432BD2">
      <w:pPr>
        <w:pStyle w:val="NoSpacing"/>
        <w:numPr>
          <w:ilvl w:val="1"/>
          <w:numId w:val="1"/>
        </w:numPr>
      </w:pPr>
      <w:r>
        <w:t>Genetic load applies to asexual</w:t>
      </w:r>
    </w:p>
    <w:p w:rsidR="008B45B9" w:rsidRDefault="008B45B9" w:rsidP="008B45B9">
      <w:pPr>
        <w:pStyle w:val="NoSpacing"/>
        <w:numPr>
          <w:ilvl w:val="2"/>
          <w:numId w:val="1"/>
        </w:numPr>
      </w:pPr>
      <w:r>
        <w:t xml:space="preserve">Where negative mutations become locked in to the population and mutations </w:t>
      </w:r>
    </w:p>
    <w:p w:rsidR="008B45B9" w:rsidRDefault="008B45B9" w:rsidP="008B45B9">
      <w:pPr>
        <w:pStyle w:val="NoSpacing"/>
        <w:numPr>
          <w:ilvl w:val="2"/>
          <w:numId w:val="1"/>
        </w:numPr>
      </w:pPr>
      <w:r>
        <w:t>Mutation accumulation, cannot be purged like in sexual repro</w:t>
      </w:r>
    </w:p>
    <w:p w:rsidR="008B45B9" w:rsidRDefault="008B45B9" w:rsidP="008B45B9">
      <w:pPr>
        <w:pStyle w:val="NoSpacing"/>
      </w:pPr>
      <w:r>
        <w:t xml:space="preserve">Lecture 10 – Sex </w:t>
      </w:r>
      <w:proofErr w:type="spellStart"/>
      <w:r>
        <w:t>cont</w:t>
      </w:r>
      <w:proofErr w:type="spellEnd"/>
      <w:r>
        <w:t>… Heritability</w:t>
      </w:r>
    </w:p>
    <w:p w:rsidR="008B45B9" w:rsidRDefault="008B45B9" w:rsidP="008B45B9">
      <w:pPr>
        <w:pStyle w:val="NoSpacing"/>
        <w:numPr>
          <w:ilvl w:val="0"/>
          <w:numId w:val="1"/>
        </w:numPr>
      </w:pPr>
      <w:r>
        <w:t>Tangled Bank</w:t>
      </w:r>
    </w:p>
    <w:p w:rsidR="008B45B9" w:rsidRDefault="008B45B9" w:rsidP="008B45B9">
      <w:pPr>
        <w:pStyle w:val="NoSpacing"/>
        <w:numPr>
          <w:ilvl w:val="1"/>
          <w:numId w:val="1"/>
        </w:numPr>
      </w:pPr>
      <w:r>
        <w:t xml:space="preserve">Spatial heterogeneity </w:t>
      </w:r>
    </w:p>
    <w:p w:rsidR="008B45B9" w:rsidRDefault="008B45B9" w:rsidP="008B45B9">
      <w:pPr>
        <w:pStyle w:val="NoSpacing"/>
        <w:numPr>
          <w:ilvl w:val="2"/>
          <w:numId w:val="1"/>
        </w:numPr>
      </w:pPr>
      <w:r>
        <w:t>A lot of changes to adapt to in the environment</w:t>
      </w:r>
    </w:p>
    <w:p w:rsidR="008B45B9" w:rsidRDefault="008B45B9" w:rsidP="008B45B9">
      <w:pPr>
        <w:pStyle w:val="NoSpacing"/>
        <w:numPr>
          <w:ilvl w:val="1"/>
          <w:numId w:val="1"/>
        </w:numPr>
      </w:pPr>
      <w:r>
        <w:t>If offspring is diverse then if environment changes then they may be able to adapt</w:t>
      </w:r>
    </w:p>
    <w:p w:rsidR="008B45B9" w:rsidRDefault="008B45B9" w:rsidP="008B45B9">
      <w:pPr>
        <w:pStyle w:val="NoSpacing"/>
        <w:numPr>
          <w:ilvl w:val="2"/>
          <w:numId w:val="1"/>
        </w:numPr>
      </w:pPr>
      <w:r>
        <w:t xml:space="preserve">Increases probability that some will do better </w:t>
      </w:r>
    </w:p>
    <w:p w:rsidR="008B45B9" w:rsidRDefault="008B45B9" w:rsidP="008B45B9">
      <w:pPr>
        <w:pStyle w:val="NoSpacing"/>
        <w:numPr>
          <w:ilvl w:val="1"/>
          <w:numId w:val="1"/>
        </w:numPr>
      </w:pPr>
      <w:r>
        <w:t>Variation also reduces competition</w:t>
      </w:r>
    </w:p>
    <w:p w:rsidR="008B45B9" w:rsidRDefault="00C96F09" w:rsidP="008B45B9">
      <w:pPr>
        <w:pStyle w:val="NoSpacing"/>
        <w:numPr>
          <w:ilvl w:val="1"/>
          <w:numId w:val="1"/>
        </w:numPr>
      </w:pPr>
      <w:r>
        <w:t xml:space="preserve">Sexual populations outcompete </w:t>
      </w:r>
      <w:proofErr w:type="spellStart"/>
      <w:r>
        <w:t>asexuals</w:t>
      </w:r>
      <w:proofErr w:type="spellEnd"/>
      <w:r>
        <w:t xml:space="preserve"> by using the resources that would have been unavailable to the </w:t>
      </w:r>
      <w:proofErr w:type="spellStart"/>
      <w:r>
        <w:t>asexuals</w:t>
      </w:r>
      <w:proofErr w:type="spellEnd"/>
    </w:p>
    <w:p w:rsidR="00C96F09" w:rsidRDefault="00C96F09" w:rsidP="00C96F09">
      <w:pPr>
        <w:pStyle w:val="NoSpacing"/>
        <w:numPr>
          <w:ilvl w:val="2"/>
          <w:numId w:val="1"/>
        </w:numPr>
      </w:pPr>
      <w:r>
        <w:t xml:space="preserve">Broader niches for </w:t>
      </w:r>
      <w:proofErr w:type="spellStart"/>
      <w:r>
        <w:t>sexuals</w:t>
      </w:r>
      <w:proofErr w:type="spellEnd"/>
    </w:p>
    <w:p w:rsidR="00C96F09" w:rsidRDefault="00C96F09" w:rsidP="00C96F09">
      <w:pPr>
        <w:pStyle w:val="NoSpacing"/>
        <w:numPr>
          <w:ilvl w:val="0"/>
          <w:numId w:val="1"/>
        </w:numPr>
      </w:pPr>
      <w:r>
        <w:t>The Red Queen</w:t>
      </w:r>
    </w:p>
    <w:p w:rsidR="00C96F09" w:rsidRDefault="00C96F09" w:rsidP="00C96F09">
      <w:pPr>
        <w:pStyle w:val="NoSpacing"/>
        <w:numPr>
          <w:ilvl w:val="1"/>
          <w:numId w:val="1"/>
        </w:numPr>
      </w:pPr>
      <w:r>
        <w:t xml:space="preserve">Unpredictable environments </w:t>
      </w:r>
    </w:p>
    <w:p w:rsidR="00C96F09" w:rsidRDefault="00C96F09" w:rsidP="00C96F09">
      <w:pPr>
        <w:pStyle w:val="NoSpacing"/>
        <w:numPr>
          <w:ilvl w:val="2"/>
          <w:numId w:val="1"/>
        </w:numPr>
      </w:pPr>
      <w:r>
        <w:t>Temporal variation</w:t>
      </w:r>
    </w:p>
    <w:p w:rsidR="00C96F09" w:rsidRDefault="00C96F09" w:rsidP="00C96F09">
      <w:pPr>
        <w:pStyle w:val="NoSpacing"/>
        <w:numPr>
          <w:ilvl w:val="1"/>
          <w:numId w:val="1"/>
        </w:numPr>
      </w:pPr>
      <w:r>
        <w:t xml:space="preserve">Who can evolve faster? </w:t>
      </w:r>
    </w:p>
    <w:p w:rsidR="00C96F09" w:rsidRDefault="00C96F09" w:rsidP="00C96F09">
      <w:pPr>
        <w:pStyle w:val="NoSpacing"/>
        <w:numPr>
          <w:ilvl w:val="1"/>
          <w:numId w:val="1"/>
        </w:numPr>
      </w:pPr>
      <w:r>
        <w:t>Usually for host – parasite relationships</w:t>
      </w:r>
    </w:p>
    <w:p w:rsidR="00C96F09" w:rsidRDefault="00C96F09" w:rsidP="00C96F09">
      <w:pPr>
        <w:pStyle w:val="NoSpacing"/>
        <w:numPr>
          <w:ilvl w:val="2"/>
          <w:numId w:val="1"/>
        </w:numPr>
      </w:pPr>
      <w:r>
        <w:t>Host needs to adapt quickly</w:t>
      </w:r>
    </w:p>
    <w:p w:rsidR="00C96F09" w:rsidRDefault="00C96F09" w:rsidP="00C96F09">
      <w:pPr>
        <w:pStyle w:val="NoSpacing"/>
        <w:numPr>
          <w:ilvl w:val="0"/>
          <w:numId w:val="13"/>
        </w:numPr>
      </w:pPr>
      <w:r>
        <w:t>Parasites evolve to attack the most common host genotype quickly</w:t>
      </w:r>
    </w:p>
    <w:p w:rsidR="00C96F09" w:rsidRDefault="00C96F09" w:rsidP="00C96F09">
      <w:pPr>
        <w:pStyle w:val="NoSpacing"/>
        <w:numPr>
          <w:ilvl w:val="0"/>
          <w:numId w:val="13"/>
        </w:numPr>
      </w:pPr>
      <w:r>
        <w:t xml:space="preserve">Now the host is at a disadvantage </w:t>
      </w:r>
    </w:p>
    <w:p w:rsidR="00C96F09" w:rsidRDefault="00C96F09" w:rsidP="00C96F09">
      <w:pPr>
        <w:pStyle w:val="NoSpacing"/>
        <w:numPr>
          <w:ilvl w:val="0"/>
          <w:numId w:val="13"/>
        </w:numPr>
      </w:pPr>
      <w:r>
        <w:t>Host then produces new genotypes or restores old because the genotype can be rearranged</w:t>
      </w:r>
    </w:p>
    <w:p w:rsidR="00C96F09" w:rsidRDefault="00C96F09" w:rsidP="00C96F09">
      <w:pPr>
        <w:pStyle w:val="NoSpacing"/>
        <w:numPr>
          <w:ilvl w:val="0"/>
          <w:numId w:val="13"/>
        </w:numPr>
      </w:pPr>
      <w:r>
        <w:t>Host lags behind the parasite</w:t>
      </w:r>
    </w:p>
    <w:p w:rsidR="00C96F09" w:rsidRDefault="00C96F09" w:rsidP="00C96F09">
      <w:pPr>
        <w:pStyle w:val="NoSpacing"/>
        <w:numPr>
          <w:ilvl w:val="1"/>
          <w:numId w:val="1"/>
        </w:numPr>
      </w:pPr>
      <w:r>
        <w:t>As infection rate increases there is more sexual reproduction so that it gives more genetic variation for the host population to avoid future infection</w:t>
      </w:r>
    </w:p>
    <w:p w:rsidR="00C96F09" w:rsidRDefault="00A558B4" w:rsidP="00A558B4">
      <w:pPr>
        <w:pStyle w:val="NoSpacing"/>
        <w:numPr>
          <w:ilvl w:val="0"/>
          <w:numId w:val="1"/>
        </w:numPr>
      </w:pPr>
      <w:r>
        <w:lastRenderedPageBreak/>
        <w:t>Quantitative genetics</w:t>
      </w:r>
    </w:p>
    <w:p w:rsidR="00A558B4" w:rsidRDefault="00A558B4" w:rsidP="00A558B4">
      <w:pPr>
        <w:pStyle w:val="NoSpacing"/>
        <w:numPr>
          <w:ilvl w:val="1"/>
          <w:numId w:val="1"/>
        </w:numPr>
      </w:pPr>
      <w:r>
        <w:t>Traits controlled by multiple genes</w:t>
      </w:r>
    </w:p>
    <w:p w:rsidR="00A558B4" w:rsidRDefault="00A558B4" w:rsidP="00A558B4">
      <w:pPr>
        <w:pStyle w:val="NoSpacing"/>
        <w:numPr>
          <w:ilvl w:val="0"/>
          <w:numId w:val="1"/>
        </w:numPr>
      </w:pPr>
      <w:r>
        <w:t>Normal Distribution</w:t>
      </w:r>
    </w:p>
    <w:p w:rsidR="00A558B4" w:rsidRDefault="00A558B4" w:rsidP="00A558B4">
      <w:pPr>
        <w:pStyle w:val="NoSpacing"/>
        <w:numPr>
          <w:ilvl w:val="1"/>
          <w:numId w:val="1"/>
        </w:numPr>
      </w:pPr>
      <w:r>
        <w:t>The extremes of the offspring are going to be rare, and get more rare as loci increases</w:t>
      </w:r>
    </w:p>
    <w:p w:rsidR="00A558B4" w:rsidRDefault="00A558B4" w:rsidP="00A558B4">
      <w:pPr>
        <w:pStyle w:val="NoSpacing"/>
        <w:numPr>
          <w:ilvl w:val="1"/>
          <w:numId w:val="1"/>
        </w:numPr>
      </w:pPr>
      <w:r>
        <w:t>The extremes are the same as parent phenotype</w:t>
      </w:r>
    </w:p>
    <w:p w:rsidR="00A558B4" w:rsidRDefault="00A558B4" w:rsidP="00A558B4">
      <w:pPr>
        <w:pStyle w:val="NoSpacing"/>
        <w:numPr>
          <w:ilvl w:val="2"/>
          <w:numId w:val="1"/>
        </w:numPr>
      </w:pPr>
      <w:r>
        <w:t>So the parental phenotype is rare in F1 populations</w:t>
      </w:r>
    </w:p>
    <w:p w:rsidR="00A558B4" w:rsidRDefault="00A558B4" w:rsidP="00A558B4">
      <w:pPr>
        <w:pStyle w:val="NoSpacing"/>
        <w:numPr>
          <w:ilvl w:val="2"/>
          <w:numId w:val="1"/>
        </w:numPr>
      </w:pPr>
      <w:r>
        <w:t>And lost in F2 populations</w:t>
      </w:r>
    </w:p>
    <w:p w:rsidR="00A558B4" w:rsidRDefault="00A558B4" w:rsidP="00A558B4">
      <w:pPr>
        <w:pStyle w:val="NoSpacing"/>
        <w:numPr>
          <w:ilvl w:val="2"/>
          <w:numId w:val="1"/>
        </w:numPr>
      </w:pPr>
      <w:r>
        <w:t>By selecting for the original parent phenotype several generations later they could be brought back</w:t>
      </w:r>
    </w:p>
    <w:p w:rsidR="00A558B4" w:rsidRDefault="00A558B4" w:rsidP="00A558B4">
      <w:pPr>
        <w:pStyle w:val="NoSpacing"/>
        <w:numPr>
          <w:ilvl w:val="0"/>
          <w:numId w:val="1"/>
        </w:numPr>
      </w:pPr>
      <w:r>
        <w:t>Environment</w:t>
      </w:r>
    </w:p>
    <w:p w:rsidR="00A558B4" w:rsidRDefault="00A558B4" w:rsidP="00A558B4">
      <w:pPr>
        <w:pStyle w:val="NoSpacing"/>
        <w:numPr>
          <w:ilvl w:val="1"/>
          <w:numId w:val="1"/>
        </w:numPr>
      </w:pPr>
      <w:r>
        <w:t>Sometimes hybrids are found in labs not in nature despite overlapping areas</w:t>
      </w:r>
    </w:p>
    <w:p w:rsidR="00A558B4" w:rsidRDefault="009B49C7" w:rsidP="00A558B4">
      <w:pPr>
        <w:pStyle w:val="NoSpacing"/>
        <w:numPr>
          <w:ilvl w:val="1"/>
          <w:numId w:val="1"/>
        </w:numPr>
      </w:pPr>
      <w:r>
        <w:t>When parents are homozygous the F1 will have little variation</w:t>
      </w:r>
    </w:p>
    <w:p w:rsidR="009B49C7" w:rsidRDefault="009B49C7" w:rsidP="009B49C7">
      <w:pPr>
        <w:pStyle w:val="NoSpacing"/>
        <w:numPr>
          <w:ilvl w:val="2"/>
          <w:numId w:val="1"/>
        </w:numPr>
      </w:pPr>
      <w:r>
        <w:t>When crossing the heterozygous F1 there will be a lot of variation</w:t>
      </w:r>
    </w:p>
    <w:p w:rsidR="009B49C7" w:rsidRDefault="009B49C7" w:rsidP="009B49C7">
      <w:pPr>
        <w:pStyle w:val="NoSpacing"/>
        <w:numPr>
          <w:ilvl w:val="0"/>
          <w:numId w:val="1"/>
        </w:numPr>
      </w:pPr>
      <w:r>
        <w:t>Nature vs. Nurture</w:t>
      </w:r>
    </w:p>
    <w:p w:rsidR="009B49C7" w:rsidRDefault="009B49C7" w:rsidP="009B49C7">
      <w:pPr>
        <w:pStyle w:val="NoSpacing"/>
        <w:numPr>
          <w:ilvl w:val="1"/>
          <w:numId w:val="1"/>
        </w:numPr>
      </w:pPr>
      <w:r>
        <w:t>Is variation in height due to variation in genes or variation in the environment?</w:t>
      </w:r>
    </w:p>
    <w:p w:rsidR="009B49C7" w:rsidRDefault="009B49C7" w:rsidP="009B49C7">
      <w:pPr>
        <w:pStyle w:val="NoSpacing"/>
        <w:numPr>
          <w:ilvl w:val="1"/>
          <w:numId w:val="1"/>
        </w:numPr>
      </w:pPr>
      <w:proofErr w:type="spellStart"/>
      <w:r>
        <w:t>Vp</w:t>
      </w:r>
      <w:proofErr w:type="spellEnd"/>
      <w:r>
        <w:t xml:space="preserve"> = VG + VE</w:t>
      </w:r>
    </w:p>
    <w:p w:rsidR="009B49C7" w:rsidRDefault="009B49C7" w:rsidP="009B49C7">
      <w:pPr>
        <w:pStyle w:val="NoSpacing"/>
        <w:numPr>
          <w:ilvl w:val="2"/>
          <w:numId w:val="1"/>
        </w:numPr>
      </w:pPr>
      <w:proofErr w:type="spellStart"/>
      <w:r>
        <w:t>Vp</w:t>
      </w:r>
      <w:proofErr w:type="spellEnd"/>
      <w:r>
        <w:t xml:space="preserve"> is variation of phenotype </w:t>
      </w:r>
    </w:p>
    <w:p w:rsidR="009B49C7" w:rsidRDefault="009B49C7" w:rsidP="009B49C7">
      <w:pPr>
        <w:pStyle w:val="NoSpacing"/>
        <w:numPr>
          <w:ilvl w:val="2"/>
          <w:numId w:val="1"/>
        </w:numPr>
      </w:pPr>
      <w:r>
        <w:t>VG is variation from genes</w:t>
      </w:r>
    </w:p>
    <w:p w:rsidR="009B49C7" w:rsidRDefault="009B49C7" w:rsidP="009B49C7">
      <w:pPr>
        <w:pStyle w:val="NoSpacing"/>
        <w:numPr>
          <w:ilvl w:val="2"/>
          <w:numId w:val="1"/>
        </w:numPr>
      </w:pPr>
      <w:r>
        <w:t>VE is variation from environment</w:t>
      </w:r>
    </w:p>
    <w:p w:rsidR="009B49C7" w:rsidRDefault="009B49C7" w:rsidP="009B49C7">
      <w:pPr>
        <w:pStyle w:val="NoSpacing"/>
        <w:numPr>
          <w:ilvl w:val="0"/>
          <w:numId w:val="1"/>
        </w:numPr>
      </w:pPr>
      <w:r>
        <w:t>Sorting out variation in genes and environments</w:t>
      </w:r>
    </w:p>
    <w:p w:rsidR="009B49C7" w:rsidRDefault="00E542FB" w:rsidP="009B49C7">
      <w:pPr>
        <w:pStyle w:val="NoSpacing"/>
        <w:numPr>
          <w:ilvl w:val="1"/>
          <w:numId w:val="1"/>
        </w:numPr>
      </w:pPr>
      <w:r>
        <w:t>Controlling genes and rear in different environment</w:t>
      </w:r>
    </w:p>
    <w:p w:rsidR="00E542FB" w:rsidRDefault="00E542FB" w:rsidP="009B49C7">
      <w:pPr>
        <w:pStyle w:val="NoSpacing"/>
        <w:numPr>
          <w:ilvl w:val="1"/>
          <w:numId w:val="1"/>
        </w:numPr>
      </w:pPr>
      <w:r>
        <w:t>Controlling for environment and rear genetically unrelated individuals</w:t>
      </w:r>
    </w:p>
    <w:p w:rsidR="00E542FB" w:rsidRDefault="00E542FB" w:rsidP="009B49C7">
      <w:pPr>
        <w:pStyle w:val="NoSpacing"/>
        <w:numPr>
          <w:ilvl w:val="1"/>
          <w:numId w:val="1"/>
        </w:numPr>
      </w:pPr>
      <w:r>
        <w:t>Cross fostering</w:t>
      </w:r>
    </w:p>
    <w:p w:rsidR="00E542FB" w:rsidRDefault="00E542FB" w:rsidP="00E542FB">
      <w:pPr>
        <w:pStyle w:val="NoSpacing"/>
        <w:numPr>
          <w:ilvl w:val="2"/>
          <w:numId w:val="1"/>
        </w:numPr>
      </w:pPr>
      <w:r>
        <w:t>Swap offspring with genetically unrelated parents</w:t>
      </w:r>
    </w:p>
    <w:p w:rsidR="00E542FB" w:rsidRDefault="00E542FB" w:rsidP="00E542FB">
      <w:pPr>
        <w:pStyle w:val="NoSpacing"/>
        <w:numPr>
          <w:ilvl w:val="0"/>
          <w:numId w:val="1"/>
        </w:numPr>
      </w:pPr>
      <w:r>
        <w:t xml:space="preserve">Heritability </w:t>
      </w:r>
    </w:p>
    <w:p w:rsidR="00E542FB" w:rsidRDefault="00E542FB" w:rsidP="00E542FB">
      <w:pPr>
        <w:pStyle w:val="NoSpacing"/>
        <w:numPr>
          <w:ilvl w:val="1"/>
          <w:numId w:val="1"/>
        </w:numPr>
      </w:pPr>
      <w:r>
        <w:t>When slope of average offspring vs average parent is 1 heritability  is also 1</w:t>
      </w:r>
    </w:p>
    <w:p w:rsidR="00E542FB" w:rsidRDefault="00E542FB" w:rsidP="00E542FB">
      <w:pPr>
        <w:pStyle w:val="NoSpacing"/>
        <w:numPr>
          <w:ilvl w:val="1"/>
          <w:numId w:val="1"/>
        </w:numPr>
      </w:pPr>
      <w:r>
        <w:t>Heritability is the slope of the line</w:t>
      </w:r>
    </w:p>
    <w:p w:rsidR="00EE1D06" w:rsidRDefault="00EE1D06" w:rsidP="00E542FB">
      <w:pPr>
        <w:pStyle w:val="NoSpacing"/>
        <w:numPr>
          <w:ilvl w:val="1"/>
          <w:numId w:val="1"/>
        </w:numPr>
      </w:pPr>
      <w:r>
        <w:t>Broad Sense</w:t>
      </w:r>
    </w:p>
    <w:p w:rsidR="00E542FB" w:rsidRDefault="00E542FB" w:rsidP="00EE1D06">
      <w:pPr>
        <w:pStyle w:val="NoSpacing"/>
        <w:numPr>
          <w:ilvl w:val="2"/>
          <w:numId w:val="1"/>
        </w:numPr>
      </w:pPr>
      <w:r>
        <w:t>H</w:t>
      </w:r>
      <w:r>
        <w:rPr>
          <w:vertAlign w:val="superscript"/>
        </w:rPr>
        <w:t>2</w:t>
      </w:r>
      <w:r>
        <w:t xml:space="preserve"> = VG/VP = VG/</w:t>
      </w:r>
      <w:r w:rsidR="00EE1D06">
        <w:t>(VG+VE)</w:t>
      </w:r>
    </w:p>
    <w:p w:rsidR="00EE1D06" w:rsidRDefault="00EE1D06" w:rsidP="00EE1D06">
      <w:pPr>
        <w:pStyle w:val="NoSpacing"/>
        <w:numPr>
          <w:ilvl w:val="1"/>
          <w:numId w:val="1"/>
        </w:numPr>
      </w:pPr>
      <w:r>
        <w:t>Narrow Sense</w:t>
      </w:r>
    </w:p>
    <w:p w:rsidR="00EE1D06" w:rsidRDefault="00EE1D06" w:rsidP="00EE1D06">
      <w:pPr>
        <w:pStyle w:val="NoSpacing"/>
        <w:numPr>
          <w:ilvl w:val="2"/>
          <w:numId w:val="1"/>
        </w:numPr>
      </w:pPr>
      <w:r>
        <w:t>VG = VA+VD+VI</w:t>
      </w:r>
    </w:p>
    <w:p w:rsidR="00EE1D06" w:rsidRDefault="00EE1D06" w:rsidP="00EE1D06">
      <w:pPr>
        <w:pStyle w:val="NoSpacing"/>
        <w:numPr>
          <w:ilvl w:val="2"/>
          <w:numId w:val="1"/>
        </w:numPr>
      </w:pPr>
      <w:r>
        <w:t>h</w:t>
      </w:r>
      <w:r>
        <w:rPr>
          <w:vertAlign w:val="superscript"/>
        </w:rPr>
        <w:t>2</w:t>
      </w:r>
      <w:r>
        <w:t xml:space="preserve"> = VA/(VA+VD+VI+VE)</w:t>
      </w:r>
    </w:p>
    <w:p w:rsidR="00EE1D06" w:rsidRDefault="00EE1D06" w:rsidP="00EE1D06">
      <w:pPr>
        <w:pStyle w:val="NoSpacing"/>
        <w:numPr>
          <w:ilvl w:val="3"/>
          <w:numId w:val="1"/>
        </w:numPr>
      </w:pPr>
      <w:r>
        <w:t>VA is additive genetic variation</w:t>
      </w:r>
    </w:p>
    <w:p w:rsidR="00EE1D06" w:rsidRDefault="00EE1D06" w:rsidP="00EE1D06">
      <w:pPr>
        <w:pStyle w:val="NoSpacing"/>
        <w:numPr>
          <w:ilvl w:val="3"/>
          <w:numId w:val="1"/>
        </w:numPr>
      </w:pPr>
      <w:r>
        <w:t>VD is dominance genetic variation</w:t>
      </w:r>
    </w:p>
    <w:p w:rsidR="00EE1D06" w:rsidRDefault="00EE1D06" w:rsidP="00EE1D06">
      <w:pPr>
        <w:pStyle w:val="NoSpacing"/>
        <w:numPr>
          <w:ilvl w:val="3"/>
          <w:numId w:val="1"/>
        </w:numPr>
      </w:pPr>
      <w:r>
        <w:t>VI is the variation due to gene interactions</w:t>
      </w:r>
    </w:p>
    <w:p w:rsidR="00EE1D06" w:rsidRDefault="00EE1D06" w:rsidP="00EE1D06">
      <w:pPr>
        <w:pStyle w:val="NoSpacing"/>
        <w:numPr>
          <w:ilvl w:val="3"/>
          <w:numId w:val="1"/>
        </w:numPr>
      </w:pPr>
      <w:r>
        <w:t>VE is the environmental variation</w:t>
      </w:r>
    </w:p>
    <w:p w:rsidR="007C633C" w:rsidRDefault="007C633C" w:rsidP="007C633C">
      <w:pPr>
        <w:pStyle w:val="NoSpacing"/>
      </w:pPr>
      <w:r>
        <w:t>Lecture 11 – Quantitative genetics</w:t>
      </w:r>
    </w:p>
    <w:p w:rsidR="007C633C" w:rsidRDefault="007C633C" w:rsidP="007C633C">
      <w:pPr>
        <w:pStyle w:val="NoSpacing"/>
        <w:numPr>
          <w:ilvl w:val="0"/>
          <w:numId w:val="1"/>
        </w:numPr>
      </w:pPr>
      <w:r>
        <w:t xml:space="preserve">Selection Differential </w:t>
      </w:r>
    </w:p>
    <w:p w:rsidR="007C633C" w:rsidRPr="00F87F67" w:rsidRDefault="007C633C" w:rsidP="007C633C">
      <w:pPr>
        <w:pStyle w:val="NoSpacing"/>
        <w:numPr>
          <w:ilvl w:val="1"/>
          <w:numId w:val="1"/>
        </w:numPr>
        <w:rPr>
          <w:highlight w:val="yellow"/>
        </w:rPr>
      </w:pPr>
      <w:r w:rsidRPr="00F87F67">
        <w:rPr>
          <w:highlight w:val="yellow"/>
        </w:rPr>
        <w:t>S = P*-P</w:t>
      </w:r>
    </w:p>
    <w:p w:rsidR="007C633C" w:rsidRDefault="007C633C" w:rsidP="007C633C">
      <w:pPr>
        <w:pStyle w:val="NoSpacing"/>
        <w:numPr>
          <w:ilvl w:val="2"/>
          <w:numId w:val="1"/>
        </w:numPr>
      </w:pPr>
      <w:bookmarkStart w:id="0" w:name="_GoBack"/>
      <w:bookmarkEnd w:id="0"/>
      <w:r>
        <w:t xml:space="preserve">P* is the mean of the survivors </w:t>
      </w:r>
    </w:p>
    <w:p w:rsidR="007C633C" w:rsidRDefault="007C633C" w:rsidP="007C633C">
      <w:pPr>
        <w:pStyle w:val="NoSpacing"/>
        <w:numPr>
          <w:ilvl w:val="2"/>
          <w:numId w:val="1"/>
        </w:numPr>
      </w:pPr>
      <w:r>
        <w:t>P is the means of the whole population before</w:t>
      </w:r>
    </w:p>
    <w:p w:rsidR="007C633C" w:rsidRDefault="007C633C" w:rsidP="007C633C">
      <w:pPr>
        <w:pStyle w:val="NoSpacing"/>
        <w:numPr>
          <w:ilvl w:val="0"/>
          <w:numId w:val="1"/>
        </w:numPr>
      </w:pPr>
      <w:r>
        <w:t xml:space="preserve">Response to selection </w:t>
      </w:r>
    </w:p>
    <w:p w:rsidR="007C633C" w:rsidRPr="00F87F67" w:rsidRDefault="00D935E3" w:rsidP="007C633C">
      <w:pPr>
        <w:pStyle w:val="NoSpacing"/>
        <w:numPr>
          <w:ilvl w:val="1"/>
          <w:numId w:val="1"/>
        </w:numPr>
        <w:rPr>
          <w:highlight w:val="yellow"/>
        </w:rPr>
      </w:pPr>
      <w:r w:rsidRPr="00F87F67">
        <w:rPr>
          <w:highlight w:val="yellow"/>
        </w:rPr>
        <w:t>R = h</w:t>
      </w:r>
      <w:r w:rsidRPr="00F87F67">
        <w:rPr>
          <w:highlight w:val="yellow"/>
          <w:vertAlign w:val="superscript"/>
        </w:rPr>
        <w:t>2</w:t>
      </w:r>
      <w:r w:rsidRPr="00F87F67">
        <w:rPr>
          <w:highlight w:val="yellow"/>
        </w:rPr>
        <w:t>*S</w:t>
      </w:r>
    </w:p>
    <w:p w:rsidR="00D935E3" w:rsidRDefault="00D935E3" w:rsidP="00D935E3">
      <w:pPr>
        <w:pStyle w:val="NoSpacing"/>
        <w:numPr>
          <w:ilvl w:val="2"/>
          <w:numId w:val="1"/>
        </w:numPr>
      </w:pPr>
      <w:r>
        <w:lastRenderedPageBreak/>
        <w:t>Where h</w:t>
      </w:r>
      <w:r>
        <w:rPr>
          <w:vertAlign w:val="superscript"/>
        </w:rPr>
        <w:t>2</w:t>
      </w:r>
      <w:r>
        <w:t xml:space="preserve"> is narrow sense heritability </w:t>
      </w:r>
    </w:p>
    <w:p w:rsidR="00D935E3" w:rsidRDefault="00D935E3" w:rsidP="00D935E3">
      <w:pPr>
        <w:pStyle w:val="NoSpacing"/>
        <w:numPr>
          <w:ilvl w:val="2"/>
          <w:numId w:val="1"/>
        </w:numPr>
      </w:pPr>
      <w:r>
        <w:t xml:space="preserve">S is the selection differential </w:t>
      </w:r>
    </w:p>
    <w:p w:rsidR="00D935E3" w:rsidRPr="00F87F67" w:rsidRDefault="00D935E3" w:rsidP="00D935E3">
      <w:pPr>
        <w:pStyle w:val="NoSpacing"/>
        <w:numPr>
          <w:ilvl w:val="1"/>
          <w:numId w:val="1"/>
        </w:numPr>
        <w:rPr>
          <w:highlight w:val="yellow"/>
        </w:rPr>
      </w:pPr>
      <w:r w:rsidRPr="00F87F67">
        <w:rPr>
          <w:highlight w:val="yellow"/>
        </w:rPr>
        <w:t>Slope = h</w:t>
      </w:r>
      <w:r w:rsidRPr="00F87F67">
        <w:rPr>
          <w:highlight w:val="yellow"/>
          <w:vertAlign w:val="superscript"/>
        </w:rPr>
        <w:t>2</w:t>
      </w:r>
      <w:r w:rsidRPr="00F87F67">
        <w:rPr>
          <w:highlight w:val="yellow"/>
        </w:rPr>
        <w:t xml:space="preserve"> = R/S</w:t>
      </w:r>
    </w:p>
    <w:p w:rsidR="00E96095" w:rsidRDefault="00E96095" w:rsidP="00E96095">
      <w:pPr>
        <w:pStyle w:val="NoSpacing"/>
        <w:numPr>
          <w:ilvl w:val="0"/>
          <w:numId w:val="1"/>
        </w:numPr>
      </w:pPr>
      <w:r>
        <w:t>Heritability decreases with selection</w:t>
      </w:r>
    </w:p>
    <w:p w:rsidR="00E96095" w:rsidRDefault="00E96095" w:rsidP="00E96095">
      <w:pPr>
        <w:pStyle w:val="NoSpacing"/>
        <w:numPr>
          <w:ilvl w:val="1"/>
          <w:numId w:val="1"/>
        </w:numPr>
      </w:pPr>
      <w:r>
        <w:t>Selection against low end of distribution</w:t>
      </w:r>
    </w:p>
    <w:p w:rsidR="00E96095" w:rsidRDefault="00E96095" w:rsidP="00E96095">
      <w:pPr>
        <w:pStyle w:val="NoSpacing"/>
        <w:numPr>
          <w:ilvl w:val="1"/>
          <w:numId w:val="1"/>
        </w:numPr>
      </w:pPr>
      <w:r>
        <w:t>Removes additive variation</w:t>
      </w:r>
    </w:p>
    <w:p w:rsidR="00E96095" w:rsidRDefault="00E96095" w:rsidP="00E96095">
      <w:pPr>
        <w:pStyle w:val="NoSpacing"/>
        <w:numPr>
          <w:ilvl w:val="0"/>
          <w:numId w:val="1"/>
        </w:numPr>
      </w:pPr>
      <w:r>
        <w:t>Modes of selection</w:t>
      </w:r>
    </w:p>
    <w:p w:rsidR="00E96095" w:rsidRDefault="00E96095" w:rsidP="00E96095">
      <w:pPr>
        <w:pStyle w:val="NoSpacing"/>
        <w:numPr>
          <w:ilvl w:val="1"/>
          <w:numId w:val="1"/>
        </w:numPr>
      </w:pPr>
      <w:r>
        <w:t>Directional selection</w:t>
      </w:r>
    </w:p>
    <w:p w:rsidR="00E96095" w:rsidRDefault="00E96095" w:rsidP="00E96095">
      <w:pPr>
        <w:pStyle w:val="NoSpacing"/>
        <w:numPr>
          <w:ilvl w:val="2"/>
          <w:numId w:val="1"/>
        </w:numPr>
      </w:pPr>
      <w:r>
        <w:t xml:space="preserve">Shift in mean value </w:t>
      </w:r>
    </w:p>
    <w:p w:rsidR="00E96095" w:rsidRDefault="00E96095" w:rsidP="00E96095">
      <w:pPr>
        <w:pStyle w:val="NoSpacing"/>
        <w:numPr>
          <w:ilvl w:val="1"/>
          <w:numId w:val="1"/>
        </w:numPr>
      </w:pPr>
      <w:r>
        <w:t>Stabilizing selecting</w:t>
      </w:r>
    </w:p>
    <w:p w:rsidR="00E96095" w:rsidRDefault="00E96095" w:rsidP="00E96095">
      <w:pPr>
        <w:pStyle w:val="NoSpacing"/>
        <w:numPr>
          <w:ilvl w:val="2"/>
          <w:numId w:val="1"/>
        </w:numPr>
      </w:pPr>
      <w:r>
        <w:t>Mean value stays the same but the deviation decreases</w:t>
      </w:r>
    </w:p>
    <w:p w:rsidR="00E96095" w:rsidRDefault="00E96095" w:rsidP="00E96095">
      <w:pPr>
        <w:pStyle w:val="NoSpacing"/>
        <w:numPr>
          <w:ilvl w:val="1"/>
          <w:numId w:val="1"/>
        </w:numPr>
      </w:pPr>
      <w:r>
        <w:t xml:space="preserve">Disruptive </w:t>
      </w:r>
    </w:p>
    <w:p w:rsidR="00E96095" w:rsidRDefault="00E96095" w:rsidP="00E96095">
      <w:pPr>
        <w:pStyle w:val="NoSpacing"/>
        <w:numPr>
          <w:ilvl w:val="2"/>
          <w:numId w:val="1"/>
        </w:numPr>
      </w:pPr>
      <w:r>
        <w:t xml:space="preserve">Population diverges and two averages emerge </w:t>
      </w:r>
    </w:p>
    <w:p w:rsidR="00E96095" w:rsidRDefault="00E96095" w:rsidP="00E96095">
      <w:pPr>
        <w:pStyle w:val="NoSpacing"/>
        <w:numPr>
          <w:ilvl w:val="1"/>
          <w:numId w:val="1"/>
        </w:numPr>
      </w:pPr>
    </w:p>
    <w:sectPr w:rsidR="00E96095">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53A1" w:rsidRDefault="006B53A1" w:rsidP="00DD0757">
      <w:pPr>
        <w:spacing w:after="0" w:line="240" w:lineRule="auto"/>
      </w:pPr>
      <w:r>
        <w:separator/>
      </w:r>
    </w:p>
  </w:endnote>
  <w:endnote w:type="continuationSeparator" w:id="0">
    <w:p w:rsidR="006B53A1" w:rsidRDefault="006B53A1" w:rsidP="00DD0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3210431"/>
      <w:docPartObj>
        <w:docPartGallery w:val="Page Numbers (Bottom of Page)"/>
        <w:docPartUnique/>
      </w:docPartObj>
    </w:sdtPr>
    <w:sdtContent>
      <w:sdt>
        <w:sdtPr>
          <w:id w:val="135153789"/>
          <w:docPartObj>
            <w:docPartGallery w:val="Page Numbers (Top of Page)"/>
            <w:docPartUnique/>
          </w:docPartObj>
        </w:sdtPr>
        <w:sdtContent>
          <w:p w:rsidR="00AE4457" w:rsidRDefault="00AE445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F87F67">
              <w:rPr>
                <w:b/>
                <w:bCs/>
                <w:noProof/>
              </w:rPr>
              <w:t>12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F87F67">
              <w:rPr>
                <w:b/>
                <w:bCs/>
                <w:noProof/>
              </w:rPr>
              <w:t>15</w:t>
            </w:r>
            <w:r>
              <w:rPr>
                <w:b/>
                <w:bCs/>
                <w:szCs w:val="24"/>
              </w:rPr>
              <w:fldChar w:fldCharType="end"/>
            </w:r>
          </w:p>
        </w:sdtContent>
      </w:sdt>
    </w:sdtContent>
  </w:sdt>
  <w:p w:rsidR="00AE4457" w:rsidRDefault="00AE44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53A1" w:rsidRDefault="006B53A1" w:rsidP="00DD0757">
      <w:pPr>
        <w:spacing w:after="0" w:line="240" w:lineRule="auto"/>
      </w:pPr>
      <w:r>
        <w:separator/>
      </w:r>
    </w:p>
  </w:footnote>
  <w:footnote w:type="continuationSeparator" w:id="0">
    <w:p w:rsidR="006B53A1" w:rsidRDefault="006B53A1" w:rsidP="00DD07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457" w:rsidRDefault="00AE4457">
    <w:pPr>
      <w:pStyle w:val="Header"/>
    </w:pPr>
    <w:r>
      <w:t>Jerry Lu</w:t>
    </w:r>
    <w:r>
      <w:tab/>
    </w:r>
    <w:r>
      <w:tab/>
      <w:t>January 6, 2013</w:t>
    </w:r>
  </w:p>
  <w:p w:rsidR="00AE4457" w:rsidRDefault="00AE4457">
    <w:pPr>
      <w:pStyle w:val="Header"/>
    </w:pPr>
    <w:r>
      <w:t>301175988</w:t>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933143"/>
    <w:multiLevelType w:val="hybridMultilevel"/>
    <w:tmpl w:val="00F8A760"/>
    <w:lvl w:ilvl="0" w:tplc="F06AB85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nsid w:val="24297475"/>
    <w:multiLevelType w:val="hybridMultilevel"/>
    <w:tmpl w:val="53EE40F0"/>
    <w:lvl w:ilvl="0" w:tplc="FA0ADC7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7E07BBC"/>
    <w:multiLevelType w:val="hybridMultilevel"/>
    <w:tmpl w:val="3BA6AE5E"/>
    <w:lvl w:ilvl="0" w:tplc="DB247B2C">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5">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9E0CA6"/>
    <w:multiLevelType w:val="hybridMultilevel"/>
    <w:tmpl w:val="1DAEF61C"/>
    <w:lvl w:ilvl="0" w:tplc="A906008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39E25B64"/>
    <w:multiLevelType w:val="hybridMultilevel"/>
    <w:tmpl w:val="F1504880"/>
    <w:lvl w:ilvl="0" w:tplc="5AE6921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3A144694"/>
    <w:multiLevelType w:val="hybridMultilevel"/>
    <w:tmpl w:val="D3D8A54A"/>
    <w:lvl w:ilvl="0" w:tplc="72B2AF9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FF71FE3"/>
    <w:multiLevelType w:val="hybridMultilevel"/>
    <w:tmpl w:val="05C8443A"/>
    <w:lvl w:ilvl="0" w:tplc="D6B455C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492675A0"/>
    <w:multiLevelType w:val="hybridMultilevel"/>
    <w:tmpl w:val="593CEB1C"/>
    <w:lvl w:ilvl="0" w:tplc="00622E3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54087C89"/>
    <w:multiLevelType w:val="hybridMultilevel"/>
    <w:tmpl w:val="DF020944"/>
    <w:lvl w:ilvl="0" w:tplc="26ACEA8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66A6485C"/>
    <w:multiLevelType w:val="hybridMultilevel"/>
    <w:tmpl w:val="279A8BAC"/>
    <w:lvl w:ilvl="0" w:tplc="518E445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6A824AAA"/>
    <w:multiLevelType w:val="hybridMultilevel"/>
    <w:tmpl w:val="F626ACDE"/>
    <w:lvl w:ilvl="0" w:tplc="3C12F4E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6E53371C"/>
    <w:multiLevelType w:val="hybridMultilevel"/>
    <w:tmpl w:val="CB32F8D0"/>
    <w:lvl w:ilvl="0" w:tplc="D78836A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nsid w:val="771116F6"/>
    <w:multiLevelType w:val="hybridMultilevel"/>
    <w:tmpl w:val="32B486E4"/>
    <w:lvl w:ilvl="0" w:tplc="5240E39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
  </w:num>
  <w:num w:numId="2">
    <w:abstractNumId w:val="11"/>
  </w:num>
  <w:num w:numId="3">
    <w:abstractNumId w:val="0"/>
  </w:num>
  <w:num w:numId="4">
    <w:abstractNumId w:val="7"/>
  </w:num>
  <w:num w:numId="5">
    <w:abstractNumId w:val="1"/>
  </w:num>
  <w:num w:numId="6">
    <w:abstractNumId w:val="5"/>
  </w:num>
  <w:num w:numId="7">
    <w:abstractNumId w:val="4"/>
  </w:num>
  <w:num w:numId="8">
    <w:abstractNumId w:val="3"/>
  </w:num>
  <w:num w:numId="9">
    <w:abstractNumId w:val="9"/>
  </w:num>
  <w:num w:numId="10">
    <w:abstractNumId w:val="6"/>
  </w:num>
  <w:num w:numId="11">
    <w:abstractNumId w:val="10"/>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42A"/>
    <w:rsid w:val="000115B6"/>
    <w:rsid w:val="00034BC9"/>
    <w:rsid w:val="000516BA"/>
    <w:rsid w:val="000B6BB0"/>
    <w:rsid w:val="00136CBC"/>
    <w:rsid w:val="00160C1E"/>
    <w:rsid w:val="00173896"/>
    <w:rsid w:val="001E7DA6"/>
    <w:rsid w:val="0026555E"/>
    <w:rsid w:val="00276980"/>
    <w:rsid w:val="0027790D"/>
    <w:rsid w:val="0029593D"/>
    <w:rsid w:val="00296628"/>
    <w:rsid w:val="002C51E4"/>
    <w:rsid w:val="00300AC4"/>
    <w:rsid w:val="0033444C"/>
    <w:rsid w:val="00353C12"/>
    <w:rsid w:val="00380080"/>
    <w:rsid w:val="0038412B"/>
    <w:rsid w:val="00390104"/>
    <w:rsid w:val="003C61B9"/>
    <w:rsid w:val="004007CD"/>
    <w:rsid w:val="0040328C"/>
    <w:rsid w:val="00432BD2"/>
    <w:rsid w:val="004366D1"/>
    <w:rsid w:val="00464F0F"/>
    <w:rsid w:val="004C6261"/>
    <w:rsid w:val="004F5921"/>
    <w:rsid w:val="00567867"/>
    <w:rsid w:val="00570796"/>
    <w:rsid w:val="00623416"/>
    <w:rsid w:val="006B53A1"/>
    <w:rsid w:val="006C76E7"/>
    <w:rsid w:val="006D4129"/>
    <w:rsid w:val="00776D38"/>
    <w:rsid w:val="007C633C"/>
    <w:rsid w:val="007E4FD5"/>
    <w:rsid w:val="007F036C"/>
    <w:rsid w:val="008A7D7F"/>
    <w:rsid w:val="008B45B9"/>
    <w:rsid w:val="009127F0"/>
    <w:rsid w:val="009463A8"/>
    <w:rsid w:val="0099014A"/>
    <w:rsid w:val="009B49C7"/>
    <w:rsid w:val="009C6799"/>
    <w:rsid w:val="009D403F"/>
    <w:rsid w:val="009D7FA6"/>
    <w:rsid w:val="009E5989"/>
    <w:rsid w:val="009E5C51"/>
    <w:rsid w:val="00A558B4"/>
    <w:rsid w:val="00A739EE"/>
    <w:rsid w:val="00A824A0"/>
    <w:rsid w:val="00AC4508"/>
    <w:rsid w:val="00AE4457"/>
    <w:rsid w:val="00B53064"/>
    <w:rsid w:val="00C1442A"/>
    <w:rsid w:val="00C32515"/>
    <w:rsid w:val="00C3571D"/>
    <w:rsid w:val="00C54807"/>
    <w:rsid w:val="00C768D5"/>
    <w:rsid w:val="00C96F09"/>
    <w:rsid w:val="00CB3420"/>
    <w:rsid w:val="00CE036B"/>
    <w:rsid w:val="00D37576"/>
    <w:rsid w:val="00D935E3"/>
    <w:rsid w:val="00DA5FF9"/>
    <w:rsid w:val="00DD0757"/>
    <w:rsid w:val="00DD0FAA"/>
    <w:rsid w:val="00E102AD"/>
    <w:rsid w:val="00E542FB"/>
    <w:rsid w:val="00E76AA3"/>
    <w:rsid w:val="00E93120"/>
    <w:rsid w:val="00E96095"/>
    <w:rsid w:val="00EA4CFE"/>
    <w:rsid w:val="00EC0380"/>
    <w:rsid w:val="00ED4EB8"/>
    <w:rsid w:val="00EE1D06"/>
    <w:rsid w:val="00F158BC"/>
    <w:rsid w:val="00F87F67"/>
    <w:rsid w:val="00FB09EC"/>
    <w:rsid w:val="00FC0DEB"/>
    <w:rsid w:val="00FD0B4F"/>
    <w:rsid w:val="00FD2C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DBBD6E-FCAF-464D-9F7B-13735315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8D5"/>
    <w:pPr>
      <w:spacing w:line="360" w:lineRule="auto"/>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07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0757"/>
  </w:style>
  <w:style w:type="paragraph" w:styleId="Footer">
    <w:name w:val="footer"/>
    <w:basedOn w:val="Normal"/>
    <w:link w:val="FooterChar"/>
    <w:uiPriority w:val="99"/>
    <w:unhideWhenUsed/>
    <w:rsid w:val="00DD07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0757"/>
  </w:style>
  <w:style w:type="paragraph" w:styleId="NoSpacing">
    <w:name w:val="No Spacing"/>
    <w:link w:val="NoSpacingChar"/>
    <w:uiPriority w:val="1"/>
    <w:qFormat/>
    <w:rsid w:val="0027790D"/>
    <w:pPr>
      <w:spacing w:after="0" w:line="240" w:lineRule="auto"/>
    </w:pPr>
    <w:rPr>
      <w:sz w:val="24"/>
    </w:rPr>
  </w:style>
  <w:style w:type="paragraph" w:customStyle="1" w:styleId="DoubleSpaced">
    <w:name w:val="Double Spaced"/>
    <w:link w:val="DoubleSpacedChar"/>
    <w:autoRedefine/>
    <w:qFormat/>
    <w:rsid w:val="0027790D"/>
    <w:pPr>
      <w:spacing w:line="480" w:lineRule="auto"/>
    </w:pPr>
    <w:rPr>
      <w:sz w:val="24"/>
    </w:rPr>
  </w:style>
  <w:style w:type="character" w:customStyle="1" w:styleId="NoSpacingChar">
    <w:name w:val="No Spacing Char"/>
    <w:basedOn w:val="DefaultParagraphFont"/>
    <w:link w:val="NoSpacing"/>
    <w:uiPriority w:val="1"/>
    <w:rsid w:val="0027790D"/>
    <w:rPr>
      <w:sz w:val="24"/>
    </w:rPr>
  </w:style>
  <w:style w:type="character" w:customStyle="1" w:styleId="DoubleSpacedChar">
    <w:name w:val="Double Spaced Char"/>
    <w:basedOn w:val="NoSpacingChar"/>
    <w:link w:val="DoubleSpaced"/>
    <w:rsid w:val="0027790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rry\Documents\Custom%20Office%20Templates\Normal%20SFU%20(Single%20Space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 SFU (Single Spaced)</Template>
  <TotalTime>4383</TotalTime>
  <Pages>15</Pages>
  <Words>3523</Words>
  <Characters>20082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Lu</dc:creator>
  <cp:keywords/>
  <dc:description/>
  <cp:lastModifiedBy>Jerry Lu</cp:lastModifiedBy>
  <cp:revision>7</cp:revision>
  <dcterms:created xsi:type="dcterms:W3CDTF">2014-02-02T09:34:00Z</dcterms:created>
  <dcterms:modified xsi:type="dcterms:W3CDTF">2014-04-13T18:26:00Z</dcterms:modified>
</cp:coreProperties>
</file>