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AA3" w:rsidRDefault="00EE1A9F" w:rsidP="006C76E7">
      <w:pPr>
        <w:pStyle w:val="NoSpacing"/>
        <w:jc w:val="center"/>
      </w:pPr>
      <w:r>
        <w:t>BISC 300 – Midterm 2</w:t>
      </w:r>
    </w:p>
    <w:p w:rsidR="00EE1A9F" w:rsidRDefault="00EE1A9F" w:rsidP="00EE1A9F">
      <w:pPr>
        <w:pStyle w:val="NoSpacing"/>
      </w:pPr>
      <w:r>
        <w:t>Lecture 12 – Phenotypic Plasticity</w:t>
      </w:r>
    </w:p>
    <w:p w:rsidR="00EE1A9F" w:rsidRDefault="00613784" w:rsidP="00EE1A9F">
      <w:pPr>
        <w:pStyle w:val="NoSpacing"/>
        <w:numPr>
          <w:ilvl w:val="0"/>
          <w:numId w:val="1"/>
        </w:numPr>
      </w:pPr>
      <w:r>
        <w:t xml:space="preserve">Definition: Same genotypes expressing different phenotypes in different </w:t>
      </w:r>
      <w:r>
        <w:rPr>
          <w:b/>
        </w:rPr>
        <w:t>environments</w:t>
      </w:r>
    </w:p>
    <w:p w:rsidR="00613784" w:rsidRDefault="00613784" w:rsidP="00EE1A9F">
      <w:pPr>
        <w:pStyle w:val="NoSpacing"/>
        <w:numPr>
          <w:ilvl w:val="0"/>
          <w:numId w:val="1"/>
        </w:numPr>
      </w:pPr>
      <w:r>
        <w:t xml:space="preserve">Heritability </w:t>
      </w:r>
    </w:p>
    <w:p w:rsidR="006C76E7" w:rsidRDefault="00613784" w:rsidP="006C76E7">
      <w:pPr>
        <w:pStyle w:val="NoSpacing"/>
        <w:numPr>
          <w:ilvl w:val="1"/>
          <w:numId w:val="1"/>
        </w:numPr>
      </w:pPr>
      <w:r>
        <w:t xml:space="preserve">Also depends on variation in environment </w:t>
      </w:r>
    </w:p>
    <w:p w:rsidR="00613784" w:rsidRDefault="00613784" w:rsidP="00613784">
      <w:pPr>
        <w:pStyle w:val="NoSpacing"/>
        <w:numPr>
          <w:ilvl w:val="0"/>
          <w:numId w:val="1"/>
        </w:numPr>
      </w:pPr>
      <w:r>
        <w:t xml:space="preserve">Examples </w:t>
      </w:r>
    </w:p>
    <w:p w:rsidR="00613784" w:rsidRDefault="00613784" w:rsidP="00613784">
      <w:pPr>
        <w:pStyle w:val="NoSpacing"/>
        <w:numPr>
          <w:ilvl w:val="1"/>
          <w:numId w:val="1"/>
        </w:numPr>
      </w:pPr>
      <w:r>
        <w:t>Certain aquatic plants have different leaves for above water and below water</w:t>
      </w:r>
    </w:p>
    <w:p w:rsidR="00613784" w:rsidRDefault="00613784" w:rsidP="00613784">
      <w:pPr>
        <w:pStyle w:val="NoSpacing"/>
        <w:numPr>
          <w:ilvl w:val="1"/>
          <w:numId w:val="1"/>
        </w:numPr>
      </w:pPr>
      <w:r>
        <w:t xml:space="preserve">No plasticity is when all the traits are the same </w:t>
      </w:r>
    </w:p>
    <w:p w:rsidR="00697182" w:rsidRDefault="00697182" w:rsidP="00613784">
      <w:pPr>
        <w:pStyle w:val="NoSpacing"/>
        <w:numPr>
          <w:ilvl w:val="1"/>
          <w:numId w:val="1"/>
        </w:numPr>
      </w:pPr>
      <w:r>
        <w:t>Within environments all the variation is due to genes (heritability = 1), across environments the variation is due to environment</w:t>
      </w:r>
    </w:p>
    <w:p w:rsidR="00697182" w:rsidRDefault="00697182" w:rsidP="00697182">
      <w:pPr>
        <w:pStyle w:val="NoSpacing"/>
        <w:numPr>
          <w:ilvl w:val="0"/>
          <w:numId w:val="1"/>
        </w:numPr>
      </w:pPr>
      <w:r>
        <w:t xml:space="preserve">Heritability </w:t>
      </w:r>
    </w:p>
    <w:p w:rsidR="00697182" w:rsidRDefault="00697182" w:rsidP="00697182">
      <w:pPr>
        <w:pStyle w:val="NoSpacing"/>
        <w:numPr>
          <w:ilvl w:val="1"/>
          <w:numId w:val="1"/>
        </w:numPr>
      </w:pPr>
      <w:r>
        <w:t>So the fact of heritability is only meaningful within an environment and not across environment</w:t>
      </w:r>
    </w:p>
    <w:p w:rsidR="00697182" w:rsidRDefault="00697182" w:rsidP="00697182">
      <w:pPr>
        <w:pStyle w:val="NoSpacing"/>
        <w:numPr>
          <w:ilvl w:val="0"/>
          <w:numId w:val="1"/>
        </w:numPr>
      </w:pPr>
      <w:r>
        <w:t>Additive Effect</w:t>
      </w:r>
    </w:p>
    <w:p w:rsidR="00697182" w:rsidRDefault="00697182" w:rsidP="007A5EE9">
      <w:pPr>
        <w:pStyle w:val="NoSpacing"/>
        <w:numPr>
          <w:ilvl w:val="1"/>
          <w:numId w:val="1"/>
        </w:numPr>
      </w:pPr>
      <w:r>
        <w:t>When comparing two genotypes, when one genotype is always greater than the other genotype that is an Additive Effect</w:t>
      </w:r>
      <w:r w:rsidR="007A5EE9">
        <w:t>.</w:t>
      </w:r>
      <w:r w:rsidR="007A5EE9" w:rsidRPr="007A5EE9">
        <w:t xml:space="preserve"> </w:t>
      </w:r>
      <w:r w:rsidR="007A5EE9">
        <w:t>Slope is the plasticity so more slope = more plasticity</w:t>
      </w:r>
    </w:p>
    <w:p w:rsidR="00697182" w:rsidRDefault="00697182" w:rsidP="00697182">
      <w:pPr>
        <w:pStyle w:val="NoSpacing"/>
        <w:numPr>
          <w:ilvl w:val="1"/>
          <w:numId w:val="1"/>
        </w:numPr>
      </w:pPr>
      <w:r>
        <w:t>Additive effect is similar to a systematic error, the entire genotype is shifted</w:t>
      </w:r>
    </w:p>
    <w:p w:rsidR="00697182" w:rsidRDefault="00697182" w:rsidP="00697182">
      <w:pPr>
        <w:pStyle w:val="NoSpacing"/>
        <w:numPr>
          <w:ilvl w:val="1"/>
          <w:numId w:val="1"/>
        </w:numPr>
      </w:pPr>
      <w:r>
        <w:t>Within the genotypes there can be phenotypic plasticity and across genotypes there is genetic variation</w:t>
      </w:r>
    </w:p>
    <w:p w:rsidR="007A5EE9" w:rsidRDefault="007A5EE9" w:rsidP="00697182">
      <w:pPr>
        <w:pStyle w:val="NoSpacing"/>
        <w:numPr>
          <w:ilvl w:val="1"/>
          <w:numId w:val="1"/>
        </w:numPr>
      </w:pPr>
      <w:r>
        <w:t>Leads to a graph of height vs environment which two lines are parallel. Slopes are equal</w:t>
      </w:r>
    </w:p>
    <w:p w:rsidR="007A5EE9" w:rsidRDefault="007A5EE9" w:rsidP="00697182">
      <w:pPr>
        <w:pStyle w:val="NoSpacing"/>
        <w:numPr>
          <w:ilvl w:val="1"/>
          <w:numId w:val="1"/>
        </w:numPr>
      </w:pPr>
      <w:r>
        <w:t>When one plant does better in any environment compared to the other genotype</w:t>
      </w:r>
    </w:p>
    <w:p w:rsidR="007A5EE9" w:rsidRDefault="007A5EE9" w:rsidP="007A5EE9">
      <w:pPr>
        <w:pStyle w:val="NoSpacing"/>
        <w:numPr>
          <w:ilvl w:val="0"/>
          <w:numId w:val="1"/>
        </w:numPr>
      </w:pPr>
      <w:r>
        <w:t>Genotype X Environment interaction</w:t>
      </w:r>
    </w:p>
    <w:p w:rsidR="007A5EE9" w:rsidRDefault="007A5EE9" w:rsidP="007A5EE9">
      <w:pPr>
        <w:pStyle w:val="NoSpacing"/>
        <w:numPr>
          <w:ilvl w:val="1"/>
          <w:numId w:val="1"/>
        </w:numPr>
      </w:pPr>
      <w:r>
        <w:t>When one genotype is able to have more variation in the same environment as the other genotype. Slope is the plasticity so more slope = more plasticity</w:t>
      </w:r>
    </w:p>
    <w:p w:rsidR="007A5EE9" w:rsidRDefault="007A5EE9" w:rsidP="007A5EE9">
      <w:pPr>
        <w:pStyle w:val="NoSpacing"/>
        <w:numPr>
          <w:ilvl w:val="1"/>
          <w:numId w:val="1"/>
        </w:numPr>
      </w:pPr>
      <w:r>
        <w:t>This effect is when genetic variation within phenotypic plasticity</w:t>
      </w:r>
    </w:p>
    <w:p w:rsidR="007A5EE9" w:rsidRDefault="007A5EE9" w:rsidP="007A5EE9">
      <w:pPr>
        <w:pStyle w:val="NoSpacing"/>
        <w:numPr>
          <w:ilvl w:val="1"/>
          <w:numId w:val="1"/>
        </w:numPr>
      </w:pPr>
      <w:r>
        <w:t>Leads to a graph where the two lines cross, the intersection is the point of which there is genotype to environment interaction. Slopes are not equal.</w:t>
      </w:r>
    </w:p>
    <w:p w:rsidR="007A5EE9" w:rsidRDefault="007A5EE9" w:rsidP="007A5EE9">
      <w:pPr>
        <w:pStyle w:val="NoSpacing"/>
        <w:numPr>
          <w:ilvl w:val="1"/>
          <w:numId w:val="1"/>
        </w:numPr>
      </w:pPr>
      <w:r>
        <w:t xml:space="preserve">When each plant does best in its own environment </w:t>
      </w:r>
    </w:p>
    <w:p w:rsidR="007A5EE9" w:rsidRDefault="00A12F0E" w:rsidP="007A5EE9">
      <w:pPr>
        <w:pStyle w:val="NoSpacing"/>
        <w:numPr>
          <w:ilvl w:val="0"/>
          <w:numId w:val="1"/>
        </w:numPr>
      </w:pPr>
      <w:r>
        <w:t>Environment and Heritability</w:t>
      </w:r>
    </w:p>
    <w:p w:rsidR="00A12F0E" w:rsidRDefault="00A12F0E" w:rsidP="00A12F0E">
      <w:pPr>
        <w:pStyle w:val="NoSpacing"/>
        <w:numPr>
          <w:ilvl w:val="1"/>
          <w:numId w:val="1"/>
        </w:numPr>
      </w:pPr>
      <w:r>
        <w:t>So heritability in lab doesn’t equal heritability in wild</w:t>
      </w:r>
    </w:p>
    <w:p w:rsidR="00A12F0E" w:rsidRDefault="00A12F0E" w:rsidP="00A12F0E">
      <w:pPr>
        <w:pStyle w:val="NoSpacing"/>
        <w:numPr>
          <w:ilvl w:val="1"/>
          <w:numId w:val="1"/>
        </w:numPr>
      </w:pPr>
      <w:r>
        <w:t>This because environment is different so, for one allele to be better it must also be consider for what environments is this better</w:t>
      </w:r>
    </w:p>
    <w:p w:rsidR="00A12F0E" w:rsidRDefault="00A12F0E" w:rsidP="00A12F0E">
      <w:pPr>
        <w:pStyle w:val="NoSpacing"/>
      </w:pPr>
      <w:r>
        <w:t xml:space="preserve">Lecture 13 – Introduction to Adaptation </w:t>
      </w:r>
    </w:p>
    <w:p w:rsidR="00A12F0E" w:rsidRDefault="006C13FC" w:rsidP="00A12F0E">
      <w:pPr>
        <w:pStyle w:val="NoSpacing"/>
        <w:numPr>
          <w:ilvl w:val="0"/>
          <w:numId w:val="1"/>
        </w:numPr>
      </w:pPr>
      <w:r>
        <w:t xml:space="preserve">Definition: Traits which increase individuals fitness which can be passed on </w:t>
      </w:r>
    </w:p>
    <w:p w:rsidR="006C13FC" w:rsidRDefault="006C13FC" w:rsidP="00A12F0E">
      <w:pPr>
        <w:pStyle w:val="NoSpacing"/>
        <w:numPr>
          <w:ilvl w:val="0"/>
          <w:numId w:val="1"/>
        </w:numPr>
      </w:pPr>
      <w:r>
        <w:t>The Spandrels Debate</w:t>
      </w:r>
    </w:p>
    <w:p w:rsidR="006C13FC" w:rsidRDefault="006C13FC" w:rsidP="006C13FC">
      <w:pPr>
        <w:pStyle w:val="NoSpacing"/>
        <w:numPr>
          <w:ilvl w:val="1"/>
          <w:numId w:val="1"/>
        </w:numPr>
      </w:pPr>
      <w:r>
        <w:t>All traits must be adapted in some way for some sort of advantage vs some traits may be just byproducts and not adapted specially for the organism (Spandrels)</w:t>
      </w:r>
    </w:p>
    <w:p w:rsidR="006C13FC" w:rsidRDefault="006C13FC" w:rsidP="006C13FC">
      <w:pPr>
        <w:pStyle w:val="NoSpacing"/>
        <w:numPr>
          <w:ilvl w:val="1"/>
          <w:numId w:val="1"/>
        </w:numPr>
      </w:pPr>
      <w:r>
        <w:t xml:space="preserve">Selection of vs Selection for </w:t>
      </w:r>
    </w:p>
    <w:p w:rsidR="00E922B4" w:rsidRDefault="00E922B4" w:rsidP="006C13FC">
      <w:pPr>
        <w:pStyle w:val="NoSpacing"/>
        <w:numPr>
          <w:ilvl w:val="2"/>
          <w:numId w:val="1"/>
        </w:numPr>
      </w:pPr>
      <w:r>
        <w:t>Selection for (Advantageous trait) and selection of (Byproduct trait from advantageous trait)</w:t>
      </w:r>
    </w:p>
    <w:p w:rsidR="00E922B4" w:rsidRDefault="00E922B4" w:rsidP="00E922B4">
      <w:pPr>
        <w:pStyle w:val="NoSpacing"/>
        <w:numPr>
          <w:ilvl w:val="3"/>
          <w:numId w:val="1"/>
        </w:numPr>
      </w:pPr>
      <w:r>
        <w:lastRenderedPageBreak/>
        <w:t>Genetic hitchhiking</w:t>
      </w:r>
    </w:p>
    <w:p w:rsidR="006C13FC" w:rsidRDefault="00E922B4" w:rsidP="006C13FC">
      <w:pPr>
        <w:pStyle w:val="NoSpacing"/>
        <w:numPr>
          <w:ilvl w:val="2"/>
          <w:numId w:val="1"/>
        </w:numPr>
      </w:pPr>
      <w:r>
        <w:t>These two can be correlated and happen to just work out for the better</w:t>
      </w:r>
    </w:p>
    <w:p w:rsidR="00E922B4" w:rsidRDefault="00E922B4" w:rsidP="00E922B4">
      <w:pPr>
        <w:pStyle w:val="NoSpacing"/>
        <w:numPr>
          <w:ilvl w:val="0"/>
          <w:numId w:val="1"/>
        </w:numPr>
      </w:pPr>
      <w:r>
        <w:t>Spandrels Arguments</w:t>
      </w:r>
    </w:p>
    <w:p w:rsidR="00E922B4" w:rsidRDefault="00656EDA" w:rsidP="00E922B4">
      <w:pPr>
        <w:pStyle w:val="NoSpacing"/>
        <w:numPr>
          <w:ilvl w:val="1"/>
          <w:numId w:val="1"/>
        </w:numPr>
      </w:pPr>
      <w:r>
        <w:t xml:space="preserve">Constraints </w:t>
      </w:r>
    </w:p>
    <w:p w:rsidR="00656EDA" w:rsidRDefault="00656EDA" w:rsidP="00656EDA">
      <w:pPr>
        <w:pStyle w:val="NoSpacing"/>
        <w:numPr>
          <w:ilvl w:val="2"/>
          <w:numId w:val="1"/>
        </w:numPr>
      </w:pPr>
      <w:r>
        <w:t xml:space="preserve">So selection for a trait may have inherent constraints such as small arms in </w:t>
      </w:r>
      <w:proofErr w:type="spellStart"/>
      <w:r>
        <w:t>Trex</w:t>
      </w:r>
      <w:proofErr w:type="spellEnd"/>
    </w:p>
    <w:p w:rsidR="00656EDA" w:rsidRDefault="00656EDA" w:rsidP="00656EDA">
      <w:pPr>
        <w:pStyle w:val="NoSpacing"/>
        <w:numPr>
          <w:ilvl w:val="0"/>
          <w:numId w:val="1"/>
        </w:numPr>
      </w:pPr>
      <w:r>
        <w:t>Alternatives to Adaptation</w:t>
      </w:r>
    </w:p>
    <w:p w:rsidR="00656EDA" w:rsidRDefault="00656EDA" w:rsidP="00D2121A">
      <w:pPr>
        <w:pStyle w:val="NoSpacing"/>
        <w:numPr>
          <w:ilvl w:val="1"/>
          <w:numId w:val="2"/>
        </w:numPr>
      </w:pPr>
      <w:r>
        <w:t>No adaptation and no selection, instead due to genetic drift</w:t>
      </w:r>
    </w:p>
    <w:p w:rsidR="00656EDA" w:rsidRDefault="00656EDA" w:rsidP="00D2121A">
      <w:pPr>
        <w:pStyle w:val="NoSpacing"/>
        <w:numPr>
          <w:ilvl w:val="1"/>
          <w:numId w:val="2"/>
        </w:numPr>
      </w:pPr>
      <w:r>
        <w:t>Indirect selection (Selection of instead of for)</w:t>
      </w:r>
    </w:p>
    <w:p w:rsidR="00656EDA" w:rsidRDefault="00656EDA" w:rsidP="00D2121A">
      <w:pPr>
        <w:pStyle w:val="NoSpacing"/>
        <w:numPr>
          <w:ilvl w:val="1"/>
          <w:numId w:val="2"/>
        </w:numPr>
      </w:pPr>
      <w:r>
        <w:t>Trait is adaptive but evolved for another reason</w:t>
      </w:r>
    </w:p>
    <w:p w:rsidR="00656EDA" w:rsidRDefault="00656EDA" w:rsidP="00D2121A">
      <w:pPr>
        <w:pStyle w:val="NoSpacing"/>
        <w:numPr>
          <w:ilvl w:val="2"/>
          <w:numId w:val="2"/>
        </w:numPr>
      </w:pPr>
      <w:proofErr w:type="spellStart"/>
      <w:r>
        <w:t>Exaptative</w:t>
      </w:r>
      <w:proofErr w:type="spellEnd"/>
      <w:r>
        <w:t xml:space="preserve"> (Evolved for another reason but it happens to be helpful)</w:t>
      </w:r>
    </w:p>
    <w:p w:rsidR="00656EDA" w:rsidRDefault="00656EDA" w:rsidP="00D2121A">
      <w:pPr>
        <w:pStyle w:val="NoSpacing"/>
        <w:numPr>
          <w:ilvl w:val="1"/>
          <w:numId w:val="2"/>
        </w:numPr>
      </w:pPr>
      <w:r>
        <w:t>Trait is adapted but the trait is maladaptive (not useful) for certain circumstances</w:t>
      </w:r>
    </w:p>
    <w:p w:rsidR="007B56E5" w:rsidRDefault="007B56E5" w:rsidP="007B56E5">
      <w:pPr>
        <w:pStyle w:val="NoSpacing"/>
      </w:pPr>
      <w:r>
        <w:t xml:space="preserve">Lecture 14 – Adaptation </w:t>
      </w:r>
      <w:r w:rsidR="00D2121A">
        <w:t>Hypothesis Testing</w:t>
      </w:r>
    </w:p>
    <w:p w:rsidR="00DD7B50" w:rsidRDefault="00DD7B50" w:rsidP="00DD7B50">
      <w:pPr>
        <w:pStyle w:val="NoSpacing"/>
        <w:numPr>
          <w:ilvl w:val="0"/>
          <w:numId w:val="2"/>
        </w:numPr>
      </w:pPr>
      <w:r>
        <w:t xml:space="preserve">Definitions: </w:t>
      </w:r>
    </w:p>
    <w:p w:rsidR="00DD7B50" w:rsidRDefault="00DD7B50" w:rsidP="00DD7B50">
      <w:pPr>
        <w:pStyle w:val="NoSpacing"/>
        <w:numPr>
          <w:ilvl w:val="1"/>
          <w:numId w:val="5"/>
        </w:numPr>
      </w:pPr>
      <w:r>
        <w:t>Adaptive Evolution: Evolutionary changes that increase the fit between individuals and environment. Result of natural selection</w:t>
      </w:r>
    </w:p>
    <w:p w:rsidR="00DD7B50" w:rsidRDefault="00DD7B50" w:rsidP="00DD7B50">
      <w:pPr>
        <w:pStyle w:val="NoSpacing"/>
        <w:numPr>
          <w:ilvl w:val="1"/>
          <w:numId w:val="5"/>
        </w:numPr>
      </w:pPr>
      <w:r>
        <w:t xml:space="preserve">Fitness: Individuals contributions of alleles to the next generation relative to other individuals in the population </w:t>
      </w:r>
    </w:p>
    <w:p w:rsidR="00D2121A" w:rsidRDefault="00D2121A" w:rsidP="00DD7B50">
      <w:pPr>
        <w:pStyle w:val="NoSpacing"/>
        <w:numPr>
          <w:ilvl w:val="0"/>
          <w:numId w:val="5"/>
        </w:numPr>
      </w:pPr>
      <w:r>
        <w:t xml:space="preserve">Types of Explanations </w:t>
      </w:r>
    </w:p>
    <w:p w:rsidR="00D2121A" w:rsidRDefault="00D2121A" w:rsidP="00D2121A">
      <w:pPr>
        <w:pStyle w:val="NoSpacing"/>
        <w:numPr>
          <w:ilvl w:val="1"/>
          <w:numId w:val="4"/>
        </w:numPr>
      </w:pPr>
      <w:r>
        <w:t xml:space="preserve">Proximate Explanation </w:t>
      </w:r>
    </w:p>
    <w:p w:rsidR="00D2121A" w:rsidRDefault="00D2121A" w:rsidP="00D2121A">
      <w:pPr>
        <w:pStyle w:val="NoSpacing"/>
        <w:numPr>
          <w:ilvl w:val="2"/>
          <w:numId w:val="4"/>
        </w:numPr>
      </w:pPr>
      <w:r>
        <w:t>How is this triggered?</w:t>
      </w:r>
    </w:p>
    <w:p w:rsidR="00D2121A" w:rsidRDefault="00D2121A" w:rsidP="00D2121A">
      <w:pPr>
        <w:pStyle w:val="NoSpacing"/>
        <w:numPr>
          <w:ilvl w:val="2"/>
          <w:numId w:val="4"/>
        </w:numPr>
      </w:pPr>
      <w:r>
        <w:t>How does it work?</w:t>
      </w:r>
    </w:p>
    <w:p w:rsidR="00D2121A" w:rsidRDefault="00D2121A" w:rsidP="00D2121A">
      <w:pPr>
        <w:pStyle w:val="NoSpacing"/>
        <w:numPr>
          <w:ilvl w:val="1"/>
          <w:numId w:val="4"/>
        </w:numPr>
      </w:pPr>
      <w:r>
        <w:t>Ultimate Explanation</w:t>
      </w:r>
    </w:p>
    <w:p w:rsidR="00D2121A" w:rsidRDefault="00D2121A" w:rsidP="00D2121A">
      <w:pPr>
        <w:pStyle w:val="NoSpacing"/>
        <w:numPr>
          <w:ilvl w:val="2"/>
          <w:numId w:val="4"/>
        </w:numPr>
      </w:pPr>
      <w:r>
        <w:t>Why has the behavior evolved?</w:t>
      </w:r>
    </w:p>
    <w:p w:rsidR="00D2121A" w:rsidRDefault="00D2121A" w:rsidP="00D2121A">
      <w:pPr>
        <w:pStyle w:val="NoSpacing"/>
        <w:numPr>
          <w:ilvl w:val="2"/>
          <w:numId w:val="4"/>
        </w:numPr>
      </w:pPr>
      <w:r>
        <w:t>Why has the structure evolved?</w:t>
      </w:r>
    </w:p>
    <w:p w:rsidR="00DD7B50" w:rsidRDefault="00E81965" w:rsidP="00DD7B50">
      <w:pPr>
        <w:pStyle w:val="NoSpacing"/>
        <w:numPr>
          <w:ilvl w:val="0"/>
          <w:numId w:val="4"/>
        </w:numPr>
      </w:pPr>
      <w:r>
        <w:t>Testing</w:t>
      </w:r>
    </w:p>
    <w:p w:rsidR="00E81965" w:rsidRDefault="00E81965" w:rsidP="00E81965">
      <w:pPr>
        <w:pStyle w:val="NoSpacing"/>
        <w:numPr>
          <w:ilvl w:val="1"/>
          <w:numId w:val="4"/>
        </w:numPr>
      </w:pPr>
      <w:r>
        <w:t>Observation</w:t>
      </w:r>
    </w:p>
    <w:p w:rsidR="00E81965" w:rsidRDefault="00E81965" w:rsidP="00E81965">
      <w:pPr>
        <w:pStyle w:val="NoSpacing"/>
        <w:numPr>
          <w:ilvl w:val="1"/>
          <w:numId w:val="4"/>
        </w:numPr>
      </w:pPr>
      <w:r>
        <w:t>Research Question</w:t>
      </w:r>
    </w:p>
    <w:p w:rsidR="00E81965" w:rsidRDefault="00E81965" w:rsidP="00E81965">
      <w:pPr>
        <w:pStyle w:val="NoSpacing"/>
        <w:numPr>
          <w:ilvl w:val="1"/>
          <w:numId w:val="4"/>
        </w:numPr>
      </w:pPr>
      <w:r>
        <w:t xml:space="preserve">Hypothesis </w:t>
      </w:r>
    </w:p>
    <w:p w:rsidR="00E81965" w:rsidRDefault="00E81965" w:rsidP="00E81965">
      <w:pPr>
        <w:pStyle w:val="NoSpacing"/>
        <w:numPr>
          <w:ilvl w:val="1"/>
          <w:numId w:val="4"/>
        </w:numPr>
      </w:pPr>
      <w:r>
        <w:t>Experimental design</w:t>
      </w:r>
    </w:p>
    <w:p w:rsidR="00E81965" w:rsidRDefault="00E81965" w:rsidP="00E81965">
      <w:pPr>
        <w:pStyle w:val="NoSpacing"/>
        <w:numPr>
          <w:ilvl w:val="1"/>
          <w:numId w:val="4"/>
        </w:numPr>
      </w:pPr>
      <w:r>
        <w:t>Conclusion</w:t>
      </w:r>
    </w:p>
    <w:p w:rsidR="00E81965" w:rsidRDefault="00E81965" w:rsidP="00E81965">
      <w:pPr>
        <w:pStyle w:val="NoSpacing"/>
      </w:pPr>
      <w:r>
        <w:t xml:space="preserve">Lecture 15 – Adaptation </w:t>
      </w:r>
    </w:p>
    <w:p w:rsidR="00E81965" w:rsidRDefault="00E81965" w:rsidP="00E81965">
      <w:pPr>
        <w:pStyle w:val="NoSpacing"/>
        <w:numPr>
          <w:ilvl w:val="0"/>
          <w:numId w:val="4"/>
        </w:numPr>
      </w:pPr>
      <w:r>
        <w:t xml:space="preserve">Benefits of Comparative tests </w:t>
      </w:r>
      <w:r w:rsidR="0034659D">
        <w:t>(Used when)</w:t>
      </w:r>
    </w:p>
    <w:p w:rsidR="00E81965" w:rsidRDefault="0034659D" w:rsidP="00E81965">
      <w:pPr>
        <w:pStyle w:val="NoSpacing"/>
        <w:numPr>
          <w:ilvl w:val="1"/>
          <w:numId w:val="4"/>
        </w:numPr>
      </w:pPr>
      <w:r>
        <w:t xml:space="preserve">Studying the evolution of organisms across taxa </w:t>
      </w:r>
    </w:p>
    <w:p w:rsidR="0034659D" w:rsidRDefault="0034659D" w:rsidP="00E81965">
      <w:pPr>
        <w:pStyle w:val="NoSpacing"/>
        <w:numPr>
          <w:ilvl w:val="1"/>
          <w:numId w:val="4"/>
        </w:numPr>
      </w:pPr>
      <w:r>
        <w:t>Experimental tests are too difficult or too expensive</w:t>
      </w:r>
    </w:p>
    <w:p w:rsidR="0034659D" w:rsidRDefault="0034659D" w:rsidP="00E81965">
      <w:pPr>
        <w:pStyle w:val="NoSpacing"/>
        <w:numPr>
          <w:ilvl w:val="1"/>
          <w:numId w:val="4"/>
        </w:numPr>
      </w:pPr>
      <w:r>
        <w:t xml:space="preserve">Variation within species is too small to test </w:t>
      </w:r>
    </w:p>
    <w:p w:rsidR="0034659D" w:rsidRDefault="0034659D" w:rsidP="00E81965">
      <w:pPr>
        <w:pStyle w:val="NoSpacing"/>
        <w:numPr>
          <w:ilvl w:val="1"/>
          <w:numId w:val="4"/>
        </w:numPr>
      </w:pPr>
      <w:r>
        <w:t>When variation amoung species can be observed and measured</w:t>
      </w:r>
    </w:p>
    <w:p w:rsidR="0034659D" w:rsidRDefault="0034659D" w:rsidP="00E81965">
      <w:pPr>
        <w:pStyle w:val="NoSpacing"/>
        <w:numPr>
          <w:ilvl w:val="1"/>
          <w:numId w:val="4"/>
        </w:numPr>
      </w:pPr>
      <w:r>
        <w:t>A good phylogeny is available</w:t>
      </w:r>
    </w:p>
    <w:p w:rsidR="0034659D" w:rsidRDefault="0034659D" w:rsidP="0034659D">
      <w:pPr>
        <w:pStyle w:val="NoSpacing"/>
        <w:numPr>
          <w:ilvl w:val="0"/>
          <w:numId w:val="4"/>
        </w:numPr>
      </w:pPr>
      <w:r>
        <w:t xml:space="preserve">Non-independence </w:t>
      </w:r>
    </w:p>
    <w:p w:rsidR="0034659D" w:rsidRDefault="0034659D" w:rsidP="0034659D">
      <w:pPr>
        <w:pStyle w:val="NoSpacing"/>
        <w:numPr>
          <w:ilvl w:val="1"/>
          <w:numId w:val="4"/>
        </w:numPr>
      </w:pPr>
      <w:r>
        <w:t>Definition: Data points that are related due to related species sharing a common ancestor and their traits may be linked</w:t>
      </w:r>
    </w:p>
    <w:p w:rsidR="0034659D" w:rsidRDefault="006D2B41" w:rsidP="0034659D">
      <w:pPr>
        <w:pStyle w:val="NoSpacing"/>
        <w:numPr>
          <w:ilvl w:val="0"/>
          <w:numId w:val="4"/>
        </w:numPr>
      </w:pPr>
      <w:r>
        <w:t xml:space="preserve">Method of </w:t>
      </w:r>
      <w:proofErr w:type="spellStart"/>
      <w:r>
        <w:t>phylogenetically</w:t>
      </w:r>
      <w:proofErr w:type="spellEnd"/>
      <w:r>
        <w:t xml:space="preserve"> independent contrasts </w:t>
      </w:r>
    </w:p>
    <w:p w:rsidR="006D2B41" w:rsidRDefault="006D2B41" w:rsidP="006D2B41">
      <w:pPr>
        <w:pStyle w:val="NoSpacing"/>
        <w:numPr>
          <w:ilvl w:val="1"/>
          <w:numId w:val="4"/>
        </w:numPr>
      </w:pPr>
      <w:r>
        <w:t xml:space="preserve">Compare all sister taxa and plot the contrasts </w:t>
      </w:r>
    </w:p>
    <w:p w:rsidR="006D2B41" w:rsidRDefault="006D2B41" w:rsidP="006D2B41">
      <w:pPr>
        <w:pStyle w:val="NoSpacing"/>
        <w:numPr>
          <w:ilvl w:val="1"/>
          <w:numId w:val="4"/>
        </w:numPr>
      </w:pPr>
      <w:r>
        <w:lastRenderedPageBreak/>
        <w:t>Then place all of them into origin</w:t>
      </w:r>
    </w:p>
    <w:p w:rsidR="006D2B41" w:rsidRDefault="006D2B41" w:rsidP="006D2B41">
      <w:pPr>
        <w:pStyle w:val="NoSpacing"/>
        <w:numPr>
          <w:ilvl w:val="1"/>
          <w:numId w:val="4"/>
        </w:numPr>
      </w:pPr>
      <w:r>
        <w:t xml:space="preserve">Use only the tips of the lines as independent data points </w:t>
      </w:r>
    </w:p>
    <w:p w:rsidR="006D2B41" w:rsidRDefault="006D2B41" w:rsidP="006D2B41">
      <w:pPr>
        <w:pStyle w:val="NoSpacing"/>
        <w:numPr>
          <w:ilvl w:val="1"/>
          <w:numId w:val="4"/>
        </w:numPr>
      </w:pPr>
      <w:r>
        <w:t>We need the difference between them, using data from extinct organisms</w:t>
      </w:r>
    </w:p>
    <w:p w:rsidR="006D2B41" w:rsidRDefault="006D2B41" w:rsidP="006D2B41">
      <w:pPr>
        <w:pStyle w:val="NoSpacing"/>
        <w:numPr>
          <w:ilvl w:val="0"/>
          <w:numId w:val="4"/>
        </w:numPr>
      </w:pPr>
      <w:r>
        <w:t>Issues with using independent contrasts</w:t>
      </w:r>
    </w:p>
    <w:p w:rsidR="006D2B41" w:rsidRDefault="006D2B41" w:rsidP="006D2B41">
      <w:pPr>
        <w:pStyle w:val="NoSpacing"/>
        <w:numPr>
          <w:ilvl w:val="1"/>
          <w:numId w:val="4"/>
        </w:numPr>
      </w:pPr>
      <w:r>
        <w:t xml:space="preserve">Rely on phylogeny </w:t>
      </w:r>
    </w:p>
    <w:p w:rsidR="006D2B41" w:rsidRDefault="006D2B41" w:rsidP="006D2B41">
      <w:pPr>
        <w:pStyle w:val="NoSpacing"/>
        <w:numPr>
          <w:ilvl w:val="1"/>
          <w:numId w:val="4"/>
        </w:numPr>
      </w:pPr>
      <w:r>
        <w:t xml:space="preserve">Incomplete phylogeny would cause the graph to be not accurate </w:t>
      </w:r>
    </w:p>
    <w:p w:rsidR="006D2B41" w:rsidRDefault="006D2B41" w:rsidP="006D2B41">
      <w:pPr>
        <w:pStyle w:val="NoSpacing"/>
        <w:numPr>
          <w:ilvl w:val="1"/>
          <w:numId w:val="4"/>
        </w:numPr>
      </w:pPr>
      <w:r>
        <w:t>Assumptions on the extinct ancestors</w:t>
      </w:r>
    </w:p>
    <w:p w:rsidR="006D2B41" w:rsidRDefault="006D2B41" w:rsidP="006D2B41">
      <w:pPr>
        <w:pStyle w:val="NoSpacing"/>
        <w:numPr>
          <w:ilvl w:val="1"/>
          <w:numId w:val="4"/>
        </w:numPr>
      </w:pPr>
      <w:r>
        <w:t>Data quality varies</w:t>
      </w:r>
    </w:p>
    <w:p w:rsidR="006D2B41" w:rsidRDefault="006D2B41" w:rsidP="006D2B41">
      <w:pPr>
        <w:pStyle w:val="NoSpacing"/>
        <w:numPr>
          <w:ilvl w:val="2"/>
          <w:numId w:val="4"/>
        </w:numPr>
      </w:pPr>
      <w:r>
        <w:t>Large phylogenies are often inaccurate</w:t>
      </w:r>
    </w:p>
    <w:p w:rsidR="006D2B41" w:rsidRDefault="006D2B41" w:rsidP="006D2B41">
      <w:pPr>
        <w:pStyle w:val="NoSpacing"/>
        <w:numPr>
          <w:ilvl w:val="0"/>
          <w:numId w:val="4"/>
        </w:numPr>
      </w:pPr>
      <w:r>
        <w:t xml:space="preserve">Factors limiting adaptation </w:t>
      </w:r>
    </w:p>
    <w:p w:rsidR="006D2B41" w:rsidRDefault="008C0910" w:rsidP="006D2B41">
      <w:pPr>
        <w:pStyle w:val="NoSpacing"/>
        <w:numPr>
          <w:ilvl w:val="1"/>
          <w:numId w:val="4"/>
        </w:numPr>
      </w:pPr>
      <w:r>
        <w:t>Trade offs</w:t>
      </w:r>
    </w:p>
    <w:p w:rsidR="008C0910" w:rsidRDefault="008C0910" w:rsidP="008C0910">
      <w:pPr>
        <w:pStyle w:val="NoSpacing"/>
        <w:numPr>
          <w:ilvl w:val="2"/>
          <w:numId w:val="4"/>
        </w:numPr>
      </w:pPr>
      <w:r>
        <w:t>Finite amount of resources and time, which needs to be divided</w:t>
      </w:r>
    </w:p>
    <w:p w:rsidR="00A7407F" w:rsidRDefault="00A7407F" w:rsidP="008C0910">
      <w:pPr>
        <w:pStyle w:val="NoSpacing"/>
        <w:numPr>
          <w:ilvl w:val="2"/>
          <w:numId w:val="4"/>
        </w:numPr>
      </w:pPr>
      <w:r>
        <w:t>Size or number, early or late, growth or survival</w:t>
      </w:r>
    </w:p>
    <w:p w:rsidR="00A7407F" w:rsidRDefault="00A7407F" w:rsidP="00A7407F">
      <w:pPr>
        <w:pStyle w:val="NoSpacing"/>
        <w:numPr>
          <w:ilvl w:val="1"/>
          <w:numId w:val="4"/>
        </w:numPr>
      </w:pPr>
      <w:r>
        <w:t xml:space="preserve">Constraints </w:t>
      </w:r>
    </w:p>
    <w:p w:rsidR="00A7407F" w:rsidRDefault="00A7407F" w:rsidP="00A7407F">
      <w:pPr>
        <w:pStyle w:val="NoSpacing"/>
        <w:numPr>
          <w:ilvl w:val="2"/>
          <w:numId w:val="4"/>
        </w:numPr>
      </w:pPr>
      <w:r>
        <w:t xml:space="preserve">Reduction in efficiency </w:t>
      </w:r>
    </w:p>
    <w:p w:rsidR="00A7407F" w:rsidRDefault="00A7407F" w:rsidP="00A7407F">
      <w:pPr>
        <w:pStyle w:val="NoSpacing"/>
        <w:numPr>
          <w:ilvl w:val="2"/>
          <w:numId w:val="4"/>
        </w:numPr>
      </w:pPr>
      <w:r>
        <w:t>Physiological</w:t>
      </w:r>
    </w:p>
    <w:p w:rsidR="00A7407F" w:rsidRDefault="00A7407F" w:rsidP="00A7407F">
      <w:pPr>
        <w:pStyle w:val="NoSpacing"/>
        <w:numPr>
          <w:ilvl w:val="3"/>
          <w:numId w:val="4"/>
        </w:numPr>
      </w:pPr>
      <w:r>
        <w:t>Plant retains flower (energetically expensive) after pollination</w:t>
      </w:r>
    </w:p>
    <w:p w:rsidR="00A7407F" w:rsidRDefault="00A7407F" w:rsidP="00A7407F">
      <w:pPr>
        <w:pStyle w:val="NoSpacing"/>
        <w:numPr>
          <w:ilvl w:val="3"/>
          <w:numId w:val="4"/>
        </w:numPr>
      </w:pPr>
      <w:r>
        <w:t>Because the pollen require time to reach the ovary</w:t>
      </w:r>
    </w:p>
    <w:p w:rsidR="00A7407F" w:rsidRDefault="00A7407F" w:rsidP="00A7407F">
      <w:pPr>
        <w:pStyle w:val="NoSpacing"/>
        <w:numPr>
          <w:ilvl w:val="2"/>
          <w:numId w:val="4"/>
        </w:numPr>
      </w:pPr>
      <w:r>
        <w:t>Genetic</w:t>
      </w:r>
    </w:p>
    <w:p w:rsidR="00A7407F" w:rsidRDefault="00A7407F" w:rsidP="00A7407F">
      <w:pPr>
        <w:pStyle w:val="NoSpacing"/>
        <w:numPr>
          <w:ilvl w:val="3"/>
          <w:numId w:val="4"/>
        </w:numPr>
      </w:pPr>
      <w:r>
        <w:t xml:space="preserve">Lack of genetic variation </w:t>
      </w:r>
    </w:p>
    <w:p w:rsidR="00A7407F" w:rsidRDefault="00A7407F" w:rsidP="00A7407F">
      <w:pPr>
        <w:pStyle w:val="NoSpacing"/>
        <w:numPr>
          <w:ilvl w:val="3"/>
          <w:numId w:val="4"/>
        </w:numPr>
      </w:pPr>
      <w:r>
        <w:t xml:space="preserve">Genetic correlation amoung traits (tight linkage, </w:t>
      </w:r>
      <w:proofErr w:type="spellStart"/>
      <w:r>
        <w:t>pleiotropy</w:t>
      </w:r>
      <w:proofErr w:type="spellEnd"/>
      <w:r>
        <w:t>)</w:t>
      </w:r>
    </w:p>
    <w:p w:rsidR="00A7407F" w:rsidRDefault="00A7407F" w:rsidP="00A7407F">
      <w:pPr>
        <w:pStyle w:val="NoSpacing"/>
        <w:numPr>
          <w:ilvl w:val="2"/>
          <w:numId w:val="4"/>
        </w:numPr>
      </w:pPr>
      <w:r>
        <w:t>Developmental</w:t>
      </w:r>
    </w:p>
    <w:p w:rsidR="00A7407F" w:rsidRDefault="00A7407F" w:rsidP="00A7407F">
      <w:pPr>
        <w:pStyle w:val="NoSpacing"/>
        <w:numPr>
          <w:ilvl w:val="3"/>
          <w:numId w:val="4"/>
        </w:numPr>
      </w:pPr>
      <w:r>
        <w:t>Some animals cannot be asexual due to these constraints</w:t>
      </w:r>
    </w:p>
    <w:p w:rsidR="00A7407F" w:rsidRDefault="00A7407F" w:rsidP="00A7407F">
      <w:pPr>
        <w:pStyle w:val="NoSpacing"/>
        <w:numPr>
          <w:ilvl w:val="2"/>
          <w:numId w:val="4"/>
        </w:numPr>
      </w:pPr>
      <w:r>
        <w:t xml:space="preserve">Phylogenetic </w:t>
      </w:r>
    </w:p>
    <w:p w:rsidR="00A7407F" w:rsidRDefault="00A7407F" w:rsidP="00A7407F">
      <w:pPr>
        <w:pStyle w:val="NoSpacing"/>
        <w:numPr>
          <w:ilvl w:val="3"/>
          <w:numId w:val="4"/>
        </w:numPr>
      </w:pPr>
      <w:r>
        <w:t>Limitations let by genome and genetic variation of most common ancestor</w:t>
      </w:r>
    </w:p>
    <w:p w:rsidR="00064D9A" w:rsidRDefault="00064D9A" w:rsidP="00064D9A">
      <w:pPr>
        <w:pStyle w:val="NoSpacing"/>
      </w:pPr>
      <w:r>
        <w:t>Lecture 16 – Adaptation and Sexual Selection</w:t>
      </w:r>
    </w:p>
    <w:p w:rsidR="00064D9A" w:rsidRDefault="00064D9A" w:rsidP="00064D9A">
      <w:pPr>
        <w:pStyle w:val="NoSpacing"/>
        <w:numPr>
          <w:ilvl w:val="0"/>
          <w:numId w:val="4"/>
        </w:numPr>
      </w:pPr>
      <w:r>
        <w:t xml:space="preserve">Adaptive Landscape </w:t>
      </w:r>
    </w:p>
    <w:p w:rsidR="00064D9A" w:rsidRDefault="00064D9A" w:rsidP="00064D9A">
      <w:pPr>
        <w:pStyle w:val="NoSpacing"/>
        <w:numPr>
          <w:ilvl w:val="1"/>
          <w:numId w:val="4"/>
        </w:numPr>
      </w:pPr>
      <w:r>
        <w:t>Fitness peaks, there be one peak or multiple peaks</w:t>
      </w:r>
    </w:p>
    <w:p w:rsidR="00064D9A" w:rsidRDefault="00064D9A" w:rsidP="00064D9A">
      <w:pPr>
        <w:pStyle w:val="NoSpacing"/>
        <w:numPr>
          <w:ilvl w:val="1"/>
          <w:numId w:val="4"/>
        </w:numPr>
      </w:pPr>
      <w:r w:rsidRPr="00064D9A">
        <w:rPr>
          <w:b/>
        </w:rPr>
        <w:t>Evolution</w:t>
      </w:r>
      <w:r>
        <w:rPr>
          <w:b/>
        </w:rPr>
        <w:t xml:space="preserve"> Selection</w:t>
      </w:r>
      <w:r>
        <w:t xml:space="preserve"> will push the species up a peak, a better adapted to environment</w:t>
      </w:r>
    </w:p>
    <w:p w:rsidR="00064D9A" w:rsidRDefault="00064D9A" w:rsidP="00064D9A">
      <w:pPr>
        <w:pStyle w:val="NoSpacing"/>
        <w:numPr>
          <w:ilvl w:val="1"/>
          <w:numId w:val="4"/>
        </w:numPr>
      </w:pPr>
      <w:r w:rsidRPr="00064D9A">
        <w:rPr>
          <w:b/>
        </w:rPr>
        <w:t>Mutation</w:t>
      </w:r>
      <w:r>
        <w:t xml:space="preserve"> smears the population so it the area around the current fitness level is greater, this is because mutations can increase or decrease a species fitness </w:t>
      </w:r>
    </w:p>
    <w:p w:rsidR="00064D9A" w:rsidRDefault="00064D9A" w:rsidP="00064D9A">
      <w:pPr>
        <w:pStyle w:val="NoSpacing"/>
        <w:numPr>
          <w:ilvl w:val="2"/>
          <w:numId w:val="4"/>
        </w:numPr>
      </w:pPr>
      <w:r>
        <w:t xml:space="preserve">A species at the peak already for fitness, then mutations are likely to be deleterious </w:t>
      </w:r>
    </w:p>
    <w:p w:rsidR="00064D9A" w:rsidRDefault="00064D9A" w:rsidP="00064D9A">
      <w:pPr>
        <w:pStyle w:val="NoSpacing"/>
        <w:numPr>
          <w:ilvl w:val="1"/>
          <w:numId w:val="4"/>
        </w:numPr>
      </w:pPr>
      <w:r w:rsidRPr="00064D9A">
        <w:rPr>
          <w:b/>
        </w:rPr>
        <w:t>Genetic drift</w:t>
      </w:r>
      <w:r>
        <w:t xml:space="preserve"> is random, so it can push the fitness up or down </w:t>
      </w:r>
    </w:p>
    <w:p w:rsidR="00064D9A" w:rsidRDefault="00064D9A" w:rsidP="00064D9A">
      <w:pPr>
        <w:pStyle w:val="NoSpacing"/>
        <w:numPr>
          <w:ilvl w:val="1"/>
          <w:numId w:val="4"/>
        </w:numPr>
      </w:pPr>
      <w:r>
        <w:rPr>
          <w:b/>
        </w:rPr>
        <w:t>Environment</w:t>
      </w:r>
      <w:r>
        <w:t xml:space="preserve"> can change the genotypes which are optimal so therefore it would shift the location of the peak fitness (Shift the bell curve left or right)</w:t>
      </w:r>
    </w:p>
    <w:p w:rsidR="00064D9A" w:rsidRDefault="00064D9A" w:rsidP="00064D9A">
      <w:pPr>
        <w:pStyle w:val="NoSpacing"/>
        <w:numPr>
          <w:ilvl w:val="2"/>
          <w:numId w:val="4"/>
        </w:numPr>
      </w:pPr>
      <w:r>
        <w:t>Either the trait can become adaptive or maladaptive</w:t>
      </w:r>
    </w:p>
    <w:p w:rsidR="00064D9A" w:rsidRPr="00FE373D" w:rsidRDefault="00064D9A" w:rsidP="00064D9A">
      <w:pPr>
        <w:pStyle w:val="NoSpacing"/>
        <w:numPr>
          <w:ilvl w:val="1"/>
          <w:numId w:val="4"/>
        </w:numPr>
        <w:rPr>
          <w:b/>
        </w:rPr>
      </w:pPr>
      <w:r w:rsidRPr="00064D9A">
        <w:rPr>
          <w:b/>
        </w:rPr>
        <w:t>Multiple Peak</w:t>
      </w:r>
      <w:r>
        <w:rPr>
          <w:b/>
        </w:rPr>
        <w:t xml:space="preserve">s </w:t>
      </w:r>
      <w:r>
        <w:t xml:space="preserve">then there is a chance the species can climb either peaks </w:t>
      </w:r>
    </w:p>
    <w:p w:rsidR="00FE373D" w:rsidRPr="00FE373D" w:rsidRDefault="00FE373D" w:rsidP="00FE373D">
      <w:pPr>
        <w:pStyle w:val="NoSpacing"/>
        <w:numPr>
          <w:ilvl w:val="0"/>
          <w:numId w:val="4"/>
        </w:numPr>
        <w:rPr>
          <w:b/>
        </w:rPr>
      </w:pPr>
      <w:r>
        <w:t>Sexual Selection</w:t>
      </w:r>
    </w:p>
    <w:p w:rsidR="00FE373D" w:rsidRPr="00FE373D" w:rsidRDefault="00FE373D" w:rsidP="00FE373D">
      <w:pPr>
        <w:pStyle w:val="NoSpacing"/>
        <w:numPr>
          <w:ilvl w:val="1"/>
          <w:numId w:val="4"/>
        </w:numPr>
        <w:rPr>
          <w:b/>
        </w:rPr>
      </w:pPr>
      <w:r>
        <w:t>Features of male and females</w:t>
      </w:r>
    </w:p>
    <w:p w:rsidR="00FE373D" w:rsidRPr="00FE373D" w:rsidRDefault="00FE373D" w:rsidP="00FE373D">
      <w:pPr>
        <w:pStyle w:val="NoSpacing"/>
        <w:numPr>
          <w:ilvl w:val="2"/>
          <w:numId w:val="4"/>
        </w:numPr>
        <w:rPr>
          <w:b/>
        </w:rPr>
      </w:pPr>
      <w:r>
        <w:t xml:space="preserve">Gametes </w:t>
      </w:r>
    </w:p>
    <w:p w:rsidR="00FE373D" w:rsidRPr="00FE373D" w:rsidRDefault="00FE373D" w:rsidP="00FE373D">
      <w:pPr>
        <w:pStyle w:val="NoSpacing"/>
        <w:numPr>
          <w:ilvl w:val="3"/>
          <w:numId w:val="4"/>
        </w:numPr>
        <w:rPr>
          <w:b/>
        </w:rPr>
      </w:pPr>
      <w:r>
        <w:lastRenderedPageBreak/>
        <w:t>Males produce large amount of small cheap sperm</w:t>
      </w:r>
    </w:p>
    <w:p w:rsidR="00FE373D" w:rsidRPr="00FE373D" w:rsidRDefault="00FE373D" w:rsidP="00FE373D">
      <w:pPr>
        <w:pStyle w:val="NoSpacing"/>
        <w:numPr>
          <w:ilvl w:val="3"/>
          <w:numId w:val="4"/>
        </w:numPr>
        <w:rPr>
          <w:b/>
        </w:rPr>
      </w:pPr>
      <w:r>
        <w:t xml:space="preserve">Females produce small amounts of large expensive eggs </w:t>
      </w:r>
    </w:p>
    <w:p w:rsidR="00FE373D" w:rsidRPr="00FE373D" w:rsidRDefault="00FE373D" w:rsidP="00FE373D">
      <w:pPr>
        <w:pStyle w:val="NoSpacing"/>
        <w:numPr>
          <w:ilvl w:val="1"/>
          <w:numId w:val="4"/>
        </w:numPr>
        <w:rPr>
          <w:b/>
        </w:rPr>
      </w:pPr>
      <w:r>
        <w:t>Sexual morphism</w:t>
      </w:r>
      <w:r>
        <w:tab/>
      </w:r>
    </w:p>
    <w:p w:rsidR="00FE373D" w:rsidRPr="00FE373D" w:rsidRDefault="00FE373D" w:rsidP="00FE373D">
      <w:pPr>
        <w:pStyle w:val="NoSpacing"/>
        <w:numPr>
          <w:ilvl w:val="2"/>
          <w:numId w:val="4"/>
        </w:numPr>
        <w:rPr>
          <w:b/>
        </w:rPr>
      </w:pPr>
      <w:r>
        <w:t>Dimorphic means males and females have different phenotypes</w:t>
      </w:r>
    </w:p>
    <w:p w:rsidR="00FE373D" w:rsidRPr="00FE373D" w:rsidRDefault="00FE373D" w:rsidP="00FE373D">
      <w:pPr>
        <w:pStyle w:val="NoSpacing"/>
        <w:numPr>
          <w:ilvl w:val="2"/>
          <w:numId w:val="4"/>
        </w:numPr>
        <w:rPr>
          <w:b/>
        </w:rPr>
      </w:pPr>
      <w:r>
        <w:t>Monomorphic means both look the same</w:t>
      </w:r>
    </w:p>
    <w:p w:rsidR="00FE373D" w:rsidRPr="00FE373D" w:rsidRDefault="00FE373D" w:rsidP="00FE373D">
      <w:pPr>
        <w:pStyle w:val="NoSpacing"/>
        <w:numPr>
          <w:ilvl w:val="0"/>
          <w:numId w:val="4"/>
        </w:numPr>
        <w:rPr>
          <w:b/>
        </w:rPr>
      </w:pPr>
      <w:r>
        <w:t>Sexual Selection for dimorphism (Type of natural selection)</w:t>
      </w:r>
    </w:p>
    <w:p w:rsidR="00FE373D" w:rsidRDefault="00FE373D" w:rsidP="00FE373D">
      <w:pPr>
        <w:pStyle w:val="NoSpacing"/>
        <w:numPr>
          <w:ilvl w:val="1"/>
          <w:numId w:val="2"/>
        </w:numPr>
      </w:pPr>
      <w:r>
        <w:t xml:space="preserve">Individuals within sex vary in phenotype </w:t>
      </w:r>
    </w:p>
    <w:p w:rsidR="00FE373D" w:rsidRDefault="00FE373D" w:rsidP="00FE373D">
      <w:pPr>
        <w:pStyle w:val="NoSpacing"/>
        <w:numPr>
          <w:ilvl w:val="1"/>
          <w:numId w:val="2"/>
        </w:numPr>
      </w:pPr>
      <w:r>
        <w:t xml:space="preserve">Variation is heritable </w:t>
      </w:r>
    </w:p>
    <w:p w:rsidR="00FE373D" w:rsidRDefault="00FE373D" w:rsidP="00FE373D">
      <w:pPr>
        <w:pStyle w:val="NoSpacing"/>
        <w:numPr>
          <w:ilvl w:val="1"/>
          <w:numId w:val="2"/>
        </w:numPr>
      </w:pPr>
      <w:r>
        <w:t xml:space="preserve">Phenotypic variation results in reproductive success </w:t>
      </w:r>
    </w:p>
    <w:p w:rsidR="00FE373D" w:rsidRDefault="00FE373D" w:rsidP="00FE373D">
      <w:pPr>
        <w:pStyle w:val="NoSpacing"/>
        <w:numPr>
          <w:ilvl w:val="2"/>
          <w:numId w:val="2"/>
        </w:numPr>
      </w:pPr>
      <w:r>
        <w:t>This causes the species to evolve by sexual selection</w:t>
      </w:r>
    </w:p>
    <w:p w:rsidR="00FE373D" w:rsidRDefault="00FE373D" w:rsidP="00FE373D">
      <w:pPr>
        <w:pStyle w:val="NoSpacing"/>
        <w:numPr>
          <w:ilvl w:val="2"/>
          <w:numId w:val="2"/>
        </w:numPr>
      </w:pPr>
      <w:r>
        <w:t xml:space="preserve">When males or females have traits which </w:t>
      </w:r>
      <w:proofErr w:type="spellStart"/>
      <w:r>
        <w:t>enchance</w:t>
      </w:r>
      <w:proofErr w:type="spellEnd"/>
      <w:r>
        <w:t xml:space="preserve"> the success of attracting mates are sexual selection</w:t>
      </w:r>
    </w:p>
    <w:p w:rsidR="00FE373D" w:rsidRDefault="00FE373D" w:rsidP="00FE373D">
      <w:pPr>
        <w:pStyle w:val="NoSpacing"/>
        <w:numPr>
          <w:ilvl w:val="0"/>
          <w:numId w:val="2"/>
        </w:numPr>
      </w:pPr>
      <w:r>
        <w:t>Sexual Characteristics</w:t>
      </w:r>
    </w:p>
    <w:p w:rsidR="00FE373D" w:rsidRDefault="00A6249E" w:rsidP="00FE373D">
      <w:pPr>
        <w:pStyle w:val="NoSpacing"/>
        <w:numPr>
          <w:ilvl w:val="1"/>
          <w:numId w:val="6"/>
        </w:numPr>
      </w:pPr>
      <w:r>
        <w:t xml:space="preserve">Primary sexual characteristics </w:t>
      </w:r>
    </w:p>
    <w:p w:rsidR="00A6249E" w:rsidRDefault="00A6249E" w:rsidP="00A6249E">
      <w:pPr>
        <w:pStyle w:val="NoSpacing"/>
        <w:numPr>
          <w:ilvl w:val="2"/>
          <w:numId w:val="6"/>
        </w:numPr>
      </w:pPr>
      <w:r>
        <w:t xml:space="preserve">Characteristics to one sex that are essential for reproduction </w:t>
      </w:r>
    </w:p>
    <w:p w:rsidR="00A6249E" w:rsidRDefault="00A6249E" w:rsidP="00A6249E">
      <w:pPr>
        <w:pStyle w:val="NoSpacing"/>
        <w:numPr>
          <w:ilvl w:val="3"/>
          <w:numId w:val="6"/>
        </w:numPr>
      </w:pPr>
      <w:r>
        <w:t>Sexual organs</w:t>
      </w:r>
    </w:p>
    <w:p w:rsidR="00A6249E" w:rsidRDefault="00A6249E" w:rsidP="00A6249E">
      <w:pPr>
        <w:pStyle w:val="NoSpacing"/>
        <w:numPr>
          <w:ilvl w:val="1"/>
          <w:numId w:val="6"/>
        </w:numPr>
      </w:pPr>
      <w:r>
        <w:t xml:space="preserve">Secondary sexual characteristics </w:t>
      </w:r>
    </w:p>
    <w:p w:rsidR="00A6249E" w:rsidRDefault="00A6249E" w:rsidP="00A6249E">
      <w:pPr>
        <w:pStyle w:val="NoSpacing"/>
        <w:numPr>
          <w:ilvl w:val="2"/>
          <w:numId w:val="6"/>
        </w:numPr>
      </w:pPr>
      <w:r>
        <w:t xml:space="preserve">Characteristics unique to one sex but not essential to reproduction </w:t>
      </w:r>
    </w:p>
    <w:p w:rsidR="00A6249E" w:rsidRDefault="00A6249E" w:rsidP="00A6249E">
      <w:pPr>
        <w:pStyle w:val="NoSpacing"/>
        <w:numPr>
          <w:ilvl w:val="3"/>
          <w:numId w:val="6"/>
        </w:numPr>
      </w:pPr>
      <w:r>
        <w:t xml:space="preserve">Antlers, </w:t>
      </w:r>
      <w:proofErr w:type="spellStart"/>
      <w:r>
        <w:t>colouration</w:t>
      </w:r>
      <w:proofErr w:type="spellEnd"/>
      <w:r>
        <w:t>, strength</w:t>
      </w:r>
    </w:p>
    <w:p w:rsidR="00A6249E" w:rsidRDefault="00A6249E" w:rsidP="00A6249E">
      <w:pPr>
        <w:pStyle w:val="NoSpacing"/>
        <w:numPr>
          <w:ilvl w:val="1"/>
          <w:numId w:val="6"/>
        </w:numPr>
      </w:pPr>
      <w:r>
        <w:t xml:space="preserve">Males need to have secondary sexual characteristics because there is more investment for females to produce eggs while cheap for sperm </w:t>
      </w:r>
    </w:p>
    <w:p w:rsidR="00A6249E" w:rsidRDefault="00A6249E" w:rsidP="00A6249E">
      <w:pPr>
        <w:pStyle w:val="NoSpacing"/>
        <w:numPr>
          <w:ilvl w:val="0"/>
          <w:numId w:val="6"/>
        </w:numPr>
      </w:pPr>
      <w:r>
        <w:t xml:space="preserve">Sex &amp; Asymmetries </w:t>
      </w:r>
    </w:p>
    <w:p w:rsidR="00A6249E" w:rsidRDefault="00A6249E" w:rsidP="00A6249E">
      <w:pPr>
        <w:pStyle w:val="NoSpacing"/>
        <w:numPr>
          <w:ilvl w:val="1"/>
          <w:numId w:val="6"/>
        </w:numPr>
      </w:pPr>
      <w:r>
        <w:t xml:space="preserve">Parental investment </w:t>
      </w:r>
    </w:p>
    <w:p w:rsidR="00EB3ECB" w:rsidRDefault="00EB3ECB" w:rsidP="00EB3ECB">
      <w:pPr>
        <w:pStyle w:val="NoSpacing"/>
        <w:numPr>
          <w:ilvl w:val="2"/>
          <w:numId w:val="6"/>
        </w:numPr>
      </w:pPr>
      <w:r>
        <w:t>Definition: Any effort that increases the change of offspring survival at the expense of the parents ability to create more offspring</w:t>
      </w:r>
    </w:p>
    <w:p w:rsidR="00A6249E" w:rsidRDefault="00A6249E" w:rsidP="00A6249E">
      <w:pPr>
        <w:pStyle w:val="NoSpacing"/>
        <w:numPr>
          <w:ilvl w:val="2"/>
          <w:numId w:val="6"/>
        </w:numPr>
      </w:pPr>
      <w:r>
        <w:t xml:space="preserve">Gametes </w:t>
      </w:r>
    </w:p>
    <w:p w:rsidR="00A6249E" w:rsidRDefault="00A6249E" w:rsidP="00A6249E">
      <w:pPr>
        <w:pStyle w:val="NoSpacing"/>
        <w:numPr>
          <w:ilvl w:val="3"/>
          <w:numId w:val="6"/>
        </w:numPr>
      </w:pPr>
      <w:r>
        <w:t xml:space="preserve">Sperm = cheap </w:t>
      </w:r>
    </w:p>
    <w:p w:rsidR="00A6249E" w:rsidRDefault="00A6249E" w:rsidP="00A6249E">
      <w:pPr>
        <w:pStyle w:val="NoSpacing"/>
        <w:numPr>
          <w:ilvl w:val="3"/>
          <w:numId w:val="6"/>
        </w:numPr>
      </w:pPr>
      <w:r>
        <w:t xml:space="preserve">Egg = expensive </w:t>
      </w:r>
    </w:p>
    <w:p w:rsidR="00A6249E" w:rsidRDefault="00A6249E" w:rsidP="00A6249E">
      <w:pPr>
        <w:pStyle w:val="NoSpacing"/>
        <w:numPr>
          <w:ilvl w:val="1"/>
          <w:numId w:val="6"/>
        </w:numPr>
      </w:pPr>
      <w:r>
        <w:t xml:space="preserve">Parental care </w:t>
      </w:r>
    </w:p>
    <w:p w:rsidR="00A6249E" w:rsidRDefault="00A6249E" w:rsidP="00A6249E">
      <w:pPr>
        <w:pStyle w:val="NoSpacing"/>
        <w:numPr>
          <w:ilvl w:val="2"/>
          <w:numId w:val="6"/>
        </w:numPr>
      </w:pPr>
      <w:r>
        <w:t xml:space="preserve">Usually greater in females but depend on these factors </w:t>
      </w:r>
    </w:p>
    <w:p w:rsidR="00A6249E" w:rsidRDefault="00A6249E" w:rsidP="00A6249E">
      <w:pPr>
        <w:pStyle w:val="NoSpacing"/>
        <w:numPr>
          <w:ilvl w:val="3"/>
          <w:numId w:val="6"/>
        </w:numPr>
      </w:pPr>
      <w:r>
        <w:t xml:space="preserve">Cost of bearing </w:t>
      </w:r>
    </w:p>
    <w:p w:rsidR="00A6249E" w:rsidRDefault="00A6249E" w:rsidP="00A6249E">
      <w:pPr>
        <w:pStyle w:val="NoSpacing"/>
        <w:numPr>
          <w:ilvl w:val="3"/>
          <w:numId w:val="6"/>
        </w:numPr>
      </w:pPr>
      <w:r>
        <w:t xml:space="preserve">Cost of raising offspring </w:t>
      </w:r>
    </w:p>
    <w:p w:rsidR="00A6249E" w:rsidRDefault="00EB3ECB" w:rsidP="00EB3ECB">
      <w:pPr>
        <w:pStyle w:val="NoSpacing"/>
        <w:numPr>
          <w:ilvl w:val="0"/>
          <w:numId w:val="6"/>
        </w:numPr>
      </w:pPr>
      <w:r>
        <w:t xml:space="preserve">Examples of parental care </w:t>
      </w:r>
    </w:p>
    <w:p w:rsidR="00EB3ECB" w:rsidRDefault="00EB3ECB" w:rsidP="00EB3ECB">
      <w:pPr>
        <w:pStyle w:val="NoSpacing"/>
        <w:numPr>
          <w:ilvl w:val="1"/>
          <w:numId w:val="6"/>
        </w:numPr>
      </w:pPr>
      <w:r>
        <w:t>Insects usually both have low parental care</w:t>
      </w:r>
    </w:p>
    <w:p w:rsidR="00EB3ECB" w:rsidRDefault="00EB3ECB" w:rsidP="00EB3ECB">
      <w:pPr>
        <w:pStyle w:val="NoSpacing"/>
        <w:numPr>
          <w:ilvl w:val="1"/>
          <w:numId w:val="6"/>
        </w:numPr>
      </w:pPr>
      <w:r>
        <w:t xml:space="preserve">Penguins usually both have high parental care </w:t>
      </w:r>
    </w:p>
    <w:p w:rsidR="00EB3ECB" w:rsidRDefault="00EB3ECB" w:rsidP="00EB3ECB">
      <w:pPr>
        <w:pStyle w:val="NoSpacing"/>
        <w:numPr>
          <w:ilvl w:val="1"/>
          <w:numId w:val="6"/>
        </w:numPr>
      </w:pPr>
      <w:r>
        <w:t xml:space="preserve">Mammals usually have female parental care </w:t>
      </w:r>
    </w:p>
    <w:p w:rsidR="00EB3ECB" w:rsidRDefault="00EB3ECB" w:rsidP="00EB3ECB">
      <w:pPr>
        <w:pStyle w:val="NoSpacing"/>
        <w:numPr>
          <w:ilvl w:val="1"/>
          <w:numId w:val="6"/>
        </w:numPr>
      </w:pPr>
      <w:r>
        <w:t xml:space="preserve">Seahorse usually have male parental care </w:t>
      </w:r>
    </w:p>
    <w:p w:rsidR="00EB3ECB" w:rsidRDefault="00EB3ECB" w:rsidP="00EB3ECB">
      <w:pPr>
        <w:pStyle w:val="NoSpacing"/>
        <w:numPr>
          <w:ilvl w:val="0"/>
          <w:numId w:val="6"/>
        </w:numPr>
      </w:pPr>
      <w:r>
        <w:t xml:space="preserve">Batemans Principle </w:t>
      </w:r>
      <w:r w:rsidR="0084755C">
        <w:t>(Applies when females have more investment)</w:t>
      </w:r>
    </w:p>
    <w:p w:rsidR="00EB3ECB" w:rsidRDefault="00EB3ECB" w:rsidP="00EB3ECB">
      <w:pPr>
        <w:pStyle w:val="NoSpacing"/>
        <w:numPr>
          <w:ilvl w:val="1"/>
          <w:numId w:val="6"/>
        </w:numPr>
      </w:pPr>
      <w:r>
        <w:t xml:space="preserve">Sexual selection explains differences between sexes due to differences in asymmetrical parental investment </w:t>
      </w:r>
    </w:p>
    <w:p w:rsidR="00EB3ECB" w:rsidRDefault="00EB3ECB" w:rsidP="00EB3ECB">
      <w:pPr>
        <w:pStyle w:val="NoSpacing"/>
        <w:numPr>
          <w:ilvl w:val="1"/>
          <w:numId w:val="6"/>
        </w:numPr>
      </w:pPr>
      <w:r>
        <w:t xml:space="preserve">Males are limited by mate number </w:t>
      </w:r>
    </w:p>
    <w:p w:rsidR="00EB3ECB" w:rsidRDefault="00EB3ECB" w:rsidP="00BF0C6C">
      <w:pPr>
        <w:pStyle w:val="NoSpacing"/>
        <w:numPr>
          <w:ilvl w:val="1"/>
          <w:numId w:val="6"/>
        </w:numPr>
      </w:pPr>
      <w:r>
        <w:t xml:space="preserve">Females are limited by resources available </w:t>
      </w:r>
    </w:p>
    <w:p w:rsidR="00EB3ECB" w:rsidRDefault="00EB3ECB" w:rsidP="00EB3ECB">
      <w:pPr>
        <w:pStyle w:val="NoSpacing"/>
      </w:pPr>
    </w:p>
    <w:p w:rsidR="00EB3ECB" w:rsidRDefault="00EB3ECB" w:rsidP="00EB3ECB">
      <w:pPr>
        <w:pStyle w:val="NoSpacing"/>
        <w:numPr>
          <w:ilvl w:val="1"/>
          <w:numId w:val="6"/>
        </w:numPr>
      </w:pPr>
      <w:r>
        <w:lastRenderedPageBreak/>
        <w:t>Males should:</w:t>
      </w:r>
    </w:p>
    <w:p w:rsidR="00EB3ECB" w:rsidRDefault="00EB3ECB" w:rsidP="00EB3ECB">
      <w:pPr>
        <w:pStyle w:val="NoSpacing"/>
        <w:numPr>
          <w:ilvl w:val="2"/>
          <w:numId w:val="6"/>
        </w:numPr>
      </w:pPr>
      <w:r>
        <w:t>Have a greater variance in mate number</w:t>
      </w:r>
    </w:p>
    <w:p w:rsidR="00EB3ECB" w:rsidRDefault="00EB3ECB" w:rsidP="00EB3ECB">
      <w:pPr>
        <w:pStyle w:val="NoSpacing"/>
        <w:numPr>
          <w:ilvl w:val="2"/>
          <w:numId w:val="6"/>
        </w:numPr>
      </w:pPr>
      <w:r>
        <w:t xml:space="preserve">Have greater variance in offspring number </w:t>
      </w:r>
    </w:p>
    <w:p w:rsidR="00EB3ECB" w:rsidRDefault="00EB3ECB" w:rsidP="00EB3ECB">
      <w:pPr>
        <w:pStyle w:val="NoSpacing"/>
        <w:numPr>
          <w:ilvl w:val="2"/>
          <w:numId w:val="6"/>
        </w:numPr>
      </w:pPr>
      <w:r>
        <w:t xml:space="preserve">Have greater correlation between mate number and offspring number </w:t>
      </w:r>
    </w:p>
    <w:p w:rsidR="00EB3ECB" w:rsidRDefault="00EB3ECB" w:rsidP="00EB3ECB">
      <w:pPr>
        <w:pStyle w:val="NoSpacing"/>
        <w:numPr>
          <w:ilvl w:val="0"/>
          <w:numId w:val="6"/>
        </w:numPr>
      </w:pPr>
      <w:r>
        <w:t xml:space="preserve">Example </w:t>
      </w:r>
    </w:p>
    <w:p w:rsidR="00EB3ECB" w:rsidRDefault="00EB3ECB" w:rsidP="00EB3ECB">
      <w:pPr>
        <w:pStyle w:val="NoSpacing"/>
        <w:numPr>
          <w:ilvl w:val="1"/>
          <w:numId w:val="6"/>
        </w:numPr>
      </w:pPr>
      <w:r>
        <w:t xml:space="preserve">Rough Skinned Newts </w:t>
      </w:r>
    </w:p>
    <w:p w:rsidR="00EB3ECB" w:rsidRDefault="00EB3ECB" w:rsidP="00EB3ECB">
      <w:pPr>
        <w:pStyle w:val="NoSpacing"/>
        <w:numPr>
          <w:ilvl w:val="2"/>
          <w:numId w:val="7"/>
        </w:numPr>
      </w:pPr>
      <w:r>
        <w:t xml:space="preserve">No parental care </w:t>
      </w:r>
    </w:p>
    <w:p w:rsidR="00EB3ECB" w:rsidRDefault="00EB3ECB" w:rsidP="00EB3ECB">
      <w:pPr>
        <w:pStyle w:val="NoSpacing"/>
        <w:numPr>
          <w:ilvl w:val="2"/>
          <w:numId w:val="7"/>
        </w:numPr>
      </w:pPr>
      <w:r>
        <w:t xml:space="preserve">More males than females </w:t>
      </w:r>
    </w:p>
    <w:p w:rsidR="00EB3ECB" w:rsidRDefault="00EB3ECB" w:rsidP="00EB3ECB">
      <w:pPr>
        <w:pStyle w:val="NoSpacing"/>
        <w:numPr>
          <w:ilvl w:val="2"/>
          <w:numId w:val="7"/>
        </w:numPr>
      </w:pPr>
      <w:r>
        <w:t xml:space="preserve">Males have variance in mate number and offspring number, while females do not </w:t>
      </w:r>
    </w:p>
    <w:p w:rsidR="0084755C" w:rsidRDefault="0084755C" w:rsidP="00EB3ECB">
      <w:pPr>
        <w:pStyle w:val="NoSpacing"/>
        <w:numPr>
          <w:ilvl w:val="2"/>
          <w:numId w:val="7"/>
        </w:numPr>
      </w:pPr>
      <w:r>
        <w:t xml:space="preserve">Males when relating mate number and offspring </w:t>
      </w:r>
    </w:p>
    <w:p w:rsidR="0084755C" w:rsidRDefault="0084755C" w:rsidP="0084755C">
      <w:pPr>
        <w:pStyle w:val="NoSpacing"/>
        <w:numPr>
          <w:ilvl w:val="3"/>
          <w:numId w:val="7"/>
        </w:numPr>
      </w:pPr>
      <w:r>
        <w:t>Males who have more mates and therefore have more babies so therefore the line has a greater slope showing more correlation. This is for non-random mating, and more dimorphism</w:t>
      </w:r>
    </w:p>
    <w:p w:rsidR="0084755C" w:rsidRDefault="0084755C" w:rsidP="0084755C">
      <w:pPr>
        <w:pStyle w:val="NoSpacing"/>
        <w:numPr>
          <w:ilvl w:val="0"/>
          <w:numId w:val="7"/>
        </w:numPr>
      </w:pPr>
      <w:r>
        <w:t>Question</w:t>
      </w:r>
    </w:p>
    <w:p w:rsidR="0084755C" w:rsidRDefault="0084755C" w:rsidP="0084755C">
      <w:pPr>
        <w:pStyle w:val="NoSpacing"/>
        <w:numPr>
          <w:ilvl w:val="1"/>
          <w:numId w:val="7"/>
        </w:numPr>
      </w:pPr>
      <w:r>
        <w:t>What if males provided care as well</w:t>
      </w:r>
    </w:p>
    <w:p w:rsidR="0084755C" w:rsidRDefault="0084755C" w:rsidP="0084755C">
      <w:pPr>
        <w:pStyle w:val="NoSpacing"/>
        <w:numPr>
          <w:ilvl w:val="2"/>
          <w:numId w:val="7"/>
        </w:numPr>
      </w:pPr>
      <w:r>
        <w:t>Then females would still have the greater investment because eggs are much more expensive than sperm</w:t>
      </w:r>
    </w:p>
    <w:p w:rsidR="0084755C" w:rsidRDefault="0084755C" w:rsidP="0084755C">
      <w:pPr>
        <w:pStyle w:val="NoSpacing"/>
        <w:numPr>
          <w:ilvl w:val="0"/>
          <w:numId w:val="7"/>
        </w:numPr>
      </w:pPr>
      <w:r>
        <w:t xml:space="preserve">Sexual Selection and mating systems </w:t>
      </w:r>
    </w:p>
    <w:p w:rsidR="0084755C" w:rsidRDefault="0084755C" w:rsidP="0084755C">
      <w:pPr>
        <w:pStyle w:val="NoSpacing"/>
        <w:numPr>
          <w:ilvl w:val="1"/>
          <w:numId w:val="7"/>
        </w:numPr>
      </w:pPr>
      <w:r>
        <w:t xml:space="preserve">Polygamous species </w:t>
      </w:r>
    </w:p>
    <w:p w:rsidR="0084755C" w:rsidRDefault="0084755C" w:rsidP="0084755C">
      <w:pPr>
        <w:pStyle w:val="NoSpacing"/>
        <w:numPr>
          <w:ilvl w:val="2"/>
          <w:numId w:val="7"/>
        </w:numPr>
      </w:pPr>
      <w:r>
        <w:t>High variation in mating success, strong sexual dimorphism</w:t>
      </w:r>
    </w:p>
    <w:p w:rsidR="0084755C" w:rsidRDefault="0084755C" w:rsidP="0084755C">
      <w:pPr>
        <w:pStyle w:val="NoSpacing"/>
        <w:numPr>
          <w:ilvl w:val="1"/>
          <w:numId w:val="7"/>
        </w:numPr>
      </w:pPr>
      <w:r>
        <w:t xml:space="preserve">Monogamous species </w:t>
      </w:r>
    </w:p>
    <w:p w:rsidR="0084755C" w:rsidRDefault="0084755C" w:rsidP="0084755C">
      <w:pPr>
        <w:pStyle w:val="NoSpacing"/>
        <w:numPr>
          <w:ilvl w:val="2"/>
          <w:numId w:val="7"/>
        </w:numPr>
      </w:pPr>
      <w:r>
        <w:t>Low variation in mating success, little dimorphism</w:t>
      </w:r>
    </w:p>
    <w:p w:rsidR="0084755C" w:rsidRDefault="00194855" w:rsidP="0084755C">
      <w:pPr>
        <w:pStyle w:val="NoSpacing"/>
        <w:numPr>
          <w:ilvl w:val="0"/>
          <w:numId w:val="7"/>
        </w:numPr>
      </w:pPr>
      <w:r>
        <w:t xml:space="preserve">Sexual Competition </w:t>
      </w:r>
    </w:p>
    <w:p w:rsidR="00194855" w:rsidRDefault="00194855" w:rsidP="00194855">
      <w:pPr>
        <w:pStyle w:val="NoSpacing"/>
        <w:numPr>
          <w:ilvl w:val="1"/>
          <w:numId w:val="7"/>
        </w:numPr>
      </w:pPr>
      <w:proofErr w:type="spellStart"/>
      <w:r>
        <w:t>Intrasexual</w:t>
      </w:r>
      <w:proofErr w:type="spellEnd"/>
      <w:r>
        <w:t xml:space="preserve"> competition (male-male)</w:t>
      </w:r>
    </w:p>
    <w:p w:rsidR="00194855" w:rsidRDefault="00194855" w:rsidP="00194855">
      <w:pPr>
        <w:pStyle w:val="NoSpacing"/>
        <w:numPr>
          <w:ilvl w:val="2"/>
          <w:numId w:val="7"/>
        </w:numPr>
      </w:pPr>
      <w:r>
        <w:t xml:space="preserve">Premating competition </w:t>
      </w:r>
    </w:p>
    <w:p w:rsidR="00194855" w:rsidRDefault="00194855" w:rsidP="00194855">
      <w:pPr>
        <w:pStyle w:val="NoSpacing"/>
        <w:numPr>
          <w:ilvl w:val="3"/>
          <w:numId w:val="7"/>
        </w:numPr>
      </w:pPr>
      <w:r>
        <w:t xml:space="preserve">Combat </w:t>
      </w:r>
    </w:p>
    <w:p w:rsidR="00194855" w:rsidRDefault="00194855" w:rsidP="00194855">
      <w:pPr>
        <w:pStyle w:val="NoSpacing"/>
        <w:numPr>
          <w:ilvl w:val="3"/>
          <w:numId w:val="7"/>
        </w:numPr>
      </w:pPr>
      <w:r>
        <w:t xml:space="preserve">Alternative strategies </w:t>
      </w:r>
    </w:p>
    <w:p w:rsidR="00194855" w:rsidRDefault="00194855" w:rsidP="00194855">
      <w:pPr>
        <w:pStyle w:val="NoSpacing"/>
        <w:numPr>
          <w:ilvl w:val="2"/>
          <w:numId w:val="7"/>
        </w:numPr>
      </w:pPr>
      <w:proofErr w:type="spellStart"/>
      <w:r>
        <w:t>Postmating</w:t>
      </w:r>
      <w:proofErr w:type="spellEnd"/>
      <w:r>
        <w:t xml:space="preserve"> </w:t>
      </w:r>
    </w:p>
    <w:p w:rsidR="00194855" w:rsidRDefault="00194855" w:rsidP="00194855">
      <w:pPr>
        <w:pStyle w:val="NoSpacing"/>
        <w:numPr>
          <w:ilvl w:val="3"/>
          <w:numId w:val="7"/>
        </w:numPr>
      </w:pPr>
      <w:r>
        <w:t xml:space="preserve">Sperm competition </w:t>
      </w:r>
    </w:p>
    <w:p w:rsidR="00194855" w:rsidRDefault="00194855" w:rsidP="00194855">
      <w:pPr>
        <w:pStyle w:val="NoSpacing"/>
        <w:numPr>
          <w:ilvl w:val="3"/>
          <w:numId w:val="7"/>
        </w:numPr>
      </w:pPr>
      <w:r>
        <w:t xml:space="preserve">Guarding tactics </w:t>
      </w:r>
    </w:p>
    <w:p w:rsidR="00194855" w:rsidRDefault="00194855" w:rsidP="00194855">
      <w:pPr>
        <w:pStyle w:val="NoSpacing"/>
        <w:numPr>
          <w:ilvl w:val="2"/>
          <w:numId w:val="7"/>
        </w:numPr>
      </w:pPr>
      <w:proofErr w:type="spellStart"/>
      <w:r>
        <w:t>Postzygotic</w:t>
      </w:r>
      <w:proofErr w:type="spellEnd"/>
      <w:r>
        <w:t xml:space="preserve"> competition </w:t>
      </w:r>
    </w:p>
    <w:p w:rsidR="00194855" w:rsidRDefault="00194855" w:rsidP="00194855">
      <w:pPr>
        <w:pStyle w:val="NoSpacing"/>
        <w:numPr>
          <w:ilvl w:val="3"/>
          <w:numId w:val="7"/>
        </w:numPr>
      </w:pPr>
      <w:r>
        <w:t>Infanticide (death of baby)</w:t>
      </w:r>
    </w:p>
    <w:p w:rsidR="00194855" w:rsidRDefault="00194855" w:rsidP="00194855">
      <w:pPr>
        <w:pStyle w:val="NoSpacing"/>
        <w:numPr>
          <w:ilvl w:val="1"/>
          <w:numId w:val="7"/>
        </w:numPr>
      </w:pPr>
      <w:r>
        <w:t>Intersexual competition (female choice)</w:t>
      </w:r>
    </w:p>
    <w:p w:rsidR="00194855" w:rsidRDefault="00194855" w:rsidP="00194855">
      <w:pPr>
        <w:pStyle w:val="NoSpacing"/>
        <w:numPr>
          <w:ilvl w:val="2"/>
          <w:numId w:val="7"/>
        </w:numPr>
      </w:pPr>
      <w:r>
        <w:t>Females choosing males is intersexual competition</w:t>
      </w:r>
    </w:p>
    <w:p w:rsidR="00D44810" w:rsidRDefault="00D44810" w:rsidP="00D44810">
      <w:pPr>
        <w:pStyle w:val="NoSpacing"/>
      </w:pPr>
      <w:r>
        <w:t xml:space="preserve">Lecture 17 – Sexual Selection </w:t>
      </w:r>
    </w:p>
    <w:p w:rsidR="00D44810" w:rsidRDefault="00D44810" w:rsidP="00D44810">
      <w:pPr>
        <w:pStyle w:val="NoSpacing"/>
        <w:numPr>
          <w:ilvl w:val="0"/>
          <w:numId w:val="7"/>
        </w:numPr>
      </w:pPr>
      <w:r>
        <w:t xml:space="preserve">Asymmetric limits on reproductive success </w:t>
      </w:r>
    </w:p>
    <w:p w:rsidR="00D44810" w:rsidRDefault="001B2B25" w:rsidP="00D44810">
      <w:pPr>
        <w:pStyle w:val="NoSpacing"/>
        <w:numPr>
          <w:ilvl w:val="1"/>
          <w:numId w:val="7"/>
        </w:numPr>
      </w:pPr>
      <w:proofErr w:type="spellStart"/>
      <w:r>
        <w:t>Intrasexual</w:t>
      </w:r>
      <w:proofErr w:type="spellEnd"/>
      <w:r>
        <w:t xml:space="preserve"> competition </w:t>
      </w:r>
    </w:p>
    <w:p w:rsidR="001B2B25" w:rsidRDefault="001B2B25" w:rsidP="001B2B25">
      <w:pPr>
        <w:pStyle w:val="NoSpacing"/>
        <w:numPr>
          <w:ilvl w:val="2"/>
          <w:numId w:val="7"/>
        </w:numPr>
      </w:pPr>
      <w:proofErr w:type="spellStart"/>
      <w:r>
        <w:t>Postmating</w:t>
      </w:r>
      <w:proofErr w:type="spellEnd"/>
      <w:r>
        <w:t xml:space="preserve"> </w:t>
      </w:r>
    </w:p>
    <w:p w:rsidR="001B2B25" w:rsidRDefault="001B2B25" w:rsidP="001B2B25">
      <w:pPr>
        <w:pStyle w:val="NoSpacing"/>
        <w:numPr>
          <w:ilvl w:val="3"/>
          <w:numId w:val="7"/>
        </w:numPr>
      </w:pPr>
      <w:r>
        <w:t xml:space="preserve">Sperm competition </w:t>
      </w:r>
    </w:p>
    <w:p w:rsidR="001B2B25" w:rsidRDefault="001B2B25" w:rsidP="001B2B25">
      <w:pPr>
        <w:pStyle w:val="NoSpacing"/>
        <w:numPr>
          <w:ilvl w:val="4"/>
          <w:numId w:val="7"/>
        </w:numPr>
      </w:pPr>
      <w:r>
        <w:t>More sperm when more males present</w:t>
      </w:r>
    </w:p>
    <w:p w:rsidR="001B2B25" w:rsidRDefault="001B2B25" w:rsidP="001B2B25">
      <w:pPr>
        <w:pStyle w:val="NoSpacing"/>
        <w:numPr>
          <w:ilvl w:val="4"/>
          <w:numId w:val="7"/>
        </w:numPr>
      </w:pPr>
      <w:r>
        <w:t>Remove or destroy competitors sperm</w:t>
      </w:r>
    </w:p>
    <w:p w:rsidR="001B2B25" w:rsidRDefault="001B2B25" w:rsidP="001B2B25">
      <w:pPr>
        <w:pStyle w:val="NoSpacing"/>
        <w:numPr>
          <w:ilvl w:val="3"/>
          <w:numId w:val="7"/>
        </w:numPr>
      </w:pPr>
      <w:r>
        <w:t xml:space="preserve">Guarding tactics </w:t>
      </w:r>
    </w:p>
    <w:p w:rsidR="001B2B25" w:rsidRDefault="001B2B25" w:rsidP="001B2B25">
      <w:pPr>
        <w:pStyle w:val="NoSpacing"/>
        <w:numPr>
          <w:ilvl w:val="4"/>
          <w:numId w:val="7"/>
        </w:numPr>
      </w:pPr>
      <w:r>
        <w:lastRenderedPageBreak/>
        <w:t xml:space="preserve">Guard the female </w:t>
      </w:r>
    </w:p>
    <w:p w:rsidR="001B2B25" w:rsidRDefault="001B2B25" w:rsidP="001B2B25">
      <w:pPr>
        <w:pStyle w:val="NoSpacing"/>
        <w:numPr>
          <w:ilvl w:val="4"/>
          <w:numId w:val="7"/>
        </w:numPr>
      </w:pPr>
      <w:r>
        <w:t>Engage in lengthy sex</w:t>
      </w:r>
    </w:p>
    <w:p w:rsidR="001B2B25" w:rsidRDefault="001B2B25" w:rsidP="00BF0C6C">
      <w:pPr>
        <w:pStyle w:val="NoSpacing"/>
        <w:numPr>
          <w:ilvl w:val="4"/>
          <w:numId w:val="7"/>
        </w:numPr>
      </w:pPr>
      <w:r>
        <w:t xml:space="preserve">Block females or males genitals </w:t>
      </w:r>
    </w:p>
    <w:p w:rsidR="001B2B25" w:rsidRDefault="001B2B25" w:rsidP="00BF0C6C">
      <w:pPr>
        <w:pStyle w:val="NoSpacing"/>
        <w:numPr>
          <w:ilvl w:val="4"/>
          <w:numId w:val="7"/>
        </w:numPr>
      </w:pPr>
      <w:r>
        <w:t>Apply anti-</w:t>
      </w:r>
      <w:proofErr w:type="spellStart"/>
      <w:r>
        <w:t>aprodisiac</w:t>
      </w:r>
      <w:proofErr w:type="spellEnd"/>
      <w:r>
        <w:t xml:space="preserve"> substances</w:t>
      </w:r>
    </w:p>
    <w:p w:rsidR="001B2B25" w:rsidRDefault="001B2B25" w:rsidP="001B2B25">
      <w:pPr>
        <w:pStyle w:val="NoSpacing"/>
        <w:numPr>
          <w:ilvl w:val="2"/>
          <w:numId w:val="7"/>
        </w:numPr>
      </w:pPr>
      <w:r>
        <w:t xml:space="preserve">Post-zygotic </w:t>
      </w:r>
    </w:p>
    <w:p w:rsidR="001B2B25" w:rsidRDefault="001B2B25" w:rsidP="001B2B25">
      <w:pPr>
        <w:pStyle w:val="NoSpacing"/>
        <w:numPr>
          <w:ilvl w:val="3"/>
          <w:numId w:val="7"/>
        </w:numPr>
      </w:pPr>
      <w:r>
        <w:t xml:space="preserve">Infanticide </w:t>
      </w:r>
    </w:p>
    <w:p w:rsidR="001B2B25" w:rsidRDefault="001B2B25" w:rsidP="001B2B25">
      <w:pPr>
        <w:pStyle w:val="NoSpacing"/>
        <w:numPr>
          <w:ilvl w:val="4"/>
          <w:numId w:val="7"/>
        </w:numPr>
      </w:pPr>
      <w:r>
        <w:t>Kill the cubs so the female can mate again</w:t>
      </w:r>
    </w:p>
    <w:p w:rsidR="001B2B25" w:rsidRDefault="001B2B25" w:rsidP="001B2B25">
      <w:pPr>
        <w:pStyle w:val="NoSpacing"/>
        <w:numPr>
          <w:ilvl w:val="1"/>
          <w:numId w:val="7"/>
        </w:numPr>
      </w:pPr>
      <w:r>
        <w:t xml:space="preserve">Intersexual competition </w:t>
      </w:r>
    </w:p>
    <w:p w:rsidR="001B2B25" w:rsidRDefault="001B2B25" w:rsidP="001B2B25">
      <w:pPr>
        <w:pStyle w:val="NoSpacing"/>
        <w:numPr>
          <w:ilvl w:val="2"/>
          <w:numId w:val="7"/>
        </w:numPr>
      </w:pPr>
      <w:r>
        <w:t>Females choosing more fancy males based on</w:t>
      </w:r>
    </w:p>
    <w:p w:rsidR="001B2B25" w:rsidRDefault="001B2B25" w:rsidP="001B2B25">
      <w:pPr>
        <w:pStyle w:val="NoSpacing"/>
        <w:numPr>
          <w:ilvl w:val="3"/>
          <w:numId w:val="7"/>
        </w:numPr>
      </w:pPr>
      <w:r>
        <w:t xml:space="preserve">Appearance </w:t>
      </w:r>
    </w:p>
    <w:p w:rsidR="001B2B25" w:rsidRDefault="001B2B25" w:rsidP="001B2B25">
      <w:pPr>
        <w:pStyle w:val="NoSpacing"/>
        <w:numPr>
          <w:ilvl w:val="3"/>
          <w:numId w:val="7"/>
        </w:numPr>
      </w:pPr>
      <w:r>
        <w:t>Call length</w:t>
      </w:r>
    </w:p>
    <w:p w:rsidR="001B2B25" w:rsidRDefault="001B2B25" w:rsidP="001B2B25">
      <w:pPr>
        <w:pStyle w:val="NoSpacing"/>
        <w:numPr>
          <w:ilvl w:val="2"/>
          <w:numId w:val="7"/>
        </w:numPr>
      </w:pPr>
      <w:r>
        <w:t>Trade offs</w:t>
      </w:r>
    </w:p>
    <w:p w:rsidR="001B2B25" w:rsidRDefault="001B2B25" w:rsidP="001B2B25">
      <w:pPr>
        <w:pStyle w:val="NoSpacing"/>
        <w:numPr>
          <w:ilvl w:val="3"/>
          <w:numId w:val="7"/>
        </w:numPr>
      </w:pPr>
      <w:r>
        <w:t>Usually males have tradeoffs for long tails or long calls</w:t>
      </w:r>
    </w:p>
    <w:p w:rsidR="001B2B25" w:rsidRDefault="001B2B25" w:rsidP="001B2B25">
      <w:pPr>
        <w:pStyle w:val="NoSpacing"/>
        <w:numPr>
          <w:ilvl w:val="4"/>
          <w:numId w:val="7"/>
        </w:numPr>
      </w:pPr>
      <w:r>
        <w:t>It gives predators an advantage but it yields greater reproductive success</w:t>
      </w:r>
    </w:p>
    <w:p w:rsidR="001B2B25" w:rsidRDefault="001B2B25" w:rsidP="001B2B25">
      <w:pPr>
        <w:pStyle w:val="NoSpacing"/>
        <w:numPr>
          <w:ilvl w:val="2"/>
          <w:numId w:val="7"/>
        </w:numPr>
      </w:pPr>
      <w:r>
        <w:t>How do females choose?</w:t>
      </w:r>
    </w:p>
    <w:p w:rsidR="001B2B25" w:rsidRDefault="001B2B25" w:rsidP="00676F1E">
      <w:pPr>
        <w:pStyle w:val="NoSpacing"/>
        <w:numPr>
          <w:ilvl w:val="3"/>
          <w:numId w:val="8"/>
        </w:numPr>
      </w:pPr>
      <w:r>
        <w:t xml:space="preserve">Direct benefits </w:t>
      </w:r>
    </w:p>
    <w:p w:rsidR="001B2B25" w:rsidRDefault="001B2B25" w:rsidP="001B2B25">
      <w:pPr>
        <w:pStyle w:val="NoSpacing"/>
        <w:numPr>
          <w:ilvl w:val="4"/>
          <w:numId w:val="7"/>
        </w:numPr>
      </w:pPr>
      <w:r>
        <w:t xml:space="preserve">Females chooses male who will maximize reproductive success </w:t>
      </w:r>
    </w:p>
    <w:p w:rsidR="001B2B25" w:rsidRDefault="001B2B25" w:rsidP="001B2B25">
      <w:pPr>
        <w:pStyle w:val="NoSpacing"/>
        <w:numPr>
          <w:ilvl w:val="4"/>
          <w:numId w:val="7"/>
        </w:numPr>
      </w:pPr>
      <w:r>
        <w:t>Choose a trait they like because it will:</w:t>
      </w:r>
    </w:p>
    <w:p w:rsidR="00676F1E" w:rsidRDefault="001B2B25" w:rsidP="001B2B25">
      <w:pPr>
        <w:pStyle w:val="NoSpacing"/>
        <w:numPr>
          <w:ilvl w:val="5"/>
          <w:numId w:val="7"/>
        </w:numPr>
      </w:pPr>
      <w:r>
        <w:t>Increased resources</w:t>
      </w:r>
    </w:p>
    <w:p w:rsidR="001B2B25" w:rsidRDefault="00676F1E" w:rsidP="00676F1E">
      <w:pPr>
        <w:pStyle w:val="NoSpacing"/>
        <w:numPr>
          <w:ilvl w:val="6"/>
          <w:numId w:val="7"/>
        </w:numPr>
      </w:pPr>
      <w:r>
        <w:t xml:space="preserve">Males give female gifts </w:t>
      </w:r>
      <w:r w:rsidR="001B2B25">
        <w:t xml:space="preserve"> </w:t>
      </w:r>
    </w:p>
    <w:p w:rsidR="001B2B25" w:rsidRDefault="001B2B25" w:rsidP="001B2B25">
      <w:pPr>
        <w:pStyle w:val="NoSpacing"/>
        <w:numPr>
          <w:ilvl w:val="5"/>
          <w:numId w:val="7"/>
        </w:numPr>
      </w:pPr>
      <w:r>
        <w:t xml:space="preserve">Increased parental </w:t>
      </w:r>
      <w:r w:rsidR="00676F1E">
        <w:t xml:space="preserve">care </w:t>
      </w:r>
    </w:p>
    <w:p w:rsidR="00676F1E" w:rsidRDefault="00676F1E" w:rsidP="00676F1E">
      <w:pPr>
        <w:pStyle w:val="NoSpacing"/>
        <w:numPr>
          <w:ilvl w:val="6"/>
          <w:numId w:val="7"/>
        </w:numPr>
      </w:pPr>
      <w:r>
        <w:t>Females will choose males which are better parents</w:t>
      </w:r>
    </w:p>
    <w:p w:rsidR="00676F1E" w:rsidRDefault="00676F1E" w:rsidP="00676F1E">
      <w:pPr>
        <w:pStyle w:val="NoSpacing"/>
        <w:numPr>
          <w:ilvl w:val="3"/>
          <w:numId w:val="8"/>
        </w:numPr>
      </w:pPr>
      <w:r>
        <w:t>Good genes (Indirect)</w:t>
      </w:r>
    </w:p>
    <w:p w:rsidR="00676F1E" w:rsidRDefault="00676F1E" w:rsidP="00676F1E">
      <w:pPr>
        <w:pStyle w:val="NoSpacing"/>
        <w:numPr>
          <w:ilvl w:val="4"/>
          <w:numId w:val="8"/>
        </w:numPr>
      </w:pPr>
      <w:r>
        <w:t>Female chooses male with good genes that will maximize offspring fitness</w:t>
      </w:r>
    </w:p>
    <w:p w:rsidR="00676F1E" w:rsidRDefault="00676F1E" w:rsidP="00676F1E">
      <w:pPr>
        <w:pStyle w:val="NoSpacing"/>
        <w:numPr>
          <w:ilvl w:val="4"/>
          <w:numId w:val="8"/>
        </w:numPr>
      </w:pPr>
      <w:r>
        <w:t xml:space="preserve">Peacock eye spots </w:t>
      </w:r>
    </w:p>
    <w:p w:rsidR="00676F1E" w:rsidRDefault="00676F1E" w:rsidP="00676F1E">
      <w:pPr>
        <w:pStyle w:val="NoSpacing"/>
        <w:numPr>
          <w:ilvl w:val="5"/>
          <w:numId w:val="8"/>
        </w:numPr>
      </w:pPr>
      <w:r>
        <w:t>Number of eye spots is related to greater offspring size so therefore female will choose these</w:t>
      </w:r>
    </w:p>
    <w:p w:rsidR="00676F1E" w:rsidRDefault="00676F1E" w:rsidP="00676F1E">
      <w:pPr>
        <w:pStyle w:val="NoSpacing"/>
        <w:numPr>
          <w:ilvl w:val="4"/>
          <w:numId w:val="8"/>
        </w:numPr>
      </w:pPr>
      <w:r>
        <w:t xml:space="preserve">Choosing more </w:t>
      </w:r>
      <w:proofErr w:type="spellStart"/>
      <w:r>
        <w:t>colourful</w:t>
      </w:r>
      <w:proofErr w:type="spellEnd"/>
      <w:r>
        <w:t xml:space="preserve"> males</w:t>
      </w:r>
    </w:p>
    <w:p w:rsidR="00676F1E" w:rsidRDefault="00676F1E" w:rsidP="00676F1E">
      <w:pPr>
        <w:pStyle w:val="NoSpacing"/>
        <w:numPr>
          <w:ilvl w:val="5"/>
          <w:numId w:val="8"/>
        </w:numPr>
      </w:pPr>
      <w:r>
        <w:t xml:space="preserve">The colour comes from diet, so females choose males that can hunt and therefore want their offspring to be able to hunt </w:t>
      </w:r>
    </w:p>
    <w:p w:rsidR="00676F1E" w:rsidRDefault="00676F1E" w:rsidP="00676F1E">
      <w:pPr>
        <w:pStyle w:val="NoSpacing"/>
        <w:numPr>
          <w:ilvl w:val="3"/>
          <w:numId w:val="8"/>
        </w:numPr>
      </w:pPr>
      <w:r>
        <w:t xml:space="preserve">Preexisting bias or Sensory exploitation </w:t>
      </w:r>
    </w:p>
    <w:p w:rsidR="00074857" w:rsidRDefault="00074857" w:rsidP="00074857">
      <w:pPr>
        <w:pStyle w:val="NoSpacing"/>
        <w:numPr>
          <w:ilvl w:val="4"/>
          <w:numId w:val="8"/>
        </w:numPr>
      </w:pPr>
      <w:r>
        <w:t xml:space="preserve">Females that are already looking for something and males will take advantage of this </w:t>
      </w:r>
    </w:p>
    <w:p w:rsidR="00074857" w:rsidRDefault="00074857" w:rsidP="00074857">
      <w:pPr>
        <w:pStyle w:val="NoSpacing"/>
        <w:numPr>
          <w:ilvl w:val="4"/>
          <w:numId w:val="8"/>
        </w:numPr>
      </w:pPr>
      <w:r>
        <w:t>Female preference evolves prior to male trait preference</w:t>
      </w:r>
    </w:p>
    <w:p w:rsidR="002348E9" w:rsidRDefault="002348E9" w:rsidP="002348E9">
      <w:pPr>
        <w:pStyle w:val="NoSpacing"/>
        <w:numPr>
          <w:ilvl w:val="0"/>
          <w:numId w:val="8"/>
        </w:numPr>
      </w:pPr>
      <w:r>
        <w:t xml:space="preserve">Sexy Sons Hypothesis </w:t>
      </w:r>
    </w:p>
    <w:p w:rsidR="002348E9" w:rsidRDefault="002348E9" w:rsidP="002348E9">
      <w:pPr>
        <w:pStyle w:val="NoSpacing"/>
        <w:numPr>
          <w:ilvl w:val="1"/>
          <w:numId w:val="8"/>
        </w:numPr>
      </w:pPr>
      <w:r>
        <w:t xml:space="preserve">Females choose sexy males to have sexy sons who will be successful at attracting mates </w:t>
      </w:r>
    </w:p>
    <w:p w:rsidR="002348E9" w:rsidRDefault="002348E9" w:rsidP="002348E9">
      <w:pPr>
        <w:pStyle w:val="NoSpacing"/>
        <w:numPr>
          <w:ilvl w:val="1"/>
          <w:numId w:val="8"/>
        </w:numPr>
      </w:pPr>
      <w:r>
        <w:t xml:space="preserve">Sexy traits </w:t>
      </w:r>
    </w:p>
    <w:p w:rsidR="002348E9" w:rsidRDefault="002348E9" w:rsidP="002348E9">
      <w:pPr>
        <w:pStyle w:val="NoSpacing"/>
        <w:numPr>
          <w:ilvl w:val="2"/>
          <w:numId w:val="8"/>
        </w:numPr>
      </w:pPr>
      <w:r>
        <w:lastRenderedPageBreak/>
        <w:t xml:space="preserve">Good genes </w:t>
      </w:r>
    </w:p>
    <w:p w:rsidR="002348E9" w:rsidRDefault="002348E9" w:rsidP="002348E9">
      <w:pPr>
        <w:pStyle w:val="NoSpacing"/>
        <w:numPr>
          <w:ilvl w:val="2"/>
          <w:numId w:val="8"/>
        </w:numPr>
      </w:pPr>
      <w:r>
        <w:t>At first the trait can be useless</w:t>
      </w:r>
    </w:p>
    <w:p w:rsidR="002348E9" w:rsidRDefault="002348E9" w:rsidP="002348E9">
      <w:pPr>
        <w:pStyle w:val="NoSpacing"/>
        <w:numPr>
          <w:ilvl w:val="0"/>
          <w:numId w:val="8"/>
        </w:numPr>
      </w:pPr>
      <w:r>
        <w:t xml:space="preserve">Fishers runaway selection </w:t>
      </w:r>
    </w:p>
    <w:p w:rsidR="002348E9" w:rsidRDefault="002348E9" w:rsidP="002348E9">
      <w:pPr>
        <w:pStyle w:val="NoSpacing"/>
        <w:numPr>
          <w:ilvl w:val="1"/>
          <w:numId w:val="8"/>
        </w:numPr>
      </w:pPr>
      <w:r>
        <w:t xml:space="preserve">Selection for sexy trait runs away until a male trait is not correlated with increased survival but is still able to attract females </w:t>
      </w:r>
    </w:p>
    <w:p w:rsidR="002348E9" w:rsidRDefault="002348E9" w:rsidP="002348E9">
      <w:pPr>
        <w:pStyle w:val="NoSpacing"/>
        <w:numPr>
          <w:ilvl w:val="1"/>
          <w:numId w:val="8"/>
        </w:numPr>
      </w:pPr>
      <w:r>
        <w:t xml:space="preserve">Eventually the trait causes increased mortality and the mating success are balanced so the runaway process stops </w:t>
      </w:r>
    </w:p>
    <w:p w:rsidR="002348E9" w:rsidRDefault="002348E9" w:rsidP="002348E9">
      <w:pPr>
        <w:pStyle w:val="NoSpacing"/>
        <w:numPr>
          <w:ilvl w:val="1"/>
          <w:numId w:val="8"/>
        </w:numPr>
      </w:pPr>
      <w:r>
        <w:t>If we mate females which prefer a sexy trait with an individual with a sexy trait then the offspring would have (males) and prefer (females) this sexy trait</w:t>
      </w:r>
    </w:p>
    <w:p w:rsidR="00676F1E" w:rsidRDefault="003C3EA2" w:rsidP="003C3EA2">
      <w:pPr>
        <w:pStyle w:val="NoSpacing"/>
      </w:pPr>
      <w:r>
        <w:t>Guest Lecture – Sexual Selection on Eggshell colour</w:t>
      </w:r>
    </w:p>
    <w:p w:rsidR="003C3EA2" w:rsidRDefault="003C3EA2" w:rsidP="003C3EA2">
      <w:pPr>
        <w:pStyle w:val="NoSpacing"/>
        <w:numPr>
          <w:ilvl w:val="0"/>
          <w:numId w:val="8"/>
        </w:numPr>
      </w:pPr>
      <w:r>
        <w:t xml:space="preserve">Egg shells </w:t>
      </w:r>
      <w:proofErr w:type="spellStart"/>
      <w:r>
        <w:t>colouration</w:t>
      </w:r>
      <w:proofErr w:type="spellEnd"/>
      <w:r>
        <w:t xml:space="preserve"> function is poorly understood </w:t>
      </w:r>
    </w:p>
    <w:p w:rsidR="003C3EA2" w:rsidRDefault="003C3EA2" w:rsidP="003C3EA2">
      <w:pPr>
        <w:pStyle w:val="NoSpacing"/>
        <w:numPr>
          <w:ilvl w:val="1"/>
          <w:numId w:val="8"/>
        </w:numPr>
      </w:pPr>
      <w:r>
        <w:t xml:space="preserve">Camouflage </w:t>
      </w:r>
    </w:p>
    <w:p w:rsidR="003C3EA2" w:rsidRDefault="003C3EA2" w:rsidP="003C3EA2">
      <w:pPr>
        <w:pStyle w:val="NoSpacing"/>
        <w:numPr>
          <w:ilvl w:val="1"/>
          <w:numId w:val="8"/>
        </w:numPr>
      </w:pPr>
      <w:r>
        <w:t>Thickening of egg</w:t>
      </w:r>
    </w:p>
    <w:p w:rsidR="003C3EA2" w:rsidRDefault="003C3EA2" w:rsidP="003C3EA2">
      <w:pPr>
        <w:pStyle w:val="NoSpacing"/>
        <w:numPr>
          <w:ilvl w:val="1"/>
          <w:numId w:val="8"/>
        </w:numPr>
      </w:pPr>
      <w:r>
        <w:t xml:space="preserve">Solar radiation </w:t>
      </w:r>
    </w:p>
    <w:p w:rsidR="003C3EA2" w:rsidRDefault="003C3EA2" w:rsidP="003C3EA2">
      <w:pPr>
        <w:pStyle w:val="NoSpacing"/>
        <w:numPr>
          <w:ilvl w:val="1"/>
          <w:numId w:val="8"/>
        </w:numPr>
      </w:pPr>
      <w:r>
        <w:t>Egg shell colours signal female/brood quality to males which allows for males to determine how much parental investment they should invest (Post zygotic)</w:t>
      </w:r>
    </w:p>
    <w:p w:rsidR="003C3EA2" w:rsidRDefault="003C3EA2" w:rsidP="003C3EA2">
      <w:pPr>
        <w:pStyle w:val="NoSpacing"/>
        <w:numPr>
          <w:ilvl w:val="0"/>
          <w:numId w:val="8"/>
        </w:numPr>
      </w:pPr>
      <w:r>
        <w:t>Evolution of a trait</w:t>
      </w:r>
    </w:p>
    <w:p w:rsidR="003C3EA2" w:rsidRDefault="003C3EA2" w:rsidP="003C3EA2">
      <w:pPr>
        <w:pStyle w:val="NoSpacing"/>
        <w:numPr>
          <w:ilvl w:val="1"/>
          <w:numId w:val="8"/>
        </w:numPr>
      </w:pPr>
      <w:r>
        <w:t xml:space="preserve">Heritable </w:t>
      </w:r>
    </w:p>
    <w:p w:rsidR="003C3EA2" w:rsidRDefault="003C3EA2" w:rsidP="003C3EA2">
      <w:pPr>
        <w:pStyle w:val="NoSpacing"/>
        <w:numPr>
          <w:ilvl w:val="1"/>
          <w:numId w:val="8"/>
        </w:numPr>
      </w:pPr>
      <w:r>
        <w:t xml:space="preserve">Variable </w:t>
      </w:r>
    </w:p>
    <w:p w:rsidR="003C3EA2" w:rsidRDefault="003C3EA2" w:rsidP="003C3EA2">
      <w:pPr>
        <w:pStyle w:val="NoSpacing"/>
        <w:numPr>
          <w:ilvl w:val="1"/>
          <w:numId w:val="8"/>
        </w:numPr>
      </w:pPr>
      <w:r>
        <w:t>Fitness consequences</w:t>
      </w:r>
    </w:p>
    <w:p w:rsidR="003C3EA2" w:rsidRDefault="003C3EA2" w:rsidP="003C3EA2">
      <w:pPr>
        <w:pStyle w:val="NoSpacing"/>
        <w:numPr>
          <w:ilvl w:val="0"/>
          <w:numId w:val="8"/>
        </w:numPr>
      </w:pPr>
      <w:proofErr w:type="spellStart"/>
      <w:r>
        <w:t>Polygynous</w:t>
      </w:r>
      <w:proofErr w:type="spellEnd"/>
      <w:r>
        <w:t xml:space="preserve"> mating systems </w:t>
      </w:r>
    </w:p>
    <w:p w:rsidR="003C3EA2" w:rsidRDefault="003C3EA2" w:rsidP="003C3EA2">
      <w:pPr>
        <w:pStyle w:val="NoSpacing"/>
        <w:numPr>
          <w:ilvl w:val="1"/>
          <w:numId w:val="8"/>
        </w:numPr>
      </w:pPr>
      <w:r>
        <w:t>Males mate with multiple females allows females to be more choosy</w:t>
      </w:r>
    </w:p>
    <w:p w:rsidR="003C3EA2" w:rsidRDefault="003C3EA2" w:rsidP="003C3EA2">
      <w:pPr>
        <w:pStyle w:val="NoSpacing"/>
        <w:numPr>
          <w:ilvl w:val="0"/>
          <w:numId w:val="8"/>
        </w:numPr>
      </w:pPr>
      <w:r>
        <w:t xml:space="preserve">Good genes model </w:t>
      </w:r>
    </w:p>
    <w:p w:rsidR="003C3EA2" w:rsidRDefault="003C3EA2" w:rsidP="003C3EA2">
      <w:pPr>
        <w:pStyle w:val="NoSpacing"/>
        <w:numPr>
          <w:ilvl w:val="1"/>
          <w:numId w:val="8"/>
        </w:numPr>
      </w:pPr>
      <w:r>
        <w:t xml:space="preserve">Egg shell colour must be expensive so that not everyone can perfect it </w:t>
      </w:r>
    </w:p>
    <w:p w:rsidR="003C3EA2" w:rsidRDefault="003C3EA2" w:rsidP="003C3EA2">
      <w:pPr>
        <w:pStyle w:val="NoSpacing"/>
        <w:numPr>
          <w:ilvl w:val="1"/>
          <w:numId w:val="8"/>
        </w:numPr>
      </w:pPr>
      <w:r>
        <w:t xml:space="preserve">If not expensive than there could be an infinite amount of variation in colour </w:t>
      </w:r>
    </w:p>
    <w:p w:rsidR="003C3EA2" w:rsidRDefault="003C3EA2" w:rsidP="003C3EA2">
      <w:pPr>
        <w:pStyle w:val="NoSpacing"/>
        <w:numPr>
          <w:ilvl w:val="0"/>
          <w:numId w:val="8"/>
        </w:numPr>
      </w:pPr>
      <w:r>
        <w:t xml:space="preserve">Mechanisms of eggshell pigmentation </w:t>
      </w:r>
    </w:p>
    <w:p w:rsidR="003C3EA2" w:rsidRDefault="003C3EA2" w:rsidP="003C3EA2">
      <w:pPr>
        <w:pStyle w:val="NoSpacing"/>
        <w:numPr>
          <w:ilvl w:val="1"/>
          <w:numId w:val="8"/>
        </w:numPr>
      </w:pPr>
      <w:r>
        <w:t xml:space="preserve">More hemoglobin breakdown more </w:t>
      </w:r>
      <w:proofErr w:type="spellStart"/>
      <w:r>
        <w:t>colouration</w:t>
      </w:r>
      <w:proofErr w:type="spellEnd"/>
    </w:p>
    <w:p w:rsidR="003C3EA2" w:rsidRDefault="003C3EA2" w:rsidP="003C3EA2">
      <w:pPr>
        <w:pStyle w:val="NoSpacing"/>
        <w:numPr>
          <w:ilvl w:val="1"/>
          <w:numId w:val="8"/>
        </w:numPr>
      </w:pPr>
      <w:r>
        <w:t>Constraints</w:t>
      </w:r>
    </w:p>
    <w:p w:rsidR="003C3EA2" w:rsidRDefault="003C3EA2" w:rsidP="003C3EA2">
      <w:pPr>
        <w:pStyle w:val="NoSpacing"/>
        <w:numPr>
          <w:ilvl w:val="2"/>
          <w:numId w:val="8"/>
        </w:numPr>
      </w:pPr>
      <w:r>
        <w:t xml:space="preserve">More blood cells break down less oxygen for the mother and less energy </w:t>
      </w:r>
    </w:p>
    <w:p w:rsidR="003C3EA2" w:rsidRDefault="003C3EA2" w:rsidP="003C3EA2">
      <w:pPr>
        <w:pStyle w:val="NoSpacing"/>
        <w:numPr>
          <w:ilvl w:val="0"/>
          <w:numId w:val="8"/>
        </w:numPr>
      </w:pPr>
      <w:r>
        <w:t xml:space="preserve">Experiment </w:t>
      </w:r>
    </w:p>
    <w:p w:rsidR="003C3EA2" w:rsidRDefault="00FD2B00" w:rsidP="003C3EA2">
      <w:pPr>
        <w:pStyle w:val="NoSpacing"/>
        <w:numPr>
          <w:ilvl w:val="1"/>
          <w:numId w:val="8"/>
        </w:numPr>
      </w:pPr>
      <w:r>
        <w:t>One group will increase RBC</w:t>
      </w:r>
    </w:p>
    <w:p w:rsidR="00FD2B00" w:rsidRDefault="00FD2B00" w:rsidP="003C3EA2">
      <w:pPr>
        <w:pStyle w:val="NoSpacing"/>
        <w:numPr>
          <w:ilvl w:val="1"/>
          <w:numId w:val="8"/>
        </w:numPr>
      </w:pPr>
      <w:r>
        <w:t xml:space="preserve">Other group will be control </w:t>
      </w:r>
    </w:p>
    <w:p w:rsidR="00FD2B00" w:rsidRDefault="00FD2B00" w:rsidP="00FD2B00">
      <w:pPr>
        <w:pStyle w:val="NoSpacing"/>
        <w:numPr>
          <w:ilvl w:val="0"/>
          <w:numId w:val="8"/>
        </w:numPr>
      </w:pPr>
      <w:r>
        <w:t xml:space="preserve">Good genes </w:t>
      </w:r>
    </w:p>
    <w:p w:rsidR="00FD2B00" w:rsidRDefault="00FD2B00" w:rsidP="00FD2B00">
      <w:pPr>
        <w:pStyle w:val="NoSpacing"/>
        <w:numPr>
          <w:ilvl w:val="1"/>
          <w:numId w:val="8"/>
        </w:numPr>
      </w:pPr>
      <w:r>
        <w:t xml:space="preserve">Female mass </w:t>
      </w:r>
    </w:p>
    <w:p w:rsidR="00FD2B00" w:rsidRDefault="00FD2B00" w:rsidP="00FD2B00">
      <w:pPr>
        <w:pStyle w:val="NoSpacing"/>
        <w:numPr>
          <w:ilvl w:val="1"/>
          <w:numId w:val="8"/>
        </w:numPr>
      </w:pPr>
      <w:r>
        <w:t xml:space="preserve">Clutch mass </w:t>
      </w:r>
    </w:p>
    <w:p w:rsidR="00FD2B00" w:rsidRDefault="00B928CC" w:rsidP="00FD2B00">
      <w:pPr>
        <w:pStyle w:val="NoSpacing"/>
        <w:numPr>
          <w:ilvl w:val="1"/>
          <w:numId w:val="8"/>
        </w:numPr>
      </w:pPr>
      <w:r>
        <w:t># hatchling</w:t>
      </w:r>
      <w:r w:rsidR="00FD2B00">
        <w:t>s</w:t>
      </w:r>
    </w:p>
    <w:p w:rsidR="00FD2B00" w:rsidRDefault="00FD2B00" w:rsidP="00FD2B00">
      <w:pPr>
        <w:pStyle w:val="NoSpacing"/>
        <w:numPr>
          <w:ilvl w:val="1"/>
          <w:numId w:val="8"/>
        </w:numPr>
      </w:pPr>
      <w:r>
        <w:t xml:space="preserve">Nestling quality </w:t>
      </w:r>
    </w:p>
    <w:p w:rsidR="00FD2B00" w:rsidRDefault="00FD2B00" w:rsidP="00FD2B00">
      <w:pPr>
        <w:pStyle w:val="NoSpacing"/>
        <w:numPr>
          <w:ilvl w:val="1"/>
          <w:numId w:val="8"/>
        </w:numPr>
      </w:pPr>
      <w:r>
        <w:t xml:space="preserve"># fledgling </w:t>
      </w:r>
    </w:p>
    <w:p w:rsidR="00FD2B00" w:rsidRDefault="00FD2B00" w:rsidP="00FD2B00">
      <w:pPr>
        <w:pStyle w:val="NoSpacing"/>
        <w:numPr>
          <w:ilvl w:val="2"/>
          <w:numId w:val="8"/>
        </w:numPr>
      </w:pPr>
      <w:r>
        <w:t>If egg shell colour is a sign of good genes then the eggshell colour should be related to one of the traits for good genes</w:t>
      </w:r>
    </w:p>
    <w:p w:rsidR="00FD2B00" w:rsidRDefault="00FD2B00" w:rsidP="00FD2B00">
      <w:pPr>
        <w:pStyle w:val="NoSpacing"/>
        <w:numPr>
          <w:ilvl w:val="0"/>
          <w:numId w:val="8"/>
        </w:numPr>
      </w:pPr>
      <w:r>
        <w:t xml:space="preserve">Results </w:t>
      </w:r>
    </w:p>
    <w:p w:rsidR="00FD2B00" w:rsidRDefault="00FD2B00" w:rsidP="00FD2B00">
      <w:pPr>
        <w:pStyle w:val="NoSpacing"/>
        <w:numPr>
          <w:ilvl w:val="1"/>
          <w:numId w:val="8"/>
        </w:numPr>
      </w:pPr>
      <w:r>
        <w:t xml:space="preserve">Eggs shell colour was not expensive </w:t>
      </w:r>
    </w:p>
    <w:p w:rsidR="00FD2B00" w:rsidRDefault="00B928CC" w:rsidP="00FD2B00">
      <w:pPr>
        <w:pStyle w:val="NoSpacing"/>
        <w:numPr>
          <w:ilvl w:val="1"/>
          <w:numId w:val="8"/>
        </w:numPr>
      </w:pPr>
      <w:r>
        <w:t xml:space="preserve">Egg shell colour was indicative of good genes such as mass and chick quality </w:t>
      </w:r>
    </w:p>
    <w:p w:rsidR="00B928CC" w:rsidRDefault="00B928CC" w:rsidP="00FD2B00">
      <w:pPr>
        <w:pStyle w:val="NoSpacing"/>
        <w:numPr>
          <w:ilvl w:val="1"/>
          <w:numId w:val="8"/>
        </w:numPr>
      </w:pPr>
      <w:r>
        <w:lastRenderedPageBreak/>
        <w:t xml:space="preserve">Males do not use shell colour for parental investment </w:t>
      </w:r>
    </w:p>
    <w:p w:rsidR="002348E9" w:rsidRDefault="002348E9" w:rsidP="002348E9">
      <w:pPr>
        <w:pStyle w:val="NoSpacing"/>
      </w:pPr>
      <w:r>
        <w:t xml:space="preserve">Lecture 18 – Kin Selection </w:t>
      </w:r>
    </w:p>
    <w:p w:rsidR="002348E9" w:rsidRDefault="002348E9" w:rsidP="002348E9">
      <w:pPr>
        <w:pStyle w:val="NoSpacing"/>
        <w:numPr>
          <w:ilvl w:val="0"/>
          <w:numId w:val="8"/>
        </w:numPr>
      </w:pPr>
      <w:r>
        <w:t xml:space="preserve">Types of social interactions </w:t>
      </w:r>
    </w:p>
    <w:p w:rsidR="002348E9" w:rsidRDefault="004E3B1E" w:rsidP="002348E9">
      <w:pPr>
        <w:pStyle w:val="NoSpacing"/>
        <w:numPr>
          <w:ilvl w:val="3"/>
          <w:numId w:val="8"/>
        </w:numPr>
      </w:pPr>
      <w:r>
        <w:t xml:space="preserve">Mutual benefit </w:t>
      </w:r>
    </w:p>
    <w:p w:rsidR="004E3B1E" w:rsidRDefault="004E3B1E" w:rsidP="002348E9">
      <w:pPr>
        <w:pStyle w:val="NoSpacing"/>
        <w:numPr>
          <w:ilvl w:val="3"/>
          <w:numId w:val="8"/>
        </w:numPr>
      </w:pPr>
      <w:r>
        <w:t>Selfish (actor takes from recipient)</w:t>
      </w:r>
    </w:p>
    <w:p w:rsidR="004E3B1E" w:rsidRDefault="004E3B1E" w:rsidP="002348E9">
      <w:pPr>
        <w:pStyle w:val="NoSpacing"/>
        <w:numPr>
          <w:ilvl w:val="3"/>
          <w:numId w:val="8"/>
        </w:numPr>
      </w:pPr>
      <w:r>
        <w:t>Altruism (actor is costly but recipient benefits)</w:t>
      </w:r>
    </w:p>
    <w:p w:rsidR="004E3B1E" w:rsidRDefault="004E3B1E" w:rsidP="002348E9">
      <w:pPr>
        <w:pStyle w:val="NoSpacing"/>
        <w:numPr>
          <w:ilvl w:val="3"/>
          <w:numId w:val="8"/>
        </w:numPr>
      </w:pPr>
      <w:r>
        <w:t>Spite (both are costly)</w:t>
      </w:r>
    </w:p>
    <w:p w:rsidR="004E3B1E" w:rsidRDefault="004E3B1E" w:rsidP="004E3B1E">
      <w:pPr>
        <w:pStyle w:val="NoSpacing"/>
        <w:numPr>
          <w:ilvl w:val="0"/>
          <w:numId w:val="8"/>
        </w:numPr>
      </w:pPr>
      <w:r>
        <w:t>Prairie dogs warn others of predators at a cost of almost dying themselves</w:t>
      </w:r>
    </w:p>
    <w:p w:rsidR="004E3B1E" w:rsidRDefault="003D7743" w:rsidP="004E3B1E">
      <w:pPr>
        <w:pStyle w:val="NoSpacing"/>
        <w:numPr>
          <w:ilvl w:val="1"/>
          <w:numId w:val="8"/>
        </w:numPr>
      </w:pPr>
      <w:r>
        <w:t>Sacrificial, a</w:t>
      </w:r>
      <w:r w:rsidR="004E3B1E">
        <w:t>llows the population to survive (one dog is dead instead of many)</w:t>
      </w:r>
    </w:p>
    <w:p w:rsidR="004E3B1E" w:rsidRDefault="004E3B1E" w:rsidP="004E3B1E">
      <w:pPr>
        <w:pStyle w:val="NoSpacing"/>
        <w:numPr>
          <w:ilvl w:val="2"/>
          <w:numId w:val="8"/>
        </w:numPr>
      </w:pPr>
      <w:r>
        <w:t>At the best interest of the group</w:t>
      </w:r>
    </w:p>
    <w:p w:rsidR="004E3B1E" w:rsidRDefault="004E3B1E" w:rsidP="004E3B1E">
      <w:pPr>
        <w:pStyle w:val="NoSpacing"/>
        <w:numPr>
          <w:ilvl w:val="2"/>
          <w:numId w:val="8"/>
        </w:numPr>
      </w:pPr>
      <w:r>
        <w:t xml:space="preserve">Altruistic </w:t>
      </w:r>
    </w:p>
    <w:p w:rsidR="004E3B1E" w:rsidRDefault="003D7743" w:rsidP="004E3B1E">
      <w:pPr>
        <w:pStyle w:val="NoSpacing"/>
        <w:numPr>
          <w:ilvl w:val="1"/>
          <w:numId w:val="8"/>
        </w:numPr>
      </w:pPr>
      <w:r>
        <w:t>Increase inclusive fitness, t</w:t>
      </w:r>
      <w:r w:rsidR="004E3B1E">
        <w:t xml:space="preserve">here is benefit to being killed </w:t>
      </w:r>
    </w:p>
    <w:p w:rsidR="004E3B1E" w:rsidRDefault="004E3B1E" w:rsidP="004E3B1E">
      <w:pPr>
        <w:pStyle w:val="NoSpacing"/>
        <w:numPr>
          <w:ilvl w:val="2"/>
          <w:numId w:val="8"/>
        </w:numPr>
      </w:pPr>
      <w:r>
        <w:t xml:space="preserve">Dogs call more when close relatives are around </w:t>
      </w:r>
    </w:p>
    <w:p w:rsidR="004E3B1E" w:rsidRDefault="004E3B1E" w:rsidP="004E3B1E">
      <w:pPr>
        <w:pStyle w:val="NoSpacing"/>
        <w:numPr>
          <w:ilvl w:val="0"/>
          <w:numId w:val="8"/>
        </w:numPr>
      </w:pPr>
      <w:r>
        <w:t xml:space="preserve">Group </w:t>
      </w:r>
    </w:p>
    <w:p w:rsidR="004E3B1E" w:rsidRDefault="004E3B1E" w:rsidP="004E3B1E">
      <w:pPr>
        <w:pStyle w:val="NoSpacing"/>
        <w:numPr>
          <w:ilvl w:val="1"/>
          <w:numId w:val="8"/>
        </w:numPr>
      </w:pPr>
      <w:r>
        <w:t>Need in a group can select for allele frequency within a group</w:t>
      </w:r>
    </w:p>
    <w:p w:rsidR="004E3B1E" w:rsidRDefault="004E3B1E" w:rsidP="004E3B1E">
      <w:pPr>
        <w:pStyle w:val="NoSpacing"/>
        <w:numPr>
          <w:ilvl w:val="1"/>
          <w:numId w:val="8"/>
        </w:numPr>
      </w:pPr>
      <w:r>
        <w:t>But in reality it is the need of the individual that drives evolution</w:t>
      </w:r>
    </w:p>
    <w:p w:rsidR="003D7743" w:rsidRDefault="003D7743" w:rsidP="003D7743">
      <w:pPr>
        <w:pStyle w:val="NoSpacing"/>
        <w:numPr>
          <w:ilvl w:val="0"/>
          <w:numId w:val="8"/>
        </w:numPr>
      </w:pPr>
      <w:r>
        <w:t xml:space="preserve">Inclusive fitness </w:t>
      </w:r>
    </w:p>
    <w:p w:rsidR="003D7743" w:rsidRDefault="003D7743" w:rsidP="003D7743">
      <w:pPr>
        <w:pStyle w:val="NoSpacing"/>
        <w:numPr>
          <w:ilvl w:val="1"/>
          <w:numId w:val="8"/>
        </w:numPr>
      </w:pPr>
      <w:r>
        <w:t xml:space="preserve">Definition: Individual genetic contribution to the next generation through offspring and close relatives, relative to other individuals </w:t>
      </w:r>
    </w:p>
    <w:p w:rsidR="003D7743" w:rsidRDefault="003D7743" w:rsidP="003D7743">
      <w:pPr>
        <w:pStyle w:val="NoSpacing"/>
        <w:numPr>
          <w:ilvl w:val="2"/>
          <w:numId w:val="8"/>
        </w:numPr>
      </w:pPr>
      <w:r>
        <w:t>Sum of individual fitness and fitness of relatives</w:t>
      </w:r>
    </w:p>
    <w:p w:rsidR="003D7743" w:rsidRDefault="003D7743" w:rsidP="003D7743">
      <w:pPr>
        <w:pStyle w:val="NoSpacing"/>
        <w:numPr>
          <w:ilvl w:val="1"/>
          <w:numId w:val="8"/>
        </w:numPr>
      </w:pPr>
      <w:r>
        <w:t>Individual wants their kin to survive not others</w:t>
      </w:r>
    </w:p>
    <w:p w:rsidR="003D7743" w:rsidRDefault="003D7743" w:rsidP="003D7743">
      <w:pPr>
        <w:pStyle w:val="NoSpacing"/>
        <w:numPr>
          <w:ilvl w:val="0"/>
          <w:numId w:val="8"/>
        </w:numPr>
      </w:pPr>
      <w:r>
        <w:t xml:space="preserve">Increasing inclusive fitness </w:t>
      </w:r>
    </w:p>
    <w:p w:rsidR="003D7743" w:rsidRDefault="003D7743" w:rsidP="003D7743">
      <w:pPr>
        <w:pStyle w:val="NoSpacing"/>
        <w:numPr>
          <w:ilvl w:val="1"/>
          <w:numId w:val="8"/>
        </w:numPr>
      </w:pPr>
      <w:r>
        <w:t xml:space="preserve">Need to know the relatedness </w:t>
      </w:r>
    </w:p>
    <w:p w:rsidR="003D7743" w:rsidRDefault="003D7743" w:rsidP="003D7743">
      <w:pPr>
        <w:pStyle w:val="NoSpacing"/>
        <w:numPr>
          <w:ilvl w:val="2"/>
          <w:numId w:val="8"/>
        </w:numPr>
      </w:pPr>
      <w:r>
        <w:rPr>
          <w:b/>
        </w:rPr>
        <w:t xml:space="preserve">Coefficient of relatedness (r) </w:t>
      </w:r>
      <w:r>
        <w:t>– describes the probability that homologous alleles in two individuals are identical by descent</w:t>
      </w:r>
    </w:p>
    <w:p w:rsidR="003D7743" w:rsidRDefault="003D7743" w:rsidP="003D7743">
      <w:pPr>
        <w:pStyle w:val="NoSpacing"/>
        <w:numPr>
          <w:ilvl w:val="0"/>
          <w:numId w:val="8"/>
        </w:numPr>
      </w:pPr>
      <w:r>
        <w:t xml:space="preserve"> Calculating Relatedness (r) </w:t>
      </w:r>
    </w:p>
    <w:p w:rsidR="003D7743" w:rsidRDefault="003D7743" w:rsidP="003D7743">
      <w:pPr>
        <w:pStyle w:val="NoSpacing"/>
        <w:numPr>
          <w:ilvl w:val="1"/>
          <w:numId w:val="8"/>
        </w:numPr>
      </w:pPr>
      <w:r>
        <w:t xml:space="preserve">Trace all paths in a pedigree from the actor to recipient </w:t>
      </w:r>
    </w:p>
    <w:p w:rsidR="003D7743" w:rsidRDefault="003D7743" w:rsidP="003D7743">
      <w:pPr>
        <w:pStyle w:val="NoSpacing"/>
        <w:numPr>
          <w:ilvl w:val="1"/>
          <w:numId w:val="8"/>
        </w:numPr>
      </w:pPr>
      <w:r>
        <w:t>Multiply values within a path (AND)</w:t>
      </w:r>
    </w:p>
    <w:p w:rsidR="003D7743" w:rsidRDefault="003D7743" w:rsidP="003D7743">
      <w:pPr>
        <w:pStyle w:val="NoSpacing"/>
        <w:numPr>
          <w:ilvl w:val="1"/>
          <w:numId w:val="8"/>
        </w:numPr>
      </w:pPr>
      <w:r>
        <w:t>Add values for all paths (OR)</w:t>
      </w:r>
    </w:p>
    <w:p w:rsidR="003D7743" w:rsidRDefault="003D7743" w:rsidP="003D7743">
      <w:pPr>
        <w:pStyle w:val="NoSpacing"/>
        <w:numPr>
          <w:ilvl w:val="0"/>
          <w:numId w:val="8"/>
        </w:numPr>
      </w:pPr>
      <w:r>
        <w:t xml:space="preserve">Kin Selection </w:t>
      </w:r>
    </w:p>
    <w:p w:rsidR="003D7743" w:rsidRDefault="002C68D1" w:rsidP="003D7743">
      <w:pPr>
        <w:pStyle w:val="NoSpacing"/>
        <w:numPr>
          <w:ilvl w:val="1"/>
          <w:numId w:val="8"/>
        </w:numPr>
      </w:pPr>
      <w:r>
        <w:t xml:space="preserve">Behavior must meet these requirements </w:t>
      </w:r>
    </w:p>
    <w:p w:rsidR="002C68D1" w:rsidRDefault="002C68D1" w:rsidP="002C68D1">
      <w:pPr>
        <w:pStyle w:val="NoSpacing"/>
        <w:numPr>
          <w:ilvl w:val="3"/>
          <w:numId w:val="8"/>
        </w:numPr>
      </w:pPr>
      <w:r>
        <w:t xml:space="preserve">Variation in behavior </w:t>
      </w:r>
    </w:p>
    <w:p w:rsidR="002C68D1" w:rsidRDefault="002C68D1" w:rsidP="002C68D1">
      <w:pPr>
        <w:pStyle w:val="NoSpacing"/>
        <w:numPr>
          <w:ilvl w:val="3"/>
          <w:numId w:val="8"/>
        </w:numPr>
      </w:pPr>
      <w:r>
        <w:t xml:space="preserve">Behavior is heritable </w:t>
      </w:r>
    </w:p>
    <w:p w:rsidR="002C68D1" w:rsidRDefault="002C68D1" w:rsidP="002C68D1">
      <w:pPr>
        <w:pStyle w:val="NoSpacing"/>
        <w:numPr>
          <w:ilvl w:val="3"/>
          <w:numId w:val="8"/>
        </w:numPr>
      </w:pPr>
      <w:r>
        <w:t xml:space="preserve">Variation enhances reproductive success of kin </w:t>
      </w:r>
    </w:p>
    <w:p w:rsidR="002C68D1" w:rsidRDefault="002C68D1" w:rsidP="002C68D1">
      <w:pPr>
        <w:pStyle w:val="NoSpacing"/>
        <w:numPr>
          <w:ilvl w:val="1"/>
          <w:numId w:val="8"/>
        </w:numPr>
      </w:pPr>
      <w:r>
        <w:t xml:space="preserve">Then the behavior will evolve by kin selection, if a trait increases inclusive fitness the trait will become more ubiquitous </w:t>
      </w:r>
    </w:p>
    <w:p w:rsidR="002C68D1" w:rsidRDefault="002C68D1" w:rsidP="002C68D1">
      <w:pPr>
        <w:pStyle w:val="NoSpacing"/>
        <w:numPr>
          <w:ilvl w:val="0"/>
          <w:numId w:val="8"/>
        </w:numPr>
      </w:pPr>
      <w:proofErr w:type="spellStart"/>
      <w:r>
        <w:t>Hamiltons</w:t>
      </w:r>
      <w:proofErr w:type="spellEnd"/>
      <w:r>
        <w:t xml:space="preserve"> rule </w:t>
      </w:r>
    </w:p>
    <w:p w:rsidR="002C68D1" w:rsidRDefault="002C68D1" w:rsidP="002C68D1">
      <w:pPr>
        <w:pStyle w:val="NoSpacing"/>
        <w:numPr>
          <w:ilvl w:val="1"/>
          <w:numId w:val="8"/>
        </w:numPr>
      </w:pPr>
      <w:r>
        <w:t xml:space="preserve">Benefits must exceed costs relative to relatedness for kin selection to occur </w:t>
      </w:r>
    </w:p>
    <w:p w:rsidR="002C68D1" w:rsidRDefault="002C68D1" w:rsidP="002C68D1">
      <w:pPr>
        <w:pStyle w:val="NoSpacing"/>
        <w:numPr>
          <w:ilvl w:val="1"/>
          <w:numId w:val="8"/>
        </w:numPr>
      </w:pPr>
      <w:proofErr w:type="spellStart"/>
      <w:r>
        <w:t>rB</w:t>
      </w:r>
      <w:proofErr w:type="spellEnd"/>
      <w:r>
        <w:t xml:space="preserve">&gt;C </w:t>
      </w:r>
    </w:p>
    <w:p w:rsidR="002C68D1" w:rsidRDefault="002C68D1" w:rsidP="002C68D1">
      <w:pPr>
        <w:pStyle w:val="NoSpacing"/>
        <w:numPr>
          <w:ilvl w:val="2"/>
          <w:numId w:val="8"/>
        </w:numPr>
      </w:pPr>
      <w:r>
        <w:t xml:space="preserve">r is relatedness between recipient and actor </w:t>
      </w:r>
    </w:p>
    <w:p w:rsidR="002C68D1" w:rsidRDefault="002C68D1" w:rsidP="002C68D1">
      <w:pPr>
        <w:pStyle w:val="NoSpacing"/>
        <w:numPr>
          <w:ilvl w:val="2"/>
          <w:numId w:val="8"/>
        </w:numPr>
      </w:pPr>
      <w:r>
        <w:t xml:space="preserve">B is benefit to recipient </w:t>
      </w:r>
    </w:p>
    <w:p w:rsidR="002C68D1" w:rsidRDefault="002C68D1" w:rsidP="002C68D1">
      <w:pPr>
        <w:pStyle w:val="NoSpacing"/>
        <w:numPr>
          <w:ilvl w:val="2"/>
          <w:numId w:val="8"/>
        </w:numPr>
      </w:pPr>
      <w:r>
        <w:t>C is cost to actor</w:t>
      </w:r>
    </w:p>
    <w:p w:rsidR="002C68D1" w:rsidRDefault="002C68D1" w:rsidP="002C68D1">
      <w:pPr>
        <w:pStyle w:val="NoSpacing"/>
        <w:numPr>
          <w:ilvl w:val="1"/>
          <w:numId w:val="8"/>
        </w:numPr>
      </w:pPr>
      <w:r>
        <w:t xml:space="preserve">Calculations </w:t>
      </w:r>
    </w:p>
    <w:p w:rsidR="00BF0C6C" w:rsidRDefault="00BF0C6C" w:rsidP="00BF0C6C">
      <w:pPr>
        <w:pStyle w:val="NoSpacing"/>
        <w:numPr>
          <w:ilvl w:val="2"/>
          <w:numId w:val="8"/>
        </w:numPr>
      </w:pPr>
      <w:r>
        <w:lastRenderedPageBreak/>
        <w:t xml:space="preserve">For the benefit side use the probability that the </w:t>
      </w:r>
      <w:r w:rsidRPr="00BF0C6C">
        <w:rPr>
          <w:b/>
        </w:rPr>
        <w:t>recipient will survive</w:t>
      </w:r>
      <w:r>
        <w:t xml:space="preserve"> </w:t>
      </w:r>
    </w:p>
    <w:p w:rsidR="00BF0C6C" w:rsidRDefault="00BF0C6C" w:rsidP="00BF0C6C">
      <w:pPr>
        <w:pStyle w:val="NoSpacing"/>
        <w:numPr>
          <w:ilvl w:val="2"/>
          <w:numId w:val="8"/>
        </w:numPr>
      </w:pPr>
      <w:r>
        <w:t xml:space="preserve">For the cost use the probability that the </w:t>
      </w:r>
      <w:r w:rsidRPr="00BF0C6C">
        <w:rPr>
          <w:b/>
        </w:rPr>
        <w:t>actor will die</w:t>
      </w:r>
    </w:p>
    <w:p w:rsidR="00BF0C6C" w:rsidRDefault="00BF0C6C" w:rsidP="00BF0C6C">
      <w:pPr>
        <w:pStyle w:val="NoSpacing"/>
        <w:numPr>
          <w:ilvl w:val="0"/>
          <w:numId w:val="8"/>
        </w:numPr>
      </w:pPr>
      <w:r>
        <w:t xml:space="preserve">Kin Recognition </w:t>
      </w:r>
    </w:p>
    <w:p w:rsidR="00BF0C6C" w:rsidRDefault="00BF0C6C" w:rsidP="00BF0C6C">
      <w:pPr>
        <w:pStyle w:val="NoSpacing"/>
        <w:numPr>
          <w:ilvl w:val="1"/>
          <w:numId w:val="8"/>
        </w:numPr>
      </w:pPr>
      <w:r>
        <w:t xml:space="preserve">Indirect recognition </w:t>
      </w:r>
    </w:p>
    <w:p w:rsidR="00BF0C6C" w:rsidRDefault="00BF0C6C" w:rsidP="00BF0C6C">
      <w:pPr>
        <w:pStyle w:val="NoSpacing"/>
        <w:numPr>
          <w:ilvl w:val="2"/>
          <w:numId w:val="8"/>
        </w:numPr>
      </w:pPr>
      <w:r>
        <w:t xml:space="preserve">Feed anything in the nest, cannot tell </w:t>
      </w:r>
    </w:p>
    <w:p w:rsidR="00BF0C6C" w:rsidRDefault="00BF0C6C" w:rsidP="00BF0C6C">
      <w:pPr>
        <w:pStyle w:val="NoSpacing"/>
        <w:numPr>
          <w:ilvl w:val="2"/>
          <w:numId w:val="8"/>
        </w:numPr>
      </w:pPr>
      <w:r>
        <w:t xml:space="preserve">Leads to exploitation, nursing other </w:t>
      </w:r>
      <w:proofErr w:type="spellStart"/>
      <w:r>
        <w:t>offsprings</w:t>
      </w:r>
      <w:proofErr w:type="spellEnd"/>
    </w:p>
    <w:p w:rsidR="00BF0C6C" w:rsidRDefault="00BF0C6C" w:rsidP="00BF0C6C">
      <w:pPr>
        <w:pStyle w:val="NoSpacing"/>
        <w:numPr>
          <w:ilvl w:val="1"/>
          <w:numId w:val="8"/>
        </w:numPr>
      </w:pPr>
      <w:r>
        <w:t xml:space="preserve">Direct recognition </w:t>
      </w:r>
    </w:p>
    <w:p w:rsidR="00BF0C6C" w:rsidRDefault="00BF0C6C" w:rsidP="00BF0C6C">
      <w:pPr>
        <w:pStyle w:val="NoSpacing"/>
        <w:numPr>
          <w:ilvl w:val="2"/>
          <w:numId w:val="8"/>
        </w:numPr>
      </w:pPr>
      <w:r>
        <w:t xml:space="preserve">Can tell which offspring is theirs </w:t>
      </w:r>
    </w:p>
    <w:p w:rsidR="00BF0C6C" w:rsidRDefault="00BF0C6C" w:rsidP="00BF0C6C">
      <w:pPr>
        <w:pStyle w:val="NoSpacing"/>
        <w:numPr>
          <w:ilvl w:val="0"/>
          <w:numId w:val="8"/>
        </w:numPr>
      </w:pPr>
      <w:r>
        <w:t xml:space="preserve">Recognition systems </w:t>
      </w:r>
    </w:p>
    <w:p w:rsidR="00BF0C6C" w:rsidRDefault="00BF0C6C" w:rsidP="00BF0C6C">
      <w:pPr>
        <w:pStyle w:val="NoSpacing"/>
        <w:numPr>
          <w:ilvl w:val="1"/>
          <w:numId w:val="8"/>
        </w:numPr>
      </w:pPr>
      <w:r>
        <w:t xml:space="preserve">Must have 3 components </w:t>
      </w:r>
    </w:p>
    <w:p w:rsidR="00BF0C6C" w:rsidRDefault="00BF0C6C" w:rsidP="00BF0C6C">
      <w:pPr>
        <w:pStyle w:val="NoSpacing"/>
        <w:numPr>
          <w:ilvl w:val="3"/>
          <w:numId w:val="8"/>
        </w:numPr>
      </w:pPr>
      <w:r>
        <w:t xml:space="preserve">Production of signal </w:t>
      </w:r>
    </w:p>
    <w:p w:rsidR="00BF0C6C" w:rsidRDefault="00BF0C6C" w:rsidP="00BF0C6C">
      <w:pPr>
        <w:pStyle w:val="NoSpacing"/>
        <w:numPr>
          <w:ilvl w:val="3"/>
          <w:numId w:val="8"/>
        </w:numPr>
      </w:pPr>
      <w:r>
        <w:t xml:space="preserve">Recognition of signal </w:t>
      </w:r>
    </w:p>
    <w:p w:rsidR="00BF0C6C" w:rsidRDefault="00BF0C6C" w:rsidP="00BF0C6C">
      <w:pPr>
        <w:pStyle w:val="NoSpacing"/>
        <w:numPr>
          <w:ilvl w:val="3"/>
          <w:numId w:val="8"/>
        </w:numPr>
      </w:pPr>
      <w:r>
        <w:t xml:space="preserve">Action based on recognition </w:t>
      </w:r>
    </w:p>
    <w:p w:rsidR="00BF0C6C" w:rsidRDefault="00BF0C6C" w:rsidP="00BF0C6C">
      <w:pPr>
        <w:pStyle w:val="NoSpacing"/>
        <w:numPr>
          <w:ilvl w:val="0"/>
          <w:numId w:val="8"/>
        </w:numPr>
      </w:pPr>
      <w:r>
        <w:t xml:space="preserve">Parent-offspring conflict </w:t>
      </w:r>
    </w:p>
    <w:p w:rsidR="00BF0C6C" w:rsidRDefault="00BF0C6C" w:rsidP="00BF0C6C">
      <w:pPr>
        <w:pStyle w:val="NoSpacing"/>
        <w:numPr>
          <w:ilvl w:val="1"/>
          <w:numId w:val="8"/>
        </w:numPr>
      </w:pPr>
      <w:r>
        <w:t>Parents invest equally to all offspring</w:t>
      </w:r>
    </w:p>
    <w:p w:rsidR="00445D21" w:rsidRDefault="00445D21" w:rsidP="00445D21">
      <w:pPr>
        <w:pStyle w:val="NoSpacing"/>
        <w:numPr>
          <w:ilvl w:val="2"/>
          <w:numId w:val="8"/>
        </w:numPr>
      </w:pPr>
      <w:r>
        <w:t xml:space="preserve">Relatedness from parent to offspring are all equal to ½ </w:t>
      </w:r>
    </w:p>
    <w:p w:rsidR="00BF0C6C" w:rsidRDefault="00BF0C6C" w:rsidP="00BF0C6C">
      <w:pPr>
        <w:pStyle w:val="NoSpacing"/>
        <w:numPr>
          <w:ilvl w:val="1"/>
          <w:numId w:val="8"/>
        </w:numPr>
      </w:pPr>
      <w:r>
        <w:t xml:space="preserve">Offspring should want more than their siblings </w:t>
      </w:r>
    </w:p>
    <w:p w:rsidR="00445D21" w:rsidRDefault="00445D21" w:rsidP="00445D21">
      <w:pPr>
        <w:pStyle w:val="NoSpacing"/>
        <w:numPr>
          <w:ilvl w:val="2"/>
          <w:numId w:val="8"/>
        </w:numPr>
      </w:pPr>
      <w:r>
        <w:t xml:space="preserve">Relatedness of themselves = 1 but relatedness to siblings = ½ so therefore they should want more resources than siblings </w:t>
      </w:r>
    </w:p>
    <w:p w:rsidR="00445D21" w:rsidRDefault="00445D21" w:rsidP="00445D21">
      <w:pPr>
        <w:pStyle w:val="NoSpacing"/>
        <w:numPr>
          <w:ilvl w:val="0"/>
          <w:numId w:val="8"/>
        </w:numPr>
      </w:pPr>
      <w:r>
        <w:t xml:space="preserve">Weaning conflict </w:t>
      </w:r>
    </w:p>
    <w:p w:rsidR="00445D21" w:rsidRDefault="00445D21" w:rsidP="00445D21">
      <w:pPr>
        <w:pStyle w:val="NoSpacing"/>
        <w:numPr>
          <w:ilvl w:val="1"/>
          <w:numId w:val="8"/>
        </w:numPr>
      </w:pPr>
      <w:r>
        <w:t xml:space="preserve">How much energy should the parent invest after the offspring can fend for themselves? The extra energy is at a cost to the parent </w:t>
      </w:r>
    </w:p>
    <w:p w:rsidR="00445D21" w:rsidRDefault="00445D21" w:rsidP="00445D21">
      <w:pPr>
        <w:pStyle w:val="NoSpacing"/>
        <w:numPr>
          <w:ilvl w:val="1"/>
          <w:numId w:val="8"/>
        </w:numPr>
      </w:pPr>
      <w:r>
        <w:t xml:space="preserve">Benefit for offspring is increased </w:t>
      </w:r>
    </w:p>
    <w:p w:rsidR="00445D21" w:rsidRDefault="00445D21" w:rsidP="00445D21">
      <w:pPr>
        <w:pStyle w:val="NoSpacing"/>
        <w:numPr>
          <w:ilvl w:val="1"/>
          <w:numId w:val="8"/>
        </w:numPr>
      </w:pPr>
      <w:r>
        <w:t xml:space="preserve">Cost for parent is decreased addition offspring </w:t>
      </w:r>
    </w:p>
    <w:p w:rsidR="00445D21" w:rsidRDefault="00445D21" w:rsidP="00445D21">
      <w:pPr>
        <w:pStyle w:val="NoSpacing"/>
        <w:numPr>
          <w:ilvl w:val="1"/>
          <w:numId w:val="8"/>
        </w:numPr>
      </w:pPr>
      <w:r>
        <w:t xml:space="preserve">Fitness is greatest which then difference between benefit and cost is the greatest </w:t>
      </w:r>
    </w:p>
    <w:p w:rsidR="00445D21" w:rsidRDefault="00445D21" w:rsidP="00445D21">
      <w:pPr>
        <w:pStyle w:val="NoSpacing"/>
        <w:numPr>
          <w:ilvl w:val="1"/>
          <w:numId w:val="8"/>
        </w:numPr>
      </w:pPr>
      <w:r>
        <w:t>Maximum fitness is when inclusive fitness is the greatest</w:t>
      </w:r>
    </w:p>
    <w:p w:rsidR="00445D21" w:rsidRDefault="00445D21" w:rsidP="00445D21">
      <w:pPr>
        <w:pStyle w:val="NoSpacing"/>
        <w:numPr>
          <w:ilvl w:val="2"/>
          <w:numId w:val="8"/>
        </w:numPr>
      </w:pPr>
      <w:r>
        <w:t xml:space="preserve">The offspring will want more from parent to a relatedness of ½ so beyond the maximum reproductive success </w:t>
      </w:r>
    </w:p>
    <w:p w:rsidR="00445D21" w:rsidRDefault="00445D21" w:rsidP="00445D21">
      <w:pPr>
        <w:pStyle w:val="NoSpacing"/>
        <w:numPr>
          <w:ilvl w:val="2"/>
          <w:numId w:val="8"/>
        </w:numPr>
      </w:pPr>
      <w:r>
        <w:t xml:space="preserve">Any point beyond ½ </w:t>
      </w:r>
      <w:r w:rsidR="002B3CDD">
        <w:t>individual</w:t>
      </w:r>
      <w:r>
        <w:t xml:space="preserve"> fitness decreases so it would be more worthy for the parent to have more offspring </w:t>
      </w:r>
      <w:r w:rsidR="002B3CDD">
        <w:t xml:space="preserve">which would increase inclusive fitness </w:t>
      </w:r>
    </w:p>
    <w:p w:rsidR="002B3CDD" w:rsidRDefault="002B3CDD" w:rsidP="002B3CDD">
      <w:pPr>
        <w:pStyle w:val="NoSpacing"/>
        <w:numPr>
          <w:ilvl w:val="0"/>
          <w:numId w:val="8"/>
        </w:numPr>
      </w:pPr>
      <w:proofErr w:type="spellStart"/>
      <w:r>
        <w:t>Siblicide</w:t>
      </w:r>
      <w:proofErr w:type="spellEnd"/>
      <w:r>
        <w:t xml:space="preserve"> </w:t>
      </w:r>
    </w:p>
    <w:p w:rsidR="002B3CDD" w:rsidRDefault="002B3CDD" w:rsidP="002B3CDD">
      <w:pPr>
        <w:pStyle w:val="NoSpacing"/>
        <w:numPr>
          <w:ilvl w:val="1"/>
          <w:numId w:val="8"/>
        </w:numPr>
      </w:pPr>
      <w:r>
        <w:t xml:space="preserve">First born offspring will kill sibling if there is food shortage </w:t>
      </w:r>
    </w:p>
    <w:p w:rsidR="002B3CDD" w:rsidRDefault="002B3CDD" w:rsidP="002B3CDD">
      <w:pPr>
        <w:pStyle w:val="NoSpacing"/>
        <w:numPr>
          <w:ilvl w:val="1"/>
          <w:numId w:val="8"/>
        </w:numPr>
      </w:pPr>
      <w:r>
        <w:t xml:space="preserve">This helps inclusive fitness because if both offspring die due to lack of resources is worse than one being killed from the other one killing it </w:t>
      </w:r>
    </w:p>
    <w:p w:rsidR="002B3CDD" w:rsidRDefault="002B3CDD" w:rsidP="002B3CDD">
      <w:pPr>
        <w:pStyle w:val="NoSpacing"/>
      </w:pPr>
      <w:r>
        <w:t xml:space="preserve">Lecture 19 – Altruism and life evolution </w:t>
      </w:r>
    </w:p>
    <w:p w:rsidR="002B3CDD" w:rsidRDefault="002B3CDD" w:rsidP="002B3CDD">
      <w:pPr>
        <w:pStyle w:val="NoSpacing"/>
        <w:numPr>
          <w:ilvl w:val="0"/>
          <w:numId w:val="8"/>
        </w:numPr>
      </w:pPr>
      <w:r>
        <w:t xml:space="preserve">Spite </w:t>
      </w:r>
    </w:p>
    <w:p w:rsidR="002B3CDD" w:rsidRDefault="008311C7" w:rsidP="002B3CDD">
      <w:pPr>
        <w:pStyle w:val="NoSpacing"/>
        <w:numPr>
          <w:ilvl w:val="1"/>
          <w:numId w:val="8"/>
        </w:numPr>
      </w:pPr>
      <w:r>
        <w:t xml:space="preserve">Bacteria will release toxins that kill themselves and others </w:t>
      </w:r>
    </w:p>
    <w:p w:rsidR="008311C7" w:rsidRDefault="008311C7" w:rsidP="008311C7">
      <w:pPr>
        <w:pStyle w:val="NoSpacing"/>
        <w:numPr>
          <w:ilvl w:val="0"/>
          <w:numId w:val="8"/>
        </w:numPr>
      </w:pPr>
      <w:r>
        <w:t xml:space="preserve">Reciprocal Altruism </w:t>
      </w:r>
    </w:p>
    <w:p w:rsidR="008311C7" w:rsidRDefault="008311C7" w:rsidP="008311C7">
      <w:pPr>
        <w:pStyle w:val="NoSpacing"/>
        <w:numPr>
          <w:ilvl w:val="1"/>
          <w:numId w:val="8"/>
        </w:numPr>
      </w:pPr>
      <w:r>
        <w:t xml:space="preserve">Definition: Costly behaviors within less related groups </w:t>
      </w:r>
    </w:p>
    <w:p w:rsidR="008311C7" w:rsidRDefault="008311C7" w:rsidP="008311C7">
      <w:pPr>
        <w:pStyle w:val="NoSpacing"/>
        <w:numPr>
          <w:ilvl w:val="1"/>
          <w:numId w:val="8"/>
        </w:numPr>
      </w:pPr>
      <w:r>
        <w:t>Baboons groom each other but prefer to groom others which groom them</w:t>
      </w:r>
    </w:p>
    <w:p w:rsidR="008311C7" w:rsidRDefault="008311C7" w:rsidP="008311C7">
      <w:pPr>
        <w:pStyle w:val="NoSpacing"/>
        <w:numPr>
          <w:ilvl w:val="2"/>
          <w:numId w:val="8"/>
        </w:numPr>
      </w:pPr>
      <w:r>
        <w:t xml:space="preserve">I do you a </w:t>
      </w:r>
      <w:proofErr w:type="spellStart"/>
      <w:r>
        <w:t>favour</w:t>
      </w:r>
      <w:proofErr w:type="spellEnd"/>
      <w:r>
        <w:t xml:space="preserve"> you do a </w:t>
      </w:r>
      <w:proofErr w:type="spellStart"/>
      <w:r>
        <w:t>favour</w:t>
      </w:r>
      <w:proofErr w:type="spellEnd"/>
      <w:r>
        <w:t xml:space="preserve"> for me </w:t>
      </w:r>
    </w:p>
    <w:p w:rsidR="008311C7" w:rsidRDefault="008311C7" w:rsidP="008311C7">
      <w:pPr>
        <w:pStyle w:val="NoSpacing"/>
        <w:numPr>
          <w:ilvl w:val="1"/>
          <w:numId w:val="8"/>
        </w:numPr>
      </w:pPr>
      <w:r>
        <w:lastRenderedPageBreak/>
        <w:t xml:space="preserve">This is adaptive if there is a punishment for acting selfishly </w:t>
      </w:r>
    </w:p>
    <w:p w:rsidR="008311C7" w:rsidRDefault="008311C7" w:rsidP="008311C7">
      <w:pPr>
        <w:pStyle w:val="NoSpacing"/>
        <w:numPr>
          <w:ilvl w:val="1"/>
          <w:numId w:val="8"/>
        </w:numPr>
      </w:pPr>
      <w:r>
        <w:t>Altruism is not likely to evolve if:</w:t>
      </w:r>
    </w:p>
    <w:p w:rsidR="008311C7" w:rsidRDefault="008311C7" w:rsidP="008311C7">
      <w:pPr>
        <w:pStyle w:val="NoSpacing"/>
        <w:numPr>
          <w:ilvl w:val="2"/>
          <w:numId w:val="8"/>
        </w:numPr>
      </w:pPr>
      <w:r>
        <w:t xml:space="preserve">Groups are stable (low dispersal, long life) </w:t>
      </w:r>
    </w:p>
    <w:p w:rsidR="008311C7" w:rsidRDefault="008311C7" w:rsidP="008311C7">
      <w:pPr>
        <w:pStyle w:val="NoSpacing"/>
        <w:numPr>
          <w:ilvl w:val="2"/>
          <w:numId w:val="8"/>
        </w:numPr>
      </w:pPr>
      <w:r>
        <w:t xml:space="preserve">Individuals have good memories </w:t>
      </w:r>
    </w:p>
    <w:p w:rsidR="008311C7" w:rsidRDefault="008311C7" w:rsidP="008311C7">
      <w:pPr>
        <w:pStyle w:val="NoSpacing"/>
        <w:numPr>
          <w:ilvl w:val="2"/>
          <w:numId w:val="8"/>
        </w:numPr>
      </w:pPr>
      <w:r>
        <w:t xml:space="preserve">Repeat opportunities for altruism </w:t>
      </w:r>
    </w:p>
    <w:p w:rsidR="008311C7" w:rsidRDefault="008311C7" w:rsidP="008311C7">
      <w:pPr>
        <w:pStyle w:val="NoSpacing"/>
        <w:numPr>
          <w:ilvl w:val="2"/>
          <w:numId w:val="8"/>
        </w:numPr>
      </w:pPr>
      <w:r>
        <w:t xml:space="preserve">Equivalent payback  </w:t>
      </w:r>
    </w:p>
    <w:p w:rsidR="008311C7" w:rsidRDefault="008311C7" w:rsidP="008311C7">
      <w:pPr>
        <w:pStyle w:val="NoSpacing"/>
        <w:numPr>
          <w:ilvl w:val="0"/>
          <w:numId w:val="8"/>
        </w:numPr>
      </w:pPr>
      <w:r>
        <w:t xml:space="preserve">Altruism in hominids </w:t>
      </w:r>
    </w:p>
    <w:p w:rsidR="008311C7" w:rsidRDefault="008311C7" w:rsidP="008311C7">
      <w:pPr>
        <w:pStyle w:val="NoSpacing"/>
        <w:numPr>
          <w:ilvl w:val="1"/>
          <w:numId w:val="8"/>
        </w:numPr>
      </w:pPr>
      <w:r>
        <w:t xml:space="preserve">Emotions show reciprocal altruism </w:t>
      </w:r>
    </w:p>
    <w:p w:rsidR="008311C7" w:rsidRDefault="008311C7" w:rsidP="008311C7">
      <w:pPr>
        <w:pStyle w:val="NoSpacing"/>
        <w:numPr>
          <w:ilvl w:val="2"/>
          <w:numId w:val="8"/>
        </w:numPr>
      </w:pPr>
      <w:r>
        <w:t>Friendship</w:t>
      </w:r>
    </w:p>
    <w:p w:rsidR="008311C7" w:rsidRDefault="008311C7" w:rsidP="008311C7">
      <w:pPr>
        <w:pStyle w:val="NoSpacing"/>
        <w:numPr>
          <w:ilvl w:val="2"/>
          <w:numId w:val="8"/>
        </w:numPr>
      </w:pPr>
      <w:r>
        <w:t xml:space="preserve">Justice </w:t>
      </w:r>
    </w:p>
    <w:p w:rsidR="008311C7" w:rsidRDefault="008311C7" w:rsidP="008311C7">
      <w:pPr>
        <w:pStyle w:val="NoSpacing"/>
        <w:numPr>
          <w:ilvl w:val="2"/>
          <w:numId w:val="8"/>
        </w:numPr>
      </w:pPr>
      <w:r>
        <w:t xml:space="preserve">Moralistic aggression </w:t>
      </w:r>
    </w:p>
    <w:p w:rsidR="008311C7" w:rsidRDefault="008311C7" w:rsidP="008311C7">
      <w:pPr>
        <w:pStyle w:val="NoSpacing"/>
        <w:numPr>
          <w:ilvl w:val="2"/>
          <w:numId w:val="8"/>
        </w:numPr>
      </w:pPr>
      <w:r>
        <w:t xml:space="preserve">Gratitude and sympathy </w:t>
      </w:r>
    </w:p>
    <w:p w:rsidR="008311C7" w:rsidRDefault="008311C7" w:rsidP="008311C7">
      <w:pPr>
        <w:pStyle w:val="NoSpacing"/>
        <w:numPr>
          <w:ilvl w:val="2"/>
          <w:numId w:val="8"/>
        </w:numPr>
      </w:pPr>
      <w:r>
        <w:t xml:space="preserve">Guilt and reparative altruism </w:t>
      </w:r>
    </w:p>
    <w:p w:rsidR="008311C7" w:rsidRDefault="008311C7" w:rsidP="008311C7">
      <w:pPr>
        <w:pStyle w:val="NoSpacing"/>
        <w:numPr>
          <w:ilvl w:val="0"/>
          <w:numId w:val="8"/>
        </w:numPr>
      </w:pPr>
      <w:r>
        <w:t xml:space="preserve">Life history </w:t>
      </w:r>
    </w:p>
    <w:p w:rsidR="008311C7" w:rsidRDefault="008311C7" w:rsidP="008311C7">
      <w:pPr>
        <w:pStyle w:val="NoSpacing"/>
        <w:numPr>
          <w:ilvl w:val="1"/>
          <w:numId w:val="8"/>
        </w:numPr>
      </w:pPr>
      <w:r>
        <w:t>Definition: Stages of growth from life to death</w:t>
      </w:r>
    </w:p>
    <w:p w:rsidR="008311C7" w:rsidRDefault="008311C7" w:rsidP="008311C7">
      <w:pPr>
        <w:pStyle w:val="NoSpacing"/>
        <w:numPr>
          <w:ilvl w:val="1"/>
          <w:numId w:val="8"/>
        </w:numPr>
      </w:pPr>
      <w:r>
        <w:t>Asexual or sexual?</w:t>
      </w:r>
    </w:p>
    <w:p w:rsidR="008311C7" w:rsidRDefault="008311C7" w:rsidP="008311C7">
      <w:pPr>
        <w:pStyle w:val="NoSpacing"/>
        <w:numPr>
          <w:ilvl w:val="1"/>
          <w:numId w:val="8"/>
        </w:numPr>
      </w:pPr>
      <w:r>
        <w:t>When to reproduce?</w:t>
      </w:r>
    </w:p>
    <w:p w:rsidR="008311C7" w:rsidRDefault="008311C7" w:rsidP="008311C7">
      <w:pPr>
        <w:pStyle w:val="NoSpacing"/>
        <w:numPr>
          <w:ilvl w:val="1"/>
          <w:numId w:val="8"/>
        </w:numPr>
      </w:pPr>
      <w:r>
        <w:t>How many babies?</w:t>
      </w:r>
    </w:p>
    <w:p w:rsidR="008311C7" w:rsidRDefault="008311C7" w:rsidP="008311C7">
      <w:pPr>
        <w:pStyle w:val="NoSpacing"/>
        <w:numPr>
          <w:ilvl w:val="1"/>
          <w:numId w:val="8"/>
        </w:numPr>
      </w:pPr>
      <w:r>
        <w:t>How big?</w:t>
      </w:r>
    </w:p>
    <w:p w:rsidR="008311C7" w:rsidRDefault="008311C7" w:rsidP="008311C7">
      <w:pPr>
        <w:pStyle w:val="NoSpacing"/>
        <w:numPr>
          <w:ilvl w:val="0"/>
          <w:numId w:val="8"/>
        </w:numPr>
      </w:pPr>
      <w:r>
        <w:t xml:space="preserve">Darwinian demon </w:t>
      </w:r>
    </w:p>
    <w:p w:rsidR="008311C7" w:rsidRDefault="00EC2035" w:rsidP="008311C7">
      <w:pPr>
        <w:pStyle w:val="NoSpacing"/>
        <w:numPr>
          <w:ilvl w:val="1"/>
          <w:numId w:val="8"/>
        </w:numPr>
      </w:pPr>
      <w:r>
        <w:t xml:space="preserve">Ideal animal </w:t>
      </w:r>
    </w:p>
    <w:p w:rsidR="00EC2035" w:rsidRDefault="00EC2035" w:rsidP="00EC2035">
      <w:pPr>
        <w:pStyle w:val="NoSpacing"/>
        <w:numPr>
          <w:ilvl w:val="2"/>
          <w:numId w:val="8"/>
        </w:numPr>
      </w:pPr>
      <w:r>
        <w:t xml:space="preserve">Mature at birth </w:t>
      </w:r>
    </w:p>
    <w:p w:rsidR="00EC2035" w:rsidRDefault="00EC2035" w:rsidP="00EC2035">
      <w:pPr>
        <w:pStyle w:val="NoSpacing"/>
        <w:numPr>
          <w:ilvl w:val="2"/>
          <w:numId w:val="8"/>
        </w:numPr>
      </w:pPr>
      <w:r>
        <w:t xml:space="preserve">Many offspring </w:t>
      </w:r>
    </w:p>
    <w:p w:rsidR="00EC2035" w:rsidRDefault="00EC2035" w:rsidP="00EC2035">
      <w:pPr>
        <w:pStyle w:val="NoSpacing"/>
        <w:numPr>
          <w:ilvl w:val="2"/>
          <w:numId w:val="8"/>
        </w:numPr>
      </w:pPr>
      <w:r>
        <w:t xml:space="preserve">Lives forever </w:t>
      </w:r>
    </w:p>
    <w:p w:rsidR="00EC2035" w:rsidRDefault="00EC2035" w:rsidP="00EC2035">
      <w:pPr>
        <w:pStyle w:val="NoSpacing"/>
        <w:numPr>
          <w:ilvl w:val="1"/>
          <w:numId w:val="8"/>
        </w:numPr>
      </w:pPr>
      <w:r>
        <w:t xml:space="preserve">Cannot exist due to tradeoffs, and principle of allocation: every individual must divide resources between different needs </w:t>
      </w:r>
    </w:p>
    <w:p w:rsidR="00EC2035" w:rsidRDefault="00EC2035" w:rsidP="00EC2035">
      <w:pPr>
        <w:pStyle w:val="NoSpacing"/>
        <w:numPr>
          <w:ilvl w:val="0"/>
          <w:numId w:val="8"/>
        </w:numPr>
      </w:pPr>
      <w:r>
        <w:t xml:space="preserve">Clutch size and tradeoffs </w:t>
      </w:r>
    </w:p>
    <w:p w:rsidR="005C3A32" w:rsidRDefault="005C3A32" w:rsidP="005C3A32">
      <w:pPr>
        <w:pStyle w:val="NoSpacing"/>
        <w:numPr>
          <w:ilvl w:val="1"/>
          <w:numId w:val="8"/>
        </w:numPr>
      </w:pPr>
      <w:r>
        <w:t xml:space="preserve">Probability of survival X Clutch size </w:t>
      </w:r>
    </w:p>
    <w:p w:rsidR="00EC2035" w:rsidRDefault="00EC2035" w:rsidP="00EC2035">
      <w:pPr>
        <w:pStyle w:val="NoSpacing"/>
        <w:numPr>
          <w:ilvl w:val="1"/>
          <w:numId w:val="8"/>
        </w:numPr>
      </w:pPr>
      <w:r>
        <w:t xml:space="preserve">Number of offspring vs parental investment </w:t>
      </w:r>
    </w:p>
    <w:p w:rsidR="00EC2035" w:rsidRDefault="00EC2035" w:rsidP="00EC2035">
      <w:pPr>
        <w:pStyle w:val="NoSpacing"/>
        <w:numPr>
          <w:ilvl w:val="1"/>
          <w:numId w:val="8"/>
        </w:numPr>
      </w:pPr>
      <w:r>
        <w:t xml:space="preserve">Optimal number of eggs in a clutch </w:t>
      </w:r>
    </w:p>
    <w:p w:rsidR="00EC2035" w:rsidRDefault="00EC2035" w:rsidP="00EC2035">
      <w:pPr>
        <w:pStyle w:val="NoSpacing"/>
        <w:numPr>
          <w:ilvl w:val="1"/>
          <w:numId w:val="8"/>
        </w:numPr>
      </w:pPr>
      <w:r>
        <w:t>Lacks hypothesis (single episode not lifetime)</w:t>
      </w:r>
    </w:p>
    <w:p w:rsidR="00EC2035" w:rsidRDefault="00EC2035" w:rsidP="00EC2035">
      <w:pPr>
        <w:pStyle w:val="NoSpacing"/>
        <w:numPr>
          <w:ilvl w:val="2"/>
          <w:numId w:val="8"/>
        </w:numPr>
      </w:pPr>
      <w:r>
        <w:t xml:space="preserve">Selection favors clutch size that produces most surviving offspring </w:t>
      </w:r>
    </w:p>
    <w:p w:rsidR="00EC2035" w:rsidRDefault="00EC2035" w:rsidP="00EC2035">
      <w:pPr>
        <w:pStyle w:val="NoSpacing"/>
        <w:numPr>
          <w:ilvl w:val="2"/>
          <w:numId w:val="8"/>
        </w:numPr>
      </w:pPr>
      <w:r>
        <w:t xml:space="preserve">Assumptions </w:t>
      </w:r>
    </w:p>
    <w:p w:rsidR="00EC2035" w:rsidRDefault="00EC2035" w:rsidP="00EC2035">
      <w:pPr>
        <w:pStyle w:val="NoSpacing"/>
        <w:numPr>
          <w:ilvl w:val="3"/>
          <w:numId w:val="8"/>
        </w:numPr>
      </w:pPr>
      <w:r>
        <w:t xml:space="preserve">Quantity and quality of surviving offspring </w:t>
      </w:r>
    </w:p>
    <w:p w:rsidR="00EC2035" w:rsidRDefault="00EC2035" w:rsidP="00EC2035">
      <w:pPr>
        <w:pStyle w:val="NoSpacing"/>
        <w:numPr>
          <w:ilvl w:val="4"/>
          <w:numId w:val="8"/>
        </w:numPr>
      </w:pPr>
      <w:r>
        <w:t xml:space="preserve">Survived but much smaller </w:t>
      </w:r>
    </w:p>
    <w:p w:rsidR="00EC2035" w:rsidRDefault="00EC2035" w:rsidP="00EC2035">
      <w:pPr>
        <w:pStyle w:val="NoSpacing"/>
        <w:numPr>
          <w:ilvl w:val="3"/>
          <w:numId w:val="8"/>
        </w:numPr>
      </w:pPr>
      <w:r>
        <w:t xml:space="preserve">Current clutch size and future clutch size </w:t>
      </w:r>
    </w:p>
    <w:p w:rsidR="00EC2035" w:rsidRDefault="00EC2035" w:rsidP="00EC2035">
      <w:pPr>
        <w:pStyle w:val="NoSpacing"/>
        <w:numPr>
          <w:ilvl w:val="4"/>
          <w:numId w:val="8"/>
        </w:numPr>
      </w:pPr>
      <w:r>
        <w:t>Next generation produced much smaller clutches because energy was used in that single clutch</w:t>
      </w:r>
    </w:p>
    <w:p w:rsidR="00EC2035" w:rsidRDefault="005C3A32" w:rsidP="00EC2035">
      <w:pPr>
        <w:pStyle w:val="NoSpacing"/>
        <w:numPr>
          <w:ilvl w:val="3"/>
          <w:numId w:val="8"/>
        </w:numPr>
      </w:pPr>
      <w:r>
        <w:t xml:space="preserve">Current and future reproductive </w:t>
      </w:r>
    </w:p>
    <w:p w:rsidR="005C3A32" w:rsidRDefault="005C3A32" w:rsidP="005C3A32">
      <w:pPr>
        <w:pStyle w:val="NoSpacing"/>
        <w:numPr>
          <w:ilvl w:val="4"/>
          <w:numId w:val="8"/>
        </w:numPr>
      </w:pPr>
      <w:r>
        <w:t>Sometime birds abandon nest which are not worth investing in</w:t>
      </w:r>
    </w:p>
    <w:p w:rsidR="00EC2035" w:rsidRDefault="00EC2035" w:rsidP="00EC2035">
      <w:pPr>
        <w:pStyle w:val="NoSpacing"/>
        <w:numPr>
          <w:ilvl w:val="2"/>
          <w:numId w:val="8"/>
        </w:numPr>
      </w:pPr>
      <w:r>
        <w:lastRenderedPageBreak/>
        <w:t>Since only a single episode, the optimal is when the clutch size matches the maximum reproductive success over the entire lifetime</w:t>
      </w:r>
    </w:p>
    <w:p w:rsidR="00EC2035" w:rsidRDefault="00EC2035" w:rsidP="00EC2035">
      <w:pPr>
        <w:pStyle w:val="NoSpacing"/>
        <w:numPr>
          <w:ilvl w:val="3"/>
          <w:numId w:val="8"/>
        </w:numPr>
      </w:pPr>
      <w:r>
        <w:t xml:space="preserve">Number of offspring per clutch </w:t>
      </w:r>
    </w:p>
    <w:p w:rsidR="00EC2035" w:rsidRDefault="00EC2035" w:rsidP="00EC2035">
      <w:pPr>
        <w:pStyle w:val="NoSpacing"/>
        <w:numPr>
          <w:ilvl w:val="3"/>
          <w:numId w:val="8"/>
        </w:numPr>
      </w:pPr>
      <w:r>
        <w:t xml:space="preserve">Number of clutches </w:t>
      </w:r>
    </w:p>
    <w:p w:rsidR="00EC2035" w:rsidRDefault="00EC2035" w:rsidP="00EC2035">
      <w:pPr>
        <w:pStyle w:val="NoSpacing"/>
        <w:numPr>
          <w:ilvl w:val="3"/>
          <w:numId w:val="8"/>
        </w:numPr>
      </w:pPr>
      <w:r>
        <w:t xml:space="preserve">Quality of offspring </w:t>
      </w:r>
    </w:p>
    <w:p w:rsidR="00EC2035" w:rsidRDefault="00EC2035" w:rsidP="00EC2035">
      <w:pPr>
        <w:pStyle w:val="NoSpacing"/>
        <w:numPr>
          <w:ilvl w:val="3"/>
          <w:numId w:val="8"/>
        </w:numPr>
      </w:pPr>
      <w:r>
        <w:t xml:space="preserve">Response to environmental variation </w:t>
      </w:r>
    </w:p>
    <w:p w:rsidR="00EC2035" w:rsidRDefault="00EC2035" w:rsidP="00EC2035">
      <w:pPr>
        <w:pStyle w:val="NoSpacing"/>
        <w:numPr>
          <w:ilvl w:val="3"/>
          <w:numId w:val="8"/>
        </w:numPr>
      </w:pPr>
      <w:r>
        <w:t xml:space="preserve">Ability to abort less fit offspring </w:t>
      </w:r>
    </w:p>
    <w:p w:rsidR="005C3A32" w:rsidRDefault="005C3A32" w:rsidP="005C3A32">
      <w:pPr>
        <w:pStyle w:val="NoSpacing"/>
        <w:numPr>
          <w:ilvl w:val="0"/>
          <w:numId w:val="8"/>
        </w:numPr>
      </w:pPr>
      <w:r>
        <w:t xml:space="preserve">Clutch size vs offspring size </w:t>
      </w:r>
    </w:p>
    <w:p w:rsidR="005C3A32" w:rsidRDefault="005C3A32" w:rsidP="005C3A32">
      <w:pPr>
        <w:pStyle w:val="NoSpacing"/>
        <w:numPr>
          <w:ilvl w:val="1"/>
          <w:numId w:val="8"/>
        </w:numPr>
      </w:pPr>
      <w:r>
        <w:t xml:space="preserve">Number of offspring X survival probability of offspring </w:t>
      </w:r>
    </w:p>
    <w:p w:rsidR="005C3A32" w:rsidRDefault="005C3A32" w:rsidP="005C3A32">
      <w:pPr>
        <w:pStyle w:val="NoSpacing"/>
        <w:numPr>
          <w:ilvl w:val="1"/>
          <w:numId w:val="8"/>
        </w:numPr>
      </w:pPr>
      <w:r>
        <w:t xml:space="preserve">Fewer babies as babies are bigger </w:t>
      </w:r>
    </w:p>
    <w:p w:rsidR="005C3A32" w:rsidRDefault="005C3A32" w:rsidP="005C3A32">
      <w:pPr>
        <w:pStyle w:val="NoSpacing"/>
        <w:numPr>
          <w:ilvl w:val="1"/>
          <w:numId w:val="8"/>
        </w:numPr>
      </w:pPr>
      <w:r>
        <w:t>Bigger babies lead to better survival</w:t>
      </w:r>
    </w:p>
    <w:p w:rsidR="00CF6B8F" w:rsidRDefault="00CF6B8F" w:rsidP="00CF6B8F">
      <w:pPr>
        <w:pStyle w:val="NoSpacing"/>
        <w:numPr>
          <w:ilvl w:val="0"/>
          <w:numId w:val="8"/>
        </w:numPr>
      </w:pPr>
      <w:r>
        <w:t>Environment against offspring size</w:t>
      </w:r>
    </w:p>
    <w:p w:rsidR="00CF6B8F" w:rsidRDefault="00CF6B8F" w:rsidP="00CF6B8F">
      <w:pPr>
        <w:pStyle w:val="NoSpacing"/>
        <w:numPr>
          <w:ilvl w:val="1"/>
          <w:numId w:val="8"/>
        </w:numPr>
      </w:pPr>
      <w:r>
        <w:t xml:space="preserve">Females should lay larger eggs less abundant on a poor host and smaller eggs more abundant on good host </w:t>
      </w:r>
    </w:p>
    <w:p w:rsidR="00CF6B8F" w:rsidRDefault="00CF6B8F" w:rsidP="00CF6B8F">
      <w:pPr>
        <w:pStyle w:val="NoSpacing"/>
        <w:numPr>
          <w:ilvl w:val="0"/>
          <w:numId w:val="8"/>
        </w:numPr>
      </w:pPr>
      <w:r>
        <w:t xml:space="preserve">Senescence </w:t>
      </w:r>
    </w:p>
    <w:p w:rsidR="00CF6B8F" w:rsidRDefault="00CF6B8F" w:rsidP="00CF6B8F">
      <w:pPr>
        <w:pStyle w:val="NoSpacing"/>
        <w:numPr>
          <w:ilvl w:val="1"/>
          <w:numId w:val="8"/>
        </w:numPr>
      </w:pPr>
      <w:r>
        <w:t>Late life decline in fertility and probability of survival</w:t>
      </w:r>
    </w:p>
    <w:p w:rsidR="00210A73" w:rsidRDefault="00210A73" w:rsidP="00CF6B8F">
      <w:pPr>
        <w:pStyle w:val="NoSpacing"/>
        <w:numPr>
          <w:ilvl w:val="1"/>
          <w:numId w:val="8"/>
        </w:numPr>
      </w:pPr>
      <w:r>
        <w:t>Why is aging not selected against?</w:t>
      </w:r>
    </w:p>
    <w:p w:rsidR="00210A73" w:rsidRDefault="00210A73" w:rsidP="00210A73">
      <w:pPr>
        <w:pStyle w:val="NoSpacing"/>
        <w:numPr>
          <w:ilvl w:val="2"/>
          <w:numId w:val="8"/>
        </w:numPr>
      </w:pPr>
      <w:r w:rsidRPr="00210A73">
        <w:t xml:space="preserve">This would very rapidly lead to the evolution of "Darwinian demons". Such organisms, however, do not exist in the real world: Resources are finite, and life history traits are subject to </w:t>
      </w:r>
      <w:r w:rsidRPr="00210A73">
        <w:rPr>
          <w:b/>
        </w:rPr>
        <w:t>intrinsic trade-offs (live longer and slower vs life fast and die young) and other types of constraints (developmental and phylogenic constraints)</w:t>
      </w:r>
      <w:r w:rsidRPr="00210A73">
        <w:t>, so natural selection cann</w:t>
      </w:r>
      <w:r>
        <w:t>ot maximize life history traits. As well we can consider the reallocation of resources and the resources are divided up and allocated.</w:t>
      </w:r>
    </w:p>
    <w:p w:rsidR="00210A73" w:rsidRDefault="00210A73" w:rsidP="00210A73">
      <w:pPr>
        <w:pStyle w:val="NoSpacing"/>
        <w:numPr>
          <w:ilvl w:val="1"/>
          <w:numId w:val="8"/>
        </w:numPr>
      </w:pPr>
      <w:r>
        <w:t xml:space="preserve">Theories </w:t>
      </w:r>
    </w:p>
    <w:p w:rsidR="00210A73" w:rsidRDefault="00210A73" w:rsidP="00210A73">
      <w:pPr>
        <w:pStyle w:val="NoSpacing"/>
        <w:numPr>
          <w:ilvl w:val="2"/>
          <w:numId w:val="8"/>
        </w:numPr>
      </w:pPr>
      <w:r>
        <w:t xml:space="preserve">Rate of living theory </w:t>
      </w:r>
      <w:r w:rsidR="00864F7D">
        <w:t>(Not true)</w:t>
      </w:r>
    </w:p>
    <w:p w:rsidR="00210A73" w:rsidRDefault="00210A73" w:rsidP="00210A73">
      <w:pPr>
        <w:pStyle w:val="NoSpacing"/>
        <w:numPr>
          <w:ilvl w:val="3"/>
          <w:numId w:val="8"/>
        </w:numPr>
      </w:pPr>
      <w:r>
        <w:t xml:space="preserve">Live fast die young </w:t>
      </w:r>
    </w:p>
    <w:p w:rsidR="00210A73" w:rsidRDefault="00210A73" w:rsidP="00210A73">
      <w:pPr>
        <w:pStyle w:val="NoSpacing"/>
        <w:numPr>
          <w:ilvl w:val="4"/>
          <w:numId w:val="8"/>
        </w:numPr>
      </w:pPr>
      <w:r>
        <w:t xml:space="preserve">Aging is due to not irreparable damage to cells </w:t>
      </w:r>
    </w:p>
    <w:p w:rsidR="00210A73" w:rsidRDefault="00210A73" w:rsidP="00210A73">
      <w:pPr>
        <w:pStyle w:val="NoSpacing"/>
        <w:numPr>
          <w:ilvl w:val="4"/>
          <w:numId w:val="8"/>
        </w:numPr>
      </w:pPr>
      <w:r>
        <w:t>Accumulation of by product</w:t>
      </w:r>
    </w:p>
    <w:p w:rsidR="00210A73" w:rsidRDefault="00210A73" w:rsidP="00210A73">
      <w:pPr>
        <w:pStyle w:val="NoSpacing"/>
        <w:numPr>
          <w:ilvl w:val="4"/>
          <w:numId w:val="8"/>
        </w:numPr>
      </w:pPr>
      <w:r>
        <w:t>Lack genetic variation to evolve to repair these</w:t>
      </w:r>
    </w:p>
    <w:p w:rsidR="00210A73" w:rsidRDefault="00210A73" w:rsidP="00210A73">
      <w:pPr>
        <w:pStyle w:val="NoSpacing"/>
        <w:numPr>
          <w:ilvl w:val="4"/>
          <w:numId w:val="8"/>
        </w:numPr>
      </w:pPr>
      <w:r>
        <w:t xml:space="preserve">Fast metabolism = shorter life </w:t>
      </w:r>
    </w:p>
    <w:p w:rsidR="00210A73" w:rsidRDefault="00210A73" w:rsidP="00210A73">
      <w:pPr>
        <w:pStyle w:val="NoSpacing"/>
        <w:numPr>
          <w:ilvl w:val="4"/>
          <w:numId w:val="8"/>
        </w:numPr>
      </w:pPr>
      <w:r>
        <w:t xml:space="preserve">Slow = long </w:t>
      </w:r>
    </w:p>
    <w:p w:rsidR="00864F7D" w:rsidRDefault="00864F7D" w:rsidP="00210A73">
      <w:pPr>
        <w:pStyle w:val="NoSpacing"/>
        <w:numPr>
          <w:ilvl w:val="4"/>
          <w:numId w:val="8"/>
        </w:numPr>
      </w:pPr>
      <w:r>
        <w:t>Life span is already at the limit of selection</w:t>
      </w:r>
    </w:p>
    <w:p w:rsidR="00210A73" w:rsidRDefault="00210A73" w:rsidP="00210A73">
      <w:pPr>
        <w:pStyle w:val="NoSpacing"/>
        <w:numPr>
          <w:ilvl w:val="2"/>
          <w:numId w:val="8"/>
        </w:numPr>
      </w:pPr>
      <w:r>
        <w:t xml:space="preserve">Evolutionary theory of aging </w:t>
      </w:r>
    </w:p>
    <w:p w:rsidR="00210A73" w:rsidRDefault="00210A73" w:rsidP="00210A73">
      <w:pPr>
        <w:pStyle w:val="NoSpacing"/>
        <w:numPr>
          <w:ilvl w:val="3"/>
          <w:numId w:val="8"/>
        </w:numPr>
      </w:pPr>
      <w:r>
        <w:t xml:space="preserve">Mutation accumulation </w:t>
      </w:r>
    </w:p>
    <w:p w:rsidR="00C05F69" w:rsidRDefault="00C05F69" w:rsidP="00C05F69">
      <w:pPr>
        <w:pStyle w:val="NoSpacing"/>
        <w:numPr>
          <w:ilvl w:val="4"/>
          <w:numId w:val="8"/>
        </w:numPr>
      </w:pPr>
      <w:r>
        <w:t xml:space="preserve">Random deleterious alleles occurring late in life </w:t>
      </w:r>
    </w:p>
    <w:p w:rsidR="00C05F69" w:rsidRDefault="00C05F69" w:rsidP="00C05F69">
      <w:pPr>
        <w:pStyle w:val="NoSpacing"/>
        <w:numPr>
          <w:ilvl w:val="4"/>
          <w:numId w:val="8"/>
        </w:numPr>
      </w:pPr>
      <w:r>
        <w:t xml:space="preserve">Inbreeding depression increases with age </w:t>
      </w:r>
    </w:p>
    <w:p w:rsidR="00C05F69" w:rsidRDefault="00C05F69" w:rsidP="00C05F69">
      <w:pPr>
        <w:pStyle w:val="NoSpacing"/>
        <w:numPr>
          <w:ilvl w:val="4"/>
          <w:numId w:val="8"/>
        </w:numPr>
      </w:pPr>
      <w:r>
        <w:t xml:space="preserve">Cannot be weeded out since it occurs so late in life, since reproduction is likely to have already to </w:t>
      </w:r>
      <w:proofErr w:type="spellStart"/>
      <w:r>
        <w:t>occured</w:t>
      </w:r>
      <w:proofErr w:type="spellEnd"/>
    </w:p>
    <w:p w:rsidR="00210A73" w:rsidRDefault="00210A73" w:rsidP="00210A73">
      <w:pPr>
        <w:pStyle w:val="NoSpacing"/>
        <w:numPr>
          <w:ilvl w:val="3"/>
          <w:numId w:val="8"/>
        </w:numPr>
      </w:pPr>
      <w:r>
        <w:t xml:space="preserve">Antagonistic </w:t>
      </w:r>
      <w:proofErr w:type="spellStart"/>
      <w:r>
        <w:t>pleiotropy</w:t>
      </w:r>
      <w:proofErr w:type="spellEnd"/>
      <w:r>
        <w:t xml:space="preserve"> </w:t>
      </w:r>
    </w:p>
    <w:p w:rsidR="00C05F69" w:rsidRDefault="00C05F69" w:rsidP="00C05F69">
      <w:pPr>
        <w:pStyle w:val="NoSpacing"/>
        <w:numPr>
          <w:ilvl w:val="4"/>
          <w:numId w:val="8"/>
        </w:numPr>
      </w:pPr>
      <w:r>
        <w:t>Mutation with positive effect early has negative effect later</w:t>
      </w:r>
    </w:p>
    <w:p w:rsidR="00C05F69" w:rsidRDefault="00C05F69" w:rsidP="00C05F69">
      <w:pPr>
        <w:pStyle w:val="NoSpacing"/>
        <w:numPr>
          <w:ilvl w:val="4"/>
          <w:numId w:val="8"/>
        </w:numPr>
      </w:pPr>
      <w:r>
        <w:t>Selection may lead to increase in frequency of allele</w:t>
      </w:r>
    </w:p>
    <w:p w:rsidR="00C05F69" w:rsidRDefault="00C05F69" w:rsidP="00C05F69">
      <w:pPr>
        <w:pStyle w:val="NoSpacing"/>
        <w:numPr>
          <w:ilvl w:val="4"/>
          <w:numId w:val="8"/>
        </w:numPr>
      </w:pPr>
      <w:r>
        <w:lastRenderedPageBreak/>
        <w:t xml:space="preserve">If the lifespan is increased but reproduction fitness is decreased than selection wont select for this </w:t>
      </w:r>
    </w:p>
    <w:p w:rsidR="00864F7D" w:rsidRDefault="00864F7D" w:rsidP="00864F7D">
      <w:pPr>
        <w:pStyle w:val="NoSpacing"/>
        <w:numPr>
          <w:ilvl w:val="1"/>
          <w:numId w:val="8"/>
        </w:numPr>
      </w:pPr>
      <w:r>
        <w:t>Telomere loss (Error replication)</w:t>
      </w:r>
    </w:p>
    <w:p w:rsidR="00864F7D" w:rsidRDefault="00864F7D" w:rsidP="00864F7D">
      <w:pPr>
        <w:pStyle w:val="NoSpacing"/>
        <w:numPr>
          <w:ilvl w:val="2"/>
          <w:numId w:val="8"/>
        </w:numPr>
      </w:pPr>
      <w:r>
        <w:t xml:space="preserve">100 </w:t>
      </w:r>
      <w:proofErr w:type="spellStart"/>
      <w:r>
        <w:t>bp</w:t>
      </w:r>
      <w:proofErr w:type="spellEnd"/>
      <w:r>
        <w:t xml:space="preserve"> are lost per cell cycle </w:t>
      </w:r>
    </w:p>
    <w:p w:rsidR="00864F7D" w:rsidRDefault="00864F7D" w:rsidP="00864F7D">
      <w:pPr>
        <w:pStyle w:val="NoSpacing"/>
        <w:numPr>
          <w:ilvl w:val="2"/>
          <w:numId w:val="8"/>
        </w:numPr>
      </w:pPr>
      <w:r>
        <w:t xml:space="preserve">So telomeres are completely lost at 125 divisions </w:t>
      </w:r>
    </w:p>
    <w:p w:rsidR="00864F7D" w:rsidRDefault="00864F7D" w:rsidP="00864F7D">
      <w:pPr>
        <w:pStyle w:val="NoSpacing"/>
        <w:numPr>
          <w:ilvl w:val="2"/>
          <w:numId w:val="8"/>
        </w:numPr>
      </w:pPr>
      <w:r>
        <w:t>Telomerase can replace these and when they increase telomerase the life span increased</w:t>
      </w:r>
    </w:p>
    <w:p w:rsidR="00C05F69" w:rsidRDefault="00C05F69" w:rsidP="00C05F69">
      <w:pPr>
        <w:pStyle w:val="NoSpacing"/>
        <w:numPr>
          <w:ilvl w:val="0"/>
          <w:numId w:val="8"/>
        </w:numPr>
      </w:pPr>
      <w:r>
        <w:t xml:space="preserve">Ecological mortality and senescence </w:t>
      </w:r>
    </w:p>
    <w:p w:rsidR="00C05F69" w:rsidRDefault="00C05F69" w:rsidP="00C05F69">
      <w:pPr>
        <w:pStyle w:val="NoSpacing"/>
        <w:numPr>
          <w:ilvl w:val="1"/>
          <w:numId w:val="8"/>
        </w:numPr>
      </w:pPr>
      <w:r>
        <w:t>Ecological mortality: Due to extrinsic factors like disease</w:t>
      </w:r>
    </w:p>
    <w:p w:rsidR="00C05F69" w:rsidRDefault="00C05F69" w:rsidP="00C05F69">
      <w:pPr>
        <w:pStyle w:val="NoSpacing"/>
        <w:numPr>
          <w:ilvl w:val="2"/>
          <w:numId w:val="8"/>
        </w:numPr>
      </w:pPr>
      <w:r>
        <w:t>Low levels will cause increase lifespan</w:t>
      </w:r>
      <w:bookmarkStart w:id="0" w:name="_GoBack"/>
      <w:bookmarkEnd w:id="0"/>
    </w:p>
    <w:p w:rsidR="00C05F69" w:rsidRPr="00FE373D" w:rsidRDefault="00C05F69" w:rsidP="00C05F69">
      <w:pPr>
        <w:pStyle w:val="NoSpacing"/>
        <w:numPr>
          <w:ilvl w:val="1"/>
          <w:numId w:val="8"/>
        </w:numPr>
      </w:pPr>
      <w:r>
        <w:t>Physiological mortality: due to intrinsic factors like telomeres loss and metabolism</w:t>
      </w:r>
    </w:p>
    <w:sectPr w:rsidR="00C05F69" w:rsidRPr="00FE373D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E29" w:rsidRDefault="00537E29" w:rsidP="00DD0757">
      <w:pPr>
        <w:spacing w:after="0" w:line="240" w:lineRule="auto"/>
      </w:pPr>
      <w:r>
        <w:separator/>
      </w:r>
    </w:p>
  </w:endnote>
  <w:endnote w:type="continuationSeparator" w:id="0">
    <w:p w:rsidR="00537E29" w:rsidRDefault="00537E29" w:rsidP="00DD0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3210431"/>
      <w:docPartObj>
        <w:docPartGallery w:val="Page Numbers (Bottom of Page)"/>
        <w:docPartUnique/>
      </w:docPartObj>
    </w:sdtPr>
    <w:sdtContent>
      <w:sdt>
        <w:sdtPr>
          <w:id w:val="135153789"/>
          <w:docPartObj>
            <w:docPartGallery w:val="Page Numbers (Top of Page)"/>
            <w:docPartUnique/>
          </w:docPartObj>
        </w:sdtPr>
        <w:sdtContent>
          <w:p w:rsidR="00BF0C6C" w:rsidRDefault="00BF0C6C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05F69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05F69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BF0C6C" w:rsidRDefault="00BF0C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E29" w:rsidRDefault="00537E29" w:rsidP="00DD0757">
      <w:pPr>
        <w:spacing w:after="0" w:line="240" w:lineRule="auto"/>
      </w:pPr>
      <w:r>
        <w:separator/>
      </w:r>
    </w:p>
  </w:footnote>
  <w:footnote w:type="continuationSeparator" w:id="0">
    <w:p w:rsidR="00537E29" w:rsidRDefault="00537E29" w:rsidP="00DD0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C6C" w:rsidRDefault="00BF0C6C">
    <w:pPr>
      <w:pStyle w:val="Header"/>
    </w:pPr>
    <w:r>
      <w:t>Jerry Lu</w:t>
    </w:r>
    <w:r>
      <w:tab/>
    </w:r>
    <w:r>
      <w:tab/>
      <w:t>January 6, 2013</w:t>
    </w:r>
  </w:p>
  <w:p w:rsidR="00BF0C6C" w:rsidRDefault="00BF0C6C">
    <w:pPr>
      <w:pStyle w:val="Header"/>
    </w:pPr>
    <w:r>
      <w:t>301175988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B079B"/>
    <w:multiLevelType w:val="hybridMultilevel"/>
    <w:tmpl w:val="26EC6DC4"/>
    <w:lvl w:ilvl="0" w:tplc="A3ACAB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2E2A2A8">
      <w:start w:val="1"/>
      <w:numFmt w:val="decimal"/>
      <w:lvlText w:val="%3."/>
      <w:lvlJc w:val="left"/>
      <w:pPr>
        <w:ind w:left="2160" w:hanging="360"/>
      </w:pPr>
      <w:rPr>
        <w:rFonts w:asciiTheme="minorHAnsi" w:eastAsiaTheme="minorHAnsi" w:hAnsiTheme="minorHAnsi" w:cstheme="minorBidi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5642B2"/>
    <w:multiLevelType w:val="hybridMultilevel"/>
    <w:tmpl w:val="A69E6764"/>
    <w:lvl w:ilvl="0" w:tplc="A3ACAB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CCD6CDC2">
      <w:start w:val="1"/>
      <w:numFmt w:val="decimal"/>
      <w:lvlText w:val="%4."/>
      <w:lvlJc w:val="left"/>
      <w:pPr>
        <w:ind w:left="2880" w:hanging="360"/>
      </w:pPr>
      <w:rPr>
        <w:rFonts w:asciiTheme="minorHAnsi" w:eastAsiaTheme="minorHAnsi" w:hAnsiTheme="minorHAnsi" w:cstheme="minorBidi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655446"/>
    <w:multiLevelType w:val="hybridMultilevel"/>
    <w:tmpl w:val="E07EFF5A"/>
    <w:lvl w:ilvl="0" w:tplc="A3ACAB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F63FA3"/>
    <w:multiLevelType w:val="hybridMultilevel"/>
    <w:tmpl w:val="7002A0E4"/>
    <w:lvl w:ilvl="0" w:tplc="A3ACAB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9B4581"/>
    <w:multiLevelType w:val="hybridMultilevel"/>
    <w:tmpl w:val="579A243E"/>
    <w:lvl w:ilvl="0" w:tplc="A3ACAB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775F4B"/>
    <w:multiLevelType w:val="hybridMultilevel"/>
    <w:tmpl w:val="2CCCE44C"/>
    <w:lvl w:ilvl="0" w:tplc="A3ACAB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26210E"/>
    <w:multiLevelType w:val="hybridMultilevel"/>
    <w:tmpl w:val="5A0AA4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55F41C2"/>
    <w:multiLevelType w:val="hybridMultilevel"/>
    <w:tmpl w:val="D14C0712"/>
    <w:lvl w:ilvl="0" w:tplc="A3ACAB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A20C4CE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A9F"/>
    <w:rsid w:val="00064D9A"/>
    <w:rsid w:val="00074857"/>
    <w:rsid w:val="00136CBC"/>
    <w:rsid w:val="00173896"/>
    <w:rsid w:val="00194855"/>
    <w:rsid w:val="001B00FA"/>
    <w:rsid w:val="001B2B25"/>
    <w:rsid w:val="00210A73"/>
    <w:rsid w:val="002348E9"/>
    <w:rsid w:val="0027790D"/>
    <w:rsid w:val="002B3CDD"/>
    <w:rsid w:val="002C68D1"/>
    <w:rsid w:val="0034659D"/>
    <w:rsid w:val="003C3EA2"/>
    <w:rsid w:val="003D7743"/>
    <w:rsid w:val="0040328C"/>
    <w:rsid w:val="00445D21"/>
    <w:rsid w:val="004E3B1E"/>
    <w:rsid w:val="00537E29"/>
    <w:rsid w:val="005C3A32"/>
    <w:rsid w:val="00613784"/>
    <w:rsid w:val="00656EDA"/>
    <w:rsid w:val="00676F1E"/>
    <w:rsid w:val="00697182"/>
    <w:rsid w:val="006C13FC"/>
    <w:rsid w:val="006C76E7"/>
    <w:rsid w:val="006D2B41"/>
    <w:rsid w:val="006D4129"/>
    <w:rsid w:val="007A5EE9"/>
    <w:rsid w:val="007B56E5"/>
    <w:rsid w:val="007F036C"/>
    <w:rsid w:val="008311C7"/>
    <w:rsid w:val="0084755C"/>
    <w:rsid w:val="00864F7D"/>
    <w:rsid w:val="008C0910"/>
    <w:rsid w:val="00A12F0E"/>
    <w:rsid w:val="00A6249E"/>
    <w:rsid w:val="00A7407F"/>
    <w:rsid w:val="00A824A0"/>
    <w:rsid w:val="00B928CC"/>
    <w:rsid w:val="00BF0C6C"/>
    <w:rsid w:val="00C05F69"/>
    <w:rsid w:val="00C206D0"/>
    <w:rsid w:val="00C768D5"/>
    <w:rsid w:val="00CF6B8F"/>
    <w:rsid w:val="00D2121A"/>
    <w:rsid w:val="00D37576"/>
    <w:rsid w:val="00D44810"/>
    <w:rsid w:val="00DD0757"/>
    <w:rsid w:val="00DD7B50"/>
    <w:rsid w:val="00E102AD"/>
    <w:rsid w:val="00E76AA3"/>
    <w:rsid w:val="00E81965"/>
    <w:rsid w:val="00E922B4"/>
    <w:rsid w:val="00EB3ECB"/>
    <w:rsid w:val="00EC2035"/>
    <w:rsid w:val="00EE1A9F"/>
    <w:rsid w:val="00FD2B00"/>
    <w:rsid w:val="00FE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59884F-2060-47CF-B9B6-0AA54BD7D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8D5"/>
    <w:pPr>
      <w:spacing w:line="360" w:lineRule="auto"/>
    </w:pPr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07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757"/>
  </w:style>
  <w:style w:type="paragraph" w:styleId="Footer">
    <w:name w:val="footer"/>
    <w:basedOn w:val="Normal"/>
    <w:link w:val="FooterChar"/>
    <w:uiPriority w:val="99"/>
    <w:unhideWhenUsed/>
    <w:rsid w:val="00DD07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757"/>
  </w:style>
  <w:style w:type="paragraph" w:styleId="NoSpacing">
    <w:name w:val="No Spacing"/>
    <w:link w:val="NoSpacingChar"/>
    <w:uiPriority w:val="1"/>
    <w:qFormat/>
    <w:rsid w:val="0027790D"/>
    <w:pPr>
      <w:spacing w:after="0" w:line="240" w:lineRule="auto"/>
    </w:pPr>
    <w:rPr>
      <w:sz w:val="24"/>
    </w:rPr>
  </w:style>
  <w:style w:type="paragraph" w:customStyle="1" w:styleId="DoubleSpaced">
    <w:name w:val="Double Spaced"/>
    <w:link w:val="DoubleSpacedChar"/>
    <w:autoRedefine/>
    <w:qFormat/>
    <w:rsid w:val="0027790D"/>
    <w:pPr>
      <w:spacing w:line="480" w:lineRule="auto"/>
    </w:pPr>
    <w:rPr>
      <w:sz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27790D"/>
    <w:rPr>
      <w:sz w:val="24"/>
    </w:rPr>
  </w:style>
  <w:style w:type="character" w:customStyle="1" w:styleId="DoubleSpacedChar">
    <w:name w:val="Double Spaced Char"/>
    <w:basedOn w:val="NoSpacingChar"/>
    <w:link w:val="DoubleSpaced"/>
    <w:rsid w:val="0027790D"/>
    <w:rPr>
      <w:sz w:val="24"/>
    </w:rPr>
  </w:style>
  <w:style w:type="paragraph" w:styleId="ListParagraph">
    <w:name w:val="List Paragraph"/>
    <w:basedOn w:val="Normal"/>
    <w:uiPriority w:val="34"/>
    <w:qFormat/>
    <w:rsid w:val="00EB3E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rry\Documents\Custom%20Office%20Templates\Normal%20SFU%20(Single%20Spaced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SFU (Single Spaced)</Template>
  <TotalTime>3660</TotalTime>
  <Pages>12</Pages>
  <Words>2858</Words>
  <Characters>16295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Lu</dc:creator>
  <cp:keywords/>
  <dc:description/>
  <cp:lastModifiedBy>Jerry Lu</cp:lastModifiedBy>
  <cp:revision>2</cp:revision>
  <dcterms:created xsi:type="dcterms:W3CDTF">2014-03-09T10:50:00Z</dcterms:created>
  <dcterms:modified xsi:type="dcterms:W3CDTF">2014-03-12T11:29:00Z</dcterms:modified>
</cp:coreProperties>
</file>