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AA3" w:rsidRDefault="000C6FC0" w:rsidP="006C76E7">
      <w:pPr>
        <w:pStyle w:val="NoSpacing"/>
        <w:jc w:val="center"/>
      </w:pPr>
      <w:r>
        <w:t xml:space="preserve">BISC 300 – Final Study </w:t>
      </w:r>
    </w:p>
    <w:p w:rsidR="000C6FC0" w:rsidRDefault="000C6FC0" w:rsidP="000C6FC0">
      <w:pPr>
        <w:pStyle w:val="NoSpacing"/>
      </w:pPr>
      <w:r>
        <w:t xml:space="preserve">Lecture 22: Speciation </w:t>
      </w:r>
    </w:p>
    <w:p w:rsidR="000C6FC0" w:rsidRDefault="000C6FC0" w:rsidP="000C6FC0">
      <w:pPr>
        <w:pStyle w:val="NoSpacing"/>
        <w:numPr>
          <w:ilvl w:val="0"/>
          <w:numId w:val="1"/>
        </w:numPr>
      </w:pPr>
      <w:r>
        <w:t xml:space="preserve">Macroevolution </w:t>
      </w:r>
    </w:p>
    <w:p w:rsidR="000C6FC0" w:rsidRDefault="002A6A96" w:rsidP="000C6FC0">
      <w:pPr>
        <w:pStyle w:val="NoSpacing"/>
        <w:numPr>
          <w:ilvl w:val="1"/>
          <w:numId w:val="1"/>
        </w:numPr>
      </w:pPr>
      <w:r>
        <w:t xml:space="preserve">Large scale evolution </w:t>
      </w:r>
    </w:p>
    <w:p w:rsidR="002A6A96" w:rsidRDefault="002A6A96" w:rsidP="000C6FC0">
      <w:pPr>
        <w:pStyle w:val="NoSpacing"/>
        <w:numPr>
          <w:ilvl w:val="1"/>
          <w:numId w:val="1"/>
        </w:numPr>
      </w:pPr>
      <w:r>
        <w:t xml:space="preserve">Speciation, extinction, origins of life </w:t>
      </w:r>
    </w:p>
    <w:p w:rsidR="006C76E7" w:rsidRPr="00674D4B" w:rsidRDefault="00674D4B" w:rsidP="00674D4B">
      <w:pPr>
        <w:pStyle w:val="NoSpacing"/>
        <w:numPr>
          <w:ilvl w:val="0"/>
          <w:numId w:val="1"/>
        </w:numPr>
        <w:rPr>
          <w:b/>
        </w:rPr>
      </w:pPr>
      <w:r>
        <w:t>Speciation</w:t>
      </w:r>
    </w:p>
    <w:p w:rsidR="00674D4B" w:rsidRPr="00674D4B" w:rsidRDefault="00674D4B" w:rsidP="00674D4B">
      <w:pPr>
        <w:pStyle w:val="NoSpacing"/>
        <w:numPr>
          <w:ilvl w:val="1"/>
          <w:numId w:val="1"/>
        </w:numPr>
        <w:rPr>
          <w:b/>
        </w:rPr>
      </w:pPr>
      <w:r>
        <w:t>How it occurs?</w:t>
      </w:r>
    </w:p>
    <w:p w:rsidR="00674D4B" w:rsidRPr="00674D4B" w:rsidRDefault="00674D4B" w:rsidP="00674D4B">
      <w:pPr>
        <w:pStyle w:val="NoSpacing"/>
        <w:numPr>
          <w:ilvl w:val="1"/>
          <w:numId w:val="1"/>
        </w:numPr>
        <w:rPr>
          <w:b/>
        </w:rPr>
      </w:pPr>
      <w:r>
        <w:t>Combines ecology, evolution and genetics</w:t>
      </w:r>
    </w:p>
    <w:p w:rsidR="00674D4B" w:rsidRPr="00674D4B" w:rsidRDefault="00674D4B" w:rsidP="00674D4B">
      <w:pPr>
        <w:pStyle w:val="NoSpacing"/>
        <w:numPr>
          <w:ilvl w:val="1"/>
          <w:numId w:val="1"/>
        </w:numPr>
        <w:rPr>
          <w:b/>
        </w:rPr>
      </w:pPr>
      <w:r>
        <w:t xml:space="preserve">Links micro &amp; </w:t>
      </w:r>
      <w:proofErr w:type="spellStart"/>
      <w:r>
        <w:t>macroevolutionary</w:t>
      </w:r>
      <w:proofErr w:type="spellEnd"/>
      <w:r>
        <w:t xml:space="preserve"> processes</w:t>
      </w:r>
    </w:p>
    <w:p w:rsidR="00674D4B" w:rsidRPr="00674D4B" w:rsidRDefault="00674D4B" w:rsidP="00674D4B">
      <w:pPr>
        <w:pStyle w:val="NoSpacing"/>
        <w:numPr>
          <w:ilvl w:val="0"/>
          <w:numId w:val="1"/>
        </w:numPr>
        <w:rPr>
          <w:b/>
        </w:rPr>
      </w:pPr>
      <w:r>
        <w:t>Variation</w:t>
      </w:r>
    </w:p>
    <w:p w:rsidR="00674D4B" w:rsidRPr="00674D4B" w:rsidRDefault="00674D4B" w:rsidP="00674D4B">
      <w:pPr>
        <w:pStyle w:val="NoSpacing"/>
        <w:numPr>
          <w:ilvl w:val="1"/>
          <w:numId w:val="1"/>
        </w:numPr>
        <w:rPr>
          <w:b/>
        </w:rPr>
      </w:pPr>
      <w:r>
        <w:t xml:space="preserve">Variation within species </w:t>
      </w:r>
    </w:p>
    <w:p w:rsidR="00674D4B" w:rsidRPr="00674D4B" w:rsidRDefault="00674D4B" w:rsidP="00674D4B">
      <w:pPr>
        <w:pStyle w:val="NoSpacing"/>
        <w:numPr>
          <w:ilvl w:val="1"/>
          <w:numId w:val="1"/>
        </w:numPr>
        <w:rPr>
          <w:b/>
        </w:rPr>
      </w:pPr>
      <w:r>
        <w:t>Organized by classification system</w:t>
      </w:r>
    </w:p>
    <w:p w:rsidR="00674D4B" w:rsidRPr="00674D4B" w:rsidRDefault="00674D4B" w:rsidP="00674D4B">
      <w:pPr>
        <w:pStyle w:val="NoSpacing"/>
        <w:numPr>
          <w:ilvl w:val="2"/>
          <w:numId w:val="1"/>
        </w:numPr>
        <w:rPr>
          <w:b/>
        </w:rPr>
      </w:pPr>
      <w:r>
        <w:t>DKPCOFGS</w:t>
      </w:r>
    </w:p>
    <w:p w:rsidR="00674D4B" w:rsidRPr="00674D4B" w:rsidRDefault="00674D4B" w:rsidP="00674D4B">
      <w:pPr>
        <w:pStyle w:val="NoSpacing"/>
        <w:numPr>
          <w:ilvl w:val="1"/>
          <w:numId w:val="1"/>
        </w:numPr>
        <w:rPr>
          <w:b/>
        </w:rPr>
      </w:pPr>
      <w:r>
        <w:t>Special variation leads to species</w:t>
      </w:r>
    </w:p>
    <w:p w:rsidR="00674D4B" w:rsidRPr="00674D4B" w:rsidRDefault="00674D4B" w:rsidP="00674D4B">
      <w:pPr>
        <w:pStyle w:val="NoSpacing"/>
        <w:numPr>
          <w:ilvl w:val="0"/>
          <w:numId w:val="1"/>
        </w:numPr>
        <w:rPr>
          <w:b/>
        </w:rPr>
      </w:pPr>
      <w:r>
        <w:t xml:space="preserve">Variation within Species </w:t>
      </w:r>
    </w:p>
    <w:p w:rsidR="00674D4B" w:rsidRPr="00674D4B" w:rsidRDefault="00674D4B" w:rsidP="00674D4B">
      <w:pPr>
        <w:pStyle w:val="NoSpacing"/>
        <w:numPr>
          <w:ilvl w:val="1"/>
          <w:numId w:val="1"/>
        </w:numPr>
        <w:rPr>
          <w:b/>
        </w:rPr>
      </w:pPr>
      <w:r>
        <w:t xml:space="preserve">Phenotypes vary </w:t>
      </w:r>
      <w:r w:rsidRPr="00674D4B">
        <w:rPr>
          <w:b/>
        </w:rPr>
        <w:t>between</w:t>
      </w:r>
      <w:r>
        <w:t xml:space="preserve"> geographic areas</w:t>
      </w:r>
    </w:p>
    <w:p w:rsidR="00674D4B" w:rsidRPr="00674D4B" w:rsidRDefault="00674D4B" w:rsidP="00674D4B">
      <w:pPr>
        <w:pStyle w:val="NoSpacing"/>
        <w:numPr>
          <w:ilvl w:val="1"/>
          <w:numId w:val="1"/>
        </w:numPr>
        <w:rPr>
          <w:b/>
        </w:rPr>
      </w:pPr>
      <w:r>
        <w:t>Variation may be:</w:t>
      </w:r>
    </w:p>
    <w:p w:rsidR="00674D4B" w:rsidRPr="00674D4B" w:rsidRDefault="00674D4B" w:rsidP="00674D4B">
      <w:pPr>
        <w:pStyle w:val="NoSpacing"/>
        <w:numPr>
          <w:ilvl w:val="2"/>
          <w:numId w:val="1"/>
        </w:numPr>
        <w:rPr>
          <w:b/>
        </w:rPr>
      </w:pPr>
      <w:r>
        <w:t>Continuous (More than one gene variation)</w:t>
      </w:r>
    </w:p>
    <w:p w:rsidR="00674D4B" w:rsidRPr="00674D4B" w:rsidRDefault="00674D4B" w:rsidP="00674D4B">
      <w:pPr>
        <w:pStyle w:val="NoSpacing"/>
        <w:numPr>
          <w:ilvl w:val="3"/>
          <w:numId w:val="1"/>
        </w:numPr>
        <w:rPr>
          <w:b/>
        </w:rPr>
      </w:pPr>
      <w:r>
        <w:t>Like birds of paradise, where there are short to medium to long feathers</w:t>
      </w:r>
    </w:p>
    <w:p w:rsidR="00674D4B" w:rsidRPr="00674D4B" w:rsidRDefault="00674D4B" w:rsidP="00674D4B">
      <w:pPr>
        <w:pStyle w:val="NoSpacing"/>
        <w:numPr>
          <w:ilvl w:val="2"/>
          <w:numId w:val="1"/>
        </w:numPr>
        <w:rPr>
          <w:b/>
        </w:rPr>
      </w:pPr>
      <w:r>
        <w:t>Discrete (Single gene variation)</w:t>
      </w:r>
    </w:p>
    <w:p w:rsidR="00674D4B" w:rsidRPr="00674D4B" w:rsidRDefault="00674D4B" w:rsidP="00674D4B">
      <w:pPr>
        <w:pStyle w:val="NoSpacing"/>
        <w:numPr>
          <w:ilvl w:val="3"/>
          <w:numId w:val="1"/>
        </w:numPr>
        <w:rPr>
          <w:b/>
        </w:rPr>
      </w:pPr>
      <w:r>
        <w:t xml:space="preserve">Snake </w:t>
      </w:r>
      <w:proofErr w:type="spellStart"/>
      <w:r>
        <w:t>colouration</w:t>
      </w:r>
      <w:proofErr w:type="spellEnd"/>
      <w:r>
        <w:t xml:space="preserve">, where colours are more categorical </w:t>
      </w:r>
    </w:p>
    <w:p w:rsidR="00674D4B" w:rsidRPr="00674D4B" w:rsidRDefault="00674D4B" w:rsidP="00827136">
      <w:pPr>
        <w:pStyle w:val="NoSpacing"/>
        <w:numPr>
          <w:ilvl w:val="0"/>
          <w:numId w:val="1"/>
        </w:numPr>
        <w:ind w:left="1440"/>
        <w:outlineLvl w:val="0"/>
        <w:rPr>
          <w:b/>
        </w:rPr>
      </w:pPr>
      <w:r>
        <w:t xml:space="preserve">Phenotypes vary </w:t>
      </w:r>
      <w:r w:rsidRPr="00674D4B">
        <w:rPr>
          <w:b/>
        </w:rPr>
        <w:t xml:space="preserve">within </w:t>
      </w:r>
      <w:r>
        <w:t xml:space="preserve">geographic areas </w:t>
      </w:r>
    </w:p>
    <w:p w:rsidR="00674D4B" w:rsidRPr="00674D4B" w:rsidRDefault="00674D4B" w:rsidP="00674D4B">
      <w:pPr>
        <w:pStyle w:val="NoSpacing"/>
        <w:numPr>
          <w:ilvl w:val="2"/>
          <w:numId w:val="1"/>
        </w:numPr>
        <w:outlineLvl w:val="0"/>
        <w:rPr>
          <w:b/>
        </w:rPr>
      </w:pPr>
      <w:r>
        <w:t>Continuous (&gt;1 gene)</w:t>
      </w:r>
    </w:p>
    <w:p w:rsidR="00674D4B" w:rsidRDefault="00674D4B" w:rsidP="00674D4B">
      <w:pPr>
        <w:pStyle w:val="NoSpacing"/>
        <w:numPr>
          <w:ilvl w:val="3"/>
          <w:numId w:val="1"/>
        </w:numPr>
        <w:outlineLvl w:val="0"/>
        <w:rPr>
          <w:b/>
        </w:rPr>
      </w:pPr>
      <w:r>
        <w:t>Like th</w:t>
      </w:r>
      <w:r w:rsidR="00E06104">
        <w:t>e petal polymorphism in tidy tips, some have more petals some has less</w:t>
      </w:r>
    </w:p>
    <w:p w:rsidR="00674D4B" w:rsidRPr="00674D4B" w:rsidRDefault="00674D4B" w:rsidP="00674D4B">
      <w:pPr>
        <w:pStyle w:val="NoSpacing"/>
        <w:numPr>
          <w:ilvl w:val="2"/>
          <w:numId w:val="1"/>
        </w:numPr>
        <w:outlineLvl w:val="0"/>
        <w:rPr>
          <w:b/>
        </w:rPr>
      </w:pPr>
      <w:r>
        <w:t>Discrete (1 gene)</w:t>
      </w:r>
    </w:p>
    <w:p w:rsidR="00674D4B" w:rsidRPr="00E06104" w:rsidRDefault="00674D4B" w:rsidP="00674D4B">
      <w:pPr>
        <w:pStyle w:val="NoSpacing"/>
        <w:numPr>
          <w:ilvl w:val="3"/>
          <w:numId w:val="1"/>
        </w:numPr>
        <w:outlineLvl w:val="0"/>
        <w:rPr>
          <w:b/>
        </w:rPr>
      </w:pPr>
      <w:r>
        <w:t xml:space="preserve">Like the jimsonweed where </w:t>
      </w:r>
      <w:r w:rsidR="00E06104">
        <w:t xml:space="preserve">one plant has sticky chemical secretions and the other has fuzzy </w:t>
      </w:r>
      <w:proofErr w:type="spellStart"/>
      <w:r w:rsidR="00E06104">
        <w:t>trichomes</w:t>
      </w:r>
      <w:proofErr w:type="spellEnd"/>
    </w:p>
    <w:p w:rsidR="00E06104" w:rsidRPr="00E06104" w:rsidRDefault="00E06104" w:rsidP="00E06104">
      <w:pPr>
        <w:pStyle w:val="NoSpacing"/>
        <w:numPr>
          <w:ilvl w:val="0"/>
          <w:numId w:val="1"/>
        </w:numPr>
        <w:outlineLvl w:val="0"/>
        <w:rPr>
          <w:b/>
        </w:rPr>
      </w:pPr>
      <w:r>
        <w:t>What is a species?</w:t>
      </w:r>
    </w:p>
    <w:p w:rsidR="00E06104" w:rsidRPr="006938DF" w:rsidRDefault="006938DF" w:rsidP="00E06104">
      <w:pPr>
        <w:pStyle w:val="NoSpacing"/>
        <w:numPr>
          <w:ilvl w:val="1"/>
          <w:numId w:val="1"/>
        </w:numPr>
        <w:outlineLvl w:val="0"/>
        <w:rPr>
          <w:b/>
        </w:rPr>
      </w:pPr>
      <w:r>
        <w:t>Various definitions</w:t>
      </w:r>
    </w:p>
    <w:p w:rsidR="006938DF" w:rsidRDefault="006938DF" w:rsidP="006938DF">
      <w:pPr>
        <w:pStyle w:val="NoSpacing"/>
        <w:numPr>
          <w:ilvl w:val="2"/>
          <w:numId w:val="1"/>
        </w:numPr>
        <w:outlineLvl w:val="0"/>
        <w:rPr>
          <w:b/>
        </w:rPr>
      </w:pPr>
      <w:proofErr w:type="spellStart"/>
      <w:r>
        <w:rPr>
          <w:b/>
        </w:rPr>
        <w:t>Morphospecies</w:t>
      </w:r>
      <w:proofErr w:type="spellEnd"/>
      <w:r>
        <w:rPr>
          <w:b/>
        </w:rPr>
        <w:t xml:space="preserve"> Concept (MSC)</w:t>
      </w:r>
    </w:p>
    <w:p w:rsidR="006938DF" w:rsidRPr="002C4584" w:rsidRDefault="006938DF" w:rsidP="006938DF">
      <w:pPr>
        <w:pStyle w:val="NoSpacing"/>
        <w:numPr>
          <w:ilvl w:val="3"/>
          <w:numId w:val="1"/>
        </w:numPr>
        <w:outlineLvl w:val="0"/>
        <w:rPr>
          <w:b/>
        </w:rPr>
      </w:pPr>
      <w:r>
        <w:t xml:space="preserve">When individuals </w:t>
      </w:r>
      <w:r w:rsidR="002C4584">
        <w:t>that look alike are probably more related to each other, and thus the same species</w:t>
      </w:r>
    </w:p>
    <w:p w:rsidR="002C4584" w:rsidRPr="002C4584" w:rsidRDefault="002C4584" w:rsidP="006938DF">
      <w:pPr>
        <w:pStyle w:val="NoSpacing"/>
        <w:numPr>
          <w:ilvl w:val="3"/>
          <w:numId w:val="1"/>
        </w:numPr>
        <w:outlineLvl w:val="0"/>
        <w:rPr>
          <w:b/>
        </w:rPr>
      </w:pPr>
      <w:r>
        <w:t>Advantages:</w:t>
      </w:r>
    </w:p>
    <w:p w:rsidR="002C4584" w:rsidRPr="002C4584" w:rsidRDefault="002C4584" w:rsidP="002C4584">
      <w:pPr>
        <w:pStyle w:val="NoSpacing"/>
        <w:numPr>
          <w:ilvl w:val="4"/>
          <w:numId w:val="1"/>
        </w:numPr>
        <w:outlineLvl w:val="0"/>
        <w:rPr>
          <w:b/>
        </w:rPr>
      </w:pPr>
      <w:r>
        <w:t xml:space="preserve">Simple </w:t>
      </w:r>
    </w:p>
    <w:p w:rsidR="002C4584" w:rsidRPr="002C4584" w:rsidRDefault="002C4584" w:rsidP="002C4584">
      <w:pPr>
        <w:pStyle w:val="NoSpacing"/>
        <w:numPr>
          <w:ilvl w:val="4"/>
          <w:numId w:val="1"/>
        </w:numPr>
        <w:outlineLvl w:val="0"/>
        <w:rPr>
          <w:b/>
        </w:rPr>
      </w:pPr>
      <w:r>
        <w:t xml:space="preserve">Applicable for living and extinct </w:t>
      </w:r>
    </w:p>
    <w:p w:rsidR="002C4584" w:rsidRPr="002C4584" w:rsidRDefault="002C4584" w:rsidP="002C4584">
      <w:pPr>
        <w:pStyle w:val="NoSpacing"/>
        <w:numPr>
          <w:ilvl w:val="4"/>
          <w:numId w:val="1"/>
        </w:numPr>
        <w:outlineLvl w:val="0"/>
        <w:rPr>
          <w:b/>
        </w:rPr>
      </w:pPr>
      <w:r>
        <w:t>Applicable of sexual and asexual</w:t>
      </w:r>
    </w:p>
    <w:p w:rsidR="002C4584" w:rsidRPr="002C4584" w:rsidRDefault="002C4584" w:rsidP="002C4584">
      <w:pPr>
        <w:pStyle w:val="NoSpacing"/>
        <w:numPr>
          <w:ilvl w:val="3"/>
          <w:numId w:val="1"/>
        </w:numPr>
        <w:outlineLvl w:val="0"/>
        <w:rPr>
          <w:b/>
        </w:rPr>
      </w:pPr>
      <w:r>
        <w:t>Disadvantages</w:t>
      </w:r>
    </w:p>
    <w:p w:rsidR="002C4584" w:rsidRPr="002D10FA" w:rsidRDefault="002D10FA" w:rsidP="002C4584">
      <w:pPr>
        <w:pStyle w:val="NoSpacing"/>
        <w:numPr>
          <w:ilvl w:val="4"/>
          <w:numId w:val="1"/>
        </w:numPr>
        <w:outlineLvl w:val="0"/>
        <w:rPr>
          <w:b/>
        </w:rPr>
      </w:pPr>
      <w:r>
        <w:t>No genetic or evolutionary evidence</w:t>
      </w:r>
    </w:p>
    <w:p w:rsidR="002D10FA" w:rsidRPr="002D10FA" w:rsidRDefault="002D10FA" w:rsidP="002C4584">
      <w:pPr>
        <w:pStyle w:val="NoSpacing"/>
        <w:numPr>
          <w:ilvl w:val="4"/>
          <w:numId w:val="1"/>
        </w:numPr>
        <w:outlineLvl w:val="0"/>
        <w:rPr>
          <w:b/>
        </w:rPr>
      </w:pPr>
      <w:r>
        <w:t xml:space="preserve">Choice of characters may be arbitrary </w:t>
      </w:r>
    </w:p>
    <w:p w:rsidR="002D10FA" w:rsidRPr="002D10FA" w:rsidRDefault="002D10FA" w:rsidP="002C4584">
      <w:pPr>
        <w:pStyle w:val="NoSpacing"/>
        <w:numPr>
          <w:ilvl w:val="4"/>
          <w:numId w:val="1"/>
        </w:numPr>
        <w:outlineLvl w:val="0"/>
        <w:rPr>
          <w:b/>
        </w:rPr>
      </w:pPr>
      <w:r>
        <w:t>Difficult to determine subspecies, races, polymorphisms, or cryptic species</w:t>
      </w:r>
    </w:p>
    <w:p w:rsidR="002D10FA" w:rsidRDefault="002D10FA" w:rsidP="002D10FA">
      <w:pPr>
        <w:pStyle w:val="NoSpacing"/>
        <w:numPr>
          <w:ilvl w:val="2"/>
          <w:numId w:val="1"/>
        </w:numPr>
        <w:outlineLvl w:val="0"/>
        <w:rPr>
          <w:b/>
        </w:rPr>
      </w:pPr>
      <w:r>
        <w:rPr>
          <w:b/>
        </w:rPr>
        <w:lastRenderedPageBreak/>
        <w:t>Biological Species Concept (BSC)</w:t>
      </w:r>
    </w:p>
    <w:p w:rsidR="002D10FA" w:rsidRPr="002D10FA" w:rsidRDefault="002D10FA" w:rsidP="002D10FA">
      <w:pPr>
        <w:pStyle w:val="NoSpacing"/>
        <w:numPr>
          <w:ilvl w:val="3"/>
          <w:numId w:val="1"/>
        </w:numPr>
        <w:outlineLvl w:val="0"/>
        <w:rPr>
          <w:b/>
        </w:rPr>
      </w:pPr>
      <w:r>
        <w:t>Same species if the populations are able to reproduce, and reproductively isolated from another (gene flow reduced, genetically determined differences not geographic)</w:t>
      </w:r>
    </w:p>
    <w:p w:rsidR="002D10FA" w:rsidRPr="002D10FA" w:rsidRDefault="002D10FA" w:rsidP="002D10FA">
      <w:pPr>
        <w:pStyle w:val="NoSpacing"/>
        <w:numPr>
          <w:ilvl w:val="3"/>
          <w:numId w:val="1"/>
        </w:numPr>
        <w:outlineLvl w:val="0"/>
        <w:rPr>
          <w:b/>
        </w:rPr>
      </w:pPr>
      <w:r>
        <w:t>Advantages</w:t>
      </w:r>
    </w:p>
    <w:p w:rsidR="002D10FA" w:rsidRPr="002D10FA" w:rsidRDefault="002D10FA" w:rsidP="002D10FA">
      <w:pPr>
        <w:pStyle w:val="NoSpacing"/>
        <w:numPr>
          <w:ilvl w:val="4"/>
          <w:numId w:val="1"/>
        </w:numPr>
        <w:outlineLvl w:val="0"/>
        <w:rPr>
          <w:b/>
        </w:rPr>
      </w:pPr>
      <w:r>
        <w:t>Useful for studying speciation, easy to determine species (are they interbreeding yes or no)</w:t>
      </w:r>
    </w:p>
    <w:p w:rsidR="002D10FA" w:rsidRPr="002D10FA" w:rsidRDefault="002D10FA" w:rsidP="002D10FA">
      <w:pPr>
        <w:pStyle w:val="NoSpacing"/>
        <w:numPr>
          <w:ilvl w:val="3"/>
          <w:numId w:val="1"/>
        </w:numPr>
        <w:outlineLvl w:val="0"/>
        <w:rPr>
          <w:b/>
        </w:rPr>
      </w:pPr>
      <w:r>
        <w:t>Disadvantages</w:t>
      </w:r>
    </w:p>
    <w:p w:rsidR="002D10FA" w:rsidRPr="002D10FA" w:rsidRDefault="002D10FA" w:rsidP="002D10FA">
      <w:pPr>
        <w:pStyle w:val="NoSpacing"/>
        <w:numPr>
          <w:ilvl w:val="4"/>
          <w:numId w:val="1"/>
        </w:numPr>
        <w:outlineLvl w:val="0"/>
        <w:rPr>
          <w:b/>
        </w:rPr>
      </w:pPr>
      <w:r>
        <w:t xml:space="preserve">Cannot be applied to extinct species, asexual species or prokaryotes </w:t>
      </w:r>
    </w:p>
    <w:p w:rsidR="002D10FA" w:rsidRPr="002D10FA" w:rsidRDefault="002D10FA" w:rsidP="002D10FA">
      <w:pPr>
        <w:pStyle w:val="NoSpacing"/>
        <w:numPr>
          <w:ilvl w:val="4"/>
          <w:numId w:val="1"/>
        </w:numPr>
        <w:outlineLvl w:val="0"/>
        <w:rPr>
          <w:b/>
        </w:rPr>
      </w:pPr>
      <w:r>
        <w:t>How much hybridization and gene flow to is too much for it to be considered the same species</w:t>
      </w:r>
    </w:p>
    <w:p w:rsidR="002D10FA" w:rsidRDefault="002D10FA" w:rsidP="002D10FA">
      <w:pPr>
        <w:pStyle w:val="NoSpacing"/>
        <w:numPr>
          <w:ilvl w:val="2"/>
          <w:numId w:val="1"/>
        </w:numPr>
        <w:outlineLvl w:val="0"/>
        <w:rPr>
          <w:b/>
        </w:rPr>
      </w:pPr>
      <w:r>
        <w:rPr>
          <w:b/>
        </w:rPr>
        <w:t>Phylogenetic Species Concept (PSC)</w:t>
      </w:r>
    </w:p>
    <w:p w:rsidR="002D10FA" w:rsidRPr="001A2C01" w:rsidRDefault="001A2C01" w:rsidP="002D10FA">
      <w:pPr>
        <w:pStyle w:val="NoSpacing"/>
        <w:numPr>
          <w:ilvl w:val="3"/>
          <w:numId w:val="1"/>
        </w:numPr>
        <w:outlineLvl w:val="0"/>
        <w:rPr>
          <w:b/>
        </w:rPr>
      </w:pPr>
      <w:r>
        <w:t>Genetic diagnosis to form an unbroken lineage</w:t>
      </w:r>
    </w:p>
    <w:p w:rsidR="001A2C01" w:rsidRPr="001A2C01" w:rsidRDefault="001A2C01" w:rsidP="002D10FA">
      <w:pPr>
        <w:pStyle w:val="NoSpacing"/>
        <w:numPr>
          <w:ilvl w:val="3"/>
          <w:numId w:val="1"/>
        </w:numPr>
        <w:outlineLvl w:val="0"/>
        <w:rPr>
          <w:b/>
        </w:rPr>
      </w:pPr>
      <w:r>
        <w:t xml:space="preserve">Advantages </w:t>
      </w:r>
    </w:p>
    <w:p w:rsidR="001A2C01" w:rsidRPr="001A2C01" w:rsidRDefault="001A2C01" w:rsidP="001A2C01">
      <w:pPr>
        <w:pStyle w:val="NoSpacing"/>
        <w:numPr>
          <w:ilvl w:val="4"/>
          <w:numId w:val="1"/>
        </w:numPr>
        <w:outlineLvl w:val="0"/>
        <w:rPr>
          <w:b/>
        </w:rPr>
      </w:pPr>
      <w:r>
        <w:t xml:space="preserve">Quantitative and testable </w:t>
      </w:r>
    </w:p>
    <w:p w:rsidR="001A2C01" w:rsidRPr="001A2C01" w:rsidRDefault="001A2C01" w:rsidP="001A2C01">
      <w:pPr>
        <w:pStyle w:val="NoSpacing"/>
        <w:numPr>
          <w:ilvl w:val="4"/>
          <w:numId w:val="1"/>
        </w:numPr>
        <w:outlineLvl w:val="0"/>
        <w:rPr>
          <w:b/>
        </w:rPr>
      </w:pPr>
      <w:r>
        <w:t>Applied to sexual and asexual</w:t>
      </w:r>
    </w:p>
    <w:p w:rsidR="001A2C01" w:rsidRPr="001A2C01" w:rsidRDefault="001A2C01" w:rsidP="001A2C01">
      <w:pPr>
        <w:pStyle w:val="NoSpacing"/>
        <w:numPr>
          <w:ilvl w:val="3"/>
          <w:numId w:val="1"/>
        </w:numPr>
        <w:outlineLvl w:val="0"/>
        <w:rPr>
          <w:b/>
        </w:rPr>
      </w:pPr>
      <w:r>
        <w:t xml:space="preserve">Disadvantages </w:t>
      </w:r>
    </w:p>
    <w:p w:rsidR="001A2C01" w:rsidRPr="001A2C01" w:rsidRDefault="001A2C01" w:rsidP="001A2C01">
      <w:pPr>
        <w:pStyle w:val="NoSpacing"/>
        <w:numPr>
          <w:ilvl w:val="4"/>
          <w:numId w:val="1"/>
        </w:numPr>
        <w:outlineLvl w:val="0"/>
        <w:rPr>
          <w:b/>
        </w:rPr>
      </w:pPr>
      <w:r>
        <w:t>These are only estimates, if it is altered than the entire lineage is affected</w:t>
      </w:r>
    </w:p>
    <w:p w:rsidR="001A2C01" w:rsidRPr="001A2C01" w:rsidRDefault="001A2C01" w:rsidP="001A2C01">
      <w:pPr>
        <w:pStyle w:val="NoSpacing"/>
        <w:numPr>
          <w:ilvl w:val="4"/>
          <w:numId w:val="1"/>
        </w:numPr>
        <w:outlineLvl w:val="0"/>
        <w:rPr>
          <w:b/>
        </w:rPr>
      </w:pPr>
      <w:r>
        <w:t>Cannot do this in field, must be done in a lab</w:t>
      </w:r>
    </w:p>
    <w:p w:rsidR="001A2C01" w:rsidRPr="001A2C01" w:rsidRDefault="001A2C01" w:rsidP="001A2C01">
      <w:pPr>
        <w:pStyle w:val="NoSpacing"/>
        <w:numPr>
          <w:ilvl w:val="4"/>
          <w:numId w:val="1"/>
        </w:numPr>
        <w:outlineLvl w:val="0"/>
        <w:rPr>
          <w:b/>
        </w:rPr>
      </w:pPr>
      <w:r>
        <w:t>There can be character which are unique, but how unique must they be</w:t>
      </w:r>
    </w:p>
    <w:p w:rsidR="001A2C01" w:rsidRPr="006746B3" w:rsidRDefault="001A2C01" w:rsidP="001A2C01">
      <w:pPr>
        <w:pStyle w:val="NoSpacing"/>
        <w:numPr>
          <w:ilvl w:val="4"/>
          <w:numId w:val="1"/>
        </w:numPr>
        <w:outlineLvl w:val="0"/>
        <w:rPr>
          <w:b/>
        </w:rPr>
      </w:pPr>
      <w:r>
        <w:t xml:space="preserve">Doesn’t tell us how they became genetically different </w:t>
      </w:r>
    </w:p>
    <w:p w:rsidR="006746B3" w:rsidRPr="006746B3" w:rsidRDefault="006746B3" w:rsidP="001A2C01">
      <w:pPr>
        <w:pStyle w:val="NoSpacing"/>
        <w:numPr>
          <w:ilvl w:val="4"/>
          <w:numId w:val="1"/>
        </w:numPr>
        <w:outlineLvl w:val="0"/>
        <w:rPr>
          <w:b/>
        </w:rPr>
      </w:pPr>
      <w:r>
        <w:t>Can change very quickly and become very confusing</w:t>
      </w:r>
    </w:p>
    <w:p w:rsidR="006746B3" w:rsidRPr="006746B3" w:rsidRDefault="006746B3" w:rsidP="006746B3">
      <w:pPr>
        <w:pStyle w:val="NoSpacing"/>
        <w:numPr>
          <w:ilvl w:val="3"/>
          <w:numId w:val="1"/>
        </w:numPr>
        <w:outlineLvl w:val="0"/>
        <w:rPr>
          <w:b/>
        </w:rPr>
      </w:pPr>
      <w:r>
        <w:t xml:space="preserve">Case study: The elephant </w:t>
      </w:r>
    </w:p>
    <w:p w:rsidR="006746B3" w:rsidRPr="006746B3" w:rsidRDefault="006746B3" w:rsidP="006746B3">
      <w:pPr>
        <w:pStyle w:val="NoSpacing"/>
        <w:numPr>
          <w:ilvl w:val="4"/>
          <w:numId w:val="1"/>
        </w:numPr>
        <w:outlineLvl w:val="0"/>
        <w:rPr>
          <w:b/>
        </w:rPr>
      </w:pPr>
      <w:r>
        <w:t xml:space="preserve">Traditionally 2 species, forest elephants and savanna elephants </w:t>
      </w:r>
    </w:p>
    <w:p w:rsidR="006746B3" w:rsidRPr="006746B3" w:rsidRDefault="006746B3" w:rsidP="006746B3">
      <w:pPr>
        <w:pStyle w:val="NoSpacing"/>
        <w:numPr>
          <w:ilvl w:val="4"/>
          <w:numId w:val="1"/>
        </w:numPr>
        <w:outlineLvl w:val="0"/>
        <w:rPr>
          <w:b/>
        </w:rPr>
      </w:pPr>
      <w:r>
        <w:t>Even after DNA sequencing the species were genetically different but they are now recognized as one single species</w:t>
      </w:r>
    </w:p>
    <w:p w:rsidR="006746B3" w:rsidRDefault="006746B3" w:rsidP="006746B3">
      <w:pPr>
        <w:pStyle w:val="NoSpacing"/>
        <w:numPr>
          <w:ilvl w:val="2"/>
          <w:numId w:val="1"/>
        </w:numPr>
        <w:outlineLvl w:val="0"/>
        <w:rPr>
          <w:b/>
        </w:rPr>
      </w:pPr>
      <w:r>
        <w:rPr>
          <w:b/>
        </w:rPr>
        <w:t>Ecological Species Concept (ESC)</w:t>
      </w:r>
    </w:p>
    <w:p w:rsidR="006746B3" w:rsidRDefault="006746B3" w:rsidP="006746B3">
      <w:pPr>
        <w:pStyle w:val="NoSpacing"/>
        <w:numPr>
          <w:ilvl w:val="3"/>
          <w:numId w:val="1"/>
        </w:numPr>
        <w:outlineLvl w:val="0"/>
        <w:rPr>
          <w:b/>
        </w:rPr>
      </w:pPr>
      <w:r>
        <w:t>A set of organisms adapted to a specific environment or niche</w:t>
      </w:r>
    </w:p>
    <w:p w:rsidR="006746B3" w:rsidRPr="006746B3" w:rsidRDefault="006746B3" w:rsidP="006746B3">
      <w:pPr>
        <w:pStyle w:val="NoSpacing"/>
        <w:numPr>
          <w:ilvl w:val="3"/>
          <w:numId w:val="1"/>
        </w:numPr>
        <w:outlineLvl w:val="0"/>
        <w:rPr>
          <w:b/>
        </w:rPr>
      </w:pPr>
      <w:r>
        <w:t>Organisms which have the same range of tolerances, resources and same habitat would be considered the same species</w:t>
      </w:r>
    </w:p>
    <w:p w:rsidR="006746B3" w:rsidRPr="006746B3" w:rsidRDefault="006746B3" w:rsidP="006746B3">
      <w:pPr>
        <w:pStyle w:val="NoSpacing"/>
        <w:numPr>
          <w:ilvl w:val="3"/>
          <w:numId w:val="1"/>
        </w:numPr>
        <w:outlineLvl w:val="0"/>
        <w:rPr>
          <w:b/>
        </w:rPr>
      </w:pPr>
      <w:r>
        <w:t xml:space="preserve">Advantages </w:t>
      </w:r>
    </w:p>
    <w:p w:rsidR="006746B3" w:rsidRPr="006746B3" w:rsidRDefault="006746B3" w:rsidP="006746B3">
      <w:pPr>
        <w:pStyle w:val="NoSpacing"/>
        <w:numPr>
          <w:ilvl w:val="4"/>
          <w:numId w:val="1"/>
        </w:numPr>
        <w:outlineLvl w:val="0"/>
        <w:rPr>
          <w:b/>
        </w:rPr>
      </w:pPr>
      <w:r>
        <w:t>Applicable to asexual and sexual</w:t>
      </w:r>
    </w:p>
    <w:p w:rsidR="006746B3" w:rsidRPr="006746B3" w:rsidRDefault="006746B3" w:rsidP="006746B3">
      <w:pPr>
        <w:pStyle w:val="NoSpacing"/>
        <w:numPr>
          <w:ilvl w:val="4"/>
          <w:numId w:val="1"/>
        </w:numPr>
        <w:outlineLvl w:val="0"/>
        <w:rPr>
          <w:b/>
        </w:rPr>
      </w:pPr>
      <w:r>
        <w:t xml:space="preserve">Reflects the role of natural selection in speciation </w:t>
      </w:r>
    </w:p>
    <w:p w:rsidR="006746B3" w:rsidRPr="006746B3" w:rsidRDefault="006746B3" w:rsidP="006746B3">
      <w:pPr>
        <w:pStyle w:val="NoSpacing"/>
        <w:numPr>
          <w:ilvl w:val="3"/>
          <w:numId w:val="1"/>
        </w:numPr>
        <w:outlineLvl w:val="0"/>
        <w:rPr>
          <w:b/>
        </w:rPr>
      </w:pPr>
      <w:r>
        <w:t xml:space="preserve">Disadvantages </w:t>
      </w:r>
    </w:p>
    <w:p w:rsidR="006746B3" w:rsidRPr="006746B3" w:rsidRDefault="006746B3" w:rsidP="006746B3">
      <w:pPr>
        <w:pStyle w:val="NoSpacing"/>
        <w:numPr>
          <w:ilvl w:val="4"/>
          <w:numId w:val="1"/>
        </w:numPr>
        <w:outlineLvl w:val="0"/>
        <w:rPr>
          <w:b/>
        </w:rPr>
      </w:pPr>
      <w:r>
        <w:t xml:space="preserve">Not applicable to extinct group </w:t>
      </w:r>
    </w:p>
    <w:p w:rsidR="006746B3" w:rsidRPr="006746B3" w:rsidRDefault="006746B3" w:rsidP="006746B3">
      <w:pPr>
        <w:pStyle w:val="NoSpacing"/>
        <w:numPr>
          <w:ilvl w:val="4"/>
          <w:numId w:val="1"/>
        </w:numPr>
        <w:outlineLvl w:val="0"/>
        <w:rPr>
          <w:b/>
        </w:rPr>
      </w:pPr>
      <w:r>
        <w:t xml:space="preserve">Difficult to demonstrate </w:t>
      </w:r>
    </w:p>
    <w:p w:rsidR="006746B3" w:rsidRPr="00F927C2" w:rsidRDefault="00F927C2" w:rsidP="00F927C2">
      <w:pPr>
        <w:pStyle w:val="NoSpacing"/>
        <w:numPr>
          <w:ilvl w:val="0"/>
          <w:numId w:val="1"/>
        </w:numPr>
        <w:outlineLvl w:val="0"/>
        <w:rPr>
          <w:b/>
        </w:rPr>
      </w:pPr>
      <w:r>
        <w:t>Species Definition: Key points</w:t>
      </w:r>
    </w:p>
    <w:p w:rsidR="00F927C2" w:rsidRPr="00F927C2" w:rsidRDefault="00F927C2" w:rsidP="00F927C2">
      <w:pPr>
        <w:pStyle w:val="NoSpacing"/>
        <w:numPr>
          <w:ilvl w:val="1"/>
          <w:numId w:val="1"/>
        </w:numPr>
        <w:outlineLvl w:val="0"/>
        <w:rPr>
          <w:b/>
        </w:rPr>
      </w:pPr>
      <w:r>
        <w:t xml:space="preserve">Species are not black and white </w:t>
      </w:r>
    </w:p>
    <w:p w:rsidR="00F927C2" w:rsidRPr="00F927C2" w:rsidRDefault="00F927C2" w:rsidP="00F927C2">
      <w:pPr>
        <w:pStyle w:val="NoSpacing"/>
        <w:numPr>
          <w:ilvl w:val="1"/>
          <w:numId w:val="1"/>
        </w:numPr>
        <w:outlineLvl w:val="0"/>
        <w:rPr>
          <w:b/>
        </w:rPr>
      </w:pPr>
      <w:r>
        <w:lastRenderedPageBreak/>
        <w:t>No species definition is correct</w:t>
      </w:r>
    </w:p>
    <w:p w:rsidR="00F927C2" w:rsidRPr="00F927C2" w:rsidRDefault="00F927C2" w:rsidP="00F927C2">
      <w:pPr>
        <w:pStyle w:val="NoSpacing"/>
        <w:numPr>
          <w:ilvl w:val="1"/>
          <w:numId w:val="1"/>
        </w:numPr>
        <w:outlineLvl w:val="0"/>
        <w:rPr>
          <w:b/>
        </w:rPr>
      </w:pPr>
      <w:r>
        <w:t>Using a combination of species concepts are useful</w:t>
      </w:r>
    </w:p>
    <w:p w:rsidR="00F927C2" w:rsidRPr="00F927C2" w:rsidRDefault="00F927C2" w:rsidP="00F927C2">
      <w:pPr>
        <w:pStyle w:val="NoSpacing"/>
        <w:numPr>
          <w:ilvl w:val="1"/>
          <w:numId w:val="1"/>
        </w:numPr>
        <w:outlineLvl w:val="0"/>
        <w:rPr>
          <w:b/>
        </w:rPr>
      </w:pPr>
      <w:r>
        <w:t>Biological Speciation concept is useful for the study of speciation</w:t>
      </w:r>
    </w:p>
    <w:p w:rsidR="00F927C2" w:rsidRPr="00F927C2" w:rsidRDefault="00F927C2" w:rsidP="00F927C2">
      <w:pPr>
        <w:pStyle w:val="NoSpacing"/>
        <w:numPr>
          <w:ilvl w:val="0"/>
          <w:numId w:val="1"/>
        </w:numPr>
        <w:outlineLvl w:val="0"/>
        <w:rPr>
          <w:b/>
        </w:rPr>
      </w:pPr>
      <w:r>
        <w:t xml:space="preserve">Reproductive isolation mechanisms </w:t>
      </w:r>
    </w:p>
    <w:p w:rsidR="00F927C2" w:rsidRPr="00F927C2" w:rsidRDefault="00F927C2" w:rsidP="00F927C2">
      <w:pPr>
        <w:pStyle w:val="NoSpacing"/>
        <w:numPr>
          <w:ilvl w:val="1"/>
          <w:numId w:val="1"/>
        </w:numPr>
        <w:outlineLvl w:val="0"/>
        <w:rPr>
          <w:b/>
        </w:rPr>
      </w:pPr>
      <w:r>
        <w:t xml:space="preserve">RIMs are differences between populations or species that prevent or restrict gene flow </w:t>
      </w:r>
    </w:p>
    <w:p w:rsidR="00F927C2" w:rsidRPr="00F927C2" w:rsidRDefault="00F927C2" w:rsidP="00F927C2">
      <w:pPr>
        <w:pStyle w:val="NoSpacing"/>
        <w:numPr>
          <w:ilvl w:val="1"/>
          <w:numId w:val="1"/>
        </w:numPr>
        <w:outlineLvl w:val="0"/>
        <w:rPr>
          <w:b/>
        </w:rPr>
      </w:pPr>
      <w:r>
        <w:t>Can be pre-zygotic or post (hybrid fitness)</w:t>
      </w:r>
    </w:p>
    <w:p w:rsidR="00F927C2" w:rsidRPr="00F927C2" w:rsidRDefault="00F927C2" w:rsidP="00F927C2">
      <w:pPr>
        <w:pStyle w:val="NoSpacing"/>
        <w:numPr>
          <w:ilvl w:val="1"/>
          <w:numId w:val="1"/>
        </w:numPr>
        <w:outlineLvl w:val="0"/>
        <w:rPr>
          <w:b/>
        </w:rPr>
      </w:pPr>
      <w:r>
        <w:t>These are evolved</w:t>
      </w:r>
      <w:r w:rsidR="003A2C00">
        <w:t>, NOT GEOGRAPHICAL</w:t>
      </w:r>
    </w:p>
    <w:p w:rsidR="00F927C2" w:rsidRPr="00F927C2" w:rsidRDefault="00F927C2" w:rsidP="00F927C2">
      <w:pPr>
        <w:pStyle w:val="NoSpacing"/>
        <w:numPr>
          <w:ilvl w:val="1"/>
          <w:numId w:val="1"/>
        </w:numPr>
        <w:outlineLvl w:val="0"/>
        <w:rPr>
          <w:b/>
        </w:rPr>
      </w:pPr>
      <w:proofErr w:type="spellStart"/>
      <w:r>
        <w:t>Prezygotic</w:t>
      </w:r>
      <w:proofErr w:type="spellEnd"/>
      <w:r>
        <w:t xml:space="preserve"> </w:t>
      </w:r>
    </w:p>
    <w:p w:rsidR="00F927C2" w:rsidRPr="00F927C2" w:rsidRDefault="00F927C2" w:rsidP="00F927C2">
      <w:pPr>
        <w:pStyle w:val="NoSpacing"/>
        <w:numPr>
          <w:ilvl w:val="2"/>
          <w:numId w:val="1"/>
        </w:numPr>
        <w:outlineLvl w:val="0"/>
        <w:rPr>
          <w:b/>
        </w:rPr>
      </w:pPr>
      <w:r>
        <w:t>Spatial or temporal isolation</w:t>
      </w:r>
    </w:p>
    <w:p w:rsidR="00F927C2" w:rsidRPr="00F927C2" w:rsidRDefault="00F927C2" w:rsidP="00F927C2">
      <w:pPr>
        <w:pStyle w:val="NoSpacing"/>
        <w:numPr>
          <w:ilvl w:val="3"/>
          <w:numId w:val="1"/>
        </w:numPr>
        <w:outlineLvl w:val="0"/>
        <w:rPr>
          <w:b/>
        </w:rPr>
      </w:pPr>
      <w:r>
        <w:t>Different maturity times or differences in habitat</w:t>
      </w:r>
    </w:p>
    <w:p w:rsidR="00F927C2" w:rsidRPr="00F927C2" w:rsidRDefault="00F927C2" w:rsidP="00F927C2">
      <w:pPr>
        <w:pStyle w:val="NoSpacing"/>
        <w:numPr>
          <w:ilvl w:val="2"/>
          <w:numId w:val="1"/>
        </w:numPr>
        <w:outlineLvl w:val="0"/>
        <w:rPr>
          <w:b/>
        </w:rPr>
      </w:pPr>
      <w:r>
        <w:t>Behavioral isolation</w:t>
      </w:r>
    </w:p>
    <w:p w:rsidR="00F927C2" w:rsidRPr="00F927C2" w:rsidRDefault="00F927C2" w:rsidP="00F927C2">
      <w:pPr>
        <w:pStyle w:val="NoSpacing"/>
        <w:numPr>
          <w:ilvl w:val="3"/>
          <w:numId w:val="1"/>
        </w:numPr>
        <w:outlineLvl w:val="0"/>
        <w:rPr>
          <w:b/>
        </w:rPr>
      </w:pPr>
      <w:r>
        <w:t>Not attracted, pheromones, courtship display</w:t>
      </w:r>
    </w:p>
    <w:p w:rsidR="00F927C2" w:rsidRPr="00F927C2" w:rsidRDefault="00F927C2" w:rsidP="00F927C2">
      <w:pPr>
        <w:pStyle w:val="NoSpacing"/>
        <w:numPr>
          <w:ilvl w:val="2"/>
          <w:numId w:val="1"/>
        </w:numPr>
        <w:outlineLvl w:val="0"/>
        <w:rPr>
          <w:b/>
        </w:rPr>
      </w:pPr>
      <w:r>
        <w:t>Mechanical isolation</w:t>
      </w:r>
    </w:p>
    <w:p w:rsidR="00F927C2" w:rsidRPr="00F927C2" w:rsidRDefault="00F927C2" w:rsidP="00F927C2">
      <w:pPr>
        <w:pStyle w:val="NoSpacing"/>
        <w:numPr>
          <w:ilvl w:val="3"/>
          <w:numId w:val="1"/>
        </w:numPr>
        <w:outlineLvl w:val="0"/>
        <w:rPr>
          <w:b/>
        </w:rPr>
      </w:pPr>
      <w:r>
        <w:t xml:space="preserve">Doesn’t fit (genitals do not fit), pollinator isolation where pollen is and stigma are not lined up correctly  </w:t>
      </w:r>
    </w:p>
    <w:p w:rsidR="00F927C2" w:rsidRPr="00F927C2" w:rsidRDefault="00F927C2" w:rsidP="00F927C2">
      <w:pPr>
        <w:pStyle w:val="NoSpacing"/>
        <w:numPr>
          <w:ilvl w:val="2"/>
          <w:numId w:val="1"/>
        </w:numPr>
        <w:outlineLvl w:val="0"/>
        <w:rPr>
          <w:b/>
        </w:rPr>
      </w:pPr>
      <w:r>
        <w:t xml:space="preserve">Sperm competition </w:t>
      </w:r>
    </w:p>
    <w:p w:rsidR="00F927C2" w:rsidRPr="001D5E9D" w:rsidRDefault="001D5E9D" w:rsidP="00F927C2">
      <w:pPr>
        <w:pStyle w:val="NoSpacing"/>
        <w:numPr>
          <w:ilvl w:val="3"/>
          <w:numId w:val="1"/>
        </w:numPr>
        <w:outlineLvl w:val="0"/>
        <w:rPr>
          <w:b/>
        </w:rPr>
      </w:pPr>
      <w:r>
        <w:t>Only conspecific sperm will succeed, females can choose the sperm</w:t>
      </w:r>
    </w:p>
    <w:p w:rsidR="001D5E9D" w:rsidRPr="001D5E9D" w:rsidRDefault="001D5E9D" w:rsidP="001D5E9D">
      <w:pPr>
        <w:pStyle w:val="NoSpacing"/>
        <w:numPr>
          <w:ilvl w:val="2"/>
          <w:numId w:val="1"/>
        </w:numPr>
        <w:outlineLvl w:val="0"/>
        <w:rPr>
          <w:b/>
        </w:rPr>
      </w:pPr>
      <w:proofErr w:type="spellStart"/>
      <w:r>
        <w:t>Gametic</w:t>
      </w:r>
      <w:proofErr w:type="spellEnd"/>
      <w:r>
        <w:t>/genetic isolation</w:t>
      </w:r>
    </w:p>
    <w:p w:rsidR="001D5E9D" w:rsidRPr="001D5E9D" w:rsidRDefault="001D5E9D" w:rsidP="001D5E9D">
      <w:pPr>
        <w:pStyle w:val="NoSpacing"/>
        <w:numPr>
          <w:ilvl w:val="3"/>
          <w:numId w:val="1"/>
        </w:numPr>
        <w:outlineLvl w:val="0"/>
        <w:rPr>
          <w:b/>
        </w:rPr>
      </w:pPr>
      <w:r>
        <w:t>Genetic incompatibility, usually in external fertilization</w:t>
      </w:r>
    </w:p>
    <w:p w:rsidR="001D5E9D" w:rsidRPr="001D5E9D" w:rsidRDefault="001D5E9D" w:rsidP="001D5E9D">
      <w:pPr>
        <w:pStyle w:val="NoSpacing"/>
        <w:numPr>
          <w:ilvl w:val="3"/>
          <w:numId w:val="1"/>
        </w:numPr>
        <w:outlineLvl w:val="0"/>
        <w:rPr>
          <w:b/>
        </w:rPr>
      </w:pPr>
      <w:r>
        <w:t>Protein recognition</w:t>
      </w:r>
    </w:p>
    <w:p w:rsidR="001D5E9D" w:rsidRPr="00F927C2" w:rsidRDefault="001D5E9D" w:rsidP="001D5E9D">
      <w:pPr>
        <w:pStyle w:val="NoSpacing"/>
        <w:numPr>
          <w:ilvl w:val="3"/>
          <w:numId w:val="1"/>
        </w:numPr>
        <w:outlineLvl w:val="0"/>
        <w:rPr>
          <w:b/>
        </w:rPr>
      </w:pPr>
      <w:r>
        <w:t>Only the right sperm will fertilize the egg</w:t>
      </w:r>
    </w:p>
    <w:p w:rsidR="00F927C2" w:rsidRPr="00F927C2" w:rsidRDefault="00F927C2" w:rsidP="00F927C2">
      <w:pPr>
        <w:pStyle w:val="NoSpacing"/>
        <w:numPr>
          <w:ilvl w:val="1"/>
          <w:numId w:val="1"/>
        </w:numPr>
        <w:outlineLvl w:val="0"/>
        <w:rPr>
          <w:b/>
        </w:rPr>
      </w:pPr>
      <w:proofErr w:type="spellStart"/>
      <w:r>
        <w:t>Postzygotic</w:t>
      </w:r>
      <w:proofErr w:type="spellEnd"/>
      <w:r>
        <w:t xml:space="preserve"> </w:t>
      </w:r>
    </w:p>
    <w:p w:rsidR="00F927C2" w:rsidRPr="001D5E9D" w:rsidRDefault="001D5E9D" w:rsidP="00F927C2">
      <w:pPr>
        <w:pStyle w:val="NoSpacing"/>
        <w:numPr>
          <w:ilvl w:val="2"/>
          <w:numId w:val="1"/>
        </w:numPr>
        <w:outlineLvl w:val="0"/>
        <w:rPr>
          <w:b/>
        </w:rPr>
      </w:pPr>
      <w:r>
        <w:t xml:space="preserve">Reduced hybrid viability </w:t>
      </w:r>
    </w:p>
    <w:p w:rsidR="001D5E9D" w:rsidRPr="001D5E9D" w:rsidRDefault="001D5E9D" w:rsidP="001D5E9D">
      <w:pPr>
        <w:pStyle w:val="NoSpacing"/>
        <w:numPr>
          <w:ilvl w:val="3"/>
          <w:numId w:val="1"/>
        </w:numPr>
        <w:outlineLvl w:val="0"/>
        <w:rPr>
          <w:b/>
        </w:rPr>
      </w:pPr>
      <w:r>
        <w:t>Death of hybrids so they cannot reproduce</w:t>
      </w:r>
    </w:p>
    <w:p w:rsidR="001D5E9D" w:rsidRPr="001D5E9D" w:rsidRDefault="001D5E9D" w:rsidP="001D5E9D">
      <w:pPr>
        <w:pStyle w:val="NoSpacing"/>
        <w:numPr>
          <w:ilvl w:val="2"/>
          <w:numId w:val="1"/>
        </w:numPr>
        <w:outlineLvl w:val="0"/>
        <w:rPr>
          <w:b/>
        </w:rPr>
      </w:pPr>
      <w:r>
        <w:t xml:space="preserve">Hybrid sterility </w:t>
      </w:r>
    </w:p>
    <w:p w:rsidR="001D5E9D" w:rsidRPr="001D5E9D" w:rsidRDefault="001D5E9D" w:rsidP="001D5E9D">
      <w:pPr>
        <w:pStyle w:val="NoSpacing"/>
        <w:numPr>
          <w:ilvl w:val="3"/>
          <w:numId w:val="1"/>
        </w:numPr>
        <w:outlineLvl w:val="0"/>
        <w:rPr>
          <w:b/>
        </w:rPr>
      </w:pPr>
      <w:r>
        <w:t xml:space="preserve">Hybrids are sterile like horse and donkey to produce mule which cannot reproduce </w:t>
      </w:r>
    </w:p>
    <w:p w:rsidR="001D5E9D" w:rsidRPr="001D5E9D" w:rsidRDefault="001D5E9D" w:rsidP="001D5E9D">
      <w:pPr>
        <w:pStyle w:val="NoSpacing"/>
        <w:numPr>
          <w:ilvl w:val="2"/>
          <w:numId w:val="1"/>
        </w:numPr>
        <w:outlineLvl w:val="0"/>
        <w:rPr>
          <w:b/>
        </w:rPr>
      </w:pPr>
      <w:r>
        <w:t xml:space="preserve">Hybrid breakdown </w:t>
      </w:r>
    </w:p>
    <w:p w:rsidR="001D5E9D" w:rsidRPr="001D5E9D" w:rsidRDefault="001D5E9D" w:rsidP="001D5E9D">
      <w:pPr>
        <w:pStyle w:val="NoSpacing"/>
        <w:numPr>
          <w:ilvl w:val="3"/>
          <w:numId w:val="1"/>
        </w:numPr>
        <w:outlineLvl w:val="0"/>
        <w:rPr>
          <w:b/>
        </w:rPr>
      </w:pPr>
      <w:r>
        <w:t xml:space="preserve">Each following generation of hybrid and hybrid leads to reduced fitness or reduced reproductive success  </w:t>
      </w:r>
    </w:p>
    <w:p w:rsidR="001D5E9D" w:rsidRPr="001D5E9D" w:rsidRDefault="001D5E9D" w:rsidP="001D5E9D">
      <w:pPr>
        <w:pStyle w:val="NoSpacing"/>
        <w:numPr>
          <w:ilvl w:val="0"/>
          <w:numId w:val="1"/>
        </w:numPr>
        <w:outlineLvl w:val="0"/>
        <w:rPr>
          <w:b/>
        </w:rPr>
      </w:pPr>
      <w:r>
        <w:t>What causes speciation</w:t>
      </w:r>
    </w:p>
    <w:p w:rsidR="001D5E9D" w:rsidRPr="001D5E9D" w:rsidRDefault="001D5E9D" w:rsidP="001D5E9D">
      <w:pPr>
        <w:pStyle w:val="NoSpacing"/>
        <w:numPr>
          <w:ilvl w:val="1"/>
          <w:numId w:val="1"/>
        </w:numPr>
        <w:outlineLvl w:val="0"/>
        <w:rPr>
          <w:b/>
        </w:rPr>
      </w:pPr>
      <w:r>
        <w:t>Geography</w:t>
      </w:r>
    </w:p>
    <w:p w:rsidR="000B2009" w:rsidRPr="000B2009" w:rsidRDefault="000B2009" w:rsidP="001D5E9D">
      <w:pPr>
        <w:pStyle w:val="NoSpacing"/>
        <w:numPr>
          <w:ilvl w:val="2"/>
          <w:numId w:val="1"/>
        </w:numPr>
        <w:outlineLvl w:val="0"/>
        <w:rPr>
          <w:b/>
        </w:rPr>
      </w:pPr>
      <w:proofErr w:type="spellStart"/>
      <w:r>
        <w:rPr>
          <w:b/>
        </w:rPr>
        <w:t>Allopatry</w:t>
      </w:r>
      <w:proofErr w:type="spellEnd"/>
      <w:r>
        <w:rPr>
          <w:b/>
        </w:rPr>
        <w:t xml:space="preserve"> – </w:t>
      </w:r>
      <w:proofErr w:type="spellStart"/>
      <w:r>
        <w:rPr>
          <w:b/>
        </w:rPr>
        <w:t>Vicariance</w:t>
      </w:r>
      <w:proofErr w:type="spellEnd"/>
      <w:r>
        <w:rPr>
          <w:b/>
        </w:rPr>
        <w:t xml:space="preserve"> </w:t>
      </w:r>
    </w:p>
    <w:p w:rsidR="001D5E9D" w:rsidRPr="000B2009" w:rsidRDefault="001D5E9D" w:rsidP="000B2009">
      <w:pPr>
        <w:pStyle w:val="NoSpacing"/>
        <w:numPr>
          <w:ilvl w:val="3"/>
          <w:numId w:val="1"/>
        </w:numPr>
        <w:outlineLvl w:val="0"/>
        <w:rPr>
          <w:b/>
        </w:rPr>
      </w:pPr>
      <w:r>
        <w:t>Geographic barrier in which each population cannot interbreed and therefore loss of gene flow</w:t>
      </w:r>
    </w:p>
    <w:p w:rsidR="000B2009" w:rsidRPr="000B2009" w:rsidRDefault="000B2009" w:rsidP="000B2009">
      <w:pPr>
        <w:pStyle w:val="NoSpacing"/>
        <w:numPr>
          <w:ilvl w:val="3"/>
          <w:numId w:val="1"/>
        </w:numPr>
        <w:outlineLvl w:val="0"/>
        <w:rPr>
          <w:b/>
        </w:rPr>
      </w:pPr>
      <w:r>
        <w:t>The population is split into two, and cannot access each other</w:t>
      </w:r>
    </w:p>
    <w:p w:rsidR="000B2009" w:rsidRPr="000B2009" w:rsidRDefault="000B2009" w:rsidP="000B2009">
      <w:pPr>
        <w:pStyle w:val="NoSpacing"/>
        <w:numPr>
          <w:ilvl w:val="3"/>
          <w:numId w:val="1"/>
        </w:numPr>
        <w:outlineLvl w:val="0"/>
        <w:rPr>
          <w:b/>
        </w:rPr>
      </w:pPr>
      <w:r>
        <w:t>Populations diverge due to drift and natural selection</w:t>
      </w:r>
    </w:p>
    <w:p w:rsidR="000B2009" w:rsidRPr="000B2009" w:rsidRDefault="000B2009" w:rsidP="000B2009">
      <w:pPr>
        <w:pStyle w:val="NoSpacing"/>
        <w:numPr>
          <w:ilvl w:val="3"/>
          <w:numId w:val="1"/>
        </w:numPr>
        <w:outlineLvl w:val="0"/>
        <w:rPr>
          <w:b/>
        </w:rPr>
      </w:pPr>
      <w:r>
        <w:t>Populations are separate species even if they are put back into contact with each other</w:t>
      </w:r>
    </w:p>
    <w:p w:rsidR="000B2009" w:rsidRDefault="000B2009" w:rsidP="000B2009">
      <w:pPr>
        <w:pStyle w:val="NoSpacing"/>
        <w:numPr>
          <w:ilvl w:val="2"/>
          <w:numId w:val="1"/>
        </w:numPr>
        <w:outlineLvl w:val="0"/>
        <w:rPr>
          <w:b/>
        </w:rPr>
      </w:pPr>
      <w:proofErr w:type="spellStart"/>
      <w:r>
        <w:rPr>
          <w:b/>
        </w:rPr>
        <w:t>Allopatry</w:t>
      </w:r>
      <w:proofErr w:type="spellEnd"/>
      <w:r>
        <w:rPr>
          <w:b/>
        </w:rPr>
        <w:t xml:space="preserve"> – Dispersal</w:t>
      </w:r>
    </w:p>
    <w:p w:rsidR="000B2009" w:rsidRPr="000B2009" w:rsidRDefault="000B2009" w:rsidP="000B2009">
      <w:pPr>
        <w:pStyle w:val="NoSpacing"/>
        <w:numPr>
          <w:ilvl w:val="3"/>
          <w:numId w:val="1"/>
        </w:numPr>
        <w:outlineLvl w:val="0"/>
        <w:rPr>
          <w:b/>
        </w:rPr>
      </w:pPr>
      <w:r>
        <w:lastRenderedPageBreak/>
        <w:t>Small population which leaves to a new location and is separated permanently</w:t>
      </w:r>
    </w:p>
    <w:p w:rsidR="000B2009" w:rsidRDefault="000B2009" w:rsidP="000B2009">
      <w:pPr>
        <w:pStyle w:val="NoSpacing"/>
        <w:numPr>
          <w:ilvl w:val="3"/>
          <w:numId w:val="1"/>
        </w:numPr>
        <w:outlineLvl w:val="0"/>
        <w:rPr>
          <w:b/>
        </w:rPr>
      </w:pPr>
      <w:r>
        <w:t xml:space="preserve">Diverge through founders effect, drift and natural selection </w:t>
      </w:r>
    </w:p>
    <w:p w:rsidR="000B2009" w:rsidRDefault="000B2009" w:rsidP="000B2009">
      <w:pPr>
        <w:pStyle w:val="NoSpacing"/>
        <w:numPr>
          <w:ilvl w:val="2"/>
          <w:numId w:val="1"/>
        </w:numPr>
        <w:outlineLvl w:val="0"/>
        <w:rPr>
          <w:b/>
        </w:rPr>
      </w:pPr>
      <w:proofErr w:type="spellStart"/>
      <w:r>
        <w:rPr>
          <w:b/>
        </w:rPr>
        <w:t>Parapatry</w:t>
      </w:r>
      <w:proofErr w:type="spellEnd"/>
    </w:p>
    <w:p w:rsidR="000B2009" w:rsidRPr="000B2009" w:rsidRDefault="000B2009" w:rsidP="000B2009">
      <w:pPr>
        <w:pStyle w:val="NoSpacing"/>
        <w:numPr>
          <w:ilvl w:val="3"/>
          <w:numId w:val="1"/>
        </w:numPr>
        <w:outlineLvl w:val="0"/>
      </w:pPr>
      <w:r w:rsidRPr="000B2009">
        <w:t>Two different habitats on the same geographic location with no barrier</w:t>
      </w:r>
    </w:p>
    <w:p w:rsidR="000B2009" w:rsidRDefault="000B2009" w:rsidP="000B2009">
      <w:pPr>
        <w:pStyle w:val="NoSpacing"/>
        <w:numPr>
          <w:ilvl w:val="3"/>
          <w:numId w:val="1"/>
        </w:numPr>
        <w:outlineLvl w:val="0"/>
      </w:pPr>
      <w:r w:rsidRPr="000B2009">
        <w:t xml:space="preserve">The two extremes of the habitat will eventually diverge </w:t>
      </w:r>
    </w:p>
    <w:p w:rsidR="000B2009" w:rsidRPr="000B2009" w:rsidRDefault="000B2009" w:rsidP="000B2009">
      <w:pPr>
        <w:pStyle w:val="NoSpacing"/>
        <w:numPr>
          <w:ilvl w:val="2"/>
          <w:numId w:val="1"/>
        </w:numPr>
        <w:outlineLvl w:val="0"/>
      </w:pPr>
      <w:proofErr w:type="spellStart"/>
      <w:r>
        <w:rPr>
          <w:b/>
        </w:rPr>
        <w:t>Sympatry</w:t>
      </w:r>
      <w:proofErr w:type="spellEnd"/>
    </w:p>
    <w:p w:rsidR="000B2009" w:rsidRDefault="00B663E3" w:rsidP="000B2009">
      <w:pPr>
        <w:pStyle w:val="NoSpacing"/>
        <w:numPr>
          <w:ilvl w:val="3"/>
          <w:numId w:val="1"/>
        </w:numPr>
        <w:outlineLvl w:val="0"/>
      </w:pPr>
      <w:r>
        <w:t xml:space="preserve">Populations become reproductively isolated within a geographic environment </w:t>
      </w:r>
    </w:p>
    <w:p w:rsidR="00B663E3" w:rsidRDefault="00B663E3" w:rsidP="000B2009">
      <w:pPr>
        <w:pStyle w:val="NoSpacing"/>
        <w:numPr>
          <w:ilvl w:val="3"/>
          <w:numId w:val="1"/>
        </w:numPr>
        <w:outlineLvl w:val="0"/>
      </w:pPr>
      <w:r>
        <w:t xml:space="preserve">Able to interact </w:t>
      </w:r>
    </w:p>
    <w:p w:rsidR="00B663E3" w:rsidRDefault="00B663E3" w:rsidP="000B2009">
      <w:pPr>
        <w:pStyle w:val="NoSpacing"/>
        <w:numPr>
          <w:ilvl w:val="3"/>
          <w:numId w:val="1"/>
        </w:numPr>
        <w:outlineLvl w:val="0"/>
      </w:pPr>
      <w:r>
        <w:t xml:space="preserve">Two possibilities </w:t>
      </w:r>
    </w:p>
    <w:p w:rsidR="00B663E3" w:rsidRDefault="00B663E3" w:rsidP="00B663E3">
      <w:pPr>
        <w:pStyle w:val="NoSpacing"/>
        <w:numPr>
          <w:ilvl w:val="4"/>
          <w:numId w:val="1"/>
        </w:numPr>
        <w:outlineLvl w:val="0"/>
      </w:pPr>
      <w:r>
        <w:t>Instantaneous divergence via chromosome duplication (polyploidy)</w:t>
      </w:r>
    </w:p>
    <w:p w:rsidR="00B663E3" w:rsidRDefault="00B663E3" w:rsidP="00B663E3">
      <w:pPr>
        <w:pStyle w:val="NoSpacing"/>
        <w:numPr>
          <w:ilvl w:val="4"/>
          <w:numId w:val="1"/>
        </w:numPr>
        <w:outlineLvl w:val="0"/>
      </w:pPr>
      <w:r>
        <w:t xml:space="preserve">Gradual divergence via host shifts </w:t>
      </w:r>
    </w:p>
    <w:p w:rsidR="00B663E3" w:rsidRDefault="00B663E3" w:rsidP="00B663E3">
      <w:pPr>
        <w:pStyle w:val="NoSpacing"/>
        <w:numPr>
          <w:ilvl w:val="3"/>
          <w:numId w:val="1"/>
        </w:numPr>
        <w:outlineLvl w:val="0"/>
      </w:pPr>
      <w:r>
        <w:t xml:space="preserve">Polyploidy </w:t>
      </w:r>
    </w:p>
    <w:p w:rsidR="00B663E3" w:rsidRDefault="00B663E3" w:rsidP="00B663E3">
      <w:pPr>
        <w:pStyle w:val="NoSpacing"/>
        <w:numPr>
          <w:ilvl w:val="4"/>
          <w:numId w:val="1"/>
        </w:numPr>
        <w:outlineLvl w:val="0"/>
      </w:pPr>
      <w:r>
        <w:t>Accidently produce diploid gametes instead of haploid</w:t>
      </w:r>
    </w:p>
    <w:p w:rsidR="00B663E3" w:rsidRDefault="00B663E3" w:rsidP="00B663E3">
      <w:pPr>
        <w:pStyle w:val="NoSpacing"/>
        <w:numPr>
          <w:ilvl w:val="4"/>
          <w:numId w:val="1"/>
        </w:numPr>
        <w:outlineLvl w:val="0"/>
      </w:pPr>
      <w:r>
        <w:t xml:space="preserve">Offspring are now polyploidy and will now also produce diploid gametes </w:t>
      </w:r>
    </w:p>
    <w:p w:rsidR="00B663E3" w:rsidRDefault="00B663E3" w:rsidP="00B663E3">
      <w:pPr>
        <w:pStyle w:val="NoSpacing"/>
        <w:numPr>
          <w:ilvl w:val="4"/>
          <w:numId w:val="1"/>
        </w:numPr>
        <w:outlineLvl w:val="0"/>
      </w:pPr>
      <w:r>
        <w:t>Now this population can self-fertilize and grow within the population</w:t>
      </w:r>
    </w:p>
    <w:p w:rsidR="00B663E3" w:rsidRDefault="00B663E3" w:rsidP="00B663E3">
      <w:pPr>
        <w:pStyle w:val="NoSpacing"/>
        <w:numPr>
          <w:ilvl w:val="4"/>
          <w:numId w:val="1"/>
        </w:numPr>
        <w:outlineLvl w:val="0"/>
      </w:pPr>
      <w:r>
        <w:t xml:space="preserve">Speciation is nearly instant </w:t>
      </w:r>
    </w:p>
    <w:p w:rsidR="00B663E3" w:rsidRDefault="00B663E3" w:rsidP="00B663E3">
      <w:pPr>
        <w:pStyle w:val="NoSpacing"/>
        <w:numPr>
          <w:ilvl w:val="4"/>
          <w:numId w:val="1"/>
        </w:numPr>
        <w:outlineLvl w:val="0"/>
      </w:pPr>
      <w:proofErr w:type="spellStart"/>
      <w:r>
        <w:t>Polyploids</w:t>
      </w:r>
      <w:proofErr w:type="spellEnd"/>
      <w:r>
        <w:t xml:space="preserve"> are reproductively isolated from normal diploid </w:t>
      </w:r>
    </w:p>
    <w:p w:rsidR="00B663E3" w:rsidRDefault="00B663E3" w:rsidP="00B663E3">
      <w:pPr>
        <w:pStyle w:val="NoSpacing"/>
        <w:numPr>
          <w:ilvl w:val="4"/>
          <w:numId w:val="1"/>
        </w:numPr>
        <w:outlineLvl w:val="0"/>
      </w:pPr>
      <w:proofErr w:type="spellStart"/>
      <w:r>
        <w:t>Allopolyploidy</w:t>
      </w:r>
      <w:proofErr w:type="spellEnd"/>
    </w:p>
    <w:p w:rsidR="00B663E3" w:rsidRDefault="00B663E3" w:rsidP="00B663E3">
      <w:pPr>
        <w:pStyle w:val="NoSpacing"/>
        <w:numPr>
          <w:ilvl w:val="5"/>
          <w:numId w:val="1"/>
        </w:numPr>
        <w:outlineLvl w:val="0"/>
      </w:pPr>
      <w:r>
        <w:t>Polyploidy following hybridization</w:t>
      </w:r>
    </w:p>
    <w:p w:rsidR="00B663E3" w:rsidRDefault="00B663E3" w:rsidP="00B663E3">
      <w:pPr>
        <w:pStyle w:val="NoSpacing"/>
        <w:numPr>
          <w:ilvl w:val="5"/>
          <w:numId w:val="1"/>
        </w:numPr>
        <w:outlineLvl w:val="0"/>
      </w:pPr>
      <w:r>
        <w:t xml:space="preserve">Stabilizes genomes, and hybrids are created as new species </w:t>
      </w:r>
    </w:p>
    <w:p w:rsidR="00B663E3" w:rsidRDefault="00B663E3" w:rsidP="00B663E3">
      <w:pPr>
        <w:pStyle w:val="NoSpacing"/>
        <w:numPr>
          <w:ilvl w:val="3"/>
          <w:numId w:val="1"/>
        </w:numPr>
        <w:outlineLvl w:val="0"/>
      </w:pPr>
      <w:r>
        <w:t xml:space="preserve">Host shifts </w:t>
      </w:r>
    </w:p>
    <w:p w:rsidR="00B663E3" w:rsidRDefault="00B663E3" w:rsidP="00B663E3">
      <w:pPr>
        <w:pStyle w:val="NoSpacing"/>
        <w:numPr>
          <w:ilvl w:val="4"/>
          <w:numId w:val="1"/>
        </w:numPr>
        <w:outlineLvl w:val="0"/>
      </w:pPr>
      <w:r>
        <w:t xml:space="preserve">Divergent selection occurs when a population diverges as it adapts to different niches </w:t>
      </w:r>
    </w:p>
    <w:p w:rsidR="00B663E3" w:rsidRDefault="00B663E3" w:rsidP="00B663E3">
      <w:pPr>
        <w:pStyle w:val="NoSpacing"/>
        <w:numPr>
          <w:ilvl w:val="4"/>
          <w:numId w:val="1"/>
        </w:numPr>
        <w:outlineLvl w:val="0"/>
      </w:pPr>
      <w:r>
        <w:t xml:space="preserve">The apple tree fly enjoy apples, then the </w:t>
      </w:r>
      <w:r w:rsidR="00702A98">
        <w:t>Hawthorn</w:t>
      </w:r>
      <w:r>
        <w:t xml:space="preserve"> plant emerges and </w:t>
      </w:r>
      <w:r w:rsidR="00702A98">
        <w:t xml:space="preserve">some flies enjoy these </w:t>
      </w:r>
      <w:proofErr w:type="spellStart"/>
      <w:r w:rsidR="00702A98">
        <w:t>hawthron</w:t>
      </w:r>
      <w:proofErr w:type="spellEnd"/>
      <w:r>
        <w:t>. These flies then reproduce at different times because of the presence of fruits at different times.</w:t>
      </w:r>
    </w:p>
    <w:p w:rsidR="00B663E3" w:rsidRDefault="00B663E3" w:rsidP="00B663E3">
      <w:pPr>
        <w:pStyle w:val="NoSpacing"/>
        <w:numPr>
          <w:ilvl w:val="4"/>
          <w:numId w:val="1"/>
        </w:numPr>
        <w:outlineLvl w:val="0"/>
      </w:pPr>
      <w:r>
        <w:t xml:space="preserve">The flies </w:t>
      </w:r>
      <w:proofErr w:type="gramStart"/>
      <w:r w:rsidR="00702A98">
        <w:t>shifted ”</w:t>
      </w:r>
      <w:proofErr w:type="gramEnd"/>
      <w:r>
        <w:t xml:space="preserve">hosts” and will diverge, natural selection is select for different </w:t>
      </w:r>
      <w:r w:rsidR="00702A98">
        <w:t>allele at different loci for surviving different habitat. (Natural selection)</w:t>
      </w:r>
    </w:p>
    <w:p w:rsidR="00702A98" w:rsidRDefault="00702A98" w:rsidP="00B663E3">
      <w:pPr>
        <w:pStyle w:val="NoSpacing"/>
        <w:numPr>
          <w:ilvl w:val="4"/>
          <w:numId w:val="1"/>
        </w:numPr>
        <w:outlineLvl w:val="0"/>
      </w:pPr>
      <w:r>
        <w:t>Mates of the hawthorn flies have a greater chance of mating with other hawthorn flies. (</w:t>
      </w:r>
      <w:proofErr w:type="spellStart"/>
      <w:r>
        <w:t>Assortative</w:t>
      </w:r>
      <w:proofErr w:type="spellEnd"/>
      <w:r>
        <w:t xml:space="preserve"> mating)</w:t>
      </w:r>
    </w:p>
    <w:p w:rsidR="00D72EC3" w:rsidRDefault="00D72EC3" w:rsidP="00D72EC3">
      <w:pPr>
        <w:pStyle w:val="NoSpacing"/>
        <w:outlineLvl w:val="0"/>
      </w:pPr>
      <w:r>
        <w:t>Lecture 22: Speciation II</w:t>
      </w:r>
    </w:p>
    <w:p w:rsidR="00D72EC3" w:rsidRDefault="00D72EC3" w:rsidP="00D72EC3">
      <w:pPr>
        <w:pStyle w:val="NoSpacing"/>
        <w:numPr>
          <w:ilvl w:val="0"/>
          <w:numId w:val="1"/>
        </w:numPr>
        <w:outlineLvl w:val="0"/>
      </w:pPr>
      <w:r>
        <w:t xml:space="preserve">Mechanisms of Speciation </w:t>
      </w:r>
    </w:p>
    <w:p w:rsidR="00D72EC3" w:rsidRDefault="00D72EC3" w:rsidP="00D72EC3">
      <w:pPr>
        <w:pStyle w:val="NoSpacing"/>
        <w:numPr>
          <w:ilvl w:val="0"/>
          <w:numId w:val="3"/>
        </w:numPr>
        <w:outlineLvl w:val="0"/>
      </w:pPr>
      <w:r>
        <w:t xml:space="preserve">Selection </w:t>
      </w:r>
    </w:p>
    <w:p w:rsidR="00D72EC3" w:rsidRDefault="00D72EC3" w:rsidP="00D72EC3">
      <w:pPr>
        <w:pStyle w:val="NoSpacing"/>
        <w:numPr>
          <w:ilvl w:val="1"/>
          <w:numId w:val="3"/>
        </w:numPr>
        <w:outlineLvl w:val="0"/>
      </w:pPr>
      <w:r>
        <w:t>Natural selection – byproduct</w:t>
      </w:r>
    </w:p>
    <w:p w:rsidR="00D72EC3" w:rsidRDefault="00D72EC3" w:rsidP="00D72EC3">
      <w:pPr>
        <w:pStyle w:val="NoSpacing"/>
        <w:numPr>
          <w:ilvl w:val="1"/>
          <w:numId w:val="3"/>
        </w:numPr>
        <w:outlineLvl w:val="0"/>
      </w:pPr>
      <w:r>
        <w:lastRenderedPageBreak/>
        <w:t xml:space="preserve">Natural selection – reinforcement </w:t>
      </w:r>
    </w:p>
    <w:p w:rsidR="00D72EC3" w:rsidRDefault="00D72EC3" w:rsidP="00D72EC3">
      <w:pPr>
        <w:pStyle w:val="NoSpacing"/>
        <w:numPr>
          <w:ilvl w:val="1"/>
          <w:numId w:val="3"/>
        </w:numPr>
        <w:outlineLvl w:val="0"/>
      </w:pPr>
      <w:r>
        <w:t xml:space="preserve">Sexual selection </w:t>
      </w:r>
    </w:p>
    <w:p w:rsidR="006F13AA" w:rsidRDefault="006F13AA" w:rsidP="006F13AA">
      <w:pPr>
        <w:pStyle w:val="NoSpacing"/>
        <w:numPr>
          <w:ilvl w:val="2"/>
          <w:numId w:val="3"/>
        </w:numPr>
        <w:outlineLvl w:val="0"/>
      </w:pPr>
      <w:r>
        <w:t>Byproduct (Dependent on environment)</w:t>
      </w:r>
    </w:p>
    <w:p w:rsidR="006F13AA" w:rsidRDefault="006F13AA" w:rsidP="006F13AA">
      <w:pPr>
        <w:pStyle w:val="NoSpacing"/>
        <w:numPr>
          <w:ilvl w:val="2"/>
          <w:numId w:val="3"/>
        </w:numPr>
        <w:outlineLvl w:val="0"/>
      </w:pPr>
      <w:r>
        <w:t>Interactions (Independent on environment)</w:t>
      </w:r>
    </w:p>
    <w:p w:rsidR="00D72EC3" w:rsidRDefault="00D72EC3" w:rsidP="00D72EC3">
      <w:pPr>
        <w:pStyle w:val="NoSpacing"/>
        <w:numPr>
          <w:ilvl w:val="0"/>
          <w:numId w:val="3"/>
        </w:numPr>
        <w:outlineLvl w:val="0"/>
      </w:pPr>
      <w:r>
        <w:t xml:space="preserve">Genetic drift </w:t>
      </w:r>
    </w:p>
    <w:p w:rsidR="00D72EC3" w:rsidRDefault="00D72EC3" w:rsidP="00D72EC3">
      <w:pPr>
        <w:pStyle w:val="NoSpacing"/>
        <w:numPr>
          <w:ilvl w:val="0"/>
          <w:numId w:val="3"/>
        </w:numPr>
        <w:outlineLvl w:val="0"/>
      </w:pPr>
      <w:r>
        <w:t xml:space="preserve">Founder events </w:t>
      </w:r>
    </w:p>
    <w:p w:rsidR="00D72EC3" w:rsidRDefault="00D72EC3" w:rsidP="00D72EC3">
      <w:pPr>
        <w:pStyle w:val="NoSpacing"/>
        <w:numPr>
          <w:ilvl w:val="0"/>
          <w:numId w:val="3"/>
        </w:numPr>
        <w:outlineLvl w:val="0"/>
      </w:pPr>
      <w:proofErr w:type="spellStart"/>
      <w:r>
        <w:t>Polyploidization</w:t>
      </w:r>
      <w:proofErr w:type="spellEnd"/>
      <w:r>
        <w:t xml:space="preserve"> </w:t>
      </w:r>
    </w:p>
    <w:p w:rsidR="00D72EC3" w:rsidRDefault="00D72EC3" w:rsidP="00D72EC3">
      <w:pPr>
        <w:pStyle w:val="NoSpacing"/>
        <w:numPr>
          <w:ilvl w:val="0"/>
          <w:numId w:val="1"/>
        </w:numPr>
        <w:outlineLvl w:val="0"/>
      </w:pPr>
      <w:r>
        <w:t>Natural selection – byproduct</w:t>
      </w:r>
    </w:p>
    <w:p w:rsidR="00D72EC3" w:rsidRDefault="00D72EC3" w:rsidP="00D72EC3">
      <w:pPr>
        <w:pStyle w:val="NoSpacing"/>
        <w:numPr>
          <w:ilvl w:val="1"/>
          <w:numId w:val="1"/>
        </w:numPr>
        <w:outlineLvl w:val="0"/>
      </w:pPr>
      <w:r>
        <w:t xml:space="preserve">Natural selection acts on traits which adapt populations to different environments </w:t>
      </w:r>
    </w:p>
    <w:p w:rsidR="00D72EC3" w:rsidRDefault="00D72EC3" w:rsidP="00D72EC3">
      <w:pPr>
        <w:pStyle w:val="NoSpacing"/>
        <w:numPr>
          <w:ilvl w:val="1"/>
          <w:numId w:val="1"/>
        </w:numPr>
        <w:outlineLvl w:val="0"/>
      </w:pPr>
      <w:r>
        <w:t xml:space="preserve">Reproductive isolation is now then a by-product of natural selection on other traits </w:t>
      </w:r>
    </w:p>
    <w:p w:rsidR="00D72EC3" w:rsidRDefault="00D72EC3" w:rsidP="00D72EC3">
      <w:pPr>
        <w:pStyle w:val="NoSpacing"/>
        <w:numPr>
          <w:ilvl w:val="1"/>
          <w:numId w:val="1"/>
        </w:numPr>
        <w:outlineLvl w:val="0"/>
      </w:pPr>
      <w:r>
        <w:t>Occurs on under any geographic context (</w:t>
      </w:r>
      <w:proofErr w:type="spellStart"/>
      <w:r>
        <w:t>allopatry</w:t>
      </w:r>
      <w:proofErr w:type="spellEnd"/>
      <w:r>
        <w:t xml:space="preserve">, </w:t>
      </w:r>
      <w:proofErr w:type="spellStart"/>
      <w:r>
        <w:t>sympatry</w:t>
      </w:r>
      <w:proofErr w:type="spellEnd"/>
      <w:r>
        <w:t xml:space="preserve">) </w:t>
      </w:r>
    </w:p>
    <w:p w:rsidR="00D72EC3" w:rsidRDefault="00366492" w:rsidP="00D72EC3">
      <w:pPr>
        <w:pStyle w:val="NoSpacing"/>
        <w:numPr>
          <w:ilvl w:val="1"/>
          <w:numId w:val="1"/>
        </w:numPr>
        <w:outlineLvl w:val="0"/>
      </w:pPr>
      <w:r>
        <w:t xml:space="preserve">Example – </w:t>
      </w:r>
      <w:proofErr w:type="spellStart"/>
      <w:r>
        <w:t>Darwins</w:t>
      </w:r>
      <w:proofErr w:type="spellEnd"/>
      <w:r>
        <w:t xml:space="preserve"> finches:</w:t>
      </w:r>
    </w:p>
    <w:p w:rsidR="00366492" w:rsidRDefault="00366492" w:rsidP="00366492">
      <w:pPr>
        <w:pStyle w:val="NoSpacing"/>
        <w:numPr>
          <w:ilvl w:val="2"/>
          <w:numId w:val="1"/>
        </w:numPr>
        <w:outlineLvl w:val="0"/>
      </w:pPr>
      <w:r>
        <w:t>Selection occurs on beak shape for food and resources</w:t>
      </w:r>
    </w:p>
    <w:p w:rsidR="00366492" w:rsidRDefault="00366492" w:rsidP="00366492">
      <w:pPr>
        <w:pStyle w:val="NoSpacing"/>
        <w:numPr>
          <w:ilvl w:val="2"/>
          <w:numId w:val="1"/>
        </w:numPr>
        <w:outlineLvl w:val="0"/>
      </w:pPr>
      <w:r>
        <w:t>Beak shape affects song spectrum</w:t>
      </w:r>
    </w:p>
    <w:p w:rsidR="00366492" w:rsidRDefault="00366492" w:rsidP="00366492">
      <w:pPr>
        <w:pStyle w:val="NoSpacing"/>
        <w:numPr>
          <w:ilvl w:val="2"/>
          <w:numId w:val="1"/>
        </w:numPr>
        <w:outlineLvl w:val="0"/>
      </w:pPr>
      <w:r>
        <w:t>Groups with different songs are reproductively isolated from each other</w:t>
      </w:r>
    </w:p>
    <w:p w:rsidR="00366492" w:rsidRDefault="00366492" w:rsidP="00366492">
      <w:pPr>
        <w:pStyle w:val="NoSpacing"/>
        <w:numPr>
          <w:ilvl w:val="2"/>
          <w:numId w:val="1"/>
        </w:numPr>
        <w:outlineLvl w:val="0"/>
      </w:pPr>
      <w:r>
        <w:t xml:space="preserve">Selection FOR beak shape is causing selection OF bird song </w:t>
      </w:r>
    </w:p>
    <w:p w:rsidR="00366492" w:rsidRDefault="00366492" w:rsidP="00366492">
      <w:pPr>
        <w:pStyle w:val="NoSpacing"/>
        <w:numPr>
          <w:ilvl w:val="0"/>
          <w:numId w:val="1"/>
        </w:numPr>
        <w:outlineLvl w:val="0"/>
      </w:pPr>
      <w:r>
        <w:t xml:space="preserve">Natural selection – Reinforcement </w:t>
      </w:r>
    </w:p>
    <w:p w:rsidR="00366492" w:rsidRDefault="00366492" w:rsidP="00366492">
      <w:pPr>
        <w:pStyle w:val="NoSpacing"/>
        <w:numPr>
          <w:ilvl w:val="1"/>
          <w:numId w:val="1"/>
        </w:numPr>
        <w:outlineLvl w:val="0"/>
      </w:pPr>
      <w:r>
        <w:t>Selection for traits which prevent interbreeding</w:t>
      </w:r>
    </w:p>
    <w:p w:rsidR="00366492" w:rsidRDefault="00366492" w:rsidP="00366492">
      <w:pPr>
        <w:pStyle w:val="NoSpacing"/>
        <w:numPr>
          <w:ilvl w:val="1"/>
          <w:numId w:val="1"/>
        </w:numPr>
        <w:outlineLvl w:val="0"/>
      </w:pPr>
      <w:r>
        <w:t xml:space="preserve">Natural selection for </w:t>
      </w:r>
      <w:proofErr w:type="spellStart"/>
      <w:r>
        <w:t>prezygotic</w:t>
      </w:r>
      <w:proofErr w:type="spellEnd"/>
      <w:r>
        <w:t xml:space="preserve"> isolation in response to reduced hybrid fitness</w:t>
      </w:r>
    </w:p>
    <w:p w:rsidR="00E01974" w:rsidRDefault="00E01974" w:rsidP="00366492">
      <w:pPr>
        <w:pStyle w:val="NoSpacing"/>
        <w:numPr>
          <w:ilvl w:val="1"/>
          <w:numId w:val="1"/>
        </w:numPr>
        <w:outlineLvl w:val="0"/>
      </w:pPr>
      <w:r>
        <w:t xml:space="preserve">Only occurs in </w:t>
      </w:r>
      <w:proofErr w:type="spellStart"/>
      <w:r>
        <w:t>sympatry</w:t>
      </w:r>
      <w:proofErr w:type="spellEnd"/>
    </w:p>
    <w:p w:rsidR="00366492" w:rsidRDefault="00366492" w:rsidP="00366492">
      <w:pPr>
        <w:pStyle w:val="NoSpacing"/>
        <w:numPr>
          <w:ilvl w:val="1"/>
          <w:numId w:val="1"/>
        </w:numPr>
        <w:outlineLvl w:val="0"/>
      </w:pPr>
      <w:r>
        <w:t>If two populations have been</w:t>
      </w:r>
      <w:r w:rsidR="00E01974">
        <w:t xml:space="preserve"> isolated and then reintroduced, and they interbreed and have hybrids which are at a disadvantage then we should see selection act on individuals which do not interbreed. Therefore reinforcing the speciation of the two populations </w:t>
      </w:r>
    </w:p>
    <w:p w:rsidR="00E01974" w:rsidRDefault="00E01974" w:rsidP="00366492">
      <w:pPr>
        <w:pStyle w:val="NoSpacing"/>
        <w:numPr>
          <w:ilvl w:val="1"/>
          <w:numId w:val="1"/>
        </w:numPr>
        <w:outlineLvl w:val="0"/>
      </w:pPr>
      <w:r>
        <w:t>Example – Flies</w:t>
      </w:r>
    </w:p>
    <w:p w:rsidR="003A2C00" w:rsidRDefault="003A2C00" w:rsidP="003A2C00">
      <w:pPr>
        <w:pStyle w:val="NoSpacing"/>
        <w:numPr>
          <w:ilvl w:val="2"/>
          <w:numId w:val="1"/>
        </w:numPr>
        <w:outlineLvl w:val="0"/>
      </w:pPr>
      <w:r>
        <w:t xml:space="preserve">During </w:t>
      </w:r>
      <w:proofErr w:type="spellStart"/>
      <w:r w:rsidRPr="007C3C82">
        <w:rPr>
          <w:b/>
        </w:rPr>
        <w:t>allopatry</w:t>
      </w:r>
      <w:proofErr w:type="spellEnd"/>
      <w:r>
        <w:t xml:space="preserve">, there is a much less chance that the species will be interbreeding because they simply cannot </w:t>
      </w:r>
    </w:p>
    <w:p w:rsidR="00E01974" w:rsidRDefault="00E01974" w:rsidP="003A2C00">
      <w:pPr>
        <w:pStyle w:val="NoSpacing"/>
        <w:numPr>
          <w:ilvl w:val="3"/>
          <w:numId w:val="1"/>
        </w:numPr>
        <w:outlineLvl w:val="0"/>
      </w:pPr>
      <w:r>
        <w:t xml:space="preserve">When genetic distance is great the populations are more genetically different and therefore suffer from more </w:t>
      </w:r>
      <w:proofErr w:type="spellStart"/>
      <w:r>
        <w:t>prezygotic</w:t>
      </w:r>
      <w:proofErr w:type="spellEnd"/>
      <w:r>
        <w:t xml:space="preserve"> isolation</w:t>
      </w:r>
    </w:p>
    <w:p w:rsidR="003A2C00" w:rsidRDefault="003A2C00" w:rsidP="003A2C00">
      <w:pPr>
        <w:pStyle w:val="NoSpacing"/>
        <w:numPr>
          <w:ilvl w:val="3"/>
          <w:numId w:val="1"/>
        </w:numPr>
        <w:outlineLvl w:val="0"/>
      </w:pPr>
      <w:r>
        <w:t xml:space="preserve">GD is low then they are more likely to be interbreeding, and have less </w:t>
      </w:r>
      <w:proofErr w:type="spellStart"/>
      <w:r>
        <w:t>prezygotic</w:t>
      </w:r>
      <w:proofErr w:type="spellEnd"/>
      <w:r>
        <w:t xml:space="preserve"> isolation</w:t>
      </w:r>
    </w:p>
    <w:p w:rsidR="0094077E" w:rsidRDefault="0094077E" w:rsidP="003A2C00">
      <w:pPr>
        <w:pStyle w:val="NoSpacing"/>
        <w:numPr>
          <w:ilvl w:val="3"/>
          <w:numId w:val="1"/>
        </w:numPr>
        <w:outlineLvl w:val="0"/>
      </w:pPr>
      <w:r>
        <w:t xml:space="preserve">Genetic distance increases with </w:t>
      </w:r>
      <w:proofErr w:type="spellStart"/>
      <w:r>
        <w:t>prezygotic</w:t>
      </w:r>
      <w:proofErr w:type="spellEnd"/>
      <w:r>
        <w:t xml:space="preserve"> isolation </w:t>
      </w:r>
    </w:p>
    <w:p w:rsidR="003A2C00" w:rsidRDefault="003A2C00" w:rsidP="00E01974">
      <w:pPr>
        <w:pStyle w:val="NoSpacing"/>
        <w:numPr>
          <w:ilvl w:val="2"/>
          <w:numId w:val="1"/>
        </w:numPr>
        <w:outlineLvl w:val="0"/>
      </w:pPr>
      <w:r>
        <w:t xml:space="preserve">But in </w:t>
      </w:r>
      <w:proofErr w:type="spellStart"/>
      <w:r w:rsidRPr="007C3C82">
        <w:rPr>
          <w:b/>
        </w:rPr>
        <w:t>sympatry</w:t>
      </w:r>
      <w:proofErr w:type="spellEnd"/>
      <w:r>
        <w:t xml:space="preserve"> interbreeding is possible </w:t>
      </w:r>
    </w:p>
    <w:p w:rsidR="003A2C00" w:rsidRDefault="003A2C00" w:rsidP="003A2C00">
      <w:pPr>
        <w:pStyle w:val="NoSpacing"/>
        <w:numPr>
          <w:ilvl w:val="3"/>
          <w:numId w:val="1"/>
        </w:numPr>
        <w:outlineLvl w:val="0"/>
      </w:pPr>
      <w:r>
        <w:t xml:space="preserve">Since </w:t>
      </w:r>
      <w:proofErr w:type="spellStart"/>
      <w:r>
        <w:t>prezygotic</w:t>
      </w:r>
      <w:proofErr w:type="spellEnd"/>
      <w:r>
        <w:t xml:space="preserve"> barriers cannot be geographic barriers</w:t>
      </w:r>
    </w:p>
    <w:p w:rsidR="003A2C00" w:rsidRDefault="003A2C00" w:rsidP="003A2C00">
      <w:pPr>
        <w:pStyle w:val="NoSpacing"/>
        <w:numPr>
          <w:ilvl w:val="3"/>
          <w:numId w:val="1"/>
        </w:numPr>
        <w:outlineLvl w:val="0"/>
      </w:pPr>
      <w:r>
        <w:t xml:space="preserve">There will actually be much more </w:t>
      </w:r>
      <w:proofErr w:type="spellStart"/>
      <w:r>
        <w:t>prezygotic</w:t>
      </w:r>
      <w:proofErr w:type="spellEnd"/>
      <w:r>
        <w:t xml:space="preserve"> barriers here</w:t>
      </w:r>
    </w:p>
    <w:p w:rsidR="003A2C00" w:rsidRDefault="003A2C00" w:rsidP="003A2C00">
      <w:pPr>
        <w:pStyle w:val="NoSpacing"/>
        <w:numPr>
          <w:ilvl w:val="3"/>
          <w:numId w:val="1"/>
        </w:numPr>
        <w:outlineLvl w:val="0"/>
      </w:pPr>
      <w:r>
        <w:t>There is a more of a chance that the two populations will mate and make a mistake</w:t>
      </w:r>
      <w:r w:rsidR="0094077E">
        <w:t xml:space="preserve"> causing a </w:t>
      </w:r>
      <w:proofErr w:type="spellStart"/>
      <w:r w:rsidR="0094077E">
        <w:t>prezygotic</w:t>
      </w:r>
      <w:proofErr w:type="spellEnd"/>
      <w:r w:rsidR="0094077E">
        <w:t xml:space="preserve"> barrier </w:t>
      </w:r>
    </w:p>
    <w:p w:rsidR="0094077E" w:rsidRDefault="0094077E" w:rsidP="003A2C00">
      <w:pPr>
        <w:pStyle w:val="NoSpacing"/>
        <w:numPr>
          <w:ilvl w:val="3"/>
          <w:numId w:val="1"/>
        </w:numPr>
        <w:outlineLvl w:val="0"/>
      </w:pPr>
      <w:r>
        <w:t xml:space="preserve">Genetic distance have no relationship with </w:t>
      </w:r>
      <w:proofErr w:type="spellStart"/>
      <w:r>
        <w:t>prezygotic</w:t>
      </w:r>
      <w:proofErr w:type="spellEnd"/>
      <w:r>
        <w:t xml:space="preserve"> isolation </w:t>
      </w:r>
    </w:p>
    <w:p w:rsidR="00701591" w:rsidRDefault="00701591" w:rsidP="00701591">
      <w:pPr>
        <w:pStyle w:val="NoSpacing"/>
        <w:numPr>
          <w:ilvl w:val="2"/>
          <w:numId w:val="1"/>
        </w:numPr>
        <w:outlineLvl w:val="0"/>
      </w:pPr>
      <w:r>
        <w:t xml:space="preserve">Upon re-contact with a barrier than we expect that the species may begin to interbreed </w:t>
      </w:r>
    </w:p>
    <w:p w:rsidR="00701591" w:rsidRDefault="00701591" w:rsidP="00701591">
      <w:pPr>
        <w:pStyle w:val="NoSpacing"/>
        <w:numPr>
          <w:ilvl w:val="3"/>
          <w:numId w:val="1"/>
        </w:numPr>
        <w:outlineLvl w:val="0"/>
      </w:pPr>
      <w:r>
        <w:lastRenderedPageBreak/>
        <w:t xml:space="preserve">When there is no barrier then we expect there to be selection for the individuals which do not interbreed and therefore support a diverging species </w:t>
      </w:r>
    </w:p>
    <w:p w:rsidR="00701591" w:rsidRDefault="00701591" w:rsidP="00701591">
      <w:pPr>
        <w:pStyle w:val="NoSpacing"/>
        <w:numPr>
          <w:ilvl w:val="3"/>
          <w:numId w:val="1"/>
        </w:numPr>
        <w:outlineLvl w:val="0"/>
      </w:pPr>
      <w:r>
        <w:t xml:space="preserve">More overlap in traits in </w:t>
      </w:r>
      <w:proofErr w:type="spellStart"/>
      <w:r>
        <w:t>allopatry</w:t>
      </w:r>
      <w:proofErr w:type="spellEnd"/>
      <w:r>
        <w:t xml:space="preserve">, no overlap in </w:t>
      </w:r>
      <w:proofErr w:type="spellStart"/>
      <w:r>
        <w:t>sympatry</w:t>
      </w:r>
      <w:proofErr w:type="spellEnd"/>
      <w:r>
        <w:t xml:space="preserve"> due to reinforcement </w:t>
      </w:r>
    </w:p>
    <w:p w:rsidR="00701591" w:rsidRDefault="00701591" w:rsidP="00701591">
      <w:pPr>
        <w:pStyle w:val="NoSpacing"/>
        <w:numPr>
          <w:ilvl w:val="1"/>
          <w:numId w:val="1"/>
        </w:numPr>
        <w:outlineLvl w:val="0"/>
      </w:pPr>
      <w:r w:rsidRPr="00507CDA">
        <w:rPr>
          <w:b/>
        </w:rPr>
        <w:t>Reproductive</w:t>
      </w:r>
      <w:r>
        <w:t xml:space="preserve"> character displacement upon secondary contact of two species </w:t>
      </w:r>
    </w:p>
    <w:p w:rsidR="00701591" w:rsidRDefault="00507CDA" w:rsidP="00701591">
      <w:pPr>
        <w:pStyle w:val="NoSpacing"/>
        <w:numPr>
          <w:ilvl w:val="2"/>
          <w:numId w:val="1"/>
        </w:numPr>
        <w:outlineLvl w:val="0"/>
      </w:pPr>
      <w:r>
        <w:t xml:space="preserve">In the situation of flower colours </w:t>
      </w:r>
    </w:p>
    <w:p w:rsidR="00507CDA" w:rsidRDefault="00507CDA" w:rsidP="00507CDA">
      <w:pPr>
        <w:pStyle w:val="NoSpacing"/>
        <w:numPr>
          <w:ilvl w:val="3"/>
          <w:numId w:val="1"/>
        </w:numPr>
        <w:outlineLvl w:val="0"/>
      </w:pPr>
      <w:r>
        <w:t xml:space="preserve">When in </w:t>
      </w:r>
      <w:proofErr w:type="spellStart"/>
      <w:r>
        <w:t>allopatry</w:t>
      </w:r>
      <w:proofErr w:type="spellEnd"/>
      <w:r>
        <w:t xml:space="preserve"> the two species will be more similar pink-pink</w:t>
      </w:r>
    </w:p>
    <w:p w:rsidR="00507CDA" w:rsidRDefault="00507CDA" w:rsidP="00507CDA">
      <w:pPr>
        <w:pStyle w:val="NoSpacing"/>
        <w:numPr>
          <w:ilvl w:val="3"/>
          <w:numId w:val="1"/>
        </w:numPr>
        <w:outlineLvl w:val="0"/>
      </w:pPr>
      <w:r>
        <w:t xml:space="preserve">When in </w:t>
      </w:r>
      <w:proofErr w:type="spellStart"/>
      <w:r>
        <w:t>sympatry</w:t>
      </w:r>
      <w:proofErr w:type="spellEnd"/>
      <w:r>
        <w:t xml:space="preserve"> the two species are more different pink – red </w:t>
      </w:r>
    </w:p>
    <w:p w:rsidR="00507CDA" w:rsidRDefault="00507CDA" w:rsidP="00507CDA">
      <w:pPr>
        <w:pStyle w:val="NoSpacing"/>
        <w:numPr>
          <w:ilvl w:val="1"/>
          <w:numId w:val="1"/>
        </w:numPr>
        <w:outlineLvl w:val="0"/>
      </w:pPr>
      <w:r>
        <w:rPr>
          <w:b/>
        </w:rPr>
        <w:t xml:space="preserve">Ecological </w:t>
      </w:r>
      <w:r>
        <w:t xml:space="preserve">character displacement in </w:t>
      </w:r>
      <w:proofErr w:type="spellStart"/>
      <w:r>
        <w:t>sympatry</w:t>
      </w:r>
      <w:proofErr w:type="spellEnd"/>
      <w:r>
        <w:t xml:space="preserve"> </w:t>
      </w:r>
    </w:p>
    <w:p w:rsidR="00507CDA" w:rsidRDefault="00507CDA" w:rsidP="00507CDA">
      <w:pPr>
        <w:pStyle w:val="NoSpacing"/>
        <w:numPr>
          <w:ilvl w:val="2"/>
          <w:numId w:val="1"/>
        </w:numPr>
        <w:outlineLvl w:val="0"/>
      </w:pPr>
      <w:r>
        <w:t xml:space="preserve">Finches </w:t>
      </w:r>
    </w:p>
    <w:p w:rsidR="00507CDA" w:rsidRDefault="00507CDA" w:rsidP="00507CDA">
      <w:pPr>
        <w:pStyle w:val="NoSpacing"/>
        <w:numPr>
          <w:ilvl w:val="3"/>
          <w:numId w:val="1"/>
        </w:numPr>
        <w:outlineLvl w:val="0"/>
      </w:pPr>
      <w:r>
        <w:t xml:space="preserve">We see the same pattern more overlap when allopatric </w:t>
      </w:r>
    </w:p>
    <w:p w:rsidR="00507CDA" w:rsidRDefault="00507CDA" w:rsidP="00507CDA">
      <w:pPr>
        <w:pStyle w:val="NoSpacing"/>
        <w:numPr>
          <w:ilvl w:val="3"/>
          <w:numId w:val="1"/>
        </w:numPr>
        <w:outlineLvl w:val="0"/>
      </w:pPr>
      <w:r>
        <w:t xml:space="preserve">Less overlap when sympatric </w:t>
      </w:r>
    </w:p>
    <w:p w:rsidR="00507CDA" w:rsidRDefault="00507CDA" w:rsidP="00507CDA">
      <w:pPr>
        <w:pStyle w:val="NoSpacing"/>
        <w:numPr>
          <w:ilvl w:val="3"/>
          <w:numId w:val="1"/>
        </w:numPr>
        <w:outlineLvl w:val="0"/>
      </w:pPr>
      <w:r>
        <w:t xml:space="preserve">This is due to competition for food and the necessity to occupy a new niche not due to direct evolution of </w:t>
      </w:r>
      <w:r w:rsidRPr="00507CDA">
        <w:rPr>
          <w:b/>
        </w:rPr>
        <w:t>reproductive</w:t>
      </w:r>
      <w:r>
        <w:t>, but rather it is a by-product so not direct</w:t>
      </w:r>
    </w:p>
    <w:p w:rsidR="00507CDA" w:rsidRDefault="00507CDA" w:rsidP="00507CDA">
      <w:pPr>
        <w:pStyle w:val="NoSpacing"/>
        <w:numPr>
          <w:ilvl w:val="3"/>
          <w:numId w:val="1"/>
        </w:numPr>
        <w:outlineLvl w:val="0"/>
      </w:pPr>
      <w:r>
        <w:t xml:space="preserve">Selection for a trait and selection of a trait </w:t>
      </w:r>
    </w:p>
    <w:p w:rsidR="00507CDA" w:rsidRDefault="00507CDA" w:rsidP="00507CDA">
      <w:pPr>
        <w:pStyle w:val="NoSpacing"/>
        <w:numPr>
          <w:ilvl w:val="0"/>
          <w:numId w:val="1"/>
        </w:numPr>
        <w:outlineLvl w:val="0"/>
      </w:pPr>
      <w:r>
        <w:t xml:space="preserve">Sexual selection </w:t>
      </w:r>
      <w:r w:rsidR="006F13AA">
        <w:t>(Byproduct, dependent on environment)</w:t>
      </w:r>
    </w:p>
    <w:p w:rsidR="00507CDA" w:rsidRDefault="000C5588" w:rsidP="00507CDA">
      <w:pPr>
        <w:pStyle w:val="NoSpacing"/>
        <w:numPr>
          <w:ilvl w:val="1"/>
          <w:numId w:val="1"/>
        </w:numPr>
        <w:outlineLvl w:val="0"/>
      </w:pPr>
      <w:r>
        <w:t xml:space="preserve">Arises from differences in the environment </w:t>
      </w:r>
    </w:p>
    <w:p w:rsidR="000C5588" w:rsidRDefault="000C5588" w:rsidP="00507CDA">
      <w:pPr>
        <w:pStyle w:val="NoSpacing"/>
        <w:numPr>
          <w:ilvl w:val="1"/>
          <w:numId w:val="1"/>
        </w:numPr>
        <w:outlineLvl w:val="0"/>
      </w:pPr>
      <w:r>
        <w:t xml:space="preserve">Can occur under any geographic context </w:t>
      </w:r>
    </w:p>
    <w:p w:rsidR="000C5588" w:rsidRDefault="000C5588" w:rsidP="00507CDA">
      <w:pPr>
        <w:pStyle w:val="NoSpacing"/>
        <w:numPr>
          <w:ilvl w:val="1"/>
          <w:numId w:val="1"/>
        </w:numPr>
        <w:outlineLvl w:val="0"/>
      </w:pPr>
      <w:r>
        <w:t xml:space="preserve">Example </w:t>
      </w:r>
      <w:r w:rsidR="006F13AA">
        <w:t xml:space="preserve">Byproduct </w:t>
      </w:r>
      <w:r>
        <w:t>– Fish</w:t>
      </w:r>
      <w:r w:rsidR="006F13AA">
        <w:t xml:space="preserve"> (Dependent on environment)</w:t>
      </w:r>
    </w:p>
    <w:p w:rsidR="000C5588" w:rsidRDefault="000C5588" w:rsidP="000C5588">
      <w:pPr>
        <w:pStyle w:val="NoSpacing"/>
        <w:numPr>
          <w:ilvl w:val="2"/>
          <w:numId w:val="1"/>
        </w:numPr>
        <w:outlineLvl w:val="0"/>
      </w:pPr>
      <w:r>
        <w:t xml:space="preserve">The fish are naturally orange in </w:t>
      </w:r>
      <w:proofErr w:type="spellStart"/>
      <w:r>
        <w:t>colouration</w:t>
      </w:r>
      <w:proofErr w:type="spellEnd"/>
      <w:r>
        <w:t xml:space="preserve"> </w:t>
      </w:r>
    </w:p>
    <w:p w:rsidR="000C5588" w:rsidRDefault="000C5588" w:rsidP="000C5588">
      <w:pPr>
        <w:pStyle w:val="NoSpacing"/>
        <w:numPr>
          <w:ilvl w:val="2"/>
          <w:numId w:val="1"/>
        </w:numPr>
        <w:outlineLvl w:val="0"/>
      </w:pPr>
      <w:r>
        <w:t xml:space="preserve">There are two habitats for the fish, there are blue and orange </w:t>
      </w:r>
      <w:proofErr w:type="spellStart"/>
      <w:r>
        <w:t>coloured</w:t>
      </w:r>
      <w:proofErr w:type="spellEnd"/>
      <w:r>
        <w:t xml:space="preserve"> habitats </w:t>
      </w:r>
    </w:p>
    <w:p w:rsidR="000C5588" w:rsidRDefault="000C5588" w:rsidP="000C5588">
      <w:pPr>
        <w:pStyle w:val="NoSpacing"/>
        <w:numPr>
          <w:ilvl w:val="2"/>
          <w:numId w:val="1"/>
        </w:numPr>
        <w:outlineLvl w:val="0"/>
      </w:pPr>
      <w:r>
        <w:t xml:space="preserve">So the fish which live in the blue habitats, being orange contrast with its surroundings </w:t>
      </w:r>
    </w:p>
    <w:p w:rsidR="000C5588" w:rsidRDefault="000C5588" w:rsidP="000C5588">
      <w:pPr>
        <w:pStyle w:val="NoSpacing"/>
        <w:numPr>
          <w:ilvl w:val="3"/>
          <w:numId w:val="1"/>
        </w:numPr>
        <w:outlineLvl w:val="0"/>
      </w:pPr>
      <w:r>
        <w:t xml:space="preserve">Females select for males which contrast their surroundings </w:t>
      </w:r>
    </w:p>
    <w:p w:rsidR="006F13AA" w:rsidRDefault="006F13AA" w:rsidP="006F13AA">
      <w:pPr>
        <w:pStyle w:val="NoSpacing"/>
        <w:numPr>
          <w:ilvl w:val="2"/>
          <w:numId w:val="1"/>
        </w:numPr>
        <w:outlineLvl w:val="0"/>
      </w:pPr>
      <w:r>
        <w:t xml:space="preserve">The females also vary in how well they can detect this contrast </w:t>
      </w:r>
    </w:p>
    <w:p w:rsidR="006F13AA" w:rsidRDefault="006F13AA" w:rsidP="006F13AA">
      <w:pPr>
        <w:pStyle w:val="NoSpacing"/>
        <w:numPr>
          <w:ilvl w:val="2"/>
          <w:numId w:val="1"/>
        </w:numPr>
        <w:outlineLvl w:val="0"/>
      </w:pPr>
      <w:r>
        <w:t>So one species would be females with better detection of colour and another without the detection of colour</w:t>
      </w:r>
    </w:p>
    <w:p w:rsidR="006F13AA" w:rsidRDefault="006F13AA" w:rsidP="006F13AA">
      <w:pPr>
        <w:pStyle w:val="NoSpacing"/>
        <w:numPr>
          <w:ilvl w:val="0"/>
          <w:numId w:val="1"/>
        </w:numPr>
        <w:outlineLvl w:val="0"/>
      </w:pPr>
      <w:r>
        <w:t xml:space="preserve">Sexual Selection </w:t>
      </w:r>
    </w:p>
    <w:p w:rsidR="006F13AA" w:rsidRDefault="006F13AA" w:rsidP="006F13AA">
      <w:pPr>
        <w:pStyle w:val="NoSpacing"/>
        <w:numPr>
          <w:ilvl w:val="1"/>
          <w:numId w:val="1"/>
        </w:numPr>
        <w:outlineLvl w:val="0"/>
      </w:pPr>
      <w:r>
        <w:t xml:space="preserve">Arises from interactions between the sexes independent of the environment </w:t>
      </w:r>
    </w:p>
    <w:p w:rsidR="006F13AA" w:rsidRDefault="006F13AA" w:rsidP="006F13AA">
      <w:pPr>
        <w:pStyle w:val="NoSpacing"/>
        <w:numPr>
          <w:ilvl w:val="1"/>
          <w:numId w:val="1"/>
        </w:numPr>
        <w:outlineLvl w:val="0"/>
      </w:pPr>
      <w:r>
        <w:t xml:space="preserve">Occurs in </w:t>
      </w:r>
      <w:proofErr w:type="spellStart"/>
      <w:r>
        <w:t>allopatry</w:t>
      </w:r>
      <w:proofErr w:type="spellEnd"/>
      <w:r>
        <w:t xml:space="preserve"> </w:t>
      </w:r>
    </w:p>
    <w:p w:rsidR="006F13AA" w:rsidRDefault="006F13AA" w:rsidP="006F13AA">
      <w:pPr>
        <w:pStyle w:val="NoSpacing"/>
        <w:numPr>
          <w:ilvl w:val="1"/>
          <w:numId w:val="1"/>
        </w:numPr>
        <w:outlineLvl w:val="0"/>
      </w:pPr>
      <w:r>
        <w:t xml:space="preserve">Example – Water strider </w:t>
      </w:r>
    </w:p>
    <w:p w:rsidR="006F13AA" w:rsidRDefault="006F13AA" w:rsidP="006F13AA">
      <w:pPr>
        <w:pStyle w:val="NoSpacing"/>
        <w:numPr>
          <w:ilvl w:val="2"/>
          <w:numId w:val="1"/>
        </w:numPr>
        <w:outlineLvl w:val="0"/>
      </w:pPr>
      <w:r>
        <w:t xml:space="preserve">Arms race, where the female will evolve new ways of avoiding mating by males and males develop more ways of mating with females </w:t>
      </w:r>
    </w:p>
    <w:p w:rsidR="006F13AA" w:rsidRDefault="006F13AA" w:rsidP="006F13AA">
      <w:pPr>
        <w:pStyle w:val="NoSpacing"/>
        <w:numPr>
          <w:ilvl w:val="2"/>
          <w:numId w:val="1"/>
        </w:numPr>
        <w:outlineLvl w:val="0"/>
      </w:pPr>
      <w:r>
        <w:t xml:space="preserve">So there will be females which are very resistant to males and some which are easy </w:t>
      </w:r>
    </w:p>
    <w:p w:rsidR="006F13AA" w:rsidRDefault="006F13AA" w:rsidP="006F13AA">
      <w:pPr>
        <w:pStyle w:val="NoSpacing"/>
        <w:numPr>
          <w:ilvl w:val="2"/>
          <w:numId w:val="1"/>
        </w:numPr>
        <w:outlineLvl w:val="0"/>
      </w:pPr>
      <w:r>
        <w:t xml:space="preserve">So there will also be males which are very persistent and can get the hard to get and there are some which are lazy and cannot get the hard to get </w:t>
      </w:r>
    </w:p>
    <w:p w:rsidR="006F13AA" w:rsidRDefault="006F13AA" w:rsidP="006F13AA">
      <w:pPr>
        <w:pStyle w:val="NoSpacing"/>
        <w:numPr>
          <w:ilvl w:val="2"/>
          <w:numId w:val="1"/>
        </w:numPr>
        <w:outlineLvl w:val="0"/>
      </w:pPr>
      <w:r>
        <w:t xml:space="preserve">So there will be one species of hard to get females and persistent males and another species of easy to get females and lazy males </w:t>
      </w:r>
    </w:p>
    <w:p w:rsidR="006F13AA" w:rsidRDefault="006F13AA" w:rsidP="006F13AA">
      <w:pPr>
        <w:pStyle w:val="NoSpacing"/>
        <w:numPr>
          <w:ilvl w:val="2"/>
          <w:numId w:val="1"/>
        </w:numPr>
        <w:outlineLvl w:val="0"/>
      </w:pPr>
      <w:r>
        <w:t>This creates a reproductive barrier between the two</w:t>
      </w:r>
    </w:p>
    <w:p w:rsidR="006F13AA" w:rsidRDefault="006F13AA" w:rsidP="006F13AA">
      <w:pPr>
        <w:pStyle w:val="NoSpacing"/>
        <w:numPr>
          <w:ilvl w:val="0"/>
          <w:numId w:val="1"/>
        </w:numPr>
        <w:outlineLvl w:val="0"/>
      </w:pPr>
      <w:r>
        <w:lastRenderedPageBreak/>
        <w:t xml:space="preserve">Genetic Drift </w:t>
      </w:r>
    </w:p>
    <w:p w:rsidR="006F13AA" w:rsidRDefault="006F13AA" w:rsidP="006F13AA">
      <w:pPr>
        <w:pStyle w:val="NoSpacing"/>
        <w:numPr>
          <w:ilvl w:val="1"/>
          <w:numId w:val="1"/>
        </w:numPr>
        <w:outlineLvl w:val="0"/>
      </w:pPr>
      <w:r>
        <w:t>Reproductive isolations occur because some alleles are fixed to one population and another to another population</w:t>
      </w:r>
    </w:p>
    <w:p w:rsidR="006F13AA" w:rsidRDefault="006F13AA" w:rsidP="006F13AA">
      <w:pPr>
        <w:pStyle w:val="NoSpacing"/>
        <w:numPr>
          <w:ilvl w:val="2"/>
          <w:numId w:val="1"/>
        </w:numPr>
        <w:outlineLvl w:val="0"/>
      </w:pPr>
      <w:r>
        <w:t xml:space="preserve">Causing differences between </w:t>
      </w:r>
    </w:p>
    <w:p w:rsidR="006F13AA" w:rsidRDefault="006F13AA" w:rsidP="006F13AA">
      <w:pPr>
        <w:pStyle w:val="NoSpacing"/>
        <w:numPr>
          <w:ilvl w:val="1"/>
          <w:numId w:val="1"/>
        </w:numPr>
        <w:outlineLvl w:val="0"/>
      </w:pPr>
      <w:r>
        <w:t>This will only occur if populations are isolated from each other (</w:t>
      </w:r>
      <w:proofErr w:type="spellStart"/>
      <w:r>
        <w:t>allopatry</w:t>
      </w:r>
      <w:proofErr w:type="spellEnd"/>
      <w:r>
        <w:t xml:space="preserve">) </w:t>
      </w:r>
    </w:p>
    <w:p w:rsidR="00E12A04" w:rsidRDefault="00E12A04" w:rsidP="00E12A04">
      <w:pPr>
        <w:pStyle w:val="NoSpacing"/>
        <w:numPr>
          <w:ilvl w:val="2"/>
          <w:numId w:val="1"/>
        </w:numPr>
        <w:outlineLvl w:val="0"/>
      </w:pPr>
      <w:r>
        <w:t xml:space="preserve">If not isolated that means there is gene flow </w:t>
      </w:r>
    </w:p>
    <w:p w:rsidR="00E12A04" w:rsidRDefault="00E12A04" w:rsidP="00E12A04">
      <w:pPr>
        <w:pStyle w:val="NoSpacing"/>
        <w:numPr>
          <w:ilvl w:val="2"/>
          <w:numId w:val="1"/>
        </w:numPr>
        <w:outlineLvl w:val="0"/>
      </w:pPr>
      <w:r>
        <w:t xml:space="preserve">No speciation with gene flow </w:t>
      </w:r>
    </w:p>
    <w:p w:rsidR="00E12A04" w:rsidRDefault="00E12A04" w:rsidP="00E12A04">
      <w:pPr>
        <w:pStyle w:val="NoSpacing"/>
        <w:numPr>
          <w:ilvl w:val="1"/>
          <w:numId w:val="1"/>
        </w:numPr>
        <w:outlineLvl w:val="0"/>
      </w:pPr>
      <w:r>
        <w:t xml:space="preserve">Plausible in theory but never really demonstrated </w:t>
      </w:r>
    </w:p>
    <w:p w:rsidR="00E12A04" w:rsidRDefault="00E12A04" w:rsidP="00E12A04">
      <w:pPr>
        <w:pStyle w:val="NoSpacing"/>
        <w:numPr>
          <w:ilvl w:val="0"/>
          <w:numId w:val="1"/>
        </w:numPr>
        <w:outlineLvl w:val="0"/>
      </w:pPr>
      <w:r>
        <w:t xml:space="preserve">Founders events </w:t>
      </w:r>
    </w:p>
    <w:p w:rsidR="00E12A04" w:rsidRDefault="00E12A04" w:rsidP="00E12A04">
      <w:pPr>
        <w:pStyle w:val="NoSpacing"/>
        <w:numPr>
          <w:ilvl w:val="1"/>
          <w:numId w:val="1"/>
        </w:numPr>
        <w:outlineLvl w:val="0"/>
      </w:pPr>
      <w:r>
        <w:t xml:space="preserve"> Severe bottlenecks cause genetic changes (sampling error) drastic allelic frequency shifts in the smaller population and cause the evolution of reproductive isolation</w:t>
      </w:r>
    </w:p>
    <w:p w:rsidR="00E12A04" w:rsidRDefault="00E12A04" w:rsidP="00E12A04">
      <w:pPr>
        <w:pStyle w:val="NoSpacing"/>
        <w:numPr>
          <w:ilvl w:val="1"/>
          <w:numId w:val="1"/>
        </w:numPr>
        <w:outlineLvl w:val="0"/>
      </w:pPr>
      <w:r>
        <w:t xml:space="preserve">Only in </w:t>
      </w:r>
      <w:proofErr w:type="spellStart"/>
      <w:r>
        <w:t>allopatry</w:t>
      </w:r>
      <w:proofErr w:type="spellEnd"/>
      <w:r>
        <w:t xml:space="preserve"> </w:t>
      </w:r>
    </w:p>
    <w:p w:rsidR="00E12A04" w:rsidRDefault="00E12A04" w:rsidP="00E12A04">
      <w:pPr>
        <w:pStyle w:val="NoSpacing"/>
        <w:numPr>
          <w:ilvl w:val="1"/>
          <w:numId w:val="1"/>
        </w:numPr>
        <w:outlineLvl w:val="0"/>
      </w:pPr>
      <w:r>
        <w:t xml:space="preserve">Little evidence </w:t>
      </w:r>
    </w:p>
    <w:p w:rsidR="00E12A04" w:rsidRDefault="00E12A04" w:rsidP="00E12A04">
      <w:pPr>
        <w:pStyle w:val="NoSpacing"/>
        <w:numPr>
          <w:ilvl w:val="0"/>
          <w:numId w:val="1"/>
        </w:numPr>
        <w:outlineLvl w:val="0"/>
      </w:pPr>
      <w:proofErr w:type="spellStart"/>
      <w:r>
        <w:t>Polyploidization</w:t>
      </w:r>
      <w:proofErr w:type="spellEnd"/>
      <w:r>
        <w:t xml:space="preserve"> </w:t>
      </w:r>
    </w:p>
    <w:p w:rsidR="00E12A04" w:rsidRDefault="00E12A04" w:rsidP="00E12A04">
      <w:pPr>
        <w:pStyle w:val="NoSpacing"/>
        <w:numPr>
          <w:ilvl w:val="1"/>
          <w:numId w:val="1"/>
        </w:numPr>
        <w:outlineLvl w:val="0"/>
      </w:pPr>
      <w:r>
        <w:t xml:space="preserve">Changes in the sets of chromosomes </w:t>
      </w:r>
    </w:p>
    <w:p w:rsidR="00E12A04" w:rsidRDefault="00E12A04" w:rsidP="00E12A04">
      <w:pPr>
        <w:pStyle w:val="NoSpacing"/>
        <w:numPr>
          <w:ilvl w:val="1"/>
          <w:numId w:val="1"/>
        </w:numPr>
        <w:outlineLvl w:val="0"/>
      </w:pPr>
      <w:r>
        <w:t xml:space="preserve">Two types </w:t>
      </w:r>
    </w:p>
    <w:p w:rsidR="00E12A04" w:rsidRDefault="009667BB" w:rsidP="00E12A04">
      <w:pPr>
        <w:pStyle w:val="NoSpacing"/>
        <w:numPr>
          <w:ilvl w:val="2"/>
          <w:numId w:val="1"/>
        </w:numPr>
        <w:outlineLvl w:val="0"/>
      </w:pPr>
      <w:r>
        <w:t>A</w:t>
      </w:r>
      <w:r w:rsidR="00E12A04">
        <w:t>utopoly</w:t>
      </w:r>
      <w:r>
        <w:t>ploid (</w:t>
      </w:r>
    </w:p>
    <w:p w:rsidR="009667BB" w:rsidRDefault="009667BB" w:rsidP="00E12A04">
      <w:pPr>
        <w:pStyle w:val="NoSpacing"/>
        <w:numPr>
          <w:ilvl w:val="2"/>
          <w:numId w:val="1"/>
        </w:numPr>
        <w:outlineLvl w:val="0"/>
      </w:pPr>
      <w:r>
        <w:t xml:space="preserve">Allopolyploids </w:t>
      </w:r>
    </w:p>
    <w:p w:rsidR="009667BB" w:rsidRDefault="009667BB" w:rsidP="009667BB">
      <w:pPr>
        <w:pStyle w:val="NoSpacing"/>
        <w:numPr>
          <w:ilvl w:val="1"/>
          <w:numId w:val="1"/>
        </w:numPr>
        <w:outlineLvl w:val="0"/>
      </w:pPr>
      <w:r>
        <w:t xml:space="preserve">Occurs in </w:t>
      </w:r>
      <w:proofErr w:type="spellStart"/>
      <w:r>
        <w:t>sympatry</w:t>
      </w:r>
      <w:proofErr w:type="spellEnd"/>
    </w:p>
    <w:p w:rsidR="009667BB" w:rsidRDefault="009667BB" w:rsidP="009667BB">
      <w:pPr>
        <w:pStyle w:val="NoSpacing"/>
        <w:numPr>
          <w:ilvl w:val="1"/>
          <w:numId w:val="1"/>
        </w:numPr>
        <w:outlineLvl w:val="0"/>
      </w:pPr>
      <w:r>
        <w:t xml:space="preserve">Cannot mate with other normal </w:t>
      </w:r>
      <w:proofErr w:type="spellStart"/>
      <w:r>
        <w:t>ploidy</w:t>
      </w:r>
      <w:proofErr w:type="spellEnd"/>
      <w:r>
        <w:t xml:space="preserve"> so reproductively isolation is instant</w:t>
      </w:r>
    </w:p>
    <w:p w:rsidR="009667BB" w:rsidRDefault="009667BB" w:rsidP="009667BB">
      <w:pPr>
        <w:pStyle w:val="NoSpacing"/>
        <w:numPr>
          <w:ilvl w:val="2"/>
          <w:numId w:val="1"/>
        </w:numPr>
        <w:outlineLvl w:val="0"/>
      </w:pPr>
      <w:r>
        <w:t xml:space="preserve">Because hybrid offspring would be odd numbers and deformed and no acceptable pairs </w:t>
      </w:r>
    </w:p>
    <w:p w:rsidR="009667BB" w:rsidRDefault="009667BB" w:rsidP="009667BB">
      <w:pPr>
        <w:pStyle w:val="NoSpacing"/>
        <w:numPr>
          <w:ilvl w:val="1"/>
          <w:numId w:val="1"/>
        </w:numPr>
        <w:outlineLvl w:val="0"/>
      </w:pPr>
      <w:proofErr w:type="spellStart"/>
      <w:r>
        <w:t>Aneuploid</w:t>
      </w:r>
      <w:proofErr w:type="spellEnd"/>
      <w:r>
        <w:t xml:space="preserve"> gametes have unbalanced chromosomes (3n)</w:t>
      </w:r>
    </w:p>
    <w:p w:rsidR="009667BB" w:rsidRDefault="009667BB" w:rsidP="009667BB">
      <w:pPr>
        <w:pStyle w:val="NoSpacing"/>
        <w:numPr>
          <w:ilvl w:val="2"/>
          <w:numId w:val="1"/>
        </w:numPr>
        <w:outlineLvl w:val="0"/>
      </w:pPr>
      <w:r>
        <w:t>Incorrect pairing</w:t>
      </w:r>
    </w:p>
    <w:p w:rsidR="009667BB" w:rsidRDefault="009667BB" w:rsidP="009667BB">
      <w:pPr>
        <w:pStyle w:val="NoSpacing"/>
        <w:numPr>
          <w:ilvl w:val="2"/>
          <w:numId w:val="1"/>
        </w:numPr>
        <w:outlineLvl w:val="0"/>
      </w:pPr>
      <w:r>
        <w:t xml:space="preserve">Usually caused by </w:t>
      </w:r>
      <w:proofErr w:type="spellStart"/>
      <w:r>
        <w:t>autoploidy</w:t>
      </w:r>
      <w:proofErr w:type="spellEnd"/>
    </w:p>
    <w:p w:rsidR="009667BB" w:rsidRDefault="009667BB" w:rsidP="009667BB">
      <w:pPr>
        <w:pStyle w:val="NoSpacing"/>
        <w:numPr>
          <w:ilvl w:val="1"/>
          <w:numId w:val="1"/>
        </w:numPr>
        <w:outlineLvl w:val="0"/>
      </w:pPr>
      <w:r>
        <w:t xml:space="preserve">More common </w:t>
      </w:r>
      <w:proofErr w:type="spellStart"/>
      <w:r>
        <w:t>alloploids</w:t>
      </w:r>
      <w:proofErr w:type="spellEnd"/>
      <w:r>
        <w:t xml:space="preserve"> can still have correct chromosome pairs </w:t>
      </w:r>
    </w:p>
    <w:p w:rsidR="009667BB" w:rsidRDefault="009667BB" w:rsidP="009667BB">
      <w:pPr>
        <w:pStyle w:val="NoSpacing"/>
        <w:numPr>
          <w:ilvl w:val="1"/>
          <w:numId w:val="1"/>
        </w:numPr>
        <w:outlineLvl w:val="0"/>
      </w:pPr>
      <w:r>
        <w:t xml:space="preserve">Example – Ferns + Angiosperms </w:t>
      </w:r>
    </w:p>
    <w:p w:rsidR="009667BB" w:rsidRDefault="009667BB" w:rsidP="009667BB">
      <w:pPr>
        <w:pStyle w:val="NoSpacing"/>
        <w:numPr>
          <w:ilvl w:val="2"/>
          <w:numId w:val="1"/>
        </w:numPr>
        <w:outlineLvl w:val="0"/>
      </w:pPr>
      <w:r>
        <w:t>Polyploidy is much more common in plants</w:t>
      </w:r>
    </w:p>
    <w:p w:rsidR="009667BB" w:rsidRDefault="009667BB" w:rsidP="009667BB">
      <w:pPr>
        <w:pStyle w:val="NoSpacing"/>
        <w:numPr>
          <w:ilvl w:val="0"/>
          <w:numId w:val="1"/>
        </w:numPr>
        <w:outlineLvl w:val="0"/>
      </w:pPr>
      <w:r>
        <w:t xml:space="preserve">Species studies </w:t>
      </w:r>
    </w:p>
    <w:p w:rsidR="009667BB" w:rsidRDefault="009667BB" w:rsidP="009667BB">
      <w:pPr>
        <w:pStyle w:val="NoSpacing"/>
        <w:numPr>
          <w:ilvl w:val="1"/>
          <w:numId w:val="1"/>
        </w:numPr>
        <w:outlineLvl w:val="0"/>
      </w:pPr>
      <w:r>
        <w:t xml:space="preserve">Laboratory studies </w:t>
      </w:r>
    </w:p>
    <w:p w:rsidR="009667BB" w:rsidRDefault="009667BB" w:rsidP="009667BB">
      <w:pPr>
        <w:pStyle w:val="NoSpacing"/>
        <w:numPr>
          <w:ilvl w:val="1"/>
          <w:numId w:val="1"/>
        </w:numPr>
        <w:outlineLvl w:val="0"/>
      </w:pPr>
      <w:r>
        <w:t>Speciation in nature (Observations)</w:t>
      </w:r>
    </w:p>
    <w:p w:rsidR="009667BB" w:rsidRDefault="009667BB" w:rsidP="009667BB">
      <w:pPr>
        <w:pStyle w:val="NoSpacing"/>
        <w:outlineLvl w:val="0"/>
      </w:pPr>
      <w:r>
        <w:t xml:space="preserve">Lecture 24 – Extinctions </w:t>
      </w:r>
    </w:p>
    <w:p w:rsidR="009667BB" w:rsidRDefault="009667BB" w:rsidP="009667BB">
      <w:pPr>
        <w:pStyle w:val="NoSpacing"/>
        <w:numPr>
          <w:ilvl w:val="0"/>
          <w:numId w:val="1"/>
        </w:numPr>
        <w:outlineLvl w:val="0"/>
      </w:pPr>
      <w:r>
        <w:t>Extinction</w:t>
      </w:r>
    </w:p>
    <w:p w:rsidR="009667BB" w:rsidRDefault="009667BB" w:rsidP="009667BB">
      <w:pPr>
        <w:pStyle w:val="NoSpacing"/>
        <w:numPr>
          <w:ilvl w:val="1"/>
          <w:numId w:val="1"/>
        </w:numPr>
        <w:outlineLvl w:val="0"/>
      </w:pPr>
      <w:r>
        <w:t xml:space="preserve">Termination of a lineage </w:t>
      </w:r>
    </w:p>
    <w:p w:rsidR="009667BB" w:rsidRDefault="009667BB" w:rsidP="009667BB">
      <w:pPr>
        <w:pStyle w:val="NoSpacing"/>
        <w:numPr>
          <w:ilvl w:val="1"/>
          <w:numId w:val="1"/>
        </w:numPr>
        <w:outlineLvl w:val="0"/>
      </w:pPr>
      <w:r>
        <w:t xml:space="preserve">99% of all organisms have gone extinct </w:t>
      </w:r>
    </w:p>
    <w:p w:rsidR="009667BB" w:rsidRDefault="009667BB" w:rsidP="009667BB">
      <w:pPr>
        <w:pStyle w:val="NoSpacing"/>
        <w:numPr>
          <w:ilvl w:val="1"/>
          <w:numId w:val="1"/>
        </w:numPr>
        <w:outlineLvl w:val="0"/>
      </w:pPr>
      <w:r>
        <w:t xml:space="preserve">Extinctions reshape the evolutionary landscape </w:t>
      </w:r>
    </w:p>
    <w:p w:rsidR="009667BB" w:rsidRDefault="009667BB" w:rsidP="009667BB">
      <w:pPr>
        <w:pStyle w:val="NoSpacing"/>
        <w:numPr>
          <w:ilvl w:val="2"/>
          <w:numId w:val="1"/>
        </w:numPr>
        <w:outlineLvl w:val="0"/>
      </w:pPr>
      <w:r>
        <w:t xml:space="preserve">Differential survival </w:t>
      </w:r>
    </w:p>
    <w:p w:rsidR="009667BB" w:rsidRDefault="009667BB" w:rsidP="009667BB">
      <w:pPr>
        <w:pStyle w:val="NoSpacing"/>
        <w:numPr>
          <w:ilvl w:val="2"/>
          <w:numId w:val="1"/>
        </w:numPr>
        <w:outlineLvl w:val="0"/>
      </w:pPr>
      <w:r>
        <w:t xml:space="preserve">Promotes diversification </w:t>
      </w:r>
    </w:p>
    <w:p w:rsidR="009667BB" w:rsidRDefault="009667BB" w:rsidP="009667BB">
      <w:pPr>
        <w:pStyle w:val="NoSpacing"/>
        <w:numPr>
          <w:ilvl w:val="2"/>
          <w:numId w:val="1"/>
        </w:numPr>
        <w:outlineLvl w:val="0"/>
      </w:pPr>
      <w:r>
        <w:t xml:space="preserve">If one important species becomes extinct then it will affect all other species </w:t>
      </w:r>
    </w:p>
    <w:p w:rsidR="009667BB" w:rsidRDefault="009667BB" w:rsidP="009667BB">
      <w:pPr>
        <w:pStyle w:val="NoSpacing"/>
        <w:numPr>
          <w:ilvl w:val="0"/>
          <w:numId w:val="1"/>
        </w:numPr>
        <w:outlineLvl w:val="0"/>
      </w:pPr>
      <w:r>
        <w:t xml:space="preserve">Mass extinctions </w:t>
      </w:r>
    </w:p>
    <w:p w:rsidR="009667BB" w:rsidRDefault="009667BB" w:rsidP="009667BB">
      <w:pPr>
        <w:pStyle w:val="NoSpacing"/>
        <w:numPr>
          <w:ilvl w:val="1"/>
          <w:numId w:val="1"/>
        </w:numPr>
        <w:outlineLvl w:val="0"/>
      </w:pPr>
      <w:r>
        <w:t xml:space="preserve">When &gt;60% of extant species go extinct within 1 million years </w:t>
      </w:r>
    </w:p>
    <w:p w:rsidR="00354929" w:rsidRDefault="00354929" w:rsidP="009667BB">
      <w:pPr>
        <w:pStyle w:val="NoSpacing"/>
        <w:numPr>
          <w:ilvl w:val="1"/>
          <w:numId w:val="1"/>
        </w:numPr>
        <w:outlineLvl w:val="0"/>
      </w:pPr>
      <w:r>
        <w:t>After extinction many niches open up</w:t>
      </w:r>
    </w:p>
    <w:p w:rsidR="00354929" w:rsidRDefault="00354929" w:rsidP="009667BB">
      <w:pPr>
        <w:pStyle w:val="NoSpacing"/>
        <w:numPr>
          <w:ilvl w:val="1"/>
          <w:numId w:val="1"/>
        </w:numPr>
        <w:outlineLvl w:val="0"/>
      </w:pPr>
      <w:r>
        <w:lastRenderedPageBreak/>
        <w:t xml:space="preserve">Rare and affects all species </w:t>
      </w:r>
    </w:p>
    <w:p w:rsidR="00354929" w:rsidRDefault="00354929" w:rsidP="009667BB">
      <w:pPr>
        <w:pStyle w:val="NoSpacing"/>
        <w:numPr>
          <w:ilvl w:val="1"/>
          <w:numId w:val="1"/>
        </w:numPr>
        <w:outlineLvl w:val="0"/>
      </w:pPr>
      <w:r>
        <w:t xml:space="preserve">Global, Broad and Rapid </w:t>
      </w:r>
    </w:p>
    <w:p w:rsidR="00354929" w:rsidRDefault="00354929" w:rsidP="00354929">
      <w:pPr>
        <w:pStyle w:val="NoSpacing"/>
        <w:numPr>
          <w:ilvl w:val="0"/>
          <w:numId w:val="1"/>
        </w:numPr>
        <w:outlineLvl w:val="0"/>
      </w:pPr>
      <w:r>
        <w:t xml:space="preserve">Background extinction </w:t>
      </w:r>
    </w:p>
    <w:p w:rsidR="00354929" w:rsidRDefault="00354929" w:rsidP="00354929">
      <w:pPr>
        <w:pStyle w:val="NoSpacing"/>
        <w:numPr>
          <w:ilvl w:val="1"/>
          <w:numId w:val="1"/>
        </w:numPr>
        <w:outlineLvl w:val="0"/>
      </w:pPr>
      <w:r>
        <w:t>Disappearance of taxa through time (normal extinction)</w:t>
      </w:r>
    </w:p>
    <w:p w:rsidR="00354929" w:rsidRDefault="00354929" w:rsidP="00354929">
      <w:pPr>
        <w:pStyle w:val="NoSpacing"/>
        <w:numPr>
          <w:ilvl w:val="0"/>
          <w:numId w:val="1"/>
        </w:numPr>
        <w:outlineLvl w:val="0"/>
      </w:pPr>
      <w:r>
        <w:t xml:space="preserve">Anthropogenic extinction </w:t>
      </w:r>
    </w:p>
    <w:p w:rsidR="00354929" w:rsidRDefault="00354929" w:rsidP="00354929">
      <w:pPr>
        <w:pStyle w:val="NoSpacing"/>
        <w:numPr>
          <w:ilvl w:val="1"/>
          <w:numId w:val="1"/>
        </w:numPr>
        <w:outlineLvl w:val="0"/>
      </w:pPr>
      <w:r>
        <w:t xml:space="preserve">Elimination of species as direct or indirect result of human activities </w:t>
      </w:r>
    </w:p>
    <w:p w:rsidR="00354929" w:rsidRDefault="00354929" w:rsidP="00354929">
      <w:pPr>
        <w:pStyle w:val="NoSpacing"/>
        <w:numPr>
          <w:ilvl w:val="0"/>
          <w:numId w:val="1"/>
        </w:numPr>
        <w:outlineLvl w:val="0"/>
      </w:pPr>
      <w:r>
        <w:t xml:space="preserve">5 Mass Extinctions </w:t>
      </w:r>
    </w:p>
    <w:p w:rsidR="00354929" w:rsidRDefault="00354929" w:rsidP="00354929">
      <w:pPr>
        <w:pStyle w:val="NoSpacing"/>
        <w:numPr>
          <w:ilvl w:val="1"/>
          <w:numId w:val="1"/>
        </w:numPr>
        <w:outlineLvl w:val="0"/>
      </w:pPr>
      <w:r>
        <w:t>Terminal Ordovician</w:t>
      </w:r>
    </w:p>
    <w:p w:rsidR="00354929" w:rsidRDefault="00354929" w:rsidP="00354929">
      <w:pPr>
        <w:pStyle w:val="NoSpacing"/>
        <w:numPr>
          <w:ilvl w:val="2"/>
          <w:numId w:val="1"/>
        </w:numPr>
        <w:outlineLvl w:val="0"/>
      </w:pPr>
      <w:r>
        <w:t>440 Mya</w:t>
      </w:r>
    </w:p>
    <w:p w:rsidR="00354929" w:rsidRDefault="00354929" w:rsidP="00354929">
      <w:pPr>
        <w:pStyle w:val="NoSpacing"/>
        <w:numPr>
          <w:ilvl w:val="1"/>
          <w:numId w:val="1"/>
        </w:numPr>
        <w:outlineLvl w:val="0"/>
      </w:pPr>
      <w:r>
        <w:t xml:space="preserve">Late Devonian </w:t>
      </w:r>
    </w:p>
    <w:p w:rsidR="00354929" w:rsidRDefault="00354929" w:rsidP="00354929">
      <w:pPr>
        <w:pStyle w:val="NoSpacing"/>
        <w:numPr>
          <w:ilvl w:val="2"/>
          <w:numId w:val="1"/>
        </w:numPr>
        <w:outlineLvl w:val="0"/>
      </w:pPr>
      <w:r>
        <w:t>365 Mya</w:t>
      </w:r>
    </w:p>
    <w:p w:rsidR="00354929" w:rsidRDefault="00354929" w:rsidP="00354929">
      <w:pPr>
        <w:pStyle w:val="NoSpacing"/>
        <w:numPr>
          <w:ilvl w:val="1"/>
          <w:numId w:val="1"/>
        </w:numPr>
        <w:outlineLvl w:val="0"/>
      </w:pPr>
      <w:r>
        <w:t xml:space="preserve">End Permian </w:t>
      </w:r>
    </w:p>
    <w:p w:rsidR="00354929" w:rsidRDefault="00354929" w:rsidP="00354929">
      <w:pPr>
        <w:pStyle w:val="NoSpacing"/>
        <w:numPr>
          <w:ilvl w:val="2"/>
          <w:numId w:val="1"/>
        </w:numPr>
        <w:outlineLvl w:val="0"/>
      </w:pPr>
      <w:r>
        <w:t xml:space="preserve">250 Mya </w:t>
      </w:r>
    </w:p>
    <w:p w:rsidR="00354929" w:rsidRDefault="00354929" w:rsidP="00354929">
      <w:pPr>
        <w:pStyle w:val="NoSpacing"/>
        <w:numPr>
          <w:ilvl w:val="1"/>
          <w:numId w:val="1"/>
        </w:numPr>
        <w:outlineLvl w:val="0"/>
      </w:pPr>
      <w:r>
        <w:t xml:space="preserve">End Triassic </w:t>
      </w:r>
    </w:p>
    <w:p w:rsidR="00354929" w:rsidRDefault="00354929" w:rsidP="00354929">
      <w:pPr>
        <w:pStyle w:val="NoSpacing"/>
        <w:numPr>
          <w:ilvl w:val="2"/>
          <w:numId w:val="1"/>
        </w:numPr>
        <w:outlineLvl w:val="0"/>
      </w:pPr>
      <w:r>
        <w:t>215 Mya</w:t>
      </w:r>
    </w:p>
    <w:p w:rsidR="00354929" w:rsidRDefault="00354929" w:rsidP="00354929">
      <w:pPr>
        <w:pStyle w:val="NoSpacing"/>
        <w:numPr>
          <w:ilvl w:val="1"/>
          <w:numId w:val="1"/>
        </w:numPr>
        <w:outlineLvl w:val="0"/>
      </w:pPr>
      <w:r>
        <w:t xml:space="preserve">Cretaceous-Tertiary </w:t>
      </w:r>
    </w:p>
    <w:p w:rsidR="00354929" w:rsidRDefault="00354929" w:rsidP="00354929">
      <w:pPr>
        <w:pStyle w:val="NoSpacing"/>
        <w:numPr>
          <w:ilvl w:val="2"/>
          <w:numId w:val="1"/>
        </w:numPr>
        <w:outlineLvl w:val="0"/>
      </w:pPr>
      <w:r>
        <w:t xml:space="preserve">65 Mya </w:t>
      </w:r>
    </w:p>
    <w:p w:rsidR="00354929" w:rsidRDefault="00354929" w:rsidP="00354929">
      <w:pPr>
        <w:pStyle w:val="NoSpacing"/>
        <w:numPr>
          <w:ilvl w:val="0"/>
          <w:numId w:val="1"/>
        </w:numPr>
        <w:outlineLvl w:val="0"/>
      </w:pPr>
      <w:r>
        <w:t xml:space="preserve">Background extinction </w:t>
      </w:r>
    </w:p>
    <w:p w:rsidR="00354929" w:rsidRDefault="00354929" w:rsidP="00354929">
      <w:pPr>
        <w:pStyle w:val="NoSpacing"/>
        <w:numPr>
          <w:ilvl w:val="1"/>
          <w:numId w:val="1"/>
        </w:numPr>
        <w:outlineLvl w:val="0"/>
      </w:pPr>
      <w:r>
        <w:t xml:space="preserve">Normal rates </w:t>
      </w:r>
    </w:p>
    <w:p w:rsidR="00354929" w:rsidRDefault="00354929" w:rsidP="00354929">
      <w:pPr>
        <w:pStyle w:val="NoSpacing"/>
        <w:numPr>
          <w:ilvl w:val="1"/>
          <w:numId w:val="1"/>
        </w:numPr>
        <w:outlineLvl w:val="0"/>
      </w:pPr>
      <w:r>
        <w:t xml:space="preserve">Difficult to distinguish from mass </w:t>
      </w:r>
    </w:p>
    <w:p w:rsidR="00354929" w:rsidRDefault="008400E1" w:rsidP="008400E1">
      <w:pPr>
        <w:pStyle w:val="NoSpacing"/>
        <w:numPr>
          <w:ilvl w:val="1"/>
          <w:numId w:val="1"/>
        </w:numPr>
        <w:outlineLvl w:val="0"/>
      </w:pPr>
      <w:r>
        <w:t>Graphs</w:t>
      </w:r>
    </w:p>
    <w:p w:rsidR="008400E1" w:rsidRDefault="008400E1" w:rsidP="008400E1">
      <w:pPr>
        <w:pStyle w:val="NoSpacing"/>
        <w:numPr>
          <w:ilvl w:val="2"/>
          <w:numId w:val="1"/>
        </w:numPr>
        <w:outlineLvl w:val="0"/>
      </w:pPr>
      <w:r>
        <w:t xml:space="preserve">Slope of the line is the rate </w:t>
      </w:r>
    </w:p>
    <w:p w:rsidR="008400E1" w:rsidRDefault="008400E1" w:rsidP="008400E1">
      <w:pPr>
        <w:pStyle w:val="NoSpacing"/>
        <w:numPr>
          <w:ilvl w:val="2"/>
          <w:numId w:val="1"/>
        </w:numPr>
        <w:outlineLvl w:val="0"/>
      </w:pPr>
      <w:r>
        <w:t xml:space="preserve">Constant within clades over time </w:t>
      </w:r>
    </w:p>
    <w:p w:rsidR="008400E1" w:rsidRDefault="008400E1" w:rsidP="008400E1">
      <w:pPr>
        <w:pStyle w:val="NoSpacing"/>
        <w:numPr>
          <w:ilvl w:val="2"/>
          <w:numId w:val="1"/>
        </w:numPr>
        <w:outlineLvl w:val="0"/>
      </w:pPr>
      <w:r>
        <w:t xml:space="preserve">Variable across clades </w:t>
      </w:r>
    </w:p>
    <w:p w:rsidR="008400E1" w:rsidRDefault="008400E1" w:rsidP="008400E1">
      <w:pPr>
        <w:pStyle w:val="NoSpacing"/>
        <w:numPr>
          <w:ilvl w:val="3"/>
          <w:numId w:val="1"/>
        </w:numPr>
        <w:outlineLvl w:val="0"/>
      </w:pPr>
      <w:r>
        <w:t xml:space="preserve">Some are more likely to go extinct than others </w:t>
      </w:r>
    </w:p>
    <w:p w:rsidR="008400E1" w:rsidRDefault="008400E1" w:rsidP="008400E1">
      <w:pPr>
        <w:pStyle w:val="NoSpacing"/>
        <w:numPr>
          <w:ilvl w:val="0"/>
          <w:numId w:val="1"/>
        </w:numPr>
        <w:outlineLvl w:val="0"/>
      </w:pPr>
      <w:r>
        <w:t>Extinctions Environments</w:t>
      </w:r>
    </w:p>
    <w:p w:rsidR="008400E1" w:rsidRDefault="008400E1" w:rsidP="008400E1">
      <w:pPr>
        <w:pStyle w:val="NoSpacing"/>
        <w:numPr>
          <w:ilvl w:val="1"/>
          <w:numId w:val="1"/>
        </w:numPr>
        <w:outlineLvl w:val="0"/>
      </w:pPr>
      <w:r>
        <w:t>How quick is the environment changing and how quickly can they adapt to the new environment</w:t>
      </w:r>
    </w:p>
    <w:p w:rsidR="008400E1" w:rsidRDefault="008400E1" w:rsidP="008400E1">
      <w:pPr>
        <w:pStyle w:val="NoSpacing"/>
        <w:numPr>
          <w:ilvl w:val="1"/>
          <w:numId w:val="1"/>
        </w:numPr>
        <w:outlineLvl w:val="0"/>
      </w:pPr>
      <w:r>
        <w:t xml:space="preserve">If not quick enough than it become extinct </w:t>
      </w:r>
    </w:p>
    <w:p w:rsidR="008400E1" w:rsidRDefault="008400E1" w:rsidP="008400E1">
      <w:pPr>
        <w:pStyle w:val="NoSpacing"/>
        <w:numPr>
          <w:ilvl w:val="1"/>
          <w:numId w:val="1"/>
        </w:numPr>
        <w:outlineLvl w:val="0"/>
      </w:pPr>
      <w:r>
        <w:t xml:space="preserve">Generations times affect the rate of adaptation </w:t>
      </w:r>
    </w:p>
    <w:p w:rsidR="008400E1" w:rsidRDefault="008400E1" w:rsidP="008400E1">
      <w:pPr>
        <w:pStyle w:val="NoSpacing"/>
        <w:numPr>
          <w:ilvl w:val="0"/>
          <w:numId w:val="1"/>
        </w:numPr>
        <w:outlineLvl w:val="0"/>
      </w:pPr>
      <w:r>
        <w:t xml:space="preserve">Models of Extinction </w:t>
      </w:r>
    </w:p>
    <w:p w:rsidR="008400E1" w:rsidRDefault="008400E1" w:rsidP="008400E1">
      <w:pPr>
        <w:pStyle w:val="NoSpacing"/>
        <w:numPr>
          <w:ilvl w:val="1"/>
          <w:numId w:val="1"/>
        </w:numPr>
        <w:outlineLvl w:val="0"/>
      </w:pPr>
      <w:r>
        <w:t>Field of bullets (Bad Luck)</w:t>
      </w:r>
    </w:p>
    <w:p w:rsidR="008400E1" w:rsidRDefault="008400E1" w:rsidP="008400E1">
      <w:pPr>
        <w:pStyle w:val="NoSpacing"/>
        <w:numPr>
          <w:ilvl w:val="2"/>
          <w:numId w:val="1"/>
        </w:numPr>
        <w:outlineLvl w:val="0"/>
      </w:pPr>
      <w:r>
        <w:t xml:space="preserve">Extinction is random with respect to fitness </w:t>
      </w:r>
    </w:p>
    <w:p w:rsidR="008400E1" w:rsidRDefault="008400E1" w:rsidP="008400E1">
      <w:pPr>
        <w:pStyle w:val="NoSpacing"/>
        <w:numPr>
          <w:ilvl w:val="1"/>
          <w:numId w:val="1"/>
        </w:numPr>
        <w:outlineLvl w:val="0"/>
      </w:pPr>
      <w:r>
        <w:t>Fair game (Bad genes)</w:t>
      </w:r>
    </w:p>
    <w:p w:rsidR="008400E1" w:rsidRDefault="008400E1" w:rsidP="008400E1">
      <w:pPr>
        <w:pStyle w:val="NoSpacing"/>
        <w:numPr>
          <w:ilvl w:val="2"/>
          <w:numId w:val="1"/>
        </w:numPr>
        <w:outlineLvl w:val="0"/>
      </w:pPr>
      <w:r>
        <w:t xml:space="preserve">Extinction is selective, due to poor adaptation </w:t>
      </w:r>
    </w:p>
    <w:p w:rsidR="008400E1" w:rsidRDefault="008400E1" w:rsidP="008400E1">
      <w:pPr>
        <w:pStyle w:val="NoSpacing"/>
        <w:numPr>
          <w:ilvl w:val="1"/>
          <w:numId w:val="1"/>
        </w:numPr>
        <w:outlineLvl w:val="0"/>
      </w:pPr>
      <w:r>
        <w:t xml:space="preserve">Wanton extinction (No justice) </w:t>
      </w:r>
    </w:p>
    <w:p w:rsidR="008400E1" w:rsidRDefault="008400E1" w:rsidP="008400E1">
      <w:pPr>
        <w:pStyle w:val="NoSpacing"/>
        <w:numPr>
          <w:ilvl w:val="2"/>
          <w:numId w:val="1"/>
        </w:numPr>
        <w:outlineLvl w:val="0"/>
      </w:pPr>
      <w:r>
        <w:t>Extinction is selective but not related to adaptation</w:t>
      </w:r>
    </w:p>
    <w:p w:rsidR="008400E1" w:rsidRDefault="008400E1" w:rsidP="008400E1">
      <w:pPr>
        <w:pStyle w:val="NoSpacing"/>
        <w:numPr>
          <w:ilvl w:val="2"/>
          <w:numId w:val="1"/>
        </w:numPr>
        <w:outlineLvl w:val="0"/>
      </w:pPr>
      <w:r>
        <w:t xml:space="preserve">Normal conditions the species may be well adapted but due to sudden shifts the species are no longer adaptive </w:t>
      </w:r>
    </w:p>
    <w:p w:rsidR="008400E1" w:rsidRDefault="008400E1" w:rsidP="008400E1">
      <w:pPr>
        <w:pStyle w:val="NoSpacing"/>
        <w:numPr>
          <w:ilvl w:val="0"/>
          <w:numId w:val="1"/>
        </w:numPr>
        <w:outlineLvl w:val="0"/>
      </w:pPr>
      <w:r>
        <w:t xml:space="preserve">Causes of extinction </w:t>
      </w:r>
    </w:p>
    <w:p w:rsidR="008400E1" w:rsidRDefault="008400E1" w:rsidP="008400E1">
      <w:pPr>
        <w:pStyle w:val="NoSpacing"/>
        <w:numPr>
          <w:ilvl w:val="1"/>
          <w:numId w:val="1"/>
        </w:numPr>
        <w:outlineLvl w:val="0"/>
      </w:pPr>
      <w:r>
        <w:t xml:space="preserve">Loss of niche or habitat </w:t>
      </w:r>
    </w:p>
    <w:p w:rsidR="008400E1" w:rsidRDefault="008400E1" w:rsidP="008400E1">
      <w:pPr>
        <w:pStyle w:val="NoSpacing"/>
        <w:numPr>
          <w:ilvl w:val="2"/>
          <w:numId w:val="1"/>
        </w:numPr>
        <w:outlineLvl w:val="0"/>
      </w:pPr>
      <w:r>
        <w:t>Kirtland warbler</w:t>
      </w:r>
    </w:p>
    <w:p w:rsidR="008400E1" w:rsidRDefault="008400E1" w:rsidP="008400E1">
      <w:pPr>
        <w:pStyle w:val="NoSpacing"/>
        <w:numPr>
          <w:ilvl w:val="2"/>
          <w:numId w:val="1"/>
        </w:numPr>
        <w:outlineLvl w:val="0"/>
      </w:pPr>
      <w:r>
        <w:t xml:space="preserve">Breeds only in young jack forest </w:t>
      </w:r>
    </w:p>
    <w:p w:rsidR="008400E1" w:rsidRDefault="008400E1" w:rsidP="008400E1">
      <w:pPr>
        <w:pStyle w:val="NoSpacing"/>
        <w:numPr>
          <w:ilvl w:val="2"/>
          <w:numId w:val="1"/>
        </w:numPr>
        <w:outlineLvl w:val="0"/>
      </w:pPr>
      <w:r>
        <w:t xml:space="preserve">Need 40 acres </w:t>
      </w:r>
    </w:p>
    <w:p w:rsidR="004C6B08" w:rsidRDefault="004C6B08" w:rsidP="008400E1">
      <w:pPr>
        <w:pStyle w:val="NoSpacing"/>
        <w:numPr>
          <w:ilvl w:val="2"/>
          <w:numId w:val="1"/>
        </w:numPr>
        <w:outlineLvl w:val="0"/>
      </w:pPr>
      <w:r>
        <w:lastRenderedPageBreak/>
        <w:t>The smaller the niche or geographic range where the species can survive the more likely and more quickly the species will go extinct</w:t>
      </w:r>
    </w:p>
    <w:p w:rsidR="004C6B08" w:rsidRDefault="004C6B08" w:rsidP="004C6B08">
      <w:pPr>
        <w:pStyle w:val="NoSpacing"/>
        <w:numPr>
          <w:ilvl w:val="3"/>
          <w:numId w:val="1"/>
        </w:numPr>
        <w:outlineLvl w:val="0"/>
      </w:pPr>
      <w:r>
        <w:t>This is because species which have large niches usually have more population</w:t>
      </w:r>
    </w:p>
    <w:p w:rsidR="004C6B08" w:rsidRDefault="004C6B08" w:rsidP="004C6B08">
      <w:pPr>
        <w:pStyle w:val="NoSpacing"/>
        <w:numPr>
          <w:ilvl w:val="3"/>
          <w:numId w:val="1"/>
        </w:numPr>
        <w:outlineLvl w:val="0"/>
      </w:pPr>
      <w:r>
        <w:t xml:space="preserve">Also because there is a less of a chance that something will affect the entire range </w:t>
      </w:r>
    </w:p>
    <w:p w:rsidR="004C6B08" w:rsidRDefault="004C6B08" w:rsidP="004C6B08">
      <w:pPr>
        <w:pStyle w:val="NoSpacing"/>
        <w:numPr>
          <w:ilvl w:val="2"/>
          <w:numId w:val="1"/>
        </w:numPr>
        <w:outlineLvl w:val="0"/>
      </w:pPr>
      <w:r>
        <w:t xml:space="preserve">Also if your good at dispersal than the species will have a better chance of surviving </w:t>
      </w:r>
    </w:p>
    <w:p w:rsidR="004C6B08" w:rsidRDefault="004C6B08" w:rsidP="004C6B08">
      <w:pPr>
        <w:pStyle w:val="NoSpacing"/>
        <w:numPr>
          <w:ilvl w:val="1"/>
          <w:numId w:val="1"/>
        </w:numPr>
        <w:outlineLvl w:val="0"/>
      </w:pPr>
      <w:r>
        <w:t xml:space="preserve">Competition and predation </w:t>
      </w:r>
    </w:p>
    <w:p w:rsidR="004C6B08" w:rsidRDefault="004C6B08" w:rsidP="004C6B08">
      <w:pPr>
        <w:pStyle w:val="NoSpacing"/>
        <w:numPr>
          <w:ilvl w:val="2"/>
          <w:numId w:val="1"/>
        </w:numPr>
        <w:outlineLvl w:val="0"/>
      </w:pPr>
      <w:r>
        <w:t xml:space="preserve">Example – The great American interchange </w:t>
      </w:r>
    </w:p>
    <w:p w:rsidR="004C6B08" w:rsidRDefault="004C6B08" w:rsidP="004C6B08">
      <w:pPr>
        <w:pStyle w:val="NoSpacing"/>
        <w:numPr>
          <w:ilvl w:val="3"/>
          <w:numId w:val="1"/>
        </w:numPr>
        <w:outlineLvl w:val="0"/>
      </w:pPr>
      <w:r>
        <w:t xml:space="preserve">South America was an island for 50 My </w:t>
      </w:r>
    </w:p>
    <w:p w:rsidR="004C6B08" w:rsidRDefault="004C6B08" w:rsidP="004C6B08">
      <w:pPr>
        <w:pStyle w:val="NoSpacing"/>
        <w:numPr>
          <w:ilvl w:val="3"/>
          <w:numId w:val="1"/>
        </w:numPr>
        <w:outlineLvl w:val="0"/>
      </w:pPr>
      <w:r>
        <w:t xml:space="preserve">3 Million years ago the isthmus of Panama arose </w:t>
      </w:r>
    </w:p>
    <w:p w:rsidR="004C6B08" w:rsidRDefault="004C6B08" w:rsidP="004C6B08">
      <w:pPr>
        <w:pStyle w:val="NoSpacing"/>
        <w:numPr>
          <w:ilvl w:val="3"/>
          <w:numId w:val="1"/>
        </w:numPr>
        <w:outlineLvl w:val="0"/>
      </w:pPr>
      <w:r>
        <w:t>North American animals were better adapted, they had less extinctions and out-</w:t>
      </w:r>
      <w:proofErr w:type="spellStart"/>
      <w:r>
        <w:t>competeted</w:t>
      </w:r>
      <w:proofErr w:type="spellEnd"/>
      <w:r>
        <w:t xml:space="preserve"> the south American animals</w:t>
      </w:r>
    </w:p>
    <w:p w:rsidR="004C6B08" w:rsidRDefault="004C6B08" w:rsidP="004C6B08">
      <w:pPr>
        <w:pStyle w:val="NoSpacing"/>
        <w:numPr>
          <w:ilvl w:val="4"/>
          <w:numId w:val="1"/>
        </w:numPr>
        <w:outlineLvl w:val="0"/>
      </w:pPr>
      <w:r>
        <w:t xml:space="preserve">This is why to this date 50% of all mammals in SA are actually from NA descent </w:t>
      </w:r>
    </w:p>
    <w:p w:rsidR="004C6B08" w:rsidRDefault="004C6B08" w:rsidP="004C6B08">
      <w:pPr>
        <w:pStyle w:val="NoSpacing"/>
        <w:numPr>
          <w:ilvl w:val="4"/>
          <w:numId w:val="1"/>
        </w:numPr>
        <w:outlineLvl w:val="0"/>
      </w:pPr>
      <w:r>
        <w:t xml:space="preserve">NA is larger and can sustain more species and have more interactions because of the increased species </w:t>
      </w:r>
    </w:p>
    <w:p w:rsidR="004C6B08" w:rsidRDefault="004C6B08" w:rsidP="004C6B08">
      <w:pPr>
        <w:pStyle w:val="NoSpacing"/>
        <w:numPr>
          <w:ilvl w:val="4"/>
          <w:numId w:val="1"/>
        </w:numPr>
        <w:outlineLvl w:val="0"/>
      </w:pPr>
      <w:r>
        <w:t>NA species evolved under greater competition and have larger brains</w:t>
      </w:r>
    </w:p>
    <w:p w:rsidR="004C6B08" w:rsidRDefault="004C6B08" w:rsidP="004C6B08">
      <w:pPr>
        <w:pStyle w:val="NoSpacing"/>
        <w:numPr>
          <w:ilvl w:val="2"/>
          <w:numId w:val="1"/>
        </w:numPr>
        <w:outlineLvl w:val="0"/>
      </w:pPr>
      <w:r>
        <w:t xml:space="preserve">Competitive replacement </w:t>
      </w:r>
    </w:p>
    <w:p w:rsidR="004C6B08" w:rsidRDefault="004C6B08" w:rsidP="004C6B08">
      <w:pPr>
        <w:pStyle w:val="NoSpacing"/>
        <w:numPr>
          <w:ilvl w:val="3"/>
          <w:numId w:val="1"/>
        </w:numPr>
        <w:outlineLvl w:val="0"/>
      </w:pPr>
      <w:r>
        <w:t>If one species increase in fitness then another will decline in fitness</w:t>
      </w:r>
    </w:p>
    <w:p w:rsidR="004C6B08" w:rsidRDefault="004C6B08" w:rsidP="004C6B08">
      <w:pPr>
        <w:pStyle w:val="NoSpacing"/>
        <w:numPr>
          <w:ilvl w:val="3"/>
          <w:numId w:val="1"/>
        </w:numPr>
        <w:outlineLvl w:val="0"/>
      </w:pPr>
      <w:r>
        <w:t>One group will drive another to extinction</w:t>
      </w:r>
    </w:p>
    <w:p w:rsidR="004C6B08" w:rsidRDefault="004C6B08" w:rsidP="004C6B08">
      <w:pPr>
        <w:pStyle w:val="NoSpacing"/>
        <w:numPr>
          <w:ilvl w:val="2"/>
          <w:numId w:val="1"/>
        </w:numPr>
        <w:outlineLvl w:val="0"/>
      </w:pPr>
      <w:r>
        <w:t>Mass extinction</w:t>
      </w:r>
    </w:p>
    <w:p w:rsidR="004C6B08" w:rsidRDefault="004C6B08" w:rsidP="004C6B08">
      <w:pPr>
        <w:pStyle w:val="NoSpacing"/>
        <w:numPr>
          <w:ilvl w:val="3"/>
          <w:numId w:val="1"/>
        </w:numPr>
        <w:outlineLvl w:val="0"/>
      </w:pPr>
      <w:r>
        <w:t>When dinosaurs naturally became extinct, mammals took over</w:t>
      </w:r>
    </w:p>
    <w:p w:rsidR="004C6B08" w:rsidRDefault="004C6B08" w:rsidP="004C6B08">
      <w:pPr>
        <w:pStyle w:val="NoSpacing"/>
        <w:numPr>
          <w:ilvl w:val="2"/>
          <w:numId w:val="1"/>
        </w:numPr>
        <w:outlineLvl w:val="0"/>
      </w:pPr>
      <w:r>
        <w:t>Example – Rodents</w:t>
      </w:r>
    </w:p>
    <w:p w:rsidR="004C6B08" w:rsidRDefault="004C6B08" w:rsidP="004C6B08">
      <w:pPr>
        <w:pStyle w:val="NoSpacing"/>
        <w:numPr>
          <w:ilvl w:val="3"/>
          <w:numId w:val="1"/>
        </w:numPr>
        <w:outlineLvl w:val="0"/>
      </w:pPr>
      <w:proofErr w:type="spellStart"/>
      <w:r>
        <w:t>Multituberculates</w:t>
      </w:r>
      <w:proofErr w:type="spellEnd"/>
      <w:r>
        <w:t xml:space="preserve"> </w:t>
      </w:r>
    </w:p>
    <w:p w:rsidR="004C6B08" w:rsidRDefault="004C6B08" w:rsidP="004C6B08">
      <w:pPr>
        <w:pStyle w:val="NoSpacing"/>
        <w:numPr>
          <w:ilvl w:val="4"/>
          <w:numId w:val="1"/>
        </w:numPr>
        <w:outlineLvl w:val="0"/>
      </w:pPr>
      <w:r>
        <w:t xml:space="preserve">Were common until rodents appeared and rodents took over and caused the </w:t>
      </w:r>
      <w:proofErr w:type="spellStart"/>
      <w:r>
        <w:t>multituberculates</w:t>
      </w:r>
      <w:proofErr w:type="spellEnd"/>
      <w:r>
        <w:t xml:space="preserve"> to become extinct </w:t>
      </w:r>
    </w:p>
    <w:p w:rsidR="004C6B08" w:rsidRDefault="004C6B08" w:rsidP="004C6B08">
      <w:pPr>
        <w:pStyle w:val="NoSpacing"/>
        <w:numPr>
          <w:ilvl w:val="1"/>
          <w:numId w:val="1"/>
        </w:numPr>
        <w:outlineLvl w:val="0"/>
      </w:pPr>
      <w:r>
        <w:t xml:space="preserve">Disease </w:t>
      </w:r>
    </w:p>
    <w:p w:rsidR="004C6B08" w:rsidRDefault="004C6B08" w:rsidP="004C6B08">
      <w:pPr>
        <w:pStyle w:val="NoSpacing"/>
        <w:numPr>
          <w:ilvl w:val="2"/>
          <w:numId w:val="1"/>
        </w:numPr>
        <w:outlineLvl w:val="0"/>
      </w:pPr>
      <w:r>
        <w:t xml:space="preserve">Declines which spread in a geographical order </w:t>
      </w:r>
    </w:p>
    <w:p w:rsidR="004C6B08" w:rsidRDefault="004C6B08" w:rsidP="004C6B08">
      <w:pPr>
        <w:pStyle w:val="NoSpacing"/>
        <w:numPr>
          <w:ilvl w:val="2"/>
          <w:numId w:val="1"/>
        </w:numPr>
        <w:outlineLvl w:val="0"/>
      </w:pPr>
      <w:r>
        <w:t xml:space="preserve">Affected populations show similar symptoms </w:t>
      </w:r>
    </w:p>
    <w:p w:rsidR="004C6B08" w:rsidRDefault="004C6B08" w:rsidP="004C6B08">
      <w:pPr>
        <w:pStyle w:val="NoSpacing"/>
        <w:numPr>
          <w:ilvl w:val="2"/>
          <w:numId w:val="1"/>
        </w:numPr>
        <w:outlineLvl w:val="0"/>
      </w:pPr>
      <w:r>
        <w:t xml:space="preserve">Healthy individuals which moved to infected areas would become infected </w:t>
      </w:r>
    </w:p>
    <w:p w:rsidR="004C6B08" w:rsidRDefault="004C6B08" w:rsidP="004C6B08">
      <w:pPr>
        <w:pStyle w:val="NoSpacing"/>
        <w:numPr>
          <w:ilvl w:val="1"/>
          <w:numId w:val="1"/>
        </w:numPr>
        <w:outlineLvl w:val="0"/>
      </w:pPr>
      <w:r>
        <w:t>Other Non-biological extinctions causes</w:t>
      </w:r>
    </w:p>
    <w:p w:rsidR="004C6B08" w:rsidRDefault="004C6B08" w:rsidP="004C6B08">
      <w:pPr>
        <w:pStyle w:val="NoSpacing"/>
        <w:numPr>
          <w:ilvl w:val="2"/>
          <w:numId w:val="1"/>
        </w:numPr>
        <w:outlineLvl w:val="0"/>
      </w:pPr>
      <w:r>
        <w:t xml:space="preserve">Sea level changes </w:t>
      </w:r>
    </w:p>
    <w:p w:rsidR="004C6B08" w:rsidRDefault="004C6B08" w:rsidP="004C6B08">
      <w:pPr>
        <w:pStyle w:val="NoSpacing"/>
        <w:numPr>
          <w:ilvl w:val="3"/>
          <w:numId w:val="1"/>
        </w:numPr>
        <w:outlineLvl w:val="0"/>
      </w:pPr>
      <w:r>
        <w:t>Gain or lose habitat</w:t>
      </w:r>
    </w:p>
    <w:p w:rsidR="004C6B08" w:rsidRDefault="004C6B08" w:rsidP="004C6B08">
      <w:pPr>
        <w:pStyle w:val="NoSpacing"/>
        <w:numPr>
          <w:ilvl w:val="2"/>
          <w:numId w:val="1"/>
        </w:numPr>
        <w:outlineLvl w:val="0"/>
      </w:pPr>
      <w:r>
        <w:t xml:space="preserve">Volcanoes </w:t>
      </w:r>
    </w:p>
    <w:p w:rsidR="004C6B08" w:rsidRDefault="004C6B08" w:rsidP="004C6B08">
      <w:pPr>
        <w:pStyle w:val="NoSpacing"/>
        <w:numPr>
          <w:ilvl w:val="2"/>
          <w:numId w:val="1"/>
        </w:numPr>
        <w:outlineLvl w:val="0"/>
      </w:pPr>
      <w:r>
        <w:t xml:space="preserve">Temperature changes </w:t>
      </w:r>
    </w:p>
    <w:p w:rsidR="004C6B08" w:rsidRDefault="004C6B08" w:rsidP="004C6B08">
      <w:pPr>
        <w:pStyle w:val="NoSpacing"/>
        <w:numPr>
          <w:ilvl w:val="2"/>
          <w:numId w:val="1"/>
        </w:numPr>
        <w:outlineLvl w:val="0"/>
      </w:pPr>
      <w:r>
        <w:t xml:space="preserve">Plate tectonics: Species area effect </w:t>
      </w:r>
    </w:p>
    <w:p w:rsidR="004C6B08" w:rsidRDefault="004C6B08" w:rsidP="004C6B08">
      <w:pPr>
        <w:pStyle w:val="NoSpacing"/>
        <w:numPr>
          <w:ilvl w:val="0"/>
          <w:numId w:val="1"/>
        </w:numPr>
        <w:outlineLvl w:val="0"/>
      </w:pPr>
      <w:r>
        <w:t xml:space="preserve">Sea level changes </w:t>
      </w:r>
    </w:p>
    <w:p w:rsidR="004C6B08" w:rsidRDefault="004C6B08" w:rsidP="004C6B08">
      <w:pPr>
        <w:pStyle w:val="NoSpacing"/>
        <w:numPr>
          <w:ilvl w:val="1"/>
          <w:numId w:val="1"/>
        </w:numPr>
        <w:outlineLvl w:val="0"/>
      </w:pPr>
      <w:r>
        <w:t xml:space="preserve"> End Permian significant drop of sea level, so a drop of shallow marine animals</w:t>
      </w:r>
    </w:p>
    <w:p w:rsidR="004C6B08" w:rsidRDefault="004C6B08" w:rsidP="004C6B08">
      <w:pPr>
        <w:pStyle w:val="NoSpacing"/>
        <w:numPr>
          <w:ilvl w:val="0"/>
          <w:numId w:val="1"/>
        </w:numPr>
        <w:outlineLvl w:val="0"/>
      </w:pPr>
      <w:r>
        <w:lastRenderedPageBreak/>
        <w:t>Volcanic activity</w:t>
      </w:r>
    </w:p>
    <w:p w:rsidR="004C6B08" w:rsidRDefault="004C6B08" w:rsidP="004C6B08">
      <w:pPr>
        <w:pStyle w:val="NoSpacing"/>
        <w:numPr>
          <w:ilvl w:val="1"/>
          <w:numId w:val="1"/>
        </w:numPr>
        <w:outlineLvl w:val="0"/>
      </w:pPr>
      <w:r>
        <w:t>End Permian, massive flood of lava after eruption</w:t>
      </w:r>
    </w:p>
    <w:p w:rsidR="004C6B08" w:rsidRDefault="004C6B08" w:rsidP="004C6B08">
      <w:pPr>
        <w:pStyle w:val="NoSpacing"/>
        <w:numPr>
          <w:ilvl w:val="1"/>
          <w:numId w:val="1"/>
        </w:numPr>
        <w:outlineLvl w:val="0"/>
      </w:pPr>
      <w:r>
        <w:t xml:space="preserve">Kills off species </w:t>
      </w:r>
    </w:p>
    <w:p w:rsidR="004C6B08" w:rsidRDefault="004C6B08" w:rsidP="004C6B08">
      <w:pPr>
        <w:pStyle w:val="NoSpacing"/>
        <w:numPr>
          <w:ilvl w:val="0"/>
          <w:numId w:val="1"/>
        </w:numPr>
        <w:outlineLvl w:val="0"/>
      </w:pPr>
      <w:r>
        <w:t xml:space="preserve">Temperature change </w:t>
      </w:r>
    </w:p>
    <w:p w:rsidR="004C6B08" w:rsidRDefault="004C6B08" w:rsidP="004C6B08">
      <w:pPr>
        <w:pStyle w:val="NoSpacing"/>
        <w:numPr>
          <w:ilvl w:val="1"/>
          <w:numId w:val="1"/>
        </w:numPr>
        <w:outlineLvl w:val="0"/>
      </w:pPr>
      <w:r>
        <w:t xml:space="preserve">End Permian, volcanic eruption release greenhouse gases and the global temperature increases </w:t>
      </w:r>
    </w:p>
    <w:p w:rsidR="004C6B08" w:rsidRDefault="004C6B08" w:rsidP="004C6B08">
      <w:pPr>
        <w:pStyle w:val="NoSpacing"/>
        <w:numPr>
          <w:ilvl w:val="1"/>
          <w:numId w:val="1"/>
        </w:numPr>
        <w:outlineLvl w:val="0"/>
      </w:pPr>
      <w:r>
        <w:t>Species cannot adapt</w:t>
      </w:r>
    </w:p>
    <w:p w:rsidR="004C6B08" w:rsidRDefault="004C6B08" w:rsidP="004C6B08">
      <w:pPr>
        <w:pStyle w:val="NoSpacing"/>
        <w:numPr>
          <w:ilvl w:val="0"/>
          <w:numId w:val="1"/>
        </w:numPr>
        <w:outlineLvl w:val="0"/>
      </w:pPr>
      <w:r>
        <w:t xml:space="preserve">Plate tectonics </w:t>
      </w:r>
    </w:p>
    <w:p w:rsidR="004C6B08" w:rsidRDefault="004C6B08" w:rsidP="004C6B08">
      <w:pPr>
        <w:pStyle w:val="NoSpacing"/>
        <w:numPr>
          <w:ilvl w:val="1"/>
          <w:numId w:val="1"/>
        </w:numPr>
        <w:outlineLvl w:val="0"/>
      </w:pPr>
      <w:proofErr w:type="spellStart"/>
      <w:r>
        <w:t>Pangea</w:t>
      </w:r>
      <w:proofErr w:type="spellEnd"/>
      <w:r>
        <w:t xml:space="preserve"> formation resulted in loss of shallow sea habitat</w:t>
      </w:r>
    </w:p>
    <w:p w:rsidR="004C6B08" w:rsidRDefault="004C6B08" w:rsidP="004C6B08">
      <w:pPr>
        <w:pStyle w:val="NoSpacing"/>
        <w:numPr>
          <w:ilvl w:val="1"/>
          <w:numId w:val="1"/>
        </w:numPr>
        <w:outlineLvl w:val="0"/>
      </w:pPr>
      <w:r>
        <w:t xml:space="preserve">Changes in weather conditions, circulation patterns and climatic change </w:t>
      </w:r>
    </w:p>
    <w:p w:rsidR="004C6B08" w:rsidRDefault="004C6B08" w:rsidP="004C6B08">
      <w:pPr>
        <w:pStyle w:val="NoSpacing"/>
        <w:numPr>
          <w:ilvl w:val="0"/>
          <w:numId w:val="1"/>
        </w:numPr>
        <w:outlineLvl w:val="0"/>
      </w:pPr>
      <w:r>
        <w:t>Who made it past end-</w:t>
      </w:r>
      <w:proofErr w:type="spellStart"/>
      <w:r>
        <w:t>permian</w:t>
      </w:r>
      <w:proofErr w:type="spellEnd"/>
      <w:r>
        <w:t xml:space="preserve"> </w:t>
      </w:r>
    </w:p>
    <w:p w:rsidR="004C6B08" w:rsidRDefault="004C6B08" w:rsidP="004C6B08">
      <w:pPr>
        <w:pStyle w:val="NoSpacing"/>
        <w:numPr>
          <w:ilvl w:val="1"/>
          <w:numId w:val="1"/>
        </w:numPr>
        <w:outlineLvl w:val="0"/>
      </w:pPr>
      <w:r>
        <w:t xml:space="preserve">Families that were </w:t>
      </w:r>
    </w:p>
    <w:p w:rsidR="004C6B08" w:rsidRDefault="004C6B08" w:rsidP="004C6B08">
      <w:pPr>
        <w:pStyle w:val="NoSpacing"/>
        <w:numPr>
          <w:ilvl w:val="2"/>
          <w:numId w:val="1"/>
        </w:numPr>
        <w:outlineLvl w:val="0"/>
      </w:pPr>
      <w:r>
        <w:t>Species rich (less change that the entire family goes extinct)</w:t>
      </w:r>
    </w:p>
    <w:p w:rsidR="004C6B08" w:rsidRDefault="004C6B08" w:rsidP="004C6B08">
      <w:pPr>
        <w:pStyle w:val="NoSpacing"/>
        <w:numPr>
          <w:ilvl w:val="2"/>
          <w:numId w:val="1"/>
        </w:numPr>
        <w:outlineLvl w:val="0"/>
      </w:pPr>
      <w:r>
        <w:t xml:space="preserve">Broad geographic distribution </w:t>
      </w:r>
    </w:p>
    <w:p w:rsidR="004C6B08" w:rsidRDefault="004C6B08" w:rsidP="004C6B08">
      <w:pPr>
        <w:pStyle w:val="NoSpacing"/>
        <w:numPr>
          <w:ilvl w:val="2"/>
          <w:numId w:val="1"/>
        </w:numPr>
        <w:outlineLvl w:val="0"/>
      </w:pPr>
      <w:r>
        <w:t xml:space="preserve">Wide environmental tolerance </w:t>
      </w:r>
    </w:p>
    <w:p w:rsidR="004C6B08" w:rsidRDefault="004C6B08" w:rsidP="004C6B08">
      <w:pPr>
        <w:pStyle w:val="NoSpacing"/>
        <w:numPr>
          <w:ilvl w:val="1"/>
          <w:numId w:val="1"/>
        </w:numPr>
        <w:outlineLvl w:val="0"/>
      </w:pPr>
      <w:r>
        <w:t xml:space="preserve">Recover </w:t>
      </w:r>
    </w:p>
    <w:p w:rsidR="004C6B08" w:rsidRDefault="004C6B08" w:rsidP="004C6B08">
      <w:pPr>
        <w:pStyle w:val="NoSpacing"/>
        <w:numPr>
          <w:ilvl w:val="2"/>
          <w:numId w:val="1"/>
        </w:numPr>
        <w:outlineLvl w:val="0"/>
      </w:pPr>
      <w:r>
        <w:t xml:space="preserve">Complex </w:t>
      </w:r>
      <w:proofErr w:type="spellStart"/>
      <w:r>
        <w:t>communites</w:t>
      </w:r>
      <w:proofErr w:type="spellEnd"/>
      <w:r>
        <w:t xml:space="preserve"> reestablished after 10 Mya</w:t>
      </w:r>
    </w:p>
    <w:p w:rsidR="004C6B08" w:rsidRDefault="004C6B08" w:rsidP="004C6B08">
      <w:pPr>
        <w:pStyle w:val="NoSpacing"/>
        <w:numPr>
          <w:ilvl w:val="2"/>
          <w:numId w:val="1"/>
        </w:numPr>
        <w:outlineLvl w:val="0"/>
      </w:pPr>
      <w:r>
        <w:t xml:space="preserve">100 Mya before biodiversity reached pre-extinction levels </w:t>
      </w:r>
    </w:p>
    <w:p w:rsidR="004C6B08" w:rsidRDefault="004C6B08" w:rsidP="004C6B08">
      <w:pPr>
        <w:pStyle w:val="NoSpacing"/>
        <w:numPr>
          <w:ilvl w:val="0"/>
          <w:numId w:val="1"/>
        </w:numPr>
        <w:outlineLvl w:val="0"/>
      </w:pPr>
      <w:r>
        <w:t xml:space="preserve">Extra-terrestrial </w:t>
      </w:r>
    </w:p>
    <w:p w:rsidR="004C6B08" w:rsidRDefault="00224FCF" w:rsidP="004C6B08">
      <w:pPr>
        <w:pStyle w:val="NoSpacing"/>
        <w:numPr>
          <w:ilvl w:val="1"/>
          <w:numId w:val="1"/>
        </w:numPr>
        <w:outlineLvl w:val="0"/>
      </w:pPr>
      <w:r>
        <w:t xml:space="preserve">K-T mass extinction (Cretaceous) </w:t>
      </w:r>
    </w:p>
    <w:p w:rsidR="00224FCF" w:rsidRDefault="00224FCF" w:rsidP="00224FCF">
      <w:pPr>
        <w:pStyle w:val="NoSpacing"/>
        <w:numPr>
          <w:ilvl w:val="1"/>
          <w:numId w:val="1"/>
        </w:numPr>
        <w:outlineLvl w:val="0"/>
      </w:pPr>
      <w:r>
        <w:t>Asteroid 10km in diameter hit the earth 65 Mya</w:t>
      </w:r>
    </w:p>
    <w:p w:rsidR="00224FCF" w:rsidRDefault="00224FCF" w:rsidP="00224FCF">
      <w:pPr>
        <w:pStyle w:val="NoSpacing"/>
        <w:numPr>
          <w:ilvl w:val="1"/>
          <w:numId w:val="1"/>
        </w:numPr>
        <w:outlineLvl w:val="0"/>
      </w:pPr>
      <w:r>
        <w:t>Caused</w:t>
      </w:r>
    </w:p>
    <w:p w:rsidR="00224FCF" w:rsidRDefault="00224FCF" w:rsidP="00224FCF">
      <w:pPr>
        <w:pStyle w:val="NoSpacing"/>
        <w:numPr>
          <w:ilvl w:val="2"/>
          <w:numId w:val="1"/>
        </w:numPr>
        <w:outlineLvl w:val="0"/>
      </w:pPr>
      <w:r>
        <w:t>Dust, darkness, cooling</w:t>
      </w:r>
    </w:p>
    <w:p w:rsidR="00224FCF" w:rsidRDefault="00224FCF" w:rsidP="00224FCF">
      <w:pPr>
        <w:pStyle w:val="NoSpacing"/>
        <w:numPr>
          <w:ilvl w:val="2"/>
          <w:numId w:val="1"/>
        </w:numPr>
        <w:outlineLvl w:val="0"/>
      </w:pPr>
      <w:r>
        <w:t>Water vapor</w:t>
      </w:r>
    </w:p>
    <w:p w:rsidR="00224FCF" w:rsidRDefault="00224FCF" w:rsidP="00224FCF">
      <w:pPr>
        <w:pStyle w:val="NoSpacing"/>
        <w:numPr>
          <w:ilvl w:val="2"/>
          <w:numId w:val="1"/>
        </w:numPr>
        <w:outlineLvl w:val="0"/>
      </w:pPr>
      <w:r>
        <w:t>Acid rain</w:t>
      </w:r>
    </w:p>
    <w:p w:rsidR="00224FCF" w:rsidRDefault="00224FCF" w:rsidP="00224FCF">
      <w:pPr>
        <w:pStyle w:val="NoSpacing"/>
        <w:numPr>
          <w:ilvl w:val="2"/>
          <w:numId w:val="1"/>
        </w:numPr>
        <w:outlineLvl w:val="0"/>
      </w:pPr>
      <w:r>
        <w:t>Fires, tidal waves</w:t>
      </w:r>
    </w:p>
    <w:p w:rsidR="00224FCF" w:rsidRDefault="00224FCF" w:rsidP="00224FCF">
      <w:pPr>
        <w:pStyle w:val="NoSpacing"/>
        <w:numPr>
          <w:ilvl w:val="2"/>
          <w:numId w:val="1"/>
        </w:numPr>
        <w:outlineLvl w:val="0"/>
      </w:pPr>
      <w:r>
        <w:t>Earthquakes and volcanoes</w:t>
      </w:r>
    </w:p>
    <w:p w:rsidR="00224FCF" w:rsidRDefault="00224FCF" w:rsidP="00224FCF">
      <w:pPr>
        <w:pStyle w:val="NoSpacing"/>
        <w:numPr>
          <w:ilvl w:val="2"/>
          <w:numId w:val="1"/>
        </w:numPr>
        <w:outlineLvl w:val="0"/>
      </w:pPr>
      <w:r>
        <w:t>Mass extinction</w:t>
      </w:r>
    </w:p>
    <w:p w:rsidR="00224FCF" w:rsidRDefault="00224FCF" w:rsidP="00224FCF">
      <w:pPr>
        <w:pStyle w:val="NoSpacing"/>
        <w:numPr>
          <w:ilvl w:val="1"/>
          <w:numId w:val="1"/>
        </w:numPr>
        <w:outlineLvl w:val="0"/>
      </w:pPr>
      <w:r>
        <w:t xml:space="preserve">60-80% of species extinct </w:t>
      </w:r>
    </w:p>
    <w:p w:rsidR="00224FCF" w:rsidRDefault="00224FCF" w:rsidP="00224FCF">
      <w:pPr>
        <w:pStyle w:val="NoSpacing"/>
        <w:numPr>
          <w:ilvl w:val="1"/>
          <w:numId w:val="1"/>
        </w:numPr>
        <w:outlineLvl w:val="0"/>
      </w:pPr>
      <w:r>
        <w:t xml:space="preserve">Extinction not random, no effect on mammals and plant but dinosaurs were wiped out </w:t>
      </w:r>
    </w:p>
    <w:p w:rsidR="00224FCF" w:rsidRDefault="00224FCF" w:rsidP="00224FCF">
      <w:pPr>
        <w:pStyle w:val="NoSpacing"/>
        <w:numPr>
          <w:ilvl w:val="1"/>
          <w:numId w:val="1"/>
        </w:numPr>
        <w:outlineLvl w:val="0"/>
      </w:pPr>
      <w:proofErr w:type="spellStart"/>
      <w:r>
        <w:t>Migrative</w:t>
      </w:r>
      <w:proofErr w:type="spellEnd"/>
      <w:r>
        <w:t xml:space="preserve"> or </w:t>
      </w:r>
      <w:proofErr w:type="spellStart"/>
      <w:r>
        <w:t>hibernative</w:t>
      </w:r>
      <w:proofErr w:type="spellEnd"/>
      <w:r>
        <w:t xml:space="preserve"> species would survive</w:t>
      </w:r>
    </w:p>
    <w:p w:rsidR="00224FCF" w:rsidRDefault="00224FCF" w:rsidP="00224FCF">
      <w:pPr>
        <w:pStyle w:val="NoSpacing"/>
        <w:numPr>
          <w:ilvl w:val="0"/>
          <w:numId w:val="1"/>
        </w:numPr>
        <w:outlineLvl w:val="0"/>
      </w:pPr>
      <w:r>
        <w:t>Anthropogenic extinctions</w:t>
      </w:r>
    </w:p>
    <w:p w:rsidR="00224FCF" w:rsidRDefault="00224FCF" w:rsidP="00224FCF">
      <w:pPr>
        <w:pStyle w:val="NoSpacing"/>
        <w:numPr>
          <w:ilvl w:val="1"/>
          <w:numId w:val="1"/>
        </w:numPr>
        <w:outlineLvl w:val="0"/>
      </w:pPr>
      <w:r>
        <w:t>Destroy habitat</w:t>
      </w:r>
    </w:p>
    <w:p w:rsidR="00224FCF" w:rsidRDefault="00224FCF" w:rsidP="00224FCF">
      <w:pPr>
        <w:pStyle w:val="NoSpacing"/>
        <w:numPr>
          <w:ilvl w:val="1"/>
          <w:numId w:val="1"/>
        </w:numPr>
        <w:outlineLvl w:val="0"/>
      </w:pPr>
      <w:r>
        <w:t>Introduce invasive species</w:t>
      </w:r>
    </w:p>
    <w:p w:rsidR="00224FCF" w:rsidRDefault="00224FCF" w:rsidP="00224FCF">
      <w:pPr>
        <w:pStyle w:val="NoSpacing"/>
        <w:numPr>
          <w:ilvl w:val="1"/>
          <w:numId w:val="1"/>
        </w:numPr>
        <w:outlineLvl w:val="0"/>
      </w:pPr>
      <w:r>
        <w:t xml:space="preserve">Carry pathogens </w:t>
      </w:r>
    </w:p>
    <w:p w:rsidR="00224FCF" w:rsidRDefault="00224FCF" w:rsidP="00224FCF">
      <w:pPr>
        <w:pStyle w:val="NoSpacing"/>
        <w:numPr>
          <w:ilvl w:val="1"/>
          <w:numId w:val="1"/>
        </w:numPr>
        <w:outlineLvl w:val="0"/>
      </w:pPr>
      <w:r>
        <w:t>Bring new pathogens</w:t>
      </w:r>
    </w:p>
    <w:p w:rsidR="00224FCF" w:rsidRDefault="00224FCF" w:rsidP="00224FCF">
      <w:pPr>
        <w:pStyle w:val="NoSpacing"/>
        <w:numPr>
          <w:ilvl w:val="1"/>
          <w:numId w:val="1"/>
        </w:numPr>
        <w:outlineLvl w:val="0"/>
      </w:pPr>
      <w:r>
        <w:t xml:space="preserve">Hunting </w:t>
      </w:r>
    </w:p>
    <w:p w:rsidR="00224FCF" w:rsidRDefault="00224FCF" w:rsidP="00224FCF">
      <w:pPr>
        <w:pStyle w:val="NoSpacing"/>
        <w:numPr>
          <w:ilvl w:val="1"/>
          <w:numId w:val="1"/>
        </w:numPr>
        <w:outlineLvl w:val="0"/>
      </w:pPr>
      <w:r>
        <w:t xml:space="preserve">Dodo and Moa and </w:t>
      </w:r>
      <w:proofErr w:type="spellStart"/>
      <w:r>
        <w:t>Tazmania</w:t>
      </w:r>
      <w:proofErr w:type="spellEnd"/>
      <w:r>
        <w:t xml:space="preserve"> devil</w:t>
      </w:r>
    </w:p>
    <w:p w:rsidR="00224FCF" w:rsidRDefault="00224FCF" w:rsidP="00224FCF">
      <w:pPr>
        <w:pStyle w:val="NoSpacing"/>
        <w:numPr>
          <w:ilvl w:val="1"/>
          <w:numId w:val="1"/>
        </w:numPr>
        <w:outlineLvl w:val="0"/>
      </w:pPr>
      <w:r>
        <w:t>Logging</w:t>
      </w:r>
    </w:p>
    <w:p w:rsidR="00224FCF" w:rsidRDefault="00224FCF" w:rsidP="00224FCF">
      <w:pPr>
        <w:pStyle w:val="NoSpacing"/>
        <w:numPr>
          <w:ilvl w:val="2"/>
          <w:numId w:val="1"/>
        </w:numPr>
        <w:outlineLvl w:val="0"/>
      </w:pPr>
      <w:r>
        <w:t xml:space="preserve">Destroys habitat completely, and </w:t>
      </w:r>
      <w:r w:rsidR="00BC45CE">
        <w:t>extinction rate is significantly greater</w:t>
      </w:r>
    </w:p>
    <w:p w:rsidR="00BC45CE" w:rsidRDefault="00BC45CE" w:rsidP="00BC45CE">
      <w:pPr>
        <w:pStyle w:val="NoSpacing"/>
        <w:numPr>
          <w:ilvl w:val="0"/>
          <w:numId w:val="1"/>
        </w:numPr>
        <w:outlineLvl w:val="0"/>
      </w:pPr>
      <w:r>
        <w:t xml:space="preserve">Pleistocene </w:t>
      </w:r>
      <w:proofErr w:type="spellStart"/>
      <w:r>
        <w:t>megafauna</w:t>
      </w:r>
      <w:proofErr w:type="spellEnd"/>
    </w:p>
    <w:p w:rsidR="00BC45CE" w:rsidRDefault="00BC45CE" w:rsidP="00BC45CE">
      <w:pPr>
        <w:pStyle w:val="NoSpacing"/>
        <w:numPr>
          <w:ilvl w:val="1"/>
          <w:numId w:val="1"/>
        </w:numPr>
        <w:outlineLvl w:val="0"/>
      </w:pPr>
      <w:r>
        <w:t xml:space="preserve">100,000 to 10,000 years </w:t>
      </w:r>
    </w:p>
    <w:p w:rsidR="00BC45CE" w:rsidRDefault="00BC45CE" w:rsidP="00BC45CE">
      <w:pPr>
        <w:pStyle w:val="NoSpacing"/>
        <w:numPr>
          <w:ilvl w:val="1"/>
          <w:numId w:val="1"/>
        </w:numPr>
        <w:outlineLvl w:val="0"/>
      </w:pPr>
      <w:r>
        <w:t>70% of large body species extinct in North America (44kg)</w:t>
      </w:r>
    </w:p>
    <w:p w:rsidR="00BC45CE" w:rsidRDefault="00BC45CE" w:rsidP="00BC45CE">
      <w:pPr>
        <w:pStyle w:val="NoSpacing"/>
        <w:numPr>
          <w:ilvl w:val="1"/>
          <w:numId w:val="1"/>
        </w:numPr>
        <w:outlineLvl w:val="0"/>
      </w:pPr>
      <w:r>
        <w:lastRenderedPageBreak/>
        <w:t xml:space="preserve">100% of species greater than 1000kg extinct </w:t>
      </w:r>
    </w:p>
    <w:p w:rsidR="00224FCF" w:rsidRDefault="00BC45CE" w:rsidP="00BC45CE">
      <w:pPr>
        <w:pStyle w:val="NoSpacing"/>
        <w:numPr>
          <w:ilvl w:val="1"/>
          <w:numId w:val="1"/>
        </w:numPr>
        <w:outlineLvl w:val="0"/>
      </w:pPr>
      <w:r>
        <w:t>This is about when humans began to establish</w:t>
      </w:r>
    </w:p>
    <w:p w:rsidR="00BC45CE" w:rsidRDefault="00BC45CE" w:rsidP="00BC45CE">
      <w:pPr>
        <w:pStyle w:val="NoSpacing"/>
        <w:numPr>
          <w:ilvl w:val="2"/>
          <w:numId w:val="1"/>
        </w:numPr>
        <w:outlineLvl w:val="0"/>
      </w:pPr>
      <w:r>
        <w:t xml:space="preserve">Where ever we went the animals became extinct </w:t>
      </w:r>
    </w:p>
    <w:p w:rsidR="00BC45CE" w:rsidRDefault="00BC45CE" w:rsidP="00BC45CE">
      <w:pPr>
        <w:pStyle w:val="NoSpacing"/>
        <w:numPr>
          <w:ilvl w:val="2"/>
          <w:numId w:val="1"/>
        </w:numPr>
        <w:outlineLvl w:val="0"/>
      </w:pPr>
      <w:r>
        <w:t>Likely due to predation, and climate change</w:t>
      </w:r>
    </w:p>
    <w:p w:rsidR="00BC45CE" w:rsidRDefault="00BC45CE" w:rsidP="00BC45CE">
      <w:pPr>
        <w:pStyle w:val="NoSpacing"/>
        <w:numPr>
          <w:ilvl w:val="0"/>
          <w:numId w:val="1"/>
        </w:numPr>
        <w:outlineLvl w:val="0"/>
      </w:pPr>
      <w:r>
        <w:t>Polynesian Avifauna</w:t>
      </w:r>
    </w:p>
    <w:p w:rsidR="00BC45CE" w:rsidRDefault="00BC45CE" w:rsidP="00BC45CE">
      <w:pPr>
        <w:pStyle w:val="NoSpacing"/>
        <w:numPr>
          <w:ilvl w:val="1"/>
          <w:numId w:val="1"/>
        </w:numPr>
        <w:outlineLvl w:val="0"/>
      </w:pPr>
      <w:r>
        <w:t>2000 bird species in last 2000 years extinct 20% of total</w:t>
      </w:r>
    </w:p>
    <w:p w:rsidR="00BC45CE" w:rsidRDefault="00BC45CE" w:rsidP="00BC45CE">
      <w:pPr>
        <w:pStyle w:val="NoSpacing"/>
        <w:numPr>
          <w:ilvl w:val="1"/>
          <w:numId w:val="1"/>
        </w:numPr>
        <w:outlineLvl w:val="0"/>
      </w:pPr>
      <w:r>
        <w:t xml:space="preserve">Due to human colonization </w:t>
      </w:r>
    </w:p>
    <w:p w:rsidR="00BC45CE" w:rsidRDefault="00BC45CE" w:rsidP="00BC45CE">
      <w:pPr>
        <w:pStyle w:val="NoSpacing"/>
        <w:numPr>
          <w:ilvl w:val="0"/>
          <w:numId w:val="1"/>
        </w:numPr>
        <w:outlineLvl w:val="0"/>
      </w:pPr>
      <w:r>
        <w:t>Humans are causing 60% of all species in 100 years so this can be a mass extinction due to human activity</w:t>
      </w:r>
    </w:p>
    <w:p w:rsidR="00BC45CE" w:rsidRDefault="00BC45CE" w:rsidP="00BC45CE">
      <w:pPr>
        <w:pStyle w:val="NoSpacing"/>
        <w:numPr>
          <w:ilvl w:val="1"/>
          <w:numId w:val="1"/>
        </w:numPr>
        <w:outlineLvl w:val="0"/>
      </w:pPr>
      <w:r>
        <w:t>Current ways of stopping this is hotspots of biodiversity</w:t>
      </w:r>
    </w:p>
    <w:p w:rsidR="00BC45CE" w:rsidRDefault="00BC45CE" w:rsidP="00BC45CE">
      <w:pPr>
        <w:pStyle w:val="NoSpacing"/>
        <w:numPr>
          <w:ilvl w:val="1"/>
          <w:numId w:val="1"/>
        </w:numPr>
        <w:outlineLvl w:val="0"/>
      </w:pPr>
      <w:r>
        <w:t>Where we find high biodiversity and make it conservation zone</w:t>
      </w:r>
    </w:p>
    <w:p w:rsidR="004D4E93" w:rsidRDefault="004D4E93" w:rsidP="004D4E93">
      <w:pPr>
        <w:pStyle w:val="NoSpacing"/>
        <w:outlineLvl w:val="0"/>
      </w:pPr>
      <w:r>
        <w:t xml:space="preserve">Lecture 25 – Phylogenetic Trees </w:t>
      </w:r>
    </w:p>
    <w:p w:rsidR="004D4E93" w:rsidRDefault="004D4E93" w:rsidP="004D4E93">
      <w:pPr>
        <w:pStyle w:val="NoSpacing"/>
        <w:numPr>
          <w:ilvl w:val="0"/>
          <w:numId w:val="1"/>
        </w:numPr>
        <w:outlineLvl w:val="0"/>
      </w:pPr>
      <w:proofErr w:type="spellStart"/>
      <w:r>
        <w:t>Phylogenetics</w:t>
      </w:r>
      <w:proofErr w:type="spellEnd"/>
      <w:r>
        <w:t xml:space="preserve"> </w:t>
      </w:r>
    </w:p>
    <w:p w:rsidR="004D4E93" w:rsidRDefault="004D4E93" w:rsidP="004D4E93">
      <w:pPr>
        <w:pStyle w:val="NoSpacing"/>
        <w:numPr>
          <w:ilvl w:val="1"/>
          <w:numId w:val="1"/>
        </w:numPr>
        <w:outlineLvl w:val="0"/>
      </w:pPr>
      <w:proofErr w:type="spellStart"/>
      <w:r>
        <w:t>Phylo</w:t>
      </w:r>
      <w:proofErr w:type="spellEnd"/>
      <w:r>
        <w:t xml:space="preserve"> = Related groups </w:t>
      </w:r>
    </w:p>
    <w:p w:rsidR="004D4E93" w:rsidRDefault="004D4E93" w:rsidP="004D4E93">
      <w:pPr>
        <w:pStyle w:val="NoSpacing"/>
        <w:numPr>
          <w:ilvl w:val="1"/>
          <w:numId w:val="1"/>
        </w:numPr>
        <w:outlineLvl w:val="0"/>
      </w:pPr>
      <w:r>
        <w:t xml:space="preserve">Genetic = Origins </w:t>
      </w:r>
    </w:p>
    <w:p w:rsidR="004D4E93" w:rsidRDefault="004D4E93" w:rsidP="004D4E93">
      <w:pPr>
        <w:pStyle w:val="NoSpacing"/>
        <w:numPr>
          <w:ilvl w:val="1"/>
          <w:numId w:val="1"/>
        </w:numPr>
        <w:outlineLvl w:val="0"/>
      </w:pPr>
      <w:r>
        <w:t>Phylogeny = Hypothesized evolutionary history of a group of taxa</w:t>
      </w:r>
    </w:p>
    <w:p w:rsidR="004D4E93" w:rsidRDefault="004D4E93" w:rsidP="004D4E93">
      <w:pPr>
        <w:pStyle w:val="NoSpacing"/>
        <w:numPr>
          <w:ilvl w:val="1"/>
          <w:numId w:val="1"/>
        </w:numPr>
        <w:outlineLvl w:val="0"/>
      </w:pPr>
      <w:r>
        <w:t xml:space="preserve">Phylogenetic tree </w:t>
      </w:r>
    </w:p>
    <w:p w:rsidR="004D4E93" w:rsidRDefault="004D4E93" w:rsidP="004D4E93">
      <w:pPr>
        <w:pStyle w:val="NoSpacing"/>
        <w:numPr>
          <w:ilvl w:val="2"/>
          <w:numId w:val="1"/>
        </w:numPr>
        <w:outlineLvl w:val="0"/>
      </w:pPr>
      <w:r>
        <w:t xml:space="preserve">Branch = Evolutionary lineage </w:t>
      </w:r>
    </w:p>
    <w:p w:rsidR="004D4E93" w:rsidRDefault="004D4E93" w:rsidP="004D4E93">
      <w:pPr>
        <w:pStyle w:val="NoSpacing"/>
        <w:numPr>
          <w:ilvl w:val="2"/>
          <w:numId w:val="1"/>
        </w:numPr>
        <w:outlineLvl w:val="0"/>
      </w:pPr>
      <w:r>
        <w:t>Node = Point where lineage splits into two</w:t>
      </w:r>
    </w:p>
    <w:p w:rsidR="00FD0B39" w:rsidRDefault="00FD0B39" w:rsidP="004D4E93">
      <w:pPr>
        <w:pStyle w:val="NoSpacing"/>
        <w:numPr>
          <w:ilvl w:val="2"/>
          <w:numId w:val="1"/>
        </w:numPr>
        <w:outlineLvl w:val="0"/>
      </w:pPr>
      <w:r>
        <w:t xml:space="preserve">Tips = Currently living </w:t>
      </w:r>
    </w:p>
    <w:p w:rsidR="00767604" w:rsidRDefault="00767604" w:rsidP="00767604">
      <w:pPr>
        <w:pStyle w:val="NoSpacing"/>
        <w:numPr>
          <w:ilvl w:val="1"/>
          <w:numId w:val="1"/>
        </w:numPr>
        <w:outlineLvl w:val="0"/>
      </w:pPr>
      <w:r>
        <w:t xml:space="preserve">Ancestral and Derived traits </w:t>
      </w:r>
    </w:p>
    <w:p w:rsidR="00767604" w:rsidRDefault="00767604" w:rsidP="00767604">
      <w:pPr>
        <w:pStyle w:val="NoSpacing"/>
        <w:numPr>
          <w:ilvl w:val="2"/>
          <w:numId w:val="1"/>
        </w:numPr>
        <w:outlineLvl w:val="0"/>
      </w:pPr>
      <w:r>
        <w:t>Depends on the group in question as it can be ancestral for one group but derived for another</w:t>
      </w:r>
    </w:p>
    <w:p w:rsidR="00767604" w:rsidRDefault="00767604" w:rsidP="00767604">
      <w:pPr>
        <w:pStyle w:val="NoSpacing"/>
        <w:numPr>
          <w:ilvl w:val="2"/>
          <w:numId w:val="1"/>
        </w:numPr>
        <w:outlineLvl w:val="0"/>
      </w:pPr>
      <w:r>
        <w:t>Derived traits are not present in common ancestors (after node)</w:t>
      </w:r>
    </w:p>
    <w:p w:rsidR="00767604" w:rsidRDefault="00767604" w:rsidP="00767604">
      <w:pPr>
        <w:pStyle w:val="NoSpacing"/>
        <w:numPr>
          <w:ilvl w:val="2"/>
          <w:numId w:val="1"/>
        </w:numPr>
        <w:outlineLvl w:val="0"/>
      </w:pPr>
      <w:r>
        <w:t>Ancestral traits were present in common ancestors (before node)</w:t>
      </w:r>
    </w:p>
    <w:p w:rsidR="00DE1D72" w:rsidRDefault="00DE1D72" w:rsidP="00DE1D72">
      <w:pPr>
        <w:pStyle w:val="NoSpacing"/>
        <w:numPr>
          <w:ilvl w:val="0"/>
          <w:numId w:val="1"/>
        </w:numPr>
        <w:outlineLvl w:val="0"/>
      </w:pPr>
      <w:r>
        <w:t xml:space="preserve">Types of Phylogenetic trees </w:t>
      </w:r>
    </w:p>
    <w:p w:rsidR="00DE1D72" w:rsidRDefault="00DE1D72" w:rsidP="00DE1D72">
      <w:pPr>
        <w:pStyle w:val="NoSpacing"/>
        <w:numPr>
          <w:ilvl w:val="1"/>
          <w:numId w:val="1"/>
        </w:numPr>
        <w:outlineLvl w:val="0"/>
      </w:pPr>
      <w:proofErr w:type="spellStart"/>
      <w:r>
        <w:t>Cladogram</w:t>
      </w:r>
      <w:proofErr w:type="spellEnd"/>
      <w:r>
        <w:t xml:space="preserve"> </w:t>
      </w:r>
    </w:p>
    <w:p w:rsidR="00DE1D72" w:rsidRDefault="00DE1D72" w:rsidP="00DE1D72">
      <w:pPr>
        <w:pStyle w:val="NoSpacing"/>
        <w:numPr>
          <w:ilvl w:val="2"/>
          <w:numId w:val="1"/>
        </w:numPr>
        <w:outlineLvl w:val="0"/>
      </w:pPr>
      <w:r>
        <w:t>Shows nested clades</w:t>
      </w:r>
    </w:p>
    <w:p w:rsidR="00DE1D72" w:rsidRDefault="00DE1D72" w:rsidP="00DE1D72">
      <w:pPr>
        <w:pStyle w:val="NoSpacing"/>
        <w:numPr>
          <w:ilvl w:val="2"/>
          <w:numId w:val="1"/>
        </w:numPr>
        <w:outlineLvl w:val="0"/>
      </w:pPr>
      <w:r>
        <w:t xml:space="preserve">Doesn’t have axes X or Y </w:t>
      </w:r>
    </w:p>
    <w:p w:rsidR="00DE1D72" w:rsidRDefault="00DE1D72" w:rsidP="00DE1D72">
      <w:pPr>
        <w:pStyle w:val="NoSpacing"/>
        <w:numPr>
          <w:ilvl w:val="2"/>
          <w:numId w:val="1"/>
        </w:numPr>
        <w:outlineLvl w:val="0"/>
      </w:pPr>
      <w:r>
        <w:t>Can only convey information from nodes and lines</w:t>
      </w:r>
    </w:p>
    <w:p w:rsidR="00DE1D72" w:rsidRDefault="00DE1D72" w:rsidP="00DE1D72">
      <w:pPr>
        <w:pStyle w:val="NoSpacing"/>
        <w:numPr>
          <w:ilvl w:val="2"/>
          <w:numId w:val="1"/>
        </w:numPr>
        <w:outlineLvl w:val="0"/>
      </w:pPr>
      <w:r>
        <w:t>There is no time line of the speciation events, just a relative order</w:t>
      </w:r>
    </w:p>
    <w:p w:rsidR="00DE1D72" w:rsidRDefault="00DE1D72" w:rsidP="00DE1D72">
      <w:pPr>
        <w:pStyle w:val="NoSpacing"/>
        <w:numPr>
          <w:ilvl w:val="3"/>
          <w:numId w:val="1"/>
        </w:numPr>
        <w:outlineLvl w:val="0"/>
      </w:pPr>
      <w:r>
        <w:t>Branch lengths have no meaning</w:t>
      </w:r>
    </w:p>
    <w:p w:rsidR="00DE1D72" w:rsidRDefault="00DE1D72" w:rsidP="00DE1D72">
      <w:pPr>
        <w:pStyle w:val="NoSpacing"/>
        <w:numPr>
          <w:ilvl w:val="1"/>
          <w:numId w:val="1"/>
        </w:numPr>
        <w:outlineLvl w:val="0"/>
      </w:pPr>
      <w:proofErr w:type="spellStart"/>
      <w:r>
        <w:t>Ultrametric</w:t>
      </w:r>
      <w:proofErr w:type="spellEnd"/>
      <w:r>
        <w:t xml:space="preserve"> tree </w:t>
      </w:r>
    </w:p>
    <w:p w:rsidR="00DE1D72" w:rsidRDefault="00DE1D72" w:rsidP="00DE1D72">
      <w:pPr>
        <w:pStyle w:val="NoSpacing"/>
        <w:numPr>
          <w:ilvl w:val="2"/>
          <w:numId w:val="1"/>
        </w:numPr>
        <w:outlineLvl w:val="0"/>
      </w:pPr>
      <w:r>
        <w:t xml:space="preserve">Rate of change is constant </w:t>
      </w:r>
    </w:p>
    <w:p w:rsidR="00DE1D72" w:rsidRDefault="00DE1D72" w:rsidP="00DE1D72">
      <w:pPr>
        <w:pStyle w:val="NoSpacing"/>
        <w:numPr>
          <w:ilvl w:val="2"/>
          <w:numId w:val="1"/>
        </w:numPr>
        <w:outlineLvl w:val="0"/>
      </w:pPr>
      <w:r>
        <w:t>Branch length reflects time</w:t>
      </w:r>
    </w:p>
    <w:p w:rsidR="00767604" w:rsidRDefault="00767604" w:rsidP="00DE1D72">
      <w:pPr>
        <w:pStyle w:val="NoSpacing"/>
        <w:numPr>
          <w:ilvl w:val="2"/>
          <w:numId w:val="1"/>
        </w:numPr>
        <w:outlineLvl w:val="0"/>
      </w:pPr>
      <w:r>
        <w:t xml:space="preserve">Provides only RELATIVE time compared to nearby nodes </w:t>
      </w:r>
    </w:p>
    <w:p w:rsidR="00DE1D72" w:rsidRDefault="00DE1D72" w:rsidP="00DE1D72">
      <w:pPr>
        <w:pStyle w:val="NoSpacing"/>
        <w:numPr>
          <w:ilvl w:val="1"/>
          <w:numId w:val="1"/>
        </w:numPr>
        <w:outlineLvl w:val="0"/>
      </w:pPr>
      <w:r>
        <w:t>Additive tree</w:t>
      </w:r>
    </w:p>
    <w:p w:rsidR="00DE1D72" w:rsidRDefault="00DE1D72" w:rsidP="00DE1D72">
      <w:pPr>
        <w:pStyle w:val="NoSpacing"/>
        <w:numPr>
          <w:ilvl w:val="2"/>
          <w:numId w:val="1"/>
        </w:numPr>
        <w:outlineLvl w:val="0"/>
      </w:pPr>
      <w:r>
        <w:t xml:space="preserve">Branch length represent the amount of sequence change </w:t>
      </w:r>
    </w:p>
    <w:p w:rsidR="00767604" w:rsidRDefault="00767604" w:rsidP="00DE1D72">
      <w:pPr>
        <w:pStyle w:val="NoSpacing"/>
        <w:numPr>
          <w:ilvl w:val="2"/>
          <w:numId w:val="1"/>
        </w:numPr>
        <w:outlineLvl w:val="0"/>
      </w:pPr>
      <w:r>
        <w:t xml:space="preserve">One lineage may be under strong selection, so that genetic change is increased </w:t>
      </w:r>
    </w:p>
    <w:p w:rsidR="00767604" w:rsidRDefault="00767604" w:rsidP="00767604">
      <w:pPr>
        <w:pStyle w:val="NoSpacing"/>
        <w:numPr>
          <w:ilvl w:val="0"/>
          <w:numId w:val="1"/>
        </w:numPr>
        <w:outlineLvl w:val="0"/>
      </w:pPr>
      <w:r>
        <w:t xml:space="preserve">Types of groups </w:t>
      </w:r>
    </w:p>
    <w:p w:rsidR="00767604" w:rsidRDefault="00767604" w:rsidP="00767604">
      <w:pPr>
        <w:pStyle w:val="NoSpacing"/>
        <w:numPr>
          <w:ilvl w:val="1"/>
          <w:numId w:val="1"/>
        </w:numPr>
        <w:outlineLvl w:val="0"/>
      </w:pPr>
      <w:r>
        <w:t>Monophyletic group (Clade)</w:t>
      </w:r>
    </w:p>
    <w:p w:rsidR="00767604" w:rsidRDefault="00767604" w:rsidP="00767604">
      <w:pPr>
        <w:pStyle w:val="NoSpacing"/>
        <w:numPr>
          <w:ilvl w:val="2"/>
          <w:numId w:val="1"/>
        </w:numPr>
        <w:outlineLvl w:val="0"/>
      </w:pPr>
      <w:r>
        <w:t xml:space="preserve">A common ancestor and includes all taxa </w:t>
      </w:r>
      <w:r w:rsidR="008F09C0">
        <w:t xml:space="preserve">(descendants) </w:t>
      </w:r>
      <w:r>
        <w:t>pertaining to that common ancestor</w:t>
      </w:r>
    </w:p>
    <w:p w:rsidR="00767604" w:rsidRDefault="00767604" w:rsidP="00767604">
      <w:pPr>
        <w:pStyle w:val="NoSpacing"/>
        <w:numPr>
          <w:ilvl w:val="2"/>
          <w:numId w:val="1"/>
        </w:numPr>
        <w:outlineLvl w:val="0"/>
      </w:pPr>
      <w:r>
        <w:lastRenderedPageBreak/>
        <w:t xml:space="preserve">Easy way to remember is that this forms a </w:t>
      </w:r>
      <w:r>
        <w:rPr>
          <w:b/>
        </w:rPr>
        <w:t xml:space="preserve">triangle </w:t>
      </w:r>
      <w:r>
        <w:t>with the common ancestor as the bottom tip</w:t>
      </w:r>
    </w:p>
    <w:p w:rsidR="008F09C0" w:rsidRDefault="008F09C0" w:rsidP="008F09C0">
      <w:pPr>
        <w:pStyle w:val="NoSpacing"/>
        <w:numPr>
          <w:ilvl w:val="1"/>
          <w:numId w:val="1"/>
        </w:numPr>
        <w:outlineLvl w:val="0"/>
      </w:pPr>
      <w:r>
        <w:t xml:space="preserve">Paraphyletic group </w:t>
      </w:r>
    </w:p>
    <w:p w:rsidR="008F09C0" w:rsidRDefault="008F09C0" w:rsidP="008F09C0">
      <w:pPr>
        <w:pStyle w:val="NoSpacing"/>
        <w:numPr>
          <w:ilvl w:val="2"/>
          <w:numId w:val="1"/>
        </w:numPr>
        <w:outlineLvl w:val="0"/>
      </w:pPr>
      <w:r>
        <w:t xml:space="preserve">A common ancestor which includes </w:t>
      </w:r>
      <w:r>
        <w:rPr>
          <w:b/>
        </w:rPr>
        <w:t xml:space="preserve">not </w:t>
      </w:r>
      <w:r>
        <w:t xml:space="preserve">all of the taxa (descendants) pertaining to the common ancestor </w:t>
      </w:r>
    </w:p>
    <w:p w:rsidR="008F09C0" w:rsidRDefault="008F09C0" w:rsidP="008F09C0">
      <w:pPr>
        <w:pStyle w:val="NoSpacing"/>
        <w:numPr>
          <w:ilvl w:val="1"/>
          <w:numId w:val="1"/>
        </w:numPr>
        <w:outlineLvl w:val="0"/>
      </w:pPr>
      <w:r>
        <w:t xml:space="preserve">Polyphyletic group </w:t>
      </w:r>
    </w:p>
    <w:p w:rsidR="008F09C0" w:rsidRDefault="008F09C0" w:rsidP="008F09C0">
      <w:pPr>
        <w:pStyle w:val="NoSpacing"/>
        <w:numPr>
          <w:ilvl w:val="2"/>
          <w:numId w:val="1"/>
        </w:numPr>
        <w:outlineLvl w:val="0"/>
      </w:pPr>
      <w:r>
        <w:t xml:space="preserve">A group which does not include a common ancestor, in fact it this group can cross lines of descent </w:t>
      </w:r>
    </w:p>
    <w:p w:rsidR="008F09C0" w:rsidRDefault="008F09C0" w:rsidP="008F09C0">
      <w:pPr>
        <w:pStyle w:val="NoSpacing"/>
        <w:numPr>
          <w:ilvl w:val="2"/>
          <w:numId w:val="1"/>
        </w:numPr>
        <w:outlineLvl w:val="0"/>
      </w:pPr>
      <w:r>
        <w:t>This group must be grouped due to convergent traits</w:t>
      </w:r>
    </w:p>
    <w:p w:rsidR="008F09C0" w:rsidRDefault="008F09C0" w:rsidP="008F09C0">
      <w:pPr>
        <w:pStyle w:val="NoSpacing"/>
        <w:numPr>
          <w:ilvl w:val="3"/>
          <w:numId w:val="1"/>
        </w:numPr>
        <w:outlineLvl w:val="0"/>
      </w:pPr>
      <w:r>
        <w:t>Shared derived traits evolved but are independent of ancestor</w:t>
      </w:r>
    </w:p>
    <w:p w:rsidR="008F09C0" w:rsidRDefault="008F09C0" w:rsidP="008F09C0">
      <w:pPr>
        <w:pStyle w:val="NoSpacing"/>
        <w:numPr>
          <w:ilvl w:val="2"/>
          <w:numId w:val="1"/>
        </w:numPr>
        <w:outlineLvl w:val="0"/>
      </w:pPr>
      <w:r>
        <w:t>Evolved under similar environments so therefore got the same trait but not due to ancestry</w:t>
      </w:r>
    </w:p>
    <w:p w:rsidR="008F09C0" w:rsidRDefault="008F09C0" w:rsidP="008F09C0">
      <w:pPr>
        <w:pStyle w:val="NoSpacing"/>
        <w:numPr>
          <w:ilvl w:val="2"/>
          <w:numId w:val="1"/>
        </w:numPr>
        <w:outlineLvl w:val="0"/>
      </w:pPr>
      <w:r>
        <w:t xml:space="preserve">Analogous traits </w:t>
      </w:r>
    </w:p>
    <w:p w:rsidR="008F09C0" w:rsidRDefault="008F09C0" w:rsidP="008F09C0">
      <w:pPr>
        <w:pStyle w:val="NoSpacing"/>
        <w:numPr>
          <w:ilvl w:val="3"/>
          <w:numId w:val="1"/>
        </w:numPr>
        <w:outlineLvl w:val="0"/>
      </w:pPr>
      <w:r>
        <w:t>Similar function but different structure and evolutionary origin</w:t>
      </w:r>
    </w:p>
    <w:p w:rsidR="008F09C0" w:rsidRDefault="008F09C0" w:rsidP="008F09C0">
      <w:pPr>
        <w:pStyle w:val="NoSpacing"/>
        <w:numPr>
          <w:ilvl w:val="3"/>
          <w:numId w:val="1"/>
        </w:numPr>
        <w:outlineLvl w:val="0"/>
      </w:pPr>
      <w:r>
        <w:t>Such as wings in bats, and birds</w:t>
      </w:r>
    </w:p>
    <w:p w:rsidR="008F09C0" w:rsidRDefault="008F09C0" w:rsidP="008F09C0">
      <w:pPr>
        <w:pStyle w:val="NoSpacing"/>
        <w:numPr>
          <w:ilvl w:val="4"/>
          <w:numId w:val="1"/>
        </w:numPr>
        <w:outlineLvl w:val="0"/>
      </w:pPr>
      <w:r>
        <w:t xml:space="preserve">Same function but different structure and different evolutionary origin since they arose independently </w:t>
      </w:r>
    </w:p>
    <w:p w:rsidR="007171CD" w:rsidRDefault="007171CD" w:rsidP="007171CD">
      <w:pPr>
        <w:pStyle w:val="NoSpacing"/>
        <w:numPr>
          <w:ilvl w:val="0"/>
          <w:numId w:val="1"/>
        </w:numPr>
        <w:outlineLvl w:val="0"/>
      </w:pPr>
      <w:r>
        <w:t xml:space="preserve">Resolving classification and phylogeny </w:t>
      </w:r>
    </w:p>
    <w:p w:rsidR="007171CD" w:rsidRDefault="007171CD" w:rsidP="007171CD">
      <w:pPr>
        <w:pStyle w:val="NoSpacing"/>
        <w:numPr>
          <w:ilvl w:val="1"/>
          <w:numId w:val="1"/>
        </w:numPr>
        <w:outlineLvl w:val="0"/>
      </w:pPr>
      <w:r>
        <w:t xml:space="preserve">Linnaean approach </w:t>
      </w:r>
    </w:p>
    <w:p w:rsidR="007171CD" w:rsidRDefault="007171CD" w:rsidP="007171CD">
      <w:pPr>
        <w:pStyle w:val="NoSpacing"/>
        <w:numPr>
          <w:ilvl w:val="2"/>
          <w:numId w:val="1"/>
        </w:numPr>
        <w:outlineLvl w:val="0"/>
      </w:pPr>
      <w:r>
        <w:t>Organisms grouped by shard characteristics</w:t>
      </w:r>
    </w:p>
    <w:p w:rsidR="007171CD" w:rsidRDefault="007171CD" w:rsidP="007171CD">
      <w:pPr>
        <w:pStyle w:val="NoSpacing"/>
        <w:numPr>
          <w:ilvl w:val="2"/>
          <w:numId w:val="1"/>
        </w:numPr>
        <w:outlineLvl w:val="0"/>
      </w:pPr>
      <w:r>
        <w:t xml:space="preserve">Example </w:t>
      </w:r>
    </w:p>
    <w:p w:rsidR="007171CD" w:rsidRDefault="007171CD" w:rsidP="007171CD">
      <w:pPr>
        <w:pStyle w:val="NoSpacing"/>
        <w:numPr>
          <w:ilvl w:val="3"/>
          <w:numId w:val="1"/>
        </w:numPr>
        <w:outlineLvl w:val="0"/>
      </w:pPr>
      <w:r>
        <w:t xml:space="preserve">Birds not a part of reptiles </w:t>
      </w:r>
    </w:p>
    <w:p w:rsidR="007171CD" w:rsidRDefault="007171CD" w:rsidP="007171CD">
      <w:pPr>
        <w:pStyle w:val="NoSpacing"/>
        <w:numPr>
          <w:ilvl w:val="1"/>
          <w:numId w:val="1"/>
        </w:numPr>
        <w:outlineLvl w:val="0"/>
      </w:pPr>
      <w:r>
        <w:t xml:space="preserve">Darwinian approach </w:t>
      </w:r>
    </w:p>
    <w:p w:rsidR="007171CD" w:rsidRDefault="007171CD" w:rsidP="007171CD">
      <w:pPr>
        <w:pStyle w:val="NoSpacing"/>
        <w:numPr>
          <w:ilvl w:val="2"/>
          <w:numId w:val="1"/>
        </w:numPr>
        <w:outlineLvl w:val="0"/>
      </w:pPr>
      <w:r>
        <w:t>Shared characteristics are due to common ancestry</w:t>
      </w:r>
    </w:p>
    <w:p w:rsidR="007171CD" w:rsidRDefault="007171CD" w:rsidP="007171CD">
      <w:pPr>
        <w:pStyle w:val="NoSpacing"/>
        <w:numPr>
          <w:ilvl w:val="2"/>
          <w:numId w:val="1"/>
        </w:numPr>
        <w:outlineLvl w:val="0"/>
      </w:pPr>
      <w:r>
        <w:t>Example</w:t>
      </w:r>
    </w:p>
    <w:p w:rsidR="007171CD" w:rsidRDefault="007171CD" w:rsidP="007171CD">
      <w:pPr>
        <w:pStyle w:val="NoSpacing"/>
        <w:numPr>
          <w:ilvl w:val="3"/>
          <w:numId w:val="1"/>
        </w:numPr>
        <w:outlineLvl w:val="0"/>
      </w:pPr>
      <w:r>
        <w:t>Birds are reptiles due to shared common ancestry</w:t>
      </w:r>
    </w:p>
    <w:p w:rsidR="0064780C" w:rsidRDefault="0064780C" w:rsidP="0064780C">
      <w:pPr>
        <w:pStyle w:val="NoSpacing"/>
        <w:numPr>
          <w:ilvl w:val="1"/>
          <w:numId w:val="1"/>
        </w:numPr>
        <w:outlineLvl w:val="0"/>
      </w:pPr>
      <w:r>
        <w:t xml:space="preserve">Taxonomy naming </w:t>
      </w:r>
    </w:p>
    <w:p w:rsidR="0064780C" w:rsidRDefault="0064780C" w:rsidP="0064780C">
      <w:pPr>
        <w:pStyle w:val="NoSpacing"/>
        <w:numPr>
          <w:ilvl w:val="2"/>
          <w:numId w:val="1"/>
        </w:numPr>
        <w:outlineLvl w:val="0"/>
      </w:pPr>
      <w:r>
        <w:t xml:space="preserve">Some species are just now to be found of common ancestry to odd taxa such as birds in reptiles </w:t>
      </w:r>
    </w:p>
    <w:p w:rsidR="0064780C" w:rsidRDefault="0064780C" w:rsidP="0064780C">
      <w:pPr>
        <w:pStyle w:val="NoSpacing"/>
        <w:numPr>
          <w:ilvl w:val="2"/>
          <w:numId w:val="1"/>
        </w:numPr>
        <w:outlineLvl w:val="0"/>
      </w:pPr>
      <w:r>
        <w:t xml:space="preserve">This would ultimately mess up the naming and cause groups to be paraphyletic </w:t>
      </w:r>
    </w:p>
    <w:p w:rsidR="0064780C" w:rsidRDefault="0064780C" w:rsidP="0064780C">
      <w:pPr>
        <w:pStyle w:val="NoSpacing"/>
        <w:numPr>
          <w:ilvl w:val="2"/>
          <w:numId w:val="1"/>
        </w:numPr>
        <w:outlineLvl w:val="0"/>
      </w:pPr>
      <w:r>
        <w:t xml:space="preserve">So what </w:t>
      </w:r>
      <w:proofErr w:type="spellStart"/>
      <w:r>
        <w:t>cladisticians</w:t>
      </w:r>
      <w:proofErr w:type="spellEnd"/>
      <w:r>
        <w:t xml:space="preserve"> would do is combine the names of the families so the family name would be a mix of birds and reptiles </w:t>
      </w:r>
    </w:p>
    <w:p w:rsidR="007954DE" w:rsidRDefault="007954DE" w:rsidP="007954DE">
      <w:pPr>
        <w:pStyle w:val="NoSpacing"/>
        <w:outlineLvl w:val="0"/>
      </w:pPr>
      <w:r>
        <w:t>Lecture 26 – Phylogenetic Trees II</w:t>
      </w:r>
    </w:p>
    <w:p w:rsidR="007954DE" w:rsidRDefault="007954DE" w:rsidP="007954DE">
      <w:pPr>
        <w:pStyle w:val="NoSpacing"/>
        <w:numPr>
          <w:ilvl w:val="0"/>
          <w:numId w:val="1"/>
        </w:numPr>
        <w:outlineLvl w:val="0"/>
      </w:pPr>
      <w:r>
        <w:t xml:space="preserve">Tree Terminology </w:t>
      </w:r>
    </w:p>
    <w:p w:rsidR="007954DE" w:rsidRDefault="007954DE" w:rsidP="007954DE">
      <w:pPr>
        <w:pStyle w:val="NoSpacing"/>
        <w:numPr>
          <w:ilvl w:val="1"/>
          <w:numId w:val="1"/>
        </w:numPr>
        <w:outlineLvl w:val="0"/>
      </w:pPr>
      <w:proofErr w:type="spellStart"/>
      <w:r>
        <w:t>Plesiomorphy</w:t>
      </w:r>
      <w:proofErr w:type="spellEnd"/>
    </w:p>
    <w:p w:rsidR="007954DE" w:rsidRDefault="007954DE" w:rsidP="007954DE">
      <w:pPr>
        <w:pStyle w:val="NoSpacing"/>
        <w:numPr>
          <w:ilvl w:val="2"/>
          <w:numId w:val="1"/>
        </w:numPr>
        <w:outlineLvl w:val="0"/>
      </w:pPr>
      <w:r>
        <w:t xml:space="preserve">Ancestral trait </w:t>
      </w:r>
    </w:p>
    <w:p w:rsidR="007954DE" w:rsidRDefault="007954DE" w:rsidP="007954DE">
      <w:pPr>
        <w:pStyle w:val="NoSpacing"/>
        <w:numPr>
          <w:ilvl w:val="1"/>
          <w:numId w:val="1"/>
        </w:numPr>
        <w:outlineLvl w:val="0"/>
      </w:pPr>
      <w:proofErr w:type="spellStart"/>
      <w:r>
        <w:t>Apomorhphy</w:t>
      </w:r>
      <w:proofErr w:type="spellEnd"/>
      <w:r>
        <w:t xml:space="preserve"> </w:t>
      </w:r>
    </w:p>
    <w:p w:rsidR="007954DE" w:rsidRDefault="007954DE" w:rsidP="007954DE">
      <w:pPr>
        <w:pStyle w:val="NoSpacing"/>
        <w:numPr>
          <w:ilvl w:val="2"/>
          <w:numId w:val="1"/>
        </w:numPr>
        <w:outlineLvl w:val="0"/>
      </w:pPr>
      <w:r>
        <w:t xml:space="preserve">Derived trait </w:t>
      </w:r>
    </w:p>
    <w:p w:rsidR="007954DE" w:rsidRDefault="007954DE" w:rsidP="007954DE">
      <w:pPr>
        <w:pStyle w:val="NoSpacing"/>
        <w:numPr>
          <w:ilvl w:val="1"/>
          <w:numId w:val="1"/>
        </w:numPr>
        <w:outlineLvl w:val="0"/>
      </w:pPr>
      <w:proofErr w:type="spellStart"/>
      <w:r>
        <w:t>Symplesiomorphy</w:t>
      </w:r>
      <w:proofErr w:type="spellEnd"/>
      <w:r>
        <w:t xml:space="preserve"> </w:t>
      </w:r>
    </w:p>
    <w:p w:rsidR="007954DE" w:rsidRDefault="007954DE" w:rsidP="007954DE">
      <w:pPr>
        <w:pStyle w:val="NoSpacing"/>
        <w:numPr>
          <w:ilvl w:val="2"/>
          <w:numId w:val="1"/>
        </w:numPr>
        <w:outlineLvl w:val="0"/>
      </w:pPr>
      <w:r>
        <w:t xml:space="preserve">Shared ancestral trait </w:t>
      </w:r>
    </w:p>
    <w:p w:rsidR="007954DE" w:rsidRDefault="007954DE" w:rsidP="007954DE">
      <w:pPr>
        <w:pStyle w:val="NoSpacing"/>
        <w:numPr>
          <w:ilvl w:val="2"/>
          <w:numId w:val="1"/>
        </w:numPr>
        <w:outlineLvl w:val="0"/>
      </w:pPr>
      <w:r>
        <w:t xml:space="preserve">Found at the bottom of the tree, which everyone has </w:t>
      </w:r>
    </w:p>
    <w:p w:rsidR="007954DE" w:rsidRDefault="007954DE" w:rsidP="007954DE">
      <w:pPr>
        <w:pStyle w:val="NoSpacing"/>
        <w:numPr>
          <w:ilvl w:val="1"/>
          <w:numId w:val="1"/>
        </w:numPr>
        <w:outlineLvl w:val="0"/>
      </w:pPr>
      <w:proofErr w:type="spellStart"/>
      <w:r>
        <w:t>Synapomorphy</w:t>
      </w:r>
      <w:proofErr w:type="spellEnd"/>
      <w:r>
        <w:t xml:space="preserve"> </w:t>
      </w:r>
    </w:p>
    <w:p w:rsidR="007954DE" w:rsidRDefault="007954DE" w:rsidP="007954DE">
      <w:pPr>
        <w:pStyle w:val="NoSpacing"/>
        <w:numPr>
          <w:ilvl w:val="2"/>
          <w:numId w:val="1"/>
        </w:numPr>
        <w:outlineLvl w:val="0"/>
      </w:pPr>
      <w:r>
        <w:t xml:space="preserve">Shared derived trait </w:t>
      </w:r>
    </w:p>
    <w:p w:rsidR="007954DE" w:rsidRDefault="007954DE" w:rsidP="007954DE">
      <w:pPr>
        <w:pStyle w:val="NoSpacing"/>
        <w:numPr>
          <w:ilvl w:val="1"/>
          <w:numId w:val="1"/>
        </w:numPr>
        <w:outlineLvl w:val="0"/>
      </w:pPr>
      <w:proofErr w:type="spellStart"/>
      <w:r>
        <w:lastRenderedPageBreak/>
        <w:t>Homoplasy</w:t>
      </w:r>
      <w:proofErr w:type="spellEnd"/>
      <w:r>
        <w:t xml:space="preserve"> </w:t>
      </w:r>
    </w:p>
    <w:p w:rsidR="007954DE" w:rsidRDefault="007954DE" w:rsidP="007954DE">
      <w:pPr>
        <w:pStyle w:val="NoSpacing"/>
        <w:numPr>
          <w:ilvl w:val="2"/>
          <w:numId w:val="1"/>
        </w:numPr>
        <w:outlineLvl w:val="0"/>
      </w:pPr>
      <w:r>
        <w:t xml:space="preserve">A shared trait resulting from convergent evolution (analogous traits) or a reversal where a trait returns to ancestral form </w:t>
      </w:r>
    </w:p>
    <w:p w:rsidR="007954DE" w:rsidRDefault="007954DE" w:rsidP="007954DE">
      <w:pPr>
        <w:pStyle w:val="NoSpacing"/>
        <w:numPr>
          <w:ilvl w:val="2"/>
          <w:numId w:val="1"/>
        </w:numPr>
        <w:outlineLvl w:val="0"/>
      </w:pPr>
      <w:r>
        <w:t>Polyphyletic group</w:t>
      </w:r>
    </w:p>
    <w:p w:rsidR="007954DE" w:rsidRDefault="007954DE" w:rsidP="007954DE">
      <w:pPr>
        <w:pStyle w:val="NoSpacing"/>
        <w:numPr>
          <w:ilvl w:val="1"/>
          <w:numId w:val="1"/>
        </w:numPr>
        <w:outlineLvl w:val="0"/>
      </w:pPr>
      <w:proofErr w:type="spellStart"/>
      <w:r>
        <w:t>Autopomorphy</w:t>
      </w:r>
      <w:proofErr w:type="spellEnd"/>
    </w:p>
    <w:p w:rsidR="007954DE" w:rsidRDefault="007954DE" w:rsidP="007954DE">
      <w:pPr>
        <w:pStyle w:val="NoSpacing"/>
        <w:numPr>
          <w:ilvl w:val="2"/>
          <w:numId w:val="1"/>
        </w:numPr>
        <w:outlineLvl w:val="0"/>
      </w:pPr>
      <w:r>
        <w:t>A derived trait unique to a single terminal group</w:t>
      </w:r>
    </w:p>
    <w:p w:rsidR="007954DE" w:rsidRDefault="007954DE" w:rsidP="007954DE">
      <w:pPr>
        <w:pStyle w:val="NoSpacing"/>
        <w:numPr>
          <w:ilvl w:val="0"/>
          <w:numId w:val="1"/>
        </w:numPr>
        <w:outlineLvl w:val="0"/>
      </w:pPr>
      <w:r>
        <w:t>Rooted Trees</w:t>
      </w:r>
    </w:p>
    <w:p w:rsidR="007954DE" w:rsidRDefault="007954DE" w:rsidP="007954DE">
      <w:pPr>
        <w:pStyle w:val="NoSpacing"/>
        <w:numPr>
          <w:ilvl w:val="1"/>
          <w:numId w:val="4"/>
        </w:numPr>
        <w:outlineLvl w:val="0"/>
      </w:pPr>
      <w:r>
        <w:t>Select characteristics</w:t>
      </w:r>
    </w:p>
    <w:p w:rsidR="007954DE" w:rsidRDefault="007954DE" w:rsidP="007954DE">
      <w:pPr>
        <w:pStyle w:val="NoSpacing"/>
        <w:numPr>
          <w:ilvl w:val="1"/>
          <w:numId w:val="4"/>
        </w:numPr>
        <w:outlineLvl w:val="0"/>
      </w:pPr>
      <w:r>
        <w:t xml:space="preserve">Select an </w:t>
      </w:r>
      <w:proofErr w:type="spellStart"/>
      <w:r>
        <w:t>outgroup</w:t>
      </w:r>
      <w:proofErr w:type="spellEnd"/>
      <w:r>
        <w:t xml:space="preserve"> to root tree </w:t>
      </w:r>
    </w:p>
    <w:p w:rsidR="007954DE" w:rsidRDefault="007954DE" w:rsidP="007954DE">
      <w:pPr>
        <w:pStyle w:val="NoSpacing"/>
        <w:numPr>
          <w:ilvl w:val="1"/>
          <w:numId w:val="4"/>
        </w:numPr>
        <w:outlineLvl w:val="0"/>
      </w:pPr>
      <w:r>
        <w:t xml:space="preserve">Code the characteristics </w:t>
      </w:r>
    </w:p>
    <w:p w:rsidR="007954DE" w:rsidRDefault="007954DE" w:rsidP="007954DE">
      <w:pPr>
        <w:pStyle w:val="NoSpacing"/>
        <w:numPr>
          <w:ilvl w:val="1"/>
          <w:numId w:val="4"/>
        </w:numPr>
        <w:outlineLvl w:val="0"/>
      </w:pPr>
      <w:r>
        <w:t xml:space="preserve">Build candidate trees </w:t>
      </w:r>
    </w:p>
    <w:p w:rsidR="007954DE" w:rsidRDefault="007954DE" w:rsidP="007954DE">
      <w:pPr>
        <w:pStyle w:val="NoSpacing"/>
        <w:numPr>
          <w:ilvl w:val="1"/>
          <w:numId w:val="4"/>
        </w:numPr>
        <w:outlineLvl w:val="0"/>
      </w:pPr>
      <w:r>
        <w:t xml:space="preserve">Map characteristics on trees </w:t>
      </w:r>
    </w:p>
    <w:p w:rsidR="007954DE" w:rsidRDefault="007954DE" w:rsidP="007954DE">
      <w:pPr>
        <w:pStyle w:val="NoSpacing"/>
        <w:numPr>
          <w:ilvl w:val="1"/>
          <w:numId w:val="4"/>
        </w:numPr>
        <w:outlineLvl w:val="0"/>
      </w:pPr>
      <w:r>
        <w:t xml:space="preserve">Select the best tree </w:t>
      </w:r>
    </w:p>
    <w:p w:rsidR="007954DE" w:rsidRDefault="007954DE" w:rsidP="007954DE">
      <w:pPr>
        <w:pStyle w:val="NoSpacing"/>
        <w:numPr>
          <w:ilvl w:val="0"/>
          <w:numId w:val="4"/>
        </w:numPr>
        <w:outlineLvl w:val="0"/>
      </w:pPr>
      <w:proofErr w:type="spellStart"/>
      <w:r>
        <w:t>Outgroups</w:t>
      </w:r>
      <w:proofErr w:type="spellEnd"/>
      <w:r>
        <w:t xml:space="preserve"> </w:t>
      </w:r>
      <w:r>
        <w:tab/>
      </w:r>
    </w:p>
    <w:p w:rsidR="007954DE" w:rsidRDefault="007954DE" w:rsidP="007954DE">
      <w:pPr>
        <w:pStyle w:val="NoSpacing"/>
        <w:numPr>
          <w:ilvl w:val="1"/>
          <w:numId w:val="6"/>
        </w:numPr>
        <w:outlineLvl w:val="0"/>
      </w:pPr>
      <w:r>
        <w:t>Every trait is ancestral</w:t>
      </w:r>
    </w:p>
    <w:p w:rsidR="00827136" w:rsidRDefault="00827136" w:rsidP="007954DE">
      <w:pPr>
        <w:pStyle w:val="NoSpacing"/>
        <w:numPr>
          <w:ilvl w:val="1"/>
          <w:numId w:val="6"/>
        </w:numPr>
        <w:outlineLvl w:val="0"/>
      </w:pPr>
      <w:r>
        <w:t xml:space="preserve">Closely related to </w:t>
      </w:r>
      <w:proofErr w:type="spellStart"/>
      <w:r>
        <w:t>ingroup</w:t>
      </w:r>
      <w:proofErr w:type="spellEnd"/>
      <w:r>
        <w:t xml:space="preserve"> but not included </w:t>
      </w:r>
    </w:p>
    <w:p w:rsidR="00827136" w:rsidRDefault="00827136" w:rsidP="007954DE">
      <w:pPr>
        <w:pStyle w:val="NoSpacing"/>
        <w:numPr>
          <w:ilvl w:val="1"/>
          <w:numId w:val="6"/>
        </w:numPr>
        <w:outlineLvl w:val="0"/>
      </w:pPr>
      <w:r>
        <w:t xml:space="preserve">Allows us to define which are derived and which are ancestral </w:t>
      </w:r>
    </w:p>
    <w:p w:rsidR="00827136" w:rsidRDefault="00827136" w:rsidP="007954DE">
      <w:pPr>
        <w:pStyle w:val="NoSpacing"/>
        <w:numPr>
          <w:ilvl w:val="1"/>
          <w:numId w:val="6"/>
        </w:numPr>
        <w:outlineLvl w:val="0"/>
      </w:pPr>
      <w:r>
        <w:t xml:space="preserve">Provides directionality </w:t>
      </w:r>
    </w:p>
    <w:p w:rsidR="00827136" w:rsidRDefault="00827136" w:rsidP="00827136">
      <w:pPr>
        <w:pStyle w:val="NoSpacing"/>
        <w:numPr>
          <w:ilvl w:val="2"/>
          <w:numId w:val="6"/>
        </w:numPr>
        <w:outlineLvl w:val="0"/>
      </w:pPr>
      <w:r>
        <w:t xml:space="preserve">No </w:t>
      </w:r>
      <w:proofErr w:type="spellStart"/>
      <w:r>
        <w:t>outgroup</w:t>
      </w:r>
      <w:proofErr w:type="spellEnd"/>
      <w:r>
        <w:t xml:space="preserve"> (unrooted tree)</w:t>
      </w:r>
    </w:p>
    <w:p w:rsidR="00406238" w:rsidRDefault="00406238" w:rsidP="00406238">
      <w:pPr>
        <w:pStyle w:val="NoSpacing"/>
        <w:numPr>
          <w:ilvl w:val="0"/>
          <w:numId w:val="6"/>
        </w:numPr>
        <w:outlineLvl w:val="0"/>
      </w:pPr>
      <w:r>
        <w:t xml:space="preserve">Choosing the best tree </w:t>
      </w:r>
    </w:p>
    <w:p w:rsidR="00406238" w:rsidRDefault="00406238" w:rsidP="00406238">
      <w:pPr>
        <w:pStyle w:val="NoSpacing"/>
        <w:numPr>
          <w:ilvl w:val="1"/>
          <w:numId w:val="6"/>
        </w:numPr>
        <w:outlineLvl w:val="0"/>
      </w:pPr>
      <w:r>
        <w:t>Count the number of traits on the page, and check for duplicates the absolute best tree for 5 traits would account for only 5 changes</w:t>
      </w:r>
    </w:p>
    <w:p w:rsidR="00DE7904" w:rsidRDefault="00DE7904" w:rsidP="00406238">
      <w:pPr>
        <w:pStyle w:val="NoSpacing"/>
        <w:numPr>
          <w:ilvl w:val="1"/>
          <w:numId w:val="6"/>
        </w:numPr>
        <w:outlineLvl w:val="0"/>
      </w:pPr>
      <w:r>
        <w:t xml:space="preserve">Obtain the lowest </w:t>
      </w:r>
      <w:proofErr w:type="spellStart"/>
      <w:r>
        <w:t>homoplasy</w:t>
      </w:r>
      <w:proofErr w:type="spellEnd"/>
      <w:r>
        <w:t xml:space="preserve"> as possible!</w:t>
      </w:r>
    </w:p>
    <w:p w:rsidR="00DE7904" w:rsidRDefault="00DE7904" w:rsidP="00406238">
      <w:pPr>
        <w:pStyle w:val="NoSpacing"/>
        <w:numPr>
          <w:ilvl w:val="1"/>
          <w:numId w:val="6"/>
        </w:numPr>
        <w:outlineLvl w:val="0"/>
      </w:pPr>
      <w:r>
        <w:t xml:space="preserve">Fewest changes and the most simple </w:t>
      </w:r>
    </w:p>
    <w:p w:rsidR="00827136" w:rsidRDefault="00827136" w:rsidP="00406238">
      <w:pPr>
        <w:pStyle w:val="NoSpacing"/>
        <w:numPr>
          <w:ilvl w:val="1"/>
          <w:numId w:val="6"/>
        </w:numPr>
        <w:outlineLvl w:val="0"/>
      </w:pPr>
      <w:r>
        <w:t xml:space="preserve">Statistical approaches </w:t>
      </w:r>
    </w:p>
    <w:p w:rsidR="00827136" w:rsidRDefault="00827136" w:rsidP="00827136">
      <w:pPr>
        <w:pStyle w:val="NoSpacing"/>
        <w:numPr>
          <w:ilvl w:val="2"/>
          <w:numId w:val="6"/>
        </w:numPr>
        <w:outlineLvl w:val="0"/>
      </w:pPr>
      <w:r>
        <w:t xml:space="preserve">Maximum likelihood </w:t>
      </w:r>
    </w:p>
    <w:p w:rsidR="00827136" w:rsidRDefault="00827136" w:rsidP="00827136">
      <w:pPr>
        <w:pStyle w:val="NoSpacing"/>
        <w:numPr>
          <w:ilvl w:val="3"/>
          <w:numId w:val="6"/>
        </w:numPr>
        <w:outlineLvl w:val="0"/>
      </w:pPr>
      <w:r>
        <w:t xml:space="preserve">Identifies similarities amoung all possible trees and uses them to assign probabilities to individuals </w:t>
      </w:r>
    </w:p>
    <w:p w:rsidR="00827136" w:rsidRDefault="00827136" w:rsidP="00827136">
      <w:pPr>
        <w:pStyle w:val="NoSpacing"/>
        <w:numPr>
          <w:ilvl w:val="0"/>
          <w:numId w:val="6"/>
        </w:numPr>
        <w:outlineLvl w:val="0"/>
      </w:pPr>
      <w:r>
        <w:t xml:space="preserve">Selecting Characteristics </w:t>
      </w:r>
    </w:p>
    <w:p w:rsidR="00827136" w:rsidRDefault="00827136" w:rsidP="00827136">
      <w:pPr>
        <w:pStyle w:val="NoSpacing"/>
        <w:numPr>
          <w:ilvl w:val="1"/>
          <w:numId w:val="6"/>
        </w:numPr>
        <w:outlineLvl w:val="0"/>
      </w:pPr>
      <w:r>
        <w:t xml:space="preserve">Discrete (Quantitative, coloration, </w:t>
      </w:r>
      <w:r>
        <w:rPr>
          <w:b/>
        </w:rPr>
        <w:t xml:space="preserve">not </w:t>
      </w:r>
      <w:r>
        <w:t>size, yes or no)</w:t>
      </w:r>
    </w:p>
    <w:p w:rsidR="00827136" w:rsidRDefault="00827136" w:rsidP="00827136">
      <w:pPr>
        <w:pStyle w:val="NoSpacing"/>
        <w:numPr>
          <w:ilvl w:val="2"/>
          <w:numId w:val="6"/>
        </w:numPr>
        <w:outlineLvl w:val="0"/>
      </w:pPr>
      <w:r>
        <w:t xml:space="preserve">No argument </w:t>
      </w:r>
    </w:p>
    <w:p w:rsidR="00827136" w:rsidRDefault="00827136" w:rsidP="00827136">
      <w:pPr>
        <w:pStyle w:val="NoSpacing"/>
        <w:numPr>
          <w:ilvl w:val="2"/>
          <w:numId w:val="6"/>
        </w:numPr>
        <w:outlineLvl w:val="0"/>
      </w:pPr>
      <w:r>
        <w:t>More than just two</w:t>
      </w:r>
    </w:p>
    <w:p w:rsidR="00827136" w:rsidRDefault="00827136" w:rsidP="00827136">
      <w:pPr>
        <w:pStyle w:val="NoSpacing"/>
        <w:numPr>
          <w:ilvl w:val="1"/>
          <w:numId w:val="6"/>
        </w:numPr>
        <w:outlineLvl w:val="0"/>
      </w:pPr>
      <w:r>
        <w:t>Homologous traits</w:t>
      </w:r>
    </w:p>
    <w:p w:rsidR="00827136" w:rsidRDefault="00827136" w:rsidP="00827136">
      <w:pPr>
        <w:pStyle w:val="NoSpacing"/>
        <w:numPr>
          <w:ilvl w:val="2"/>
          <w:numId w:val="6"/>
        </w:numPr>
        <w:outlineLvl w:val="0"/>
      </w:pPr>
      <w:r>
        <w:t xml:space="preserve">Same structure different function </w:t>
      </w:r>
    </w:p>
    <w:p w:rsidR="00827136" w:rsidRDefault="00827136" w:rsidP="00827136">
      <w:pPr>
        <w:pStyle w:val="NoSpacing"/>
        <w:numPr>
          <w:ilvl w:val="2"/>
          <w:numId w:val="6"/>
        </w:numPr>
        <w:outlineLvl w:val="0"/>
      </w:pPr>
      <w:r>
        <w:t xml:space="preserve">Common ancestry but functionally different </w:t>
      </w:r>
    </w:p>
    <w:p w:rsidR="00827136" w:rsidRDefault="00827136" w:rsidP="00827136">
      <w:pPr>
        <w:pStyle w:val="NoSpacing"/>
        <w:numPr>
          <w:ilvl w:val="1"/>
          <w:numId w:val="6"/>
        </w:numPr>
        <w:outlineLvl w:val="0"/>
      </w:pPr>
      <w:r>
        <w:t>Independent from each other</w:t>
      </w:r>
    </w:p>
    <w:p w:rsidR="00827136" w:rsidRDefault="00827136" w:rsidP="00827136">
      <w:pPr>
        <w:pStyle w:val="NoSpacing"/>
        <w:numPr>
          <w:ilvl w:val="2"/>
          <w:numId w:val="6"/>
        </w:numPr>
        <w:outlineLvl w:val="0"/>
      </w:pPr>
      <w:r>
        <w:t>The evolution of one trait should not correlate with the evolution of the other</w:t>
      </w:r>
    </w:p>
    <w:p w:rsidR="00827136" w:rsidRDefault="00827136" w:rsidP="00827136">
      <w:pPr>
        <w:pStyle w:val="NoSpacing"/>
        <w:numPr>
          <w:ilvl w:val="1"/>
          <w:numId w:val="6"/>
        </w:numPr>
        <w:outlineLvl w:val="0"/>
      </w:pPr>
      <w:r>
        <w:t xml:space="preserve">Shared and derived </w:t>
      </w:r>
    </w:p>
    <w:p w:rsidR="00827136" w:rsidRDefault="00827136" w:rsidP="00827136">
      <w:pPr>
        <w:pStyle w:val="NoSpacing"/>
        <w:numPr>
          <w:ilvl w:val="0"/>
          <w:numId w:val="6"/>
        </w:numPr>
        <w:outlineLvl w:val="0"/>
      </w:pPr>
      <w:r>
        <w:t xml:space="preserve">Personalized Rooted Tree Procedure </w:t>
      </w:r>
    </w:p>
    <w:p w:rsidR="00827136" w:rsidRDefault="00827136" w:rsidP="00827136">
      <w:pPr>
        <w:pStyle w:val="NoSpacing"/>
        <w:numPr>
          <w:ilvl w:val="1"/>
          <w:numId w:val="6"/>
        </w:numPr>
        <w:outlineLvl w:val="0"/>
      </w:pPr>
      <w:r>
        <w:t xml:space="preserve">Select and code for characteristics </w:t>
      </w:r>
    </w:p>
    <w:p w:rsidR="00827136" w:rsidRDefault="00827136" w:rsidP="00827136">
      <w:pPr>
        <w:pStyle w:val="NoSpacing"/>
        <w:numPr>
          <w:ilvl w:val="1"/>
          <w:numId w:val="6"/>
        </w:numPr>
        <w:outlineLvl w:val="0"/>
      </w:pPr>
      <w:r>
        <w:t xml:space="preserve">Place </w:t>
      </w:r>
      <w:proofErr w:type="spellStart"/>
      <w:r>
        <w:t>outgroup</w:t>
      </w:r>
      <w:proofErr w:type="spellEnd"/>
      <w:r>
        <w:t xml:space="preserve"> as the first branch off of tree </w:t>
      </w:r>
    </w:p>
    <w:p w:rsidR="00827136" w:rsidRDefault="00827136" w:rsidP="00827136">
      <w:pPr>
        <w:pStyle w:val="NoSpacing"/>
        <w:numPr>
          <w:ilvl w:val="1"/>
          <w:numId w:val="6"/>
        </w:numPr>
        <w:outlineLvl w:val="0"/>
      </w:pPr>
      <w:r>
        <w:t xml:space="preserve">Then place the taxa which has the </w:t>
      </w:r>
      <w:r>
        <w:rPr>
          <w:b/>
        </w:rPr>
        <w:t>most</w:t>
      </w:r>
      <w:r>
        <w:t xml:space="preserve"> ancestral traits (most related to </w:t>
      </w:r>
      <w:proofErr w:type="spellStart"/>
      <w:r>
        <w:t>outgroup</w:t>
      </w:r>
      <w:proofErr w:type="spellEnd"/>
      <w:r>
        <w:t>)</w:t>
      </w:r>
    </w:p>
    <w:p w:rsidR="00827136" w:rsidRDefault="00827136" w:rsidP="00827136">
      <w:pPr>
        <w:pStyle w:val="NoSpacing"/>
        <w:numPr>
          <w:ilvl w:val="1"/>
          <w:numId w:val="6"/>
        </w:numPr>
        <w:outlineLvl w:val="0"/>
      </w:pPr>
      <w:r>
        <w:lastRenderedPageBreak/>
        <w:t xml:space="preserve">Then place taxa relative to the relatedness to the </w:t>
      </w:r>
      <w:proofErr w:type="spellStart"/>
      <w:r>
        <w:t>outgroup</w:t>
      </w:r>
      <w:proofErr w:type="spellEnd"/>
    </w:p>
    <w:p w:rsidR="00827136" w:rsidRDefault="008C6158" w:rsidP="00827136">
      <w:pPr>
        <w:pStyle w:val="NoSpacing"/>
        <w:numPr>
          <w:ilvl w:val="1"/>
          <w:numId w:val="6"/>
        </w:numPr>
        <w:outlineLvl w:val="0"/>
      </w:pPr>
      <w:r>
        <w:t>Begin to write the numbers of the traits all at the branch directly below the taxa</w:t>
      </w:r>
    </w:p>
    <w:p w:rsidR="008C6158" w:rsidRDefault="008C6158" w:rsidP="00827136">
      <w:pPr>
        <w:pStyle w:val="NoSpacing"/>
        <w:numPr>
          <w:ilvl w:val="1"/>
          <w:numId w:val="6"/>
        </w:numPr>
        <w:outlineLvl w:val="0"/>
      </w:pPr>
      <w:r>
        <w:t xml:space="preserve">Then start to eliminate ones that can fall to a lower branch </w:t>
      </w:r>
    </w:p>
    <w:p w:rsidR="008C6158" w:rsidRDefault="008C6158" w:rsidP="00827136">
      <w:pPr>
        <w:pStyle w:val="NoSpacing"/>
        <w:numPr>
          <w:ilvl w:val="1"/>
          <w:numId w:val="6"/>
        </w:numPr>
        <w:outlineLvl w:val="0"/>
      </w:pPr>
      <w:r>
        <w:t xml:space="preserve">Count the </w:t>
      </w:r>
      <w:proofErr w:type="spellStart"/>
      <w:r>
        <w:t>homoplasiy</w:t>
      </w:r>
      <w:proofErr w:type="spellEnd"/>
      <w:r>
        <w:t xml:space="preserve"> and swap around some taxa, usually near the end of the tree </w:t>
      </w:r>
    </w:p>
    <w:p w:rsidR="008C6158" w:rsidRDefault="008C6158" w:rsidP="00827136">
      <w:pPr>
        <w:pStyle w:val="NoSpacing"/>
        <w:numPr>
          <w:ilvl w:val="1"/>
          <w:numId w:val="6"/>
        </w:numPr>
        <w:outlineLvl w:val="0"/>
      </w:pPr>
      <w:r>
        <w:t>Determine the best tree</w:t>
      </w:r>
    </w:p>
    <w:p w:rsidR="008C6158" w:rsidRDefault="008C6158" w:rsidP="008C6158">
      <w:pPr>
        <w:pStyle w:val="NoSpacing"/>
        <w:numPr>
          <w:ilvl w:val="0"/>
          <w:numId w:val="6"/>
        </w:numPr>
        <w:outlineLvl w:val="0"/>
      </w:pPr>
      <w:r>
        <w:t xml:space="preserve">Rooted vs Unrooted trees </w:t>
      </w:r>
    </w:p>
    <w:p w:rsidR="008C6158" w:rsidRDefault="008C6158" w:rsidP="008C6158">
      <w:pPr>
        <w:pStyle w:val="NoSpacing"/>
        <w:numPr>
          <w:ilvl w:val="1"/>
          <w:numId w:val="6"/>
        </w:numPr>
        <w:outlineLvl w:val="0"/>
      </w:pPr>
      <w:r>
        <w:t>Unrooted lacks direction</w:t>
      </w:r>
    </w:p>
    <w:p w:rsidR="008C6158" w:rsidRDefault="008C6158" w:rsidP="008C6158">
      <w:pPr>
        <w:pStyle w:val="NoSpacing"/>
        <w:numPr>
          <w:ilvl w:val="2"/>
          <w:numId w:val="6"/>
        </w:numPr>
        <w:outlineLvl w:val="0"/>
      </w:pPr>
      <w:r>
        <w:t>Cannot make inferences regarding the relationships between taxa</w:t>
      </w:r>
    </w:p>
    <w:p w:rsidR="008C6158" w:rsidRDefault="008C6158" w:rsidP="008C6158">
      <w:pPr>
        <w:pStyle w:val="NoSpacing"/>
        <w:numPr>
          <w:ilvl w:val="1"/>
          <w:numId w:val="6"/>
        </w:numPr>
        <w:outlineLvl w:val="0"/>
      </w:pPr>
      <w:r>
        <w:t xml:space="preserve">Rooted tree has some sense of </w:t>
      </w:r>
      <w:r>
        <w:rPr>
          <w:b/>
        </w:rPr>
        <w:t xml:space="preserve">relative </w:t>
      </w:r>
      <w:r>
        <w:t xml:space="preserve">time, we will know that A diverged before B </w:t>
      </w:r>
      <w:proofErr w:type="spellStart"/>
      <w:r>
        <w:t>etc</w:t>
      </w:r>
      <w:proofErr w:type="spellEnd"/>
    </w:p>
    <w:p w:rsidR="008C6158" w:rsidRDefault="008C6158" w:rsidP="008C6158">
      <w:pPr>
        <w:pStyle w:val="NoSpacing"/>
        <w:numPr>
          <w:ilvl w:val="1"/>
          <w:numId w:val="6"/>
        </w:numPr>
        <w:outlineLvl w:val="0"/>
      </w:pPr>
      <w:r>
        <w:t>Can’t cut and paste across internodes</w:t>
      </w:r>
    </w:p>
    <w:p w:rsidR="008C6158" w:rsidRDefault="008C6158" w:rsidP="008C6158">
      <w:pPr>
        <w:pStyle w:val="NoSpacing"/>
        <w:numPr>
          <w:ilvl w:val="0"/>
          <w:numId w:val="6"/>
        </w:numPr>
        <w:outlineLvl w:val="0"/>
      </w:pPr>
      <w:r>
        <w:t xml:space="preserve">Rooting the unrooted tree </w:t>
      </w:r>
    </w:p>
    <w:p w:rsidR="008C6158" w:rsidRDefault="008C6158" w:rsidP="008C6158">
      <w:pPr>
        <w:pStyle w:val="NoSpacing"/>
        <w:numPr>
          <w:ilvl w:val="1"/>
          <w:numId w:val="6"/>
        </w:numPr>
        <w:outlineLvl w:val="0"/>
      </w:pPr>
      <w:r>
        <w:t>The number of possible rooted trees is equal to:</w:t>
      </w:r>
    </w:p>
    <w:p w:rsidR="008C6158" w:rsidRDefault="008C6158" w:rsidP="008C6158">
      <w:pPr>
        <w:pStyle w:val="NoSpacing"/>
        <w:numPr>
          <w:ilvl w:val="1"/>
          <w:numId w:val="6"/>
        </w:numPr>
        <w:outlineLvl w:val="0"/>
      </w:pPr>
      <w:r>
        <w:t>2n-3</w:t>
      </w:r>
    </w:p>
    <w:p w:rsidR="008C6158" w:rsidRDefault="008C6158" w:rsidP="008C6158">
      <w:pPr>
        <w:pStyle w:val="NoSpacing"/>
        <w:numPr>
          <w:ilvl w:val="2"/>
          <w:numId w:val="6"/>
        </w:numPr>
        <w:outlineLvl w:val="0"/>
      </w:pPr>
      <w:r>
        <w:t xml:space="preserve">Where n is the number of taxa </w:t>
      </w:r>
    </w:p>
    <w:p w:rsidR="008C6158" w:rsidRDefault="008C6158" w:rsidP="008C6158">
      <w:pPr>
        <w:pStyle w:val="NoSpacing"/>
        <w:numPr>
          <w:ilvl w:val="1"/>
          <w:numId w:val="6"/>
        </w:numPr>
        <w:outlineLvl w:val="0"/>
      </w:pPr>
      <w:r>
        <w:t>Example – 4 Taxa</w:t>
      </w:r>
    </w:p>
    <w:p w:rsidR="008C6158" w:rsidRDefault="008C6158" w:rsidP="008C6158">
      <w:pPr>
        <w:pStyle w:val="NoSpacing"/>
        <w:numPr>
          <w:ilvl w:val="2"/>
          <w:numId w:val="6"/>
        </w:numPr>
        <w:outlineLvl w:val="0"/>
      </w:pPr>
      <w:r>
        <w:t>2*4-3=5</w:t>
      </w:r>
    </w:p>
    <w:p w:rsidR="008C6158" w:rsidRDefault="008C6158" w:rsidP="008C6158">
      <w:pPr>
        <w:pStyle w:val="NoSpacing"/>
        <w:numPr>
          <w:ilvl w:val="1"/>
          <w:numId w:val="6"/>
        </w:numPr>
        <w:outlineLvl w:val="0"/>
      </w:pPr>
      <w:r>
        <w:t xml:space="preserve">A root may </w:t>
      </w:r>
      <w:r w:rsidR="00606526">
        <w:t>be</w:t>
      </w:r>
      <w:r>
        <w:t xml:space="preserve"> any one of the branches</w:t>
      </w:r>
      <w:r w:rsidR="00606526">
        <w:t>/internode</w:t>
      </w:r>
    </w:p>
    <w:p w:rsidR="00606526" w:rsidRDefault="00606526" w:rsidP="00606526">
      <w:pPr>
        <w:pStyle w:val="NoSpacing"/>
        <w:numPr>
          <w:ilvl w:val="2"/>
          <w:numId w:val="6"/>
        </w:numPr>
        <w:outlineLvl w:val="0"/>
      </w:pPr>
      <w:r>
        <w:t>Bend the structure at any branch</w:t>
      </w:r>
    </w:p>
    <w:p w:rsidR="00606526" w:rsidRDefault="00606526" w:rsidP="00606526">
      <w:pPr>
        <w:pStyle w:val="NoSpacing"/>
        <w:numPr>
          <w:ilvl w:val="0"/>
          <w:numId w:val="6"/>
        </w:numPr>
        <w:outlineLvl w:val="0"/>
      </w:pPr>
      <w:r>
        <w:t xml:space="preserve">How to build an unrooted tree </w:t>
      </w:r>
    </w:p>
    <w:p w:rsidR="00606526" w:rsidRDefault="00606526" w:rsidP="00606526">
      <w:pPr>
        <w:pStyle w:val="NoSpacing"/>
        <w:numPr>
          <w:ilvl w:val="1"/>
          <w:numId w:val="6"/>
        </w:numPr>
        <w:outlineLvl w:val="0"/>
      </w:pPr>
      <w:r>
        <w:t>Draw all possible trees</w:t>
      </w:r>
    </w:p>
    <w:p w:rsidR="00606526" w:rsidRDefault="00606526" w:rsidP="00606526">
      <w:pPr>
        <w:pStyle w:val="NoSpacing"/>
        <w:numPr>
          <w:ilvl w:val="2"/>
          <w:numId w:val="6"/>
        </w:numPr>
        <w:outlineLvl w:val="0"/>
      </w:pPr>
      <w:r>
        <w:t>Can be less than taxa number since some are the same just rotated around an axis</w:t>
      </w:r>
    </w:p>
    <w:p w:rsidR="000B2F7E" w:rsidRDefault="000B2F7E" w:rsidP="000B2F7E">
      <w:pPr>
        <w:pStyle w:val="NoSpacing"/>
        <w:outlineLvl w:val="0"/>
      </w:pPr>
      <w:r>
        <w:t xml:space="preserve">Lecture 27 – Origins of Life </w:t>
      </w:r>
    </w:p>
    <w:p w:rsidR="000B2F7E" w:rsidRDefault="000B2F7E" w:rsidP="000B2F7E">
      <w:pPr>
        <w:pStyle w:val="NoSpacing"/>
        <w:numPr>
          <w:ilvl w:val="0"/>
          <w:numId w:val="6"/>
        </w:numPr>
        <w:outlineLvl w:val="0"/>
      </w:pPr>
      <w:r>
        <w:t>What do all organisms have in common?</w:t>
      </w:r>
    </w:p>
    <w:p w:rsidR="000B2F7E" w:rsidRDefault="000B2F7E" w:rsidP="000B2F7E">
      <w:pPr>
        <w:pStyle w:val="NoSpacing"/>
        <w:numPr>
          <w:ilvl w:val="1"/>
          <w:numId w:val="6"/>
        </w:numPr>
        <w:outlineLvl w:val="0"/>
      </w:pPr>
      <w:r>
        <w:t xml:space="preserve">Universal Genetic code </w:t>
      </w:r>
    </w:p>
    <w:p w:rsidR="000B2F7E" w:rsidRDefault="000B2F7E" w:rsidP="000B2F7E">
      <w:pPr>
        <w:pStyle w:val="NoSpacing"/>
        <w:numPr>
          <w:ilvl w:val="2"/>
          <w:numId w:val="6"/>
        </w:numPr>
        <w:outlineLvl w:val="0"/>
      </w:pPr>
      <w:r>
        <w:t>Each triplet codes for the same amino acids in all organisms</w:t>
      </w:r>
    </w:p>
    <w:p w:rsidR="000B2F7E" w:rsidRDefault="000B2F7E" w:rsidP="000B2F7E">
      <w:pPr>
        <w:pStyle w:val="NoSpacing"/>
        <w:numPr>
          <w:ilvl w:val="1"/>
          <w:numId w:val="6"/>
        </w:numPr>
        <w:outlineLvl w:val="0"/>
      </w:pPr>
      <w:r>
        <w:t xml:space="preserve">Ribosomes  </w:t>
      </w:r>
    </w:p>
    <w:p w:rsidR="000B2F7E" w:rsidRDefault="000B2F7E" w:rsidP="000B2F7E">
      <w:pPr>
        <w:pStyle w:val="NoSpacing"/>
        <w:numPr>
          <w:ilvl w:val="2"/>
          <w:numId w:val="6"/>
        </w:numPr>
        <w:outlineLvl w:val="0"/>
      </w:pPr>
      <w:r>
        <w:t xml:space="preserve">All have ribosomes with same structure and function </w:t>
      </w:r>
    </w:p>
    <w:p w:rsidR="000B2F7E" w:rsidRDefault="000B2F7E" w:rsidP="000B2F7E">
      <w:pPr>
        <w:pStyle w:val="NoSpacing"/>
        <w:numPr>
          <w:ilvl w:val="1"/>
          <w:numId w:val="6"/>
        </w:numPr>
        <w:outlineLvl w:val="0"/>
      </w:pPr>
      <w:r>
        <w:t xml:space="preserve">Tree of life </w:t>
      </w:r>
    </w:p>
    <w:p w:rsidR="000B2F7E" w:rsidRDefault="000B2F7E" w:rsidP="000B2F7E">
      <w:pPr>
        <w:pStyle w:val="NoSpacing"/>
        <w:numPr>
          <w:ilvl w:val="2"/>
          <w:numId w:val="6"/>
        </w:numPr>
        <w:outlineLvl w:val="0"/>
      </w:pPr>
      <w:r>
        <w:t xml:space="preserve">Genetic analysis determined that we all came from a single common ancestor </w:t>
      </w:r>
    </w:p>
    <w:p w:rsidR="000B2F7E" w:rsidRDefault="000B2F7E" w:rsidP="000B2F7E">
      <w:pPr>
        <w:pStyle w:val="NoSpacing"/>
        <w:numPr>
          <w:ilvl w:val="2"/>
          <w:numId w:val="6"/>
        </w:numPr>
        <w:outlineLvl w:val="0"/>
      </w:pPr>
      <w:r>
        <w:t xml:space="preserve">Eukaryotes are sister taxa to </w:t>
      </w:r>
      <w:proofErr w:type="spellStart"/>
      <w:r>
        <w:t>Archaea</w:t>
      </w:r>
      <w:proofErr w:type="spellEnd"/>
      <w:r>
        <w:t xml:space="preserve"> </w:t>
      </w:r>
    </w:p>
    <w:p w:rsidR="000B2F7E" w:rsidRDefault="000B2F7E" w:rsidP="000B2F7E">
      <w:pPr>
        <w:pStyle w:val="NoSpacing"/>
        <w:numPr>
          <w:ilvl w:val="0"/>
          <w:numId w:val="6"/>
        </w:numPr>
        <w:outlineLvl w:val="0"/>
      </w:pPr>
      <w:r>
        <w:t>Earliest limit for life?</w:t>
      </w:r>
    </w:p>
    <w:p w:rsidR="000B2F7E" w:rsidRDefault="000B2F7E" w:rsidP="000B2F7E">
      <w:pPr>
        <w:pStyle w:val="NoSpacing"/>
        <w:numPr>
          <w:ilvl w:val="1"/>
          <w:numId w:val="6"/>
        </w:numPr>
        <w:outlineLvl w:val="0"/>
      </w:pPr>
      <w:r>
        <w:t xml:space="preserve">Oldest rock on earth is 4.03 billion years old </w:t>
      </w:r>
    </w:p>
    <w:p w:rsidR="000B2F7E" w:rsidRDefault="000B2F7E" w:rsidP="000B2F7E">
      <w:pPr>
        <w:pStyle w:val="NoSpacing"/>
        <w:numPr>
          <w:ilvl w:val="1"/>
          <w:numId w:val="6"/>
        </w:numPr>
        <w:outlineLvl w:val="0"/>
      </w:pPr>
      <w:r>
        <w:t>These are lava rock so there can be rock even older</w:t>
      </w:r>
    </w:p>
    <w:p w:rsidR="000B2F7E" w:rsidRDefault="000B2F7E" w:rsidP="000B2F7E">
      <w:pPr>
        <w:pStyle w:val="NoSpacing"/>
        <w:numPr>
          <w:ilvl w:val="1"/>
          <w:numId w:val="6"/>
        </w:numPr>
        <w:outlineLvl w:val="0"/>
      </w:pPr>
      <w:r>
        <w:t xml:space="preserve">Earth is greater than 4.03 billion years old </w:t>
      </w:r>
    </w:p>
    <w:p w:rsidR="00195772" w:rsidRDefault="00195772" w:rsidP="00195772">
      <w:pPr>
        <w:pStyle w:val="NoSpacing"/>
        <w:numPr>
          <w:ilvl w:val="2"/>
          <w:numId w:val="6"/>
        </w:numPr>
        <w:outlineLvl w:val="0"/>
      </w:pPr>
      <w:r>
        <w:t>Meteorites have been found to date around 4.5 billion years ago</w:t>
      </w:r>
    </w:p>
    <w:p w:rsidR="00195772" w:rsidRDefault="00195772" w:rsidP="00195772">
      <w:pPr>
        <w:pStyle w:val="NoSpacing"/>
        <w:numPr>
          <w:ilvl w:val="2"/>
          <w:numId w:val="6"/>
        </w:numPr>
        <w:outlineLvl w:val="0"/>
      </w:pPr>
      <w:r>
        <w:t xml:space="preserve">So the solar system is said to be 4.5 billion years old </w:t>
      </w:r>
    </w:p>
    <w:p w:rsidR="00195772" w:rsidRDefault="00195772" w:rsidP="00195772">
      <w:pPr>
        <w:pStyle w:val="NoSpacing"/>
        <w:numPr>
          <w:ilvl w:val="1"/>
          <w:numId w:val="6"/>
        </w:numPr>
        <w:outlineLvl w:val="0"/>
      </w:pPr>
      <w:r>
        <w:t>Life must have started after the earth was born</w:t>
      </w:r>
    </w:p>
    <w:p w:rsidR="00195772" w:rsidRDefault="00195772" w:rsidP="00195772">
      <w:pPr>
        <w:pStyle w:val="NoSpacing"/>
        <w:numPr>
          <w:ilvl w:val="2"/>
          <w:numId w:val="6"/>
        </w:numPr>
        <w:outlineLvl w:val="0"/>
      </w:pPr>
      <w:r>
        <w:t>The reason is from 4.5 billion years ago to 4 billion years meteors were impacting the earth so frequently that each time the entire water content just vaporized</w:t>
      </w:r>
    </w:p>
    <w:p w:rsidR="00195772" w:rsidRDefault="00195772" w:rsidP="00195772">
      <w:pPr>
        <w:pStyle w:val="NoSpacing"/>
        <w:numPr>
          <w:ilvl w:val="2"/>
          <w:numId w:val="6"/>
        </w:numPr>
        <w:outlineLvl w:val="0"/>
      </w:pPr>
      <w:r>
        <w:lastRenderedPageBreak/>
        <w:t>Life started in water so there must have been water present until 4 billion years ago</w:t>
      </w:r>
    </w:p>
    <w:p w:rsidR="009C49F1" w:rsidRDefault="009C49F1" w:rsidP="009C49F1">
      <w:pPr>
        <w:pStyle w:val="NoSpacing"/>
        <w:numPr>
          <w:ilvl w:val="0"/>
          <w:numId w:val="6"/>
        </w:numPr>
        <w:outlineLvl w:val="0"/>
      </w:pPr>
      <w:r>
        <w:t>How did pre-biotic molecules arise?</w:t>
      </w:r>
    </w:p>
    <w:p w:rsidR="009C49F1" w:rsidRDefault="009C49F1" w:rsidP="009C49F1">
      <w:pPr>
        <w:pStyle w:val="NoSpacing"/>
        <w:numPr>
          <w:ilvl w:val="1"/>
          <w:numId w:val="6"/>
        </w:numPr>
        <w:outlineLvl w:val="0"/>
      </w:pPr>
      <w:r>
        <w:t>Hypotheses</w:t>
      </w:r>
    </w:p>
    <w:p w:rsidR="009C49F1" w:rsidRDefault="009C49F1" w:rsidP="009C49F1">
      <w:pPr>
        <w:pStyle w:val="NoSpacing"/>
        <w:numPr>
          <w:ilvl w:val="2"/>
          <w:numId w:val="4"/>
        </w:numPr>
        <w:outlineLvl w:val="0"/>
      </w:pPr>
      <w:r>
        <w:t>Spontaneous generation in a prebiotic soup</w:t>
      </w:r>
    </w:p>
    <w:p w:rsidR="009C49F1" w:rsidRDefault="009C49F1" w:rsidP="009C49F1">
      <w:pPr>
        <w:pStyle w:val="NoSpacing"/>
        <w:numPr>
          <w:ilvl w:val="3"/>
          <w:numId w:val="4"/>
        </w:numPr>
        <w:outlineLvl w:val="0"/>
      </w:pPr>
      <w:r>
        <w:t xml:space="preserve">Life started in oceans and life synthesized spontaneously </w:t>
      </w:r>
    </w:p>
    <w:p w:rsidR="009C49F1" w:rsidRDefault="009C49F1" w:rsidP="009C49F1">
      <w:pPr>
        <w:pStyle w:val="NoSpacing"/>
        <w:numPr>
          <w:ilvl w:val="2"/>
          <w:numId w:val="4"/>
        </w:numPr>
        <w:outlineLvl w:val="0"/>
      </w:pPr>
      <w:r>
        <w:t xml:space="preserve">Arrived on meteorites </w:t>
      </w:r>
    </w:p>
    <w:p w:rsidR="009C49F1" w:rsidRDefault="009C49F1" w:rsidP="009C49F1">
      <w:pPr>
        <w:pStyle w:val="NoSpacing"/>
        <w:numPr>
          <w:ilvl w:val="3"/>
          <w:numId w:val="4"/>
        </w:numPr>
        <w:outlineLvl w:val="0"/>
      </w:pPr>
      <w:r>
        <w:t xml:space="preserve">Precursors for life arrived on meteorites </w:t>
      </w:r>
    </w:p>
    <w:p w:rsidR="009C49F1" w:rsidRDefault="009C49F1" w:rsidP="009C49F1">
      <w:pPr>
        <w:pStyle w:val="NoSpacing"/>
        <w:numPr>
          <w:ilvl w:val="0"/>
          <w:numId w:val="11"/>
        </w:numPr>
        <w:outlineLvl w:val="0"/>
      </w:pPr>
      <w:r>
        <w:t>Support for the Spontaneous Generation</w:t>
      </w:r>
    </w:p>
    <w:p w:rsidR="009C49F1" w:rsidRDefault="009C49F1" w:rsidP="009C49F1">
      <w:pPr>
        <w:pStyle w:val="NoSpacing"/>
        <w:numPr>
          <w:ilvl w:val="3"/>
          <w:numId w:val="4"/>
        </w:numPr>
        <w:outlineLvl w:val="0"/>
      </w:pPr>
      <w:proofErr w:type="spellStart"/>
      <w:r>
        <w:t>Oparin</w:t>
      </w:r>
      <w:proofErr w:type="spellEnd"/>
      <w:r>
        <w:t xml:space="preserve">-Haldane hypothesis </w:t>
      </w:r>
    </w:p>
    <w:p w:rsidR="009C49F1" w:rsidRDefault="009C49F1" w:rsidP="009C49F1">
      <w:pPr>
        <w:pStyle w:val="NoSpacing"/>
        <w:numPr>
          <w:ilvl w:val="4"/>
          <w:numId w:val="7"/>
        </w:numPr>
        <w:outlineLvl w:val="0"/>
      </w:pPr>
      <w:r>
        <w:t xml:space="preserve">Earth had a reducing atmosphere of CH4, NH3, H2, H2O and an energy source which formed simple organic molecules </w:t>
      </w:r>
    </w:p>
    <w:p w:rsidR="009C49F1" w:rsidRDefault="009C49F1" w:rsidP="009C49F1">
      <w:pPr>
        <w:pStyle w:val="NoSpacing"/>
        <w:numPr>
          <w:ilvl w:val="4"/>
          <w:numId w:val="7"/>
        </w:numPr>
        <w:outlineLvl w:val="0"/>
      </w:pPr>
      <w:r>
        <w:t xml:space="preserve">Reducing is the donation of electrons </w:t>
      </w:r>
    </w:p>
    <w:p w:rsidR="009C49F1" w:rsidRDefault="009C49F1" w:rsidP="009C49F1">
      <w:pPr>
        <w:pStyle w:val="NoSpacing"/>
        <w:numPr>
          <w:ilvl w:val="3"/>
          <w:numId w:val="7"/>
        </w:numPr>
        <w:outlineLvl w:val="0"/>
      </w:pPr>
      <w:r>
        <w:t xml:space="preserve">Stanley Millers Apparatus </w:t>
      </w:r>
    </w:p>
    <w:p w:rsidR="009C49F1" w:rsidRDefault="009C49F1" w:rsidP="009C49F1">
      <w:pPr>
        <w:pStyle w:val="NoSpacing"/>
        <w:numPr>
          <w:ilvl w:val="4"/>
          <w:numId w:val="7"/>
        </w:numPr>
        <w:outlineLvl w:val="0"/>
      </w:pPr>
      <w:r>
        <w:t>Created closed system and heated ocean water to simulate atmospheric water</w:t>
      </w:r>
    </w:p>
    <w:p w:rsidR="009C49F1" w:rsidRDefault="009C49F1" w:rsidP="009C49F1">
      <w:pPr>
        <w:pStyle w:val="NoSpacing"/>
        <w:numPr>
          <w:ilvl w:val="4"/>
          <w:numId w:val="7"/>
        </w:numPr>
        <w:outlineLvl w:val="0"/>
      </w:pPr>
      <w:r>
        <w:t>Create a reducing atmosphere and provide energy source</w:t>
      </w:r>
    </w:p>
    <w:p w:rsidR="0001123F" w:rsidRDefault="0001123F" w:rsidP="009C49F1">
      <w:pPr>
        <w:pStyle w:val="NoSpacing"/>
        <w:numPr>
          <w:ilvl w:val="4"/>
          <w:numId w:val="7"/>
        </w:numPr>
        <w:outlineLvl w:val="0"/>
      </w:pPr>
      <w:r>
        <w:t>After this process they collected amino acids and nucleotides and sugars</w:t>
      </w:r>
    </w:p>
    <w:p w:rsidR="0001123F" w:rsidRDefault="0001123F" w:rsidP="009C49F1">
      <w:pPr>
        <w:pStyle w:val="NoSpacing"/>
        <w:numPr>
          <w:ilvl w:val="4"/>
          <w:numId w:val="7"/>
        </w:numPr>
        <w:outlineLvl w:val="0"/>
      </w:pPr>
      <w:r>
        <w:t>Negatives</w:t>
      </w:r>
    </w:p>
    <w:p w:rsidR="0001123F" w:rsidRDefault="0001123F" w:rsidP="0001123F">
      <w:pPr>
        <w:pStyle w:val="NoSpacing"/>
        <w:numPr>
          <w:ilvl w:val="5"/>
          <w:numId w:val="7"/>
        </w:numPr>
        <w:outlineLvl w:val="0"/>
      </w:pPr>
      <w:r>
        <w:t xml:space="preserve">Atmosphere may have not been reducing </w:t>
      </w:r>
    </w:p>
    <w:p w:rsidR="0001123F" w:rsidRDefault="0001123F" w:rsidP="0001123F">
      <w:pPr>
        <w:pStyle w:val="NoSpacing"/>
        <w:numPr>
          <w:ilvl w:val="5"/>
          <w:numId w:val="7"/>
        </w:numPr>
        <w:outlineLvl w:val="0"/>
      </w:pPr>
      <w:r>
        <w:t xml:space="preserve">Amino acids are relatively easy to make </w:t>
      </w:r>
    </w:p>
    <w:p w:rsidR="0001123F" w:rsidRDefault="0001123F" w:rsidP="0001123F">
      <w:pPr>
        <w:pStyle w:val="NoSpacing"/>
        <w:numPr>
          <w:ilvl w:val="5"/>
          <w:numId w:val="7"/>
        </w:numPr>
        <w:outlineLvl w:val="0"/>
      </w:pPr>
      <w:r>
        <w:t xml:space="preserve">Life may have evolved in pockets of conditions near volcanoes or sea vents </w:t>
      </w:r>
    </w:p>
    <w:p w:rsidR="0001123F" w:rsidRDefault="0001123F" w:rsidP="0001123F">
      <w:pPr>
        <w:pStyle w:val="NoSpacing"/>
        <w:numPr>
          <w:ilvl w:val="0"/>
          <w:numId w:val="11"/>
        </w:numPr>
        <w:outlineLvl w:val="0"/>
      </w:pPr>
      <w:proofErr w:type="spellStart"/>
      <w:r>
        <w:t>Muchison</w:t>
      </w:r>
      <w:proofErr w:type="spellEnd"/>
      <w:r>
        <w:t xml:space="preserve"> Meteorite </w:t>
      </w:r>
    </w:p>
    <w:p w:rsidR="0001123F" w:rsidRDefault="0001123F" w:rsidP="0001123F">
      <w:pPr>
        <w:pStyle w:val="NoSpacing"/>
        <w:numPr>
          <w:ilvl w:val="3"/>
          <w:numId w:val="7"/>
        </w:numPr>
        <w:outlineLvl w:val="0"/>
      </w:pPr>
      <w:r>
        <w:t xml:space="preserve">Meteorite contained amino acids such as glycine, alanine, glutamic acid, </w:t>
      </w:r>
      <w:proofErr w:type="spellStart"/>
      <w:r>
        <w:t>valine</w:t>
      </w:r>
      <w:proofErr w:type="spellEnd"/>
      <w:r>
        <w:t xml:space="preserve">, </w:t>
      </w:r>
      <w:proofErr w:type="spellStart"/>
      <w:r>
        <w:t>proline</w:t>
      </w:r>
      <w:proofErr w:type="spellEnd"/>
      <w:r>
        <w:t xml:space="preserve"> </w:t>
      </w:r>
    </w:p>
    <w:p w:rsidR="0001123F" w:rsidRDefault="0001123F" w:rsidP="0001123F">
      <w:pPr>
        <w:pStyle w:val="NoSpacing"/>
        <w:numPr>
          <w:ilvl w:val="3"/>
          <w:numId w:val="7"/>
        </w:numPr>
        <w:outlineLvl w:val="0"/>
      </w:pPr>
      <w:r>
        <w:t>Doesn’t mean life came from space, the building blocks did</w:t>
      </w:r>
    </w:p>
    <w:p w:rsidR="0001123F" w:rsidRDefault="0001123F" w:rsidP="0001123F">
      <w:pPr>
        <w:pStyle w:val="NoSpacing"/>
        <w:numPr>
          <w:ilvl w:val="0"/>
          <w:numId w:val="7"/>
        </w:numPr>
        <w:outlineLvl w:val="0"/>
      </w:pPr>
      <w:r>
        <w:t>At what point is living?</w:t>
      </w:r>
    </w:p>
    <w:p w:rsidR="0001123F" w:rsidRDefault="0001123F" w:rsidP="0001123F">
      <w:pPr>
        <w:pStyle w:val="NoSpacing"/>
        <w:numPr>
          <w:ilvl w:val="1"/>
          <w:numId w:val="7"/>
        </w:numPr>
        <w:outlineLvl w:val="0"/>
      </w:pPr>
      <w:r>
        <w:t xml:space="preserve">Self-replication with variation </w:t>
      </w:r>
    </w:p>
    <w:p w:rsidR="0001123F" w:rsidRDefault="0001123F" w:rsidP="0001123F">
      <w:pPr>
        <w:pStyle w:val="NoSpacing"/>
        <w:numPr>
          <w:ilvl w:val="1"/>
          <w:numId w:val="7"/>
        </w:numPr>
        <w:outlineLvl w:val="0"/>
      </w:pPr>
      <w:r>
        <w:t>Individuality, so one organism must be separate from another</w:t>
      </w:r>
    </w:p>
    <w:p w:rsidR="0001123F" w:rsidRDefault="0001123F" w:rsidP="0001123F">
      <w:pPr>
        <w:pStyle w:val="NoSpacing"/>
        <w:numPr>
          <w:ilvl w:val="1"/>
          <w:numId w:val="7"/>
        </w:numPr>
        <w:outlineLvl w:val="0"/>
      </w:pPr>
      <w:r>
        <w:t>Energy conversion to usable energy</w:t>
      </w:r>
    </w:p>
    <w:p w:rsidR="0001123F" w:rsidRDefault="0001123F" w:rsidP="0001123F">
      <w:pPr>
        <w:pStyle w:val="NoSpacing"/>
        <w:numPr>
          <w:ilvl w:val="2"/>
          <w:numId w:val="7"/>
        </w:numPr>
        <w:outlineLvl w:val="0"/>
      </w:pPr>
      <w:r>
        <w:t>How do we get monomers to display all these properties?</w:t>
      </w:r>
    </w:p>
    <w:p w:rsidR="0001123F" w:rsidRDefault="0001123F" w:rsidP="0001123F">
      <w:pPr>
        <w:pStyle w:val="NoSpacing"/>
        <w:numPr>
          <w:ilvl w:val="2"/>
          <w:numId w:val="7"/>
        </w:numPr>
        <w:outlineLvl w:val="0"/>
      </w:pPr>
      <w:r>
        <w:t xml:space="preserve">Done by </w:t>
      </w:r>
      <w:proofErr w:type="spellStart"/>
      <w:r>
        <w:t>polyemerixation</w:t>
      </w:r>
      <w:proofErr w:type="spellEnd"/>
      <w:r>
        <w:t xml:space="preserve"> catalyzed by </w:t>
      </w:r>
      <w:proofErr w:type="spellStart"/>
      <w:r>
        <w:t>montmorillonite</w:t>
      </w:r>
      <w:proofErr w:type="spellEnd"/>
      <w:r>
        <w:t xml:space="preserve"> clay (which may have been abundant)</w:t>
      </w:r>
    </w:p>
    <w:p w:rsidR="0001123F" w:rsidRDefault="0001123F" w:rsidP="0001123F">
      <w:pPr>
        <w:pStyle w:val="NoSpacing"/>
        <w:numPr>
          <w:ilvl w:val="0"/>
          <w:numId w:val="7"/>
        </w:numPr>
        <w:outlineLvl w:val="0"/>
      </w:pPr>
      <w:r>
        <w:t>The problem of the first genetic material</w:t>
      </w:r>
    </w:p>
    <w:p w:rsidR="0001123F" w:rsidRDefault="0001123F" w:rsidP="0001123F">
      <w:pPr>
        <w:pStyle w:val="NoSpacing"/>
        <w:numPr>
          <w:ilvl w:val="1"/>
          <w:numId w:val="12"/>
        </w:numPr>
        <w:outlineLvl w:val="0"/>
      </w:pPr>
      <w:r>
        <w:t>What came first the genetic material or the genetic enzymes required to catalyze the reactions?</w:t>
      </w:r>
    </w:p>
    <w:p w:rsidR="0001123F" w:rsidRDefault="0001123F" w:rsidP="0001123F">
      <w:pPr>
        <w:pStyle w:val="NoSpacing"/>
        <w:numPr>
          <w:ilvl w:val="1"/>
          <w:numId w:val="12"/>
        </w:numPr>
        <w:outlineLvl w:val="0"/>
      </w:pPr>
      <w:r>
        <w:t>DNA can replicate but cannot catalyze reactions</w:t>
      </w:r>
    </w:p>
    <w:p w:rsidR="0001123F" w:rsidRDefault="0001123F" w:rsidP="0001123F">
      <w:pPr>
        <w:pStyle w:val="NoSpacing"/>
        <w:numPr>
          <w:ilvl w:val="1"/>
          <w:numId w:val="12"/>
        </w:numPr>
        <w:outlineLvl w:val="0"/>
      </w:pPr>
      <w:r>
        <w:t xml:space="preserve">Proteins catalyze reactions but cannot replicate </w:t>
      </w:r>
    </w:p>
    <w:p w:rsidR="0001123F" w:rsidRDefault="0001123F" w:rsidP="0001123F">
      <w:pPr>
        <w:pStyle w:val="NoSpacing"/>
        <w:numPr>
          <w:ilvl w:val="1"/>
          <w:numId w:val="12"/>
        </w:numPr>
        <w:outlineLvl w:val="0"/>
      </w:pPr>
      <w:r>
        <w:t>Ribozymes (Catalytic RNA) can replicate and catalyze</w:t>
      </w:r>
    </w:p>
    <w:p w:rsidR="0001123F" w:rsidRDefault="0001123F" w:rsidP="0001123F">
      <w:pPr>
        <w:pStyle w:val="NoSpacing"/>
        <w:outlineLvl w:val="0"/>
      </w:pPr>
    </w:p>
    <w:p w:rsidR="0001123F" w:rsidRDefault="0001123F" w:rsidP="0001123F">
      <w:pPr>
        <w:pStyle w:val="NoSpacing"/>
        <w:numPr>
          <w:ilvl w:val="0"/>
          <w:numId w:val="12"/>
        </w:numPr>
        <w:outlineLvl w:val="0"/>
      </w:pPr>
      <w:r>
        <w:lastRenderedPageBreak/>
        <w:t>The RNA world</w:t>
      </w:r>
    </w:p>
    <w:p w:rsidR="0001123F" w:rsidRDefault="0001123F" w:rsidP="0001123F">
      <w:pPr>
        <w:pStyle w:val="NoSpacing"/>
        <w:numPr>
          <w:ilvl w:val="1"/>
          <w:numId w:val="12"/>
        </w:numPr>
        <w:outlineLvl w:val="0"/>
      </w:pPr>
      <w:r>
        <w:t xml:space="preserve">RNA can act as genotype and phenotype </w:t>
      </w:r>
    </w:p>
    <w:p w:rsidR="0001123F" w:rsidRDefault="0001123F" w:rsidP="0001123F">
      <w:pPr>
        <w:pStyle w:val="NoSpacing"/>
        <w:numPr>
          <w:ilvl w:val="2"/>
          <w:numId w:val="12"/>
        </w:numPr>
        <w:outlineLvl w:val="0"/>
      </w:pPr>
      <w:r>
        <w:t xml:space="preserve">Can replicate </w:t>
      </w:r>
    </w:p>
    <w:p w:rsidR="0001123F" w:rsidRDefault="0001123F" w:rsidP="0001123F">
      <w:pPr>
        <w:pStyle w:val="NoSpacing"/>
        <w:numPr>
          <w:ilvl w:val="2"/>
          <w:numId w:val="12"/>
        </w:numPr>
        <w:outlineLvl w:val="0"/>
      </w:pPr>
      <w:r>
        <w:t xml:space="preserve">And form enzymes (ribozymes) that catalyze reactions </w:t>
      </w:r>
    </w:p>
    <w:p w:rsidR="0001123F" w:rsidRDefault="0001123F" w:rsidP="0001123F">
      <w:pPr>
        <w:pStyle w:val="NoSpacing"/>
        <w:numPr>
          <w:ilvl w:val="1"/>
          <w:numId w:val="12"/>
        </w:numPr>
        <w:outlineLvl w:val="0"/>
      </w:pPr>
      <w:r>
        <w:t>RNA explains how genotype and phenotype could have evolved at the same time</w:t>
      </w:r>
    </w:p>
    <w:p w:rsidR="0001123F" w:rsidRDefault="0001123F" w:rsidP="0001123F">
      <w:pPr>
        <w:pStyle w:val="NoSpacing"/>
        <w:numPr>
          <w:ilvl w:val="1"/>
          <w:numId w:val="12"/>
        </w:numPr>
        <w:outlineLvl w:val="0"/>
      </w:pPr>
      <w:r>
        <w:t xml:space="preserve">RNA is intimately involved with many phenotypic aspect of replication  </w:t>
      </w:r>
    </w:p>
    <w:p w:rsidR="0001123F" w:rsidRDefault="0001123F" w:rsidP="0001123F">
      <w:pPr>
        <w:pStyle w:val="NoSpacing"/>
        <w:numPr>
          <w:ilvl w:val="1"/>
          <w:numId w:val="12"/>
        </w:numPr>
        <w:outlineLvl w:val="0"/>
      </w:pPr>
      <w:r>
        <w:t xml:space="preserve">RNA forms 3D structures </w:t>
      </w:r>
    </w:p>
    <w:p w:rsidR="0001123F" w:rsidRDefault="0001123F" w:rsidP="0001123F">
      <w:pPr>
        <w:pStyle w:val="NoSpacing"/>
        <w:numPr>
          <w:ilvl w:val="0"/>
          <w:numId w:val="12"/>
        </w:numPr>
        <w:outlineLvl w:val="0"/>
      </w:pPr>
      <w:r>
        <w:t xml:space="preserve">Natural Selection in an RNA world </w:t>
      </w:r>
    </w:p>
    <w:p w:rsidR="0001123F" w:rsidRDefault="001C187A" w:rsidP="0001123F">
      <w:pPr>
        <w:pStyle w:val="NoSpacing"/>
        <w:numPr>
          <w:ilvl w:val="1"/>
          <w:numId w:val="7"/>
        </w:numPr>
        <w:outlineLvl w:val="0"/>
      </w:pPr>
      <w:r>
        <w:t>Variation in RNA nucleotide folding due to errors and results in varying 3D shapes (Variation)</w:t>
      </w:r>
    </w:p>
    <w:p w:rsidR="001C187A" w:rsidRDefault="001C187A" w:rsidP="0001123F">
      <w:pPr>
        <w:pStyle w:val="NoSpacing"/>
        <w:numPr>
          <w:ilvl w:val="1"/>
          <w:numId w:val="7"/>
        </w:numPr>
        <w:outlineLvl w:val="0"/>
      </w:pPr>
      <w:r>
        <w:t>RNA molecules can replicate to produce identical cells (Heritability)</w:t>
      </w:r>
    </w:p>
    <w:p w:rsidR="001C187A" w:rsidRDefault="001C187A" w:rsidP="0001123F">
      <w:pPr>
        <w:pStyle w:val="NoSpacing"/>
        <w:numPr>
          <w:ilvl w:val="1"/>
          <w:numId w:val="7"/>
        </w:numPr>
        <w:outlineLvl w:val="0"/>
      </w:pPr>
      <w:r>
        <w:t>Some RNA are more stable than others (Fitness variation)</w:t>
      </w:r>
    </w:p>
    <w:p w:rsidR="001C187A" w:rsidRDefault="001C187A" w:rsidP="001C187A">
      <w:pPr>
        <w:pStyle w:val="NoSpacing"/>
        <w:numPr>
          <w:ilvl w:val="0"/>
          <w:numId w:val="7"/>
        </w:numPr>
        <w:outlineLvl w:val="0"/>
      </w:pPr>
      <w:r>
        <w:t xml:space="preserve">Origin of </w:t>
      </w:r>
      <w:proofErr w:type="spellStart"/>
      <w:r>
        <w:t>Protobionts</w:t>
      </w:r>
      <w:proofErr w:type="spellEnd"/>
      <w:r>
        <w:t xml:space="preserve"> (Pre-life cells)</w:t>
      </w:r>
    </w:p>
    <w:p w:rsidR="001C187A" w:rsidRDefault="001C187A" w:rsidP="001C187A">
      <w:pPr>
        <w:pStyle w:val="NoSpacing"/>
        <w:numPr>
          <w:ilvl w:val="1"/>
          <w:numId w:val="13"/>
        </w:numPr>
        <w:outlineLvl w:val="0"/>
      </w:pPr>
      <w:r>
        <w:t xml:space="preserve">Under lab conditions organic compounds can spontaneously form </w:t>
      </w:r>
      <w:proofErr w:type="spellStart"/>
      <w:r>
        <w:t>protobionts</w:t>
      </w:r>
      <w:proofErr w:type="spellEnd"/>
    </w:p>
    <w:p w:rsidR="001C187A" w:rsidRDefault="001C187A" w:rsidP="001C187A">
      <w:pPr>
        <w:pStyle w:val="NoSpacing"/>
        <w:numPr>
          <w:ilvl w:val="1"/>
          <w:numId w:val="13"/>
        </w:numPr>
        <w:outlineLvl w:val="0"/>
      </w:pPr>
      <w:r>
        <w:t xml:space="preserve">Liposomes can spontaneously have lipid </w:t>
      </w:r>
      <w:proofErr w:type="spellStart"/>
      <w:r>
        <w:t>membrances</w:t>
      </w:r>
      <w:proofErr w:type="spellEnd"/>
      <w:r>
        <w:t xml:space="preserve"> </w:t>
      </w:r>
    </w:p>
    <w:p w:rsidR="001C187A" w:rsidRDefault="001C187A" w:rsidP="001C187A">
      <w:pPr>
        <w:pStyle w:val="NoSpacing"/>
        <w:numPr>
          <w:ilvl w:val="1"/>
          <w:numId w:val="13"/>
        </w:numPr>
        <w:outlineLvl w:val="0"/>
      </w:pPr>
      <w:r>
        <w:t xml:space="preserve">Liposomes can grow and divide </w:t>
      </w:r>
    </w:p>
    <w:p w:rsidR="001C187A" w:rsidRDefault="001C187A" w:rsidP="001C187A">
      <w:pPr>
        <w:pStyle w:val="NoSpacing"/>
        <w:numPr>
          <w:ilvl w:val="0"/>
          <w:numId w:val="13"/>
        </w:numPr>
        <w:outlineLvl w:val="0"/>
      </w:pPr>
      <w:r>
        <w:t xml:space="preserve">Evolution in </w:t>
      </w:r>
      <w:proofErr w:type="spellStart"/>
      <w:r>
        <w:t>Protobionts</w:t>
      </w:r>
      <w:proofErr w:type="spellEnd"/>
      <w:r>
        <w:t xml:space="preserve"> </w:t>
      </w:r>
    </w:p>
    <w:p w:rsidR="001C187A" w:rsidRDefault="001C187A" w:rsidP="001C187A">
      <w:pPr>
        <w:pStyle w:val="NoSpacing"/>
        <w:numPr>
          <w:ilvl w:val="1"/>
          <w:numId w:val="13"/>
        </w:numPr>
        <w:outlineLvl w:val="0"/>
      </w:pPr>
      <w:proofErr w:type="spellStart"/>
      <w:r>
        <w:t>Protobionts</w:t>
      </w:r>
      <w:proofErr w:type="spellEnd"/>
      <w:r>
        <w:t xml:space="preserve"> able to take up RNA with superior replication and catalytic abilities </w:t>
      </w:r>
    </w:p>
    <w:p w:rsidR="001C187A" w:rsidRDefault="001C187A" w:rsidP="001C187A">
      <w:pPr>
        <w:pStyle w:val="NoSpacing"/>
        <w:numPr>
          <w:ilvl w:val="1"/>
          <w:numId w:val="13"/>
        </w:numPr>
        <w:outlineLvl w:val="0"/>
      </w:pPr>
      <w:r>
        <w:t xml:space="preserve">And selection would occur to ones with the RNA inside </w:t>
      </w:r>
    </w:p>
    <w:p w:rsidR="001C187A" w:rsidRDefault="001C187A" w:rsidP="001C187A">
      <w:pPr>
        <w:pStyle w:val="NoSpacing"/>
        <w:numPr>
          <w:ilvl w:val="0"/>
          <w:numId w:val="13"/>
        </w:numPr>
        <w:outlineLvl w:val="0"/>
      </w:pPr>
      <w:r>
        <w:t>RNA to DNA</w:t>
      </w:r>
    </w:p>
    <w:p w:rsidR="001C187A" w:rsidRDefault="001C187A" w:rsidP="001C187A">
      <w:pPr>
        <w:pStyle w:val="NoSpacing"/>
        <w:numPr>
          <w:ilvl w:val="1"/>
          <w:numId w:val="13"/>
        </w:numPr>
        <w:outlineLvl w:val="0"/>
      </w:pPr>
      <w:r>
        <w:t xml:space="preserve">RNA replication had very high error rate due to single stranded nature, this may have been good at the beginning for more variation but now it is double stranded DNA to prevent this </w:t>
      </w:r>
    </w:p>
    <w:p w:rsidR="001C187A" w:rsidRDefault="001C187A" w:rsidP="001C187A">
      <w:pPr>
        <w:pStyle w:val="NoSpacing"/>
        <w:numPr>
          <w:ilvl w:val="1"/>
          <w:numId w:val="13"/>
        </w:numPr>
        <w:outlineLvl w:val="0"/>
      </w:pPr>
      <w:r>
        <w:t xml:space="preserve">RNA has no proof reading, DNA has proof reading and allows for larger genomes </w:t>
      </w:r>
    </w:p>
    <w:p w:rsidR="001C187A" w:rsidRDefault="001C187A" w:rsidP="001C187A">
      <w:pPr>
        <w:pStyle w:val="NoSpacing"/>
        <w:numPr>
          <w:ilvl w:val="0"/>
          <w:numId w:val="13"/>
        </w:numPr>
        <w:outlineLvl w:val="0"/>
      </w:pPr>
      <w:r>
        <w:t xml:space="preserve">Single Genes to Chromosomes </w:t>
      </w:r>
    </w:p>
    <w:p w:rsidR="001C187A" w:rsidRDefault="001C187A" w:rsidP="001C187A">
      <w:pPr>
        <w:pStyle w:val="NoSpacing"/>
        <w:numPr>
          <w:ilvl w:val="1"/>
          <w:numId w:val="13"/>
        </w:numPr>
        <w:outlineLvl w:val="0"/>
      </w:pPr>
      <w:r>
        <w:t xml:space="preserve">Advantages </w:t>
      </w:r>
    </w:p>
    <w:p w:rsidR="001C187A" w:rsidRDefault="001C187A" w:rsidP="001C187A">
      <w:pPr>
        <w:pStyle w:val="NoSpacing"/>
        <w:numPr>
          <w:ilvl w:val="2"/>
          <w:numId w:val="13"/>
        </w:numPr>
        <w:outlineLvl w:val="0"/>
      </w:pPr>
      <w:r>
        <w:t>Genes replicate synchronized so this eliminates gene competition</w:t>
      </w:r>
    </w:p>
    <w:p w:rsidR="001C187A" w:rsidRDefault="001C187A" w:rsidP="001C187A">
      <w:pPr>
        <w:pStyle w:val="NoSpacing"/>
        <w:numPr>
          <w:ilvl w:val="2"/>
          <w:numId w:val="13"/>
        </w:numPr>
        <w:outlineLvl w:val="0"/>
      </w:pPr>
      <w:r>
        <w:t xml:space="preserve">Cell division produces daughter cells with full set of genes </w:t>
      </w:r>
    </w:p>
    <w:p w:rsidR="001C187A" w:rsidRDefault="001C187A" w:rsidP="001C187A">
      <w:pPr>
        <w:pStyle w:val="NoSpacing"/>
        <w:numPr>
          <w:ilvl w:val="2"/>
          <w:numId w:val="13"/>
        </w:numPr>
        <w:outlineLvl w:val="0"/>
      </w:pPr>
      <w:r>
        <w:t xml:space="preserve">Chromosomes allowed for natural selection to occur on groups of genes </w:t>
      </w:r>
    </w:p>
    <w:p w:rsidR="001C187A" w:rsidRDefault="001C187A" w:rsidP="001C187A">
      <w:pPr>
        <w:pStyle w:val="NoSpacing"/>
        <w:numPr>
          <w:ilvl w:val="0"/>
          <w:numId w:val="13"/>
        </w:numPr>
        <w:outlineLvl w:val="0"/>
      </w:pPr>
      <w:r>
        <w:t>LUCA</w:t>
      </w:r>
    </w:p>
    <w:p w:rsidR="001C187A" w:rsidRDefault="001C187A" w:rsidP="001C187A">
      <w:pPr>
        <w:pStyle w:val="NoSpacing"/>
        <w:numPr>
          <w:ilvl w:val="1"/>
          <w:numId w:val="13"/>
        </w:numPr>
        <w:outlineLvl w:val="0"/>
      </w:pPr>
      <w:r>
        <w:t>Last universal common ancestor</w:t>
      </w:r>
    </w:p>
    <w:p w:rsidR="001C187A" w:rsidRDefault="001C187A" w:rsidP="001C187A">
      <w:pPr>
        <w:pStyle w:val="NoSpacing"/>
        <w:numPr>
          <w:ilvl w:val="1"/>
          <w:numId w:val="13"/>
        </w:numPr>
        <w:outlineLvl w:val="0"/>
      </w:pPr>
      <w:r>
        <w:t xml:space="preserve">DNA based organism </w:t>
      </w:r>
    </w:p>
    <w:p w:rsidR="001C187A" w:rsidRDefault="00A77FC8" w:rsidP="00A77FC8">
      <w:pPr>
        <w:pStyle w:val="NoSpacing"/>
        <w:numPr>
          <w:ilvl w:val="0"/>
          <w:numId w:val="13"/>
        </w:numPr>
        <w:outlineLvl w:val="0"/>
      </w:pPr>
      <w:r>
        <w:t xml:space="preserve">Errors in Life Trees </w:t>
      </w:r>
    </w:p>
    <w:p w:rsidR="00A77FC8" w:rsidRDefault="00A77FC8" w:rsidP="00A77FC8">
      <w:pPr>
        <w:pStyle w:val="NoSpacing"/>
        <w:numPr>
          <w:ilvl w:val="1"/>
          <w:numId w:val="13"/>
        </w:numPr>
        <w:outlineLvl w:val="0"/>
      </w:pPr>
      <w:r>
        <w:t xml:space="preserve">Some genes show characteristics of both bacteria and </w:t>
      </w:r>
      <w:proofErr w:type="spellStart"/>
      <w:r>
        <w:t>archaea</w:t>
      </w:r>
      <w:proofErr w:type="spellEnd"/>
      <w:r>
        <w:t xml:space="preserve"> </w:t>
      </w:r>
    </w:p>
    <w:p w:rsidR="00A77FC8" w:rsidRDefault="00A77FC8" w:rsidP="00A77FC8">
      <w:pPr>
        <w:pStyle w:val="NoSpacing"/>
        <w:numPr>
          <w:ilvl w:val="1"/>
          <w:numId w:val="13"/>
        </w:numPr>
        <w:outlineLvl w:val="0"/>
      </w:pPr>
      <w:r>
        <w:t xml:space="preserve">This is now determined due to horizontal gene transfer in bacteria </w:t>
      </w:r>
    </w:p>
    <w:p w:rsidR="00A77FC8" w:rsidRDefault="00A77FC8" w:rsidP="00A77FC8">
      <w:pPr>
        <w:pStyle w:val="NoSpacing"/>
        <w:numPr>
          <w:ilvl w:val="0"/>
          <w:numId w:val="13"/>
        </w:numPr>
        <w:outlineLvl w:val="0"/>
      </w:pPr>
      <w:r>
        <w:t xml:space="preserve">Universal Gene-Exchange Hypothesis </w:t>
      </w:r>
    </w:p>
    <w:p w:rsidR="00A77FC8" w:rsidRDefault="00A77FC8" w:rsidP="00A77FC8">
      <w:pPr>
        <w:pStyle w:val="NoSpacing"/>
        <w:numPr>
          <w:ilvl w:val="1"/>
          <w:numId w:val="13"/>
        </w:numPr>
        <w:outlineLvl w:val="0"/>
      </w:pPr>
      <w:r>
        <w:t xml:space="preserve">Carl </w:t>
      </w:r>
      <w:proofErr w:type="spellStart"/>
      <w:r>
        <w:t>Woese</w:t>
      </w:r>
      <w:proofErr w:type="spellEnd"/>
      <w:r>
        <w:t xml:space="preserve"> hypothesized that early organisms had high levels of horizontal gene transfer. Early organisms such as LUCA</w:t>
      </w:r>
    </w:p>
    <w:p w:rsidR="00A77FC8" w:rsidRDefault="00A77FC8" w:rsidP="00A77FC8">
      <w:pPr>
        <w:pStyle w:val="NoSpacing"/>
        <w:numPr>
          <w:ilvl w:val="1"/>
          <w:numId w:val="13"/>
        </w:numPr>
        <w:outlineLvl w:val="0"/>
      </w:pPr>
      <w:r>
        <w:t xml:space="preserve">3 stages of lineages </w:t>
      </w:r>
    </w:p>
    <w:p w:rsidR="00A77FC8" w:rsidRDefault="00A77FC8" w:rsidP="00A77FC8">
      <w:pPr>
        <w:pStyle w:val="NoSpacing"/>
        <w:numPr>
          <w:ilvl w:val="2"/>
          <w:numId w:val="13"/>
        </w:numPr>
        <w:outlineLvl w:val="0"/>
      </w:pPr>
      <w:proofErr w:type="spellStart"/>
      <w:r>
        <w:t>Archaea</w:t>
      </w:r>
      <w:proofErr w:type="spellEnd"/>
      <w:r>
        <w:t xml:space="preserve">, </w:t>
      </w:r>
      <w:proofErr w:type="spellStart"/>
      <w:r>
        <w:t>Eucarya</w:t>
      </w:r>
      <w:proofErr w:type="spellEnd"/>
      <w:r>
        <w:t>, Bacteria</w:t>
      </w:r>
    </w:p>
    <w:p w:rsidR="00A77FC8" w:rsidRDefault="00A77FC8" w:rsidP="00A77FC8">
      <w:pPr>
        <w:pStyle w:val="NoSpacing"/>
        <w:outlineLvl w:val="0"/>
      </w:pPr>
      <w:r>
        <w:t>Lecture 28 – Origins of Life II</w:t>
      </w:r>
    </w:p>
    <w:p w:rsidR="00346D8E" w:rsidRDefault="00346D8E" w:rsidP="00346D8E">
      <w:pPr>
        <w:pStyle w:val="NoSpacing"/>
        <w:numPr>
          <w:ilvl w:val="0"/>
          <w:numId w:val="13"/>
        </w:numPr>
        <w:outlineLvl w:val="0"/>
      </w:pPr>
      <w:r>
        <w:t xml:space="preserve">Transitions in evolution of life </w:t>
      </w:r>
    </w:p>
    <w:p w:rsidR="00346D8E" w:rsidRDefault="00346D8E" w:rsidP="00346D8E">
      <w:pPr>
        <w:pStyle w:val="NoSpacing"/>
        <w:numPr>
          <w:ilvl w:val="1"/>
          <w:numId w:val="7"/>
        </w:numPr>
        <w:outlineLvl w:val="0"/>
      </w:pPr>
      <w:r>
        <w:t xml:space="preserve">Organic compounds </w:t>
      </w:r>
    </w:p>
    <w:p w:rsidR="00346D8E" w:rsidRDefault="00346D8E" w:rsidP="00346D8E">
      <w:pPr>
        <w:pStyle w:val="NoSpacing"/>
        <w:numPr>
          <w:ilvl w:val="1"/>
          <w:numId w:val="7"/>
        </w:numPr>
        <w:outlineLvl w:val="0"/>
      </w:pPr>
      <w:r>
        <w:t>Nucleic acids/Amino acids</w:t>
      </w:r>
    </w:p>
    <w:p w:rsidR="00346D8E" w:rsidRDefault="00346D8E" w:rsidP="00346D8E">
      <w:pPr>
        <w:pStyle w:val="NoSpacing"/>
        <w:numPr>
          <w:ilvl w:val="1"/>
          <w:numId w:val="7"/>
        </w:numPr>
        <w:outlineLvl w:val="0"/>
      </w:pPr>
      <w:r>
        <w:lastRenderedPageBreak/>
        <w:t>Self-replicating RNA</w:t>
      </w:r>
    </w:p>
    <w:p w:rsidR="00346D8E" w:rsidRDefault="00346D8E" w:rsidP="00346D8E">
      <w:pPr>
        <w:pStyle w:val="NoSpacing"/>
        <w:numPr>
          <w:ilvl w:val="1"/>
          <w:numId w:val="7"/>
        </w:numPr>
        <w:outlineLvl w:val="0"/>
      </w:pPr>
      <w:r>
        <w:t>Cells (Prokaryotes)</w:t>
      </w:r>
    </w:p>
    <w:p w:rsidR="00346D8E" w:rsidRDefault="00346D8E" w:rsidP="00346D8E">
      <w:pPr>
        <w:pStyle w:val="NoSpacing"/>
        <w:numPr>
          <w:ilvl w:val="1"/>
          <w:numId w:val="7"/>
        </w:numPr>
        <w:outlineLvl w:val="0"/>
      </w:pPr>
      <w:r>
        <w:t xml:space="preserve">Eukaryotes </w:t>
      </w:r>
    </w:p>
    <w:p w:rsidR="00346D8E" w:rsidRDefault="00346D8E" w:rsidP="00346D8E">
      <w:pPr>
        <w:pStyle w:val="NoSpacing"/>
        <w:numPr>
          <w:ilvl w:val="1"/>
          <w:numId w:val="7"/>
        </w:numPr>
        <w:outlineLvl w:val="0"/>
      </w:pPr>
      <w:proofErr w:type="spellStart"/>
      <w:r>
        <w:t>Multicellularity</w:t>
      </w:r>
      <w:proofErr w:type="spellEnd"/>
      <w:r>
        <w:t xml:space="preserve"> </w:t>
      </w:r>
    </w:p>
    <w:p w:rsidR="00346D8E" w:rsidRDefault="00346D8E" w:rsidP="00346D8E">
      <w:pPr>
        <w:pStyle w:val="NoSpacing"/>
        <w:numPr>
          <w:ilvl w:val="0"/>
          <w:numId w:val="7"/>
        </w:numPr>
        <w:outlineLvl w:val="0"/>
      </w:pPr>
      <w:r>
        <w:t>Evidence of early life (Prokaryotes)</w:t>
      </w:r>
    </w:p>
    <w:p w:rsidR="00346D8E" w:rsidRDefault="00346D8E" w:rsidP="00346D8E">
      <w:pPr>
        <w:pStyle w:val="NoSpacing"/>
        <w:numPr>
          <w:ilvl w:val="1"/>
          <w:numId w:val="7"/>
        </w:numPr>
        <w:outlineLvl w:val="0"/>
      </w:pPr>
      <w:proofErr w:type="spellStart"/>
      <w:r>
        <w:t>Stromatolites</w:t>
      </w:r>
      <w:proofErr w:type="spellEnd"/>
      <w:r>
        <w:t xml:space="preserve"> </w:t>
      </w:r>
    </w:p>
    <w:p w:rsidR="00346D8E" w:rsidRDefault="00346D8E" w:rsidP="00346D8E">
      <w:pPr>
        <w:pStyle w:val="NoSpacing"/>
        <w:numPr>
          <w:ilvl w:val="2"/>
          <w:numId w:val="7"/>
        </w:numPr>
        <w:outlineLvl w:val="0"/>
      </w:pPr>
      <w:r>
        <w:t xml:space="preserve">Formations in rock </w:t>
      </w:r>
    </w:p>
    <w:p w:rsidR="00346D8E" w:rsidRDefault="00346D8E" w:rsidP="00346D8E">
      <w:pPr>
        <w:pStyle w:val="NoSpacing"/>
        <w:numPr>
          <w:ilvl w:val="2"/>
          <w:numId w:val="7"/>
        </w:numPr>
        <w:outlineLvl w:val="0"/>
      </w:pPr>
      <w:r>
        <w:t xml:space="preserve">Layered due to oxygen and lack of oxygen </w:t>
      </w:r>
    </w:p>
    <w:p w:rsidR="00346D8E" w:rsidRDefault="00346D8E" w:rsidP="00346D8E">
      <w:pPr>
        <w:pStyle w:val="NoSpacing"/>
        <w:numPr>
          <w:ilvl w:val="2"/>
          <w:numId w:val="7"/>
        </w:numPr>
        <w:outlineLvl w:val="0"/>
      </w:pPr>
      <w:r>
        <w:t xml:space="preserve">Suggests cyanobacteria </w:t>
      </w:r>
    </w:p>
    <w:p w:rsidR="00346D8E" w:rsidRDefault="00346D8E" w:rsidP="00346D8E">
      <w:pPr>
        <w:pStyle w:val="NoSpacing"/>
        <w:numPr>
          <w:ilvl w:val="2"/>
          <w:numId w:val="7"/>
        </w:numPr>
        <w:outlineLvl w:val="0"/>
      </w:pPr>
      <w:r>
        <w:t xml:space="preserve">2.1 billion years ago fossils of cyanobacteria </w:t>
      </w:r>
    </w:p>
    <w:p w:rsidR="00346D8E" w:rsidRDefault="00346D8E" w:rsidP="00346D8E">
      <w:pPr>
        <w:pStyle w:val="NoSpacing"/>
        <w:numPr>
          <w:ilvl w:val="1"/>
          <w:numId w:val="7"/>
        </w:numPr>
        <w:outlineLvl w:val="0"/>
      </w:pPr>
      <w:r>
        <w:t>Fossils of living organisms dating 3.5 billion years old</w:t>
      </w:r>
    </w:p>
    <w:p w:rsidR="00346D8E" w:rsidRDefault="00346D8E" w:rsidP="00346D8E">
      <w:pPr>
        <w:pStyle w:val="NoSpacing"/>
        <w:numPr>
          <w:ilvl w:val="2"/>
          <w:numId w:val="7"/>
        </w:numPr>
        <w:outlineLvl w:val="0"/>
      </w:pPr>
      <w:r>
        <w:t xml:space="preserve">Direct evidence </w:t>
      </w:r>
    </w:p>
    <w:p w:rsidR="00346D8E" w:rsidRDefault="00346D8E" w:rsidP="00346D8E">
      <w:pPr>
        <w:pStyle w:val="NoSpacing"/>
        <w:numPr>
          <w:ilvl w:val="0"/>
          <w:numId w:val="7"/>
        </w:numPr>
        <w:outlineLvl w:val="0"/>
      </w:pPr>
      <w:r>
        <w:t xml:space="preserve">Evidence of early life (Eukaryotes) </w:t>
      </w:r>
    </w:p>
    <w:p w:rsidR="00346D8E" w:rsidRDefault="00346D8E" w:rsidP="00346D8E">
      <w:pPr>
        <w:pStyle w:val="NoSpacing"/>
        <w:numPr>
          <w:ilvl w:val="1"/>
          <w:numId w:val="14"/>
        </w:numPr>
        <w:outlineLvl w:val="0"/>
      </w:pPr>
      <w:r>
        <w:t xml:space="preserve">Date back 2 billion years </w:t>
      </w:r>
    </w:p>
    <w:p w:rsidR="00346D8E" w:rsidRDefault="00346D8E" w:rsidP="00346D8E">
      <w:pPr>
        <w:pStyle w:val="NoSpacing"/>
        <w:numPr>
          <w:ilvl w:val="1"/>
          <w:numId w:val="14"/>
        </w:numPr>
        <w:outlineLvl w:val="0"/>
      </w:pPr>
      <w:r>
        <w:t xml:space="preserve">Originated from prokaryotes </w:t>
      </w:r>
    </w:p>
    <w:tbl>
      <w:tblPr>
        <w:tblStyle w:val="TableGrid"/>
        <w:tblW w:w="0" w:type="auto"/>
        <w:tblLook w:val="04A0" w:firstRow="1" w:lastRow="0" w:firstColumn="1" w:lastColumn="0" w:noHBand="0" w:noVBand="1"/>
      </w:tblPr>
      <w:tblGrid>
        <w:gridCol w:w="4675"/>
        <w:gridCol w:w="4675"/>
      </w:tblGrid>
      <w:tr w:rsidR="00346D8E" w:rsidTr="00346D8E">
        <w:tc>
          <w:tcPr>
            <w:tcW w:w="4675" w:type="dxa"/>
          </w:tcPr>
          <w:p w:rsidR="00346D8E" w:rsidRDefault="00346D8E" w:rsidP="00346D8E">
            <w:pPr>
              <w:pStyle w:val="NoSpacing"/>
              <w:outlineLvl w:val="0"/>
            </w:pPr>
            <w:r>
              <w:t xml:space="preserve">Prokaryotes </w:t>
            </w:r>
          </w:p>
        </w:tc>
        <w:tc>
          <w:tcPr>
            <w:tcW w:w="4675" w:type="dxa"/>
          </w:tcPr>
          <w:p w:rsidR="00346D8E" w:rsidRDefault="00346D8E" w:rsidP="00346D8E">
            <w:pPr>
              <w:pStyle w:val="NoSpacing"/>
              <w:outlineLvl w:val="0"/>
            </w:pPr>
            <w:r>
              <w:t>Eukaryotes</w:t>
            </w:r>
          </w:p>
        </w:tc>
      </w:tr>
      <w:tr w:rsidR="00346D8E" w:rsidTr="00346D8E">
        <w:tc>
          <w:tcPr>
            <w:tcW w:w="4675" w:type="dxa"/>
          </w:tcPr>
          <w:p w:rsidR="00346D8E" w:rsidRDefault="00346D8E" w:rsidP="00346D8E">
            <w:pPr>
              <w:pStyle w:val="NoSpacing"/>
              <w:outlineLvl w:val="0"/>
            </w:pPr>
            <w:r>
              <w:t>Cell wall</w:t>
            </w:r>
          </w:p>
        </w:tc>
        <w:tc>
          <w:tcPr>
            <w:tcW w:w="4675" w:type="dxa"/>
          </w:tcPr>
          <w:p w:rsidR="00346D8E" w:rsidRDefault="00346D8E" w:rsidP="00346D8E">
            <w:pPr>
              <w:pStyle w:val="NoSpacing"/>
              <w:outlineLvl w:val="0"/>
            </w:pPr>
            <w:r>
              <w:t>No cell wall</w:t>
            </w:r>
            <w:r w:rsidR="0019598C">
              <w:t>, cytoskeleton</w:t>
            </w:r>
          </w:p>
        </w:tc>
      </w:tr>
      <w:tr w:rsidR="00346D8E" w:rsidTr="00346D8E">
        <w:tc>
          <w:tcPr>
            <w:tcW w:w="4675" w:type="dxa"/>
          </w:tcPr>
          <w:p w:rsidR="00346D8E" w:rsidRDefault="00346D8E" w:rsidP="00346D8E">
            <w:pPr>
              <w:pStyle w:val="NoSpacing"/>
              <w:outlineLvl w:val="0"/>
            </w:pPr>
            <w:r>
              <w:t>Single circular chromosome</w:t>
            </w:r>
          </w:p>
        </w:tc>
        <w:tc>
          <w:tcPr>
            <w:tcW w:w="4675" w:type="dxa"/>
          </w:tcPr>
          <w:p w:rsidR="00346D8E" w:rsidRDefault="00346D8E" w:rsidP="00346D8E">
            <w:pPr>
              <w:pStyle w:val="NoSpacing"/>
              <w:outlineLvl w:val="0"/>
            </w:pPr>
            <w:r>
              <w:t>Multiple chromosomes</w:t>
            </w:r>
          </w:p>
        </w:tc>
      </w:tr>
      <w:tr w:rsidR="00346D8E" w:rsidTr="00346D8E">
        <w:tc>
          <w:tcPr>
            <w:tcW w:w="4675" w:type="dxa"/>
          </w:tcPr>
          <w:p w:rsidR="00346D8E" w:rsidRDefault="00346D8E" w:rsidP="00346D8E">
            <w:pPr>
              <w:pStyle w:val="NoSpacing"/>
              <w:outlineLvl w:val="0"/>
            </w:pPr>
            <w:r>
              <w:t>No internal nuclear membrane</w:t>
            </w:r>
          </w:p>
        </w:tc>
        <w:tc>
          <w:tcPr>
            <w:tcW w:w="4675" w:type="dxa"/>
          </w:tcPr>
          <w:p w:rsidR="00346D8E" w:rsidRDefault="00346D8E" w:rsidP="00346D8E">
            <w:pPr>
              <w:pStyle w:val="NoSpacing"/>
              <w:outlineLvl w:val="0"/>
            </w:pPr>
            <w:r>
              <w:t xml:space="preserve">Nuclear membrane </w:t>
            </w:r>
          </w:p>
        </w:tc>
      </w:tr>
      <w:tr w:rsidR="00346D8E" w:rsidTr="00346D8E">
        <w:tc>
          <w:tcPr>
            <w:tcW w:w="4675" w:type="dxa"/>
          </w:tcPr>
          <w:p w:rsidR="00346D8E" w:rsidRDefault="00346D8E" w:rsidP="00346D8E">
            <w:pPr>
              <w:pStyle w:val="NoSpacing"/>
              <w:outlineLvl w:val="0"/>
            </w:pPr>
            <w:r>
              <w:t>No membrane bound organelles</w:t>
            </w:r>
          </w:p>
        </w:tc>
        <w:tc>
          <w:tcPr>
            <w:tcW w:w="4675" w:type="dxa"/>
          </w:tcPr>
          <w:p w:rsidR="00346D8E" w:rsidRDefault="00346D8E" w:rsidP="00346D8E">
            <w:pPr>
              <w:pStyle w:val="NoSpacing"/>
              <w:outlineLvl w:val="0"/>
            </w:pPr>
            <w:r>
              <w:t xml:space="preserve">Membrane bound organelles </w:t>
            </w:r>
          </w:p>
        </w:tc>
      </w:tr>
      <w:tr w:rsidR="00346D8E" w:rsidTr="00346D8E">
        <w:tc>
          <w:tcPr>
            <w:tcW w:w="4675" w:type="dxa"/>
          </w:tcPr>
          <w:p w:rsidR="00346D8E" w:rsidRDefault="00346D8E" w:rsidP="00346D8E">
            <w:pPr>
              <w:pStyle w:val="NoSpacing"/>
              <w:outlineLvl w:val="0"/>
            </w:pPr>
            <w:r>
              <w:t>Small</w:t>
            </w:r>
          </w:p>
        </w:tc>
        <w:tc>
          <w:tcPr>
            <w:tcW w:w="4675" w:type="dxa"/>
          </w:tcPr>
          <w:p w:rsidR="00346D8E" w:rsidRDefault="00346D8E" w:rsidP="00346D8E">
            <w:pPr>
              <w:pStyle w:val="NoSpacing"/>
              <w:outlineLvl w:val="0"/>
            </w:pPr>
            <w:r>
              <w:t>Larger</w:t>
            </w:r>
          </w:p>
        </w:tc>
      </w:tr>
    </w:tbl>
    <w:p w:rsidR="00346D8E" w:rsidRDefault="00346D8E" w:rsidP="00346D8E">
      <w:pPr>
        <w:pStyle w:val="NoSpacing"/>
        <w:numPr>
          <w:ilvl w:val="0"/>
          <w:numId w:val="14"/>
        </w:numPr>
        <w:outlineLvl w:val="0"/>
      </w:pPr>
      <w:r>
        <w:t xml:space="preserve">Origin of Eukaryotes </w:t>
      </w:r>
      <w:r>
        <w:tab/>
      </w:r>
    </w:p>
    <w:p w:rsidR="00346D8E" w:rsidRDefault="00346D8E" w:rsidP="008832F5">
      <w:pPr>
        <w:pStyle w:val="NoSpacing"/>
        <w:numPr>
          <w:ilvl w:val="1"/>
          <w:numId w:val="15"/>
        </w:numPr>
        <w:outlineLvl w:val="0"/>
      </w:pPr>
      <w:r>
        <w:t>Cell wall to cytoskeleton</w:t>
      </w:r>
    </w:p>
    <w:p w:rsidR="00346D8E" w:rsidRDefault="00346D8E" w:rsidP="00346D8E">
      <w:pPr>
        <w:pStyle w:val="NoSpacing"/>
        <w:numPr>
          <w:ilvl w:val="2"/>
          <w:numId w:val="14"/>
        </w:numPr>
        <w:outlineLvl w:val="0"/>
      </w:pPr>
      <w:r>
        <w:t xml:space="preserve">Cell wall was rigid </w:t>
      </w:r>
    </w:p>
    <w:p w:rsidR="00346D8E" w:rsidRDefault="0019598C" w:rsidP="00346D8E">
      <w:pPr>
        <w:pStyle w:val="NoSpacing"/>
        <w:numPr>
          <w:ilvl w:val="2"/>
          <w:numId w:val="14"/>
        </w:numPr>
        <w:outlineLvl w:val="0"/>
      </w:pPr>
      <w:r>
        <w:t>Cytoskeleton is also rigid, but is dynamic</w:t>
      </w:r>
    </w:p>
    <w:p w:rsidR="00346D8E" w:rsidRDefault="00346D8E" w:rsidP="00346D8E">
      <w:pPr>
        <w:pStyle w:val="NoSpacing"/>
        <w:numPr>
          <w:ilvl w:val="2"/>
          <w:numId w:val="14"/>
        </w:numPr>
        <w:outlineLvl w:val="0"/>
      </w:pPr>
      <w:r>
        <w:t>Cell wall limited transport</w:t>
      </w:r>
    </w:p>
    <w:p w:rsidR="00346D8E" w:rsidRDefault="00346D8E" w:rsidP="00346D8E">
      <w:pPr>
        <w:pStyle w:val="NoSpacing"/>
        <w:numPr>
          <w:ilvl w:val="2"/>
          <w:numId w:val="14"/>
        </w:numPr>
        <w:outlineLvl w:val="0"/>
      </w:pPr>
      <w:r>
        <w:t>Loss of cell wall allowed for phagocytosis and predation</w:t>
      </w:r>
    </w:p>
    <w:p w:rsidR="00346D8E" w:rsidRDefault="008832F5" w:rsidP="008832F5">
      <w:pPr>
        <w:pStyle w:val="NoSpacing"/>
        <w:numPr>
          <w:ilvl w:val="1"/>
          <w:numId w:val="15"/>
        </w:numPr>
        <w:outlineLvl w:val="0"/>
      </w:pPr>
      <w:r>
        <w:t xml:space="preserve">Acquisition of mitochondria </w:t>
      </w:r>
    </w:p>
    <w:p w:rsidR="008832F5" w:rsidRDefault="008832F5" w:rsidP="008832F5">
      <w:pPr>
        <w:pStyle w:val="NoSpacing"/>
        <w:numPr>
          <w:ilvl w:val="2"/>
          <w:numId w:val="15"/>
        </w:numPr>
        <w:outlineLvl w:val="0"/>
      </w:pPr>
      <w:r>
        <w:t xml:space="preserve">Proto-eukaryote cell engulfed a </w:t>
      </w:r>
      <w:proofErr w:type="spellStart"/>
      <w:r>
        <w:t>proteobacteria</w:t>
      </w:r>
      <w:proofErr w:type="spellEnd"/>
      <w:r>
        <w:t xml:space="preserve"> </w:t>
      </w:r>
    </w:p>
    <w:p w:rsidR="008832F5" w:rsidRDefault="008832F5" w:rsidP="008832F5">
      <w:pPr>
        <w:pStyle w:val="NoSpacing"/>
        <w:numPr>
          <w:ilvl w:val="2"/>
          <w:numId w:val="15"/>
        </w:numPr>
        <w:outlineLvl w:val="0"/>
      </w:pPr>
      <w:r>
        <w:t>Selection favoured cells which didn’t kill it</w:t>
      </w:r>
    </w:p>
    <w:p w:rsidR="008832F5" w:rsidRDefault="008832F5" w:rsidP="008832F5">
      <w:pPr>
        <w:pStyle w:val="NoSpacing"/>
        <w:numPr>
          <w:ilvl w:val="2"/>
          <w:numId w:val="15"/>
        </w:numPr>
        <w:outlineLvl w:val="0"/>
      </w:pPr>
      <w:r>
        <w:t xml:space="preserve">Endosymbiosis hypothesis </w:t>
      </w:r>
    </w:p>
    <w:p w:rsidR="008832F5" w:rsidRDefault="008832F5" w:rsidP="008832F5">
      <w:pPr>
        <w:pStyle w:val="NoSpacing"/>
        <w:numPr>
          <w:ilvl w:val="1"/>
          <w:numId w:val="15"/>
        </w:numPr>
        <w:outlineLvl w:val="0"/>
      </w:pPr>
      <w:r>
        <w:t xml:space="preserve">Acquisition of chloroplasts </w:t>
      </w:r>
    </w:p>
    <w:p w:rsidR="008832F5" w:rsidRDefault="008832F5" w:rsidP="008832F5">
      <w:pPr>
        <w:pStyle w:val="NoSpacing"/>
        <w:numPr>
          <w:ilvl w:val="2"/>
          <w:numId w:val="15"/>
        </w:numPr>
        <w:outlineLvl w:val="0"/>
      </w:pPr>
      <w:r>
        <w:t xml:space="preserve">Engulfment of cyanobacteria </w:t>
      </w:r>
    </w:p>
    <w:p w:rsidR="008832F5" w:rsidRDefault="008832F5" w:rsidP="008832F5">
      <w:pPr>
        <w:pStyle w:val="NoSpacing"/>
        <w:numPr>
          <w:ilvl w:val="1"/>
          <w:numId w:val="15"/>
        </w:numPr>
        <w:outlineLvl w:val="0"/>
      </w:pPr>
      <w:r>
        <w:t xml:space="preserve">Horizontal transfer of organelle genes to nucleus </w:t>
      </w:r>
    </w:p>
    <w:p w:rsidR="008832F5" w:rsidRDefault="0019598C" w:rsidP="008832F5">
      <w:pPr>
        <w:pStyle w:val="NoSpacing"/>
        <w:numPr>
          <w:ilvl w:val="2"/>
          <w:numId w:val="15"/>
        </w:numPr>
        <w:outlineLvl w:val="0"/>
      </w:pPr>
      <w:r>
        <w:t xml:space="preserve">After acquiring these </w:t>
      </w:r>
      <w:proofErr w:type="spellStart"/>
      <w:r>
        <w:t>symboints</w:t>
      </w:r>
      <w:proofErr w:type="spellEnd"/>
    </w:p>
    <w:p w:rsidR="0019598C" w:rsidRDefault="0019598C" w:rsidP="0019598C">
      <w:pPr>
        <w:pStyle w:val="NoSpacing"/>
        <w:numPr>
          <w:ilvl w:val="3"/>
          <w:numId w:val="15"/>
        </w:numPr>
        <w:outlineLvl w:val="0"/>
      </w:pPr>
      <w:r>
        <w:t xml:space="preserve">There was a transfer of the </w:t>
      </w:r>
      <w:proofErr w:type="spellStart"/>
      <w:r>
        <w:t>symbiont</w:t>
      </w:r>
      <w:proofErr w:type="spellEnd"/>
      <w:r>
        <w:t xml:space="preserve"> DNA to host </w:t>
      </w:r>
    </w:p>
    <w:p w:rsidR="0019598C" w:rsidRDefault="0019598C" w:rsidP="0019598C">
      <w:pPr>
        <w:pStyle w:val="NoSpacing"/>
        <w:numPr>
          <w:ilvl w:val="2"/>
          <w:numId w:val="15"/>
        </w:numPr>
        <w:outlineLvl w:val="0"/>
      </w:pPr>
      <w:r>
        <w:t xml:space="preserve">Today, mitochondria and chloroplast take 90% of their proteins from cytoplasm so they cannot function independently </w:t>
      </w:r>
    </w:p>
    <w:p w:rsidR="0019598C" w:rsidRDefault="0019598C" w:rsidP="0019598C">
      <w:pPr>
        <w:pStyle w:val="NoSpacing"/>
        <w:numPr>
          <w:ilvl w:val="2"/>
          <w:numId w:val="15"/>
        </w:numPr>
        <w:outlineLvl w:val="0"/>
      </w:pPr>
      <w:r>
        <w:t xml:space="preserve">Example – </w:t>
      </w:r>
      <w:proofErr w:type="spellStart"/>
      <w:r>
        <w:t>Seaslugs</w:t>
      </w:r>
      <w:proofErr w:type="spellEnd"/>
      <w:r>
        <w:t xml:space="preserve"> (</w:t>
      </w:r>
      <w:proofErr w:type="spellStart"/>
      <w:r>
        <w:t>Nudibrach</w:t>
      </w:r>
      <w:proofErr w:type="spellEnd"/>
      <w:r>
        <w:t>)</w:t>
      </w:r>
    </w:p>
    <w:p w:rsidR="0019598C" w:rsidRDefault="0019598C" w:rsidP="0019598C">
      <w:pPr>
        <w:pStyle w:val="NoSpacing"/>
        <w:numPr>
          <w:ilvl w:val="3"/>
          <w:numId w:val="15"/>
        </w:numPr>
        <w:outlineLvl w:val="0"/>
      </w:pPr>
      <w:proofErr w:type="spellStart"/>
      <w:r>
        <w:t>Seaslugs</w:t>
      </w:r>
      <w:proofErr w:type="spellEnd"/>
      <w:r>
        <w:t xml:space="preserve"> eat algae and incorporate the chloroplast into body cells </w:t>
      </w:r>
    </w:p>
    <w:p w:rsidR="0019598C" w:rsidRDefault="0019598C" w:rsidP="0019598C">
      <w:pPr>
        <w:pStyle w:val="NoSpacing"/>
        <w:numPr>
          <w:ilvl w:val="3"/>
          <w:numId w:val="15"/>
        </w:numPr>
        <w:outlineLvl w:val="0"/>
      </w:pPr>
      <w:r>
        <w:t>Horizontal gene transfer of algae to sea slug nuclear genome</w:t>
      </w:r>
    </w:p>
    <w:p w:rsidR="0019598C" w:rsidRDefault="0019598C" w:rsidP="0019598C">
      <w:pPr>
        <w:pStyle w:val="NoSpacing"/>
        <w:numPr>
          <w:ilvl w:val="1"/>
          <w:numId w:val="17"/>
        </w:numPr>
        <w:outlineLvl w:val="0"/>
      </w:pPr>
      <w:r>
        <w:t xml:space="preserve">Eukaryotes are more complex and occupy different niches </w:t>
      </w:r>
    </w:p>
    <w:p w:rsidR="0019598C" w:rsidRDefault="0019598C" w:rsidP="0019598C">
      <w:pPr>
        <w:pStyle w:val="NoSpacing"/>
        <w:numPr>
          <w:ilvl w:val="2"/>
          <w:numId w:val="17"/>
        </w:numPr>
        <w:outlineLvl w:val="0"/>
      </w:pPr>
      <w:r>
        <w:t xml:space="preserve">They hire smaller cells to do the hard work </w:t>
      </w:r>
    </w:p>
    <w:p w:rsidR="0019598C" w:rsidRDefault="0019598C" w:rsidP="0019598C">
      <w:pPr>
        <w:pStyle w:val="NoSpacing"/>
        <w:numPr>
          <w:ilvl w:val="0"/>
          <w:numId w:val="17"/>
        </w:numPr>
        <w:outlineLvl w:val="0"/>
      </w:pPr>
      <w:r>
        <w:lastRenderedPageBreak/>
        <w:t xml:space="preserve">Evolution of </w:t>
      </w:r>
      <w:proofErr w:type="spellStart"/>
      <w:r>
        <w:t>multicellularity</w:t>
      </w:r>
      <w:proofErr w:type="spellEnd"/>
    </w:p>
    <w:p w:rsidR="0019598C" w:rsidRDefault="0019598C" w:rsidP="0019598C">
      <w:pPr>
        <w:pStyle w:val="NoSpacing"/>
        <w:numPr>
          <w:ilvl w:val="1"/>
          <w:numId w:val="17"/>
        </w:numPr>
        <w:outlineLvl w:val="0"/>
      </w:pPr>
      <w:r>
        <w:t>Increasing complex</w:t>
      </w:r>
      <w:r w:rsidR="00EE133D">
        <w:t xml:space="preserve"> and evolution can act if </w:t>
      </w:r>
    </w:p>
    <w:p w:rsidR="00EE133D" w:rsidRDefault="00EE133D" w:rsidP="00EE133D">
      <w:pPr>
        <w:pStyle w:val="NoSpacing"/>
        <w:numPr>
          <w:ilvl w:val="2"/>
          <w:numId w:val="17"/>
        </w:numPr>
        <w:outlineLvl w:val="0"/>
      </w:pPr>
      <w:r>
        <w:t xml:space="preserve">Individuals vary in complexity </w:t>
      </w:r>
    </w:p>
    <w:p w:rsidR="00EE133D" w:rsidRDefault="00EE133D" w:rsidP="00EE133D">
      <w:pPr>
        <w:pStyle w:val="NoSpacing"/>
        <w:numPr>
          <w:ilvl w:val="2"/>
          <w:numId w:val="17"/>
        </w:numPr>
        <w:outlineLvl w:val="0"/>
      </w:pPr>
      <w:r>
        <w:t xml:space="preserve">Variation is heritable </w:t>
      </w:r>
    </w:p>
    <w:p w:rsidR="00EE133D" w:rsidRDefault="00EE133D" w:rsidP="00EE133D">
      <w:pPr>
        <w:pStyle w:val="NoSpacing"/>
        <w:numPr>
          <w:ilvl w:val="2"/>
          <w:numId w:val="17"/>
        </w:numPr>
        <w:outlineLvl w:val="0"/>
      </w:pPr>
      <w:r>
        <w:t xml:space="preserve">Determines fitness </w:t>
      </w:r>
    </w:p>
    <w:p w:rsidR="00EE133D" w:rsidRDefault="00EE133D" w:rsidP="00EE133D">
      <w:pPr>
        <w:pStyle w:val="NoSpacing"/>
        <w:numPr>
          <w:ilvl w:val="1"/>
          <w:numId w:val="17"/>
        </w:numPr>
        <w:outlineLvl w:val="0"/>
      </w:pPr>
      <w:proofErr w:type="spellStart"/>
      <w:r>
        <w:t>Volvocine</w:t>
      </w:r>
      <w:proofErr w:type="spellEnd"/>
      <w:r>
        <w:t xml:space="preserve"> algae </w:t>
      </w:r>
    </w:p>
    <w:p w:rsidR="00EE133D" w:rsidRDefault="00EE133D" w:rsidP="00EE133D">
      <w:pPr>
        <w:pStyle w:val="NoSpacing"/>
        <w:numPr>
          <w:ilvl w:val="2"/>
          <w:numId w:val="17"/>
        </w:numPr>
        <w:outlineLvl w:val="0"/>
      </w:pPr>
      <w:r>
        <w:t xml:space="preserve">Both single cell and multi cellular </w:t>
      </w:r>
    </w:p>
    <w:p w:rsidR="00EE133D" w:rsidRDefault="00EE133D" w:rsidP="00EE133D">
      <w:pPr>
        <w:pStyle w:val="NoSpacing"/>
        <w:numPr>
          <w:ilvl w:val="2"/>
          <w:numId w:val="17"/>
        </w:numPr>
        <w:outlineLvl w:val="0"/>
      </w:pPr>
      <w:r>
        <w:t xml:space="preserve">Single to multi in a linear manner </w:t>
      </w:r>
    </w:p>
    <w:p w:rsidR="00EE133D" w:rsidRDefault="00EE133D" w:rsidP="00EE133D">
      <w:pPr>
        <w:pStyle w:val="NoSpacing"/>
        <w:numPr>
          <w:ilvl w:val="2"/>
          <w:numId w:val="17"/>
        </w:numPr>
        <w:outlineLvl w:val="0"/>
      </w:pPr>
      <w:r>
        <w:t xml:space="preserve">We see division of </w:t>
      </w:r>
      <w:proofErr w:type="spellStart"/>
      <w:r>
        <w:t>labour</w:t>
      </w:r>
      <w:proofErr w:type="spellEnd"/>
      <w:r>
        <w:t xml:space="preserve">, reproductive and non-reproductive </w:t>
      </w:r>
    </w:p>
    <w:p w:rsidR="00EE133D" w:rsidRDefault="00EE133D" w:rsidP="00EE133D">
      <w:pPr>
        <w:pStyle w:val="NoSpacing"/>
        <w:numPr>
          <w:ilvl w:val="1"/>
          <w:numId w:val="7"/>
        </w:numPr>
        <w:outlineLvl w:val="0"/>
      </w:pPr>
      <w:r>
        <w:t xml:space="preserve">Incomplete cytokinesis </w:t>
      </w:r>
    </w:p>
    <w:p w:rsidR="00EE133D" w:rsidRDefault="00EE133D" w:rsidP="00EE133D">
      <w:pPr>
        <w:pStyle w:val="NoSpacing"/>
        <w:numPr>
          <w:ilvl w:val="2"/>
          <w:numId w:val="7"/>
        </w:numPr>
        <w:outlineLvl w:val="0"/>
      </w:pPr>
      <w:r>
        <w:t>Remain attached through bridges</w:t>
      </w:r>
    </w:p>
    <w:p w:rsidR="00EE133D" w:rsidRDefault="00EE133D" w:rsidP="00EE133D">
      <w:pPr>
        <w:pStyle w:val="NoSpacing"/>
        <w:numPr>
          <w:ilvl w:val="1"/>
          <w:numId w:val="7"/>
        </w:numPr>
        <w:outlineLvl w:val="0"/>
      </w:pPr>
      <w:r>
        <w:t>Adhesion of cell through extracellular matrix</w:t>
      </w:r>
    </w:p>
    <w:p w:rsidR="00EE133D" w:rsidRDefault="00EE133D" w:rsidP="00EE133D">
      <w:pPr>
        <w:pStyle w:val="NoSpacing"/>
        <w:numPr>
          <w:ilvl w:val="2"/>
          <w:numId w:val="7"/>
        </w:numPr>
        <w:outlineLvl w:val="0"/>
      </w:pPr>
      <w:r>
        <w:t>Cell walls into extracellular matrix</w:t>
      </w:r>
    </w:p>
    <w:p w:rsidR="00EE133D" w:rsidRDefault="00EE133D" w:rsidP="00EE133D">
      <w:pPr>
        <w:pStyle w:val="NoSpacing"/>
        <w:numPr>
          <w:ilvl w:val="1"/>
          <w:numId w:val="7"/>
        </w:numPr>
        <w:outlineLvl w:val="0"/>
      </w:pPr>
      <w:r>
        <w:t xml:space="preserve">Division of </w:t>
      </w:r>
      <w:proofErr w:type="spellStart"/>
      <w:r>
        <w:t>labour</w:t>
      </w:r>
      <w:proofErr w:type="spellEnd"/>
      <w:r>
        <w:t xml:space="preserve"> between germ cells </w:t>
      </w:r>
    </w:p>
    <w:p w:rsidR="00EE133D" w:rsidRDefault="00EE133D" w:rsidP="00EE133D">
      <w:pPr>
        <w:pStyle w:val="NoSpacing"/>
        <w:numPr>
          <w:ilvl w:val="2"/>
          <w:numId w:val="7"/>
        </w:numPr>
        <w:outlineLvl w:val="0"/>
      </w:pPr>
      <w:r>
        <w:t xml:space="preserve">Reproductive and non-reproductive </w:t>
      </w:r>
    </w:p>
    <w:p w:rsidR="00EE133D" w:rsidRDefault="00EE133D" w:rsidP="00EE133D">
      <w:pPr>
        <w:pStyle w:val="NoSpacing"/>
        <w:numPr>
          <w:ilvl w:val="0"/>
          <w:numId w:val="7"/>
        </w:numPr>
        <w:outlineLvl w:val="0"/>
      </w:pPr>
      <w:r>
        <w:t xml:space="preserve">Phylogeny of </w:t>
      </w:r>
      <w:proofErr w:type="spellStart"/>
      <w:r>
        <w:t>Volvocinse</w:t>
      </w:r>
      <w:proofErr w:type="spellEnd"/>
      <w:r>
        <w:t xml:space="preserve"> </w:t>
      </w:r>
    </w:p>
    <w:p w:rsidR="00EE133D" w:rsidRDefault="00EE133D" w:rsidP="00EE133D">
      <w:pPr>
        <w:pStyle w:val="NoSpacing"/>
        <w:numPr>
          <w:ilvl w:val="1"/>
          <w:numId w:val="18"/>
        </w:numPr>
        <w:outlineLvl w:val="0"/>
      </w:pPr>
      <w:r>
        <w:t>Not a simple process of going from single to multi</w:t>
      </w:r>
    </w:p>
    <w:p w:rsidR="00EE133D" w:rsidRDefault="00EE133D" w:rsidP="00EE133D">
      <w:pPr>
        <w:pStyle w:val="NoSpacing"/>
        <w:numPr>
          <w:ilvl w:val="1"/>
          <w:numId w:val="18"/>
        </w:numPr>
        <w:outlineLvl w:val="0"/>
      </w:pPr>
      <w:r>
        <w:t xml:space="preserve">This is because sometimes there is a reversal and cells return to single </w:t>
      </w:r>
    </w:p>
    <w:p w:rsidR="00EE133D" w:rsidRDefault="00EE133D" w:rsidP="00EE133D">
      <w:pPr>
        <w:pStyle w:val="NoSpacing"/>
        <w:numPr>
          <w:ilvl w:val="1"/>
          <w:numId w:val="18"/>
        </w:numPr>
        <w:outlineLvl w:val="0"/>
      </w:pPr>
      <w:r>
        <w:t xml:space="preserve">This is because from a single cell perspective that single cell is losing the ability to reproduce, but instead allow the collective to reproduce. So in this case there must be a greater benefit of sacrificing own reproduction </w:t>
      </w:r>
    </w:p>
    <w:p w:rsidR="00830F57" w:rsidRDefault="00830F57" w:rsidP="00830F57">
      <w:pPr>
        <w:pStyle w:val="NoSpacing"/>
        <w:numPr>
          <w:ilvl w:val="0"/>
          <w:numId w:val="18"/>
        </w:numPr>
        <w:outlineLvl w:val="0"/>
      </w:pPr>
      <w:r>
        <w:t xml:space="preserve">Multicellular kingdoms </w:t>
      </w:r>
    </w:p>
    <w:p w:rsidR="00830F57" w:rsidRDefault="00830F57" w:rsidP="00830F57">
      <w:pPr>
        <w:pStyle w:val="NoSpacing"/>
        <w:numPr>
          <w:ilvl w:val="1"/>
          <w:numId w:val="18"/>
        </w:numPr>
        <w:outlineLvl w:val="0"/>
      </w:pPr>
      <w:r>
        <w:t xml:space="preserve">3 lineages </w:t>
      </w:r>
    </w:p>
    <w:p w:rsidR="00830F57" w:rsidRDefault="00830F57" w:rsidP="00830F57">
      <w:pPr>
        <w:pStyle w:val="NoSpacing"/>
        <w:numPr>
          <w:ilvl w:val="1"/>
          <w:numId w:val="18"/>
        </w:numPr>
        <w:outlineLvl w:val="0"/>
      </w:pPr>
      <w:r>
        <w:t xml:space="preserve">Must be reassurance of cheaters that reproduce and pass off own genes </w:t>
      </w:r>
    </w:p>
    <w:p w:rsidR="00830F57" w:rsidRDefault="00830F57" w:rsidP="00830F57">
      <w:pPr>
        <w:pStyle w:val="NoSpacing"/>
        <w:numPr>
          <w:ilvl w:val="1"/>
          <w:numId w:val="18"/>
        </w:numPr>
        <w:outlineLvl w:val="0"/>
      </w:pPr>
      <w:r>
        <w:t xml:space="preserve">Animals </w:t>
      </w:r>
    </w:p>
    <w:p w:rsidR="00830F57" w:rsidRDefault="00830F57" w:rsidP="00830F57">
      <w:pPr>
        <w:pStyle w:val="NoSpacing"/>
        <w:numPr>
          <w:ilvl w:val="2"/>
          <w:numId w:val="18"/>
        </w:numPr>
        <w:outlineLvl w:val="0"/>
      </w:pPr>
      <w:r>
        <w:t xml:space="preserve">Reproductive germ line is set aside very early so mutants are prevented from taking over </w:t>
      </w:r>
    </w:p>
    <w:p w:rsidR="00830F57" w:rsidRDefault="00830F57" w:rsidP="00830F57">
      <w:pPr>
        <w:pStyle w:val="NoSpacing"/>
        <w:numPr>
          <w:ilvl w:val="1"/>
          <w:numId w:val="18"/>
        </w:numPr>
        <w:outlineLvl w:val="0"/>
      </w:pPr>
      <w:r>
        <w:t xml:space="preserve">Plants </w:t>
      </w:r>
    </w:p>
    <w:p w:rsidR="00830F57" w:rsidRDefault="00830F57" w:rsidP="00830F57">
      <w:pPr>
        <w:pStyle w:val="NoSpacing"/>
        <w:numPr>
          <w:ilvl w:val="2"/>
          <w:numId w:val="18"/>
        </w:numPr>
        <w:outlineLvl w:val="0"/>
      </w:pPr>
      <w:r>
        <w:t xml:space="preserve">Are immobile and modular </w:t>
      </w:r>
    </w:p>
    <w:p w:rsidR="00830F57" w:rsidRDefault="00830F57" w:rsidP="00830F57">
      <w:pPr>
        <w:pStyle w:val="NoSpacing"/>
        <w:numPr>
          <w:ilvl w:val="1"/>
          <w:numId w:val="18"/>
        </w:numPr>
        <w:outlineLvl w:val="0"/>
      </w:pPr>
      <w:r>
        <w:t xml:space="preserve">Fungi </w:t>
      </w:r>
    </w:p>
    <w:p w:rsidR="00830F57" w:rsidRDefault="00830F57" w:rsidP="00830F57">
      <w:pPr>
        <w:pStyle w:val="NoSpacing"/>
        <w:numPr>
          <w:ilvl w:val="2"/>
          <w:numId w:val="18"/>
        </w:numPr>
        <w:outlineLvl w:val="0"/>
      </w:pPr>
      <w:r>
        <w:t xml:space="preserve">Nuclei are immobilized prior to meiosis </w:t>
      </w:r>
    </w:p>
    <w:p w:rsidR="00830F57" w:rsidRDefault="00830F57" w:rsidP="00830F57">
      <w:pPr>
        <w:pStyle w:val="NoSpacing"/>
        <w:numPr>
          <w:ilvl w:val="0"/>
          <w:numId w:val="18"/>
        </w:numPr>
        <w:outlineLvl w:val="0"/>
      </w:pPr>
      <w:r>
        <w:t xml:space="preserve">Costs of </w:t>
      </w:r>
      <w:proofErr w:type="spellStart"/>
      <w:r>
        <w:t>Multicellularity</w:t>
      </w:r>
      <w:proofErr w:type="spellEnd"/>
      <w:r>
        <w:t xml:space="preserve"> </w:t>
      </w:r>
    </w:p>
    <w:p w:rsidR="00830F57" w:rsidRDefault="00830F57" w:rsidP="00830F57">
      <w:pPr>
        <w:pStyle w:val="NoSpacing"/>
        <w:numPr>
          <w:ilvl w:val="1"/>
          <w:numId w:val="18"/>
        </w:numPr>
        <w:outlineLvl w:val="0"/>
      </w:pPr>
      <w:r>
        <w:t>More oxygen</w:t>
      </w:r>
      <w:r w:rsidR="00C80ABA">
        <w:t xml:space="preserve">, even if size is the same </w:t>
      </w:r>
    </w:p>
    <w:p w:rsidR="00C80ABA" w:rsidRDefault="00C80ABA" w:rsidP="00830F57">
      <w:pPr>
        <w:pStyle w:val="NoSpacing"/>
        <w:numPr>
          <w:ilvl w:val="1"/>
          <w:numId w:val="18"/>
        </w:numPr>
        <w:outlineLvl w:val="0"/>
      </w:pPr>
      <w:r>
        <w:t>Longer development, later reproduction</w:t>
      </w:r>
    </w:p>
    <w:p w:rsidR="00C80ABA" w:rsidRDefault="00C80ABA" w:rsidP="00830F57">
      <w:pPr>
        <w:pStyle w:val="NoSpacing"/>
        <w:numPr>
          <w:ilvl w:val="1"/>
          <w:numId w:val="18"/>
        </w:numPr>
        <w:outlineLvl w:val="0"/>
      </w:pPr>
      <w:r>
        <w:t xml:space="preserve">Less offspring at a slower rate </w:t>
      </w:r>
    </w:p>
    <w:p w:rsidR="00C80ABA" w:rsidRDefault="00C80ABA" w:rsidP="00830F57">
      <w:pPr>
        <w:pStyle w:val="NoSpacing"/>
        <w:numPr>
          <w:ilvl w:val="1"/>
          <w:numId w:val="18"/>
        </w:numPr>
        <w:outlineLvl w:val="0"/>
      </w:pPr>
      <w:r>
        <w:t xml:space="preserve">Volume increases faster than surface area </w:t>
      </w:r>
    </w:p>
    <w:p w:rsidR="00C80ABA" w:rsidRDefault="00C80ABA" w:rsidP="00C80ABA">
      <w:pPr>
        <w:pStyle w:val="NoSpacing"/>
        <w:numPr>
          <w:ilvl w:val="0"/>
          <w:numId w:val="18"/>
        </w:numPr>
        <w:outlineLvl w:val="0"/>
      </w:pPr>
      <w:r>
        <w:t xml:space="preserve">Benefits of </w:t>
      </w:r>
      <w:proofErr w:type="spellStart"/>
      <w:r>
        <w:t>multicellularity</w:t>
      </w:r>
      <w:proofErr w:type="spellEnd"/>
      <w:r>
        <w:t xml:space="preserve"> </w:t>
      </w:r>
    </w:p>
    <w:p w:rsidR="00C80ABA" w:rsidRDefault="00C80ABA" w:rsidP="00C80ABA">
      <w:pPr>
        <w:pStyle w:val="NoSpacing"/>
        <w:numPr>
          <w:ilvl w:val="1"/>
          <w:numId w:val="18"/>
        </w:numPr>
        <w:outlineLvl w:val="0"/>
      </w:pPr>
      <w:r>
        <w:t xml:space="preserve">Division of </w:t>
      </w:r>
      <w:proofErr w:type="spellStart"/>
      <w:r>
        <w:t>labour</w:t>
      </w:r>
      <w:proofErr w:type="spellEnd"/>
      <w:r>
        <w:t xml:space="preserve"> is beneficial when:</w:t>
      </w:r>
    </w:p>
    <w:p w:rsidR="00C80ABA" w:rsidRDefault="00C80ABA" w:rsidP="00C80ABA">
      <w:pPr>
        <w:pStyle w:val="NoSpacing"/>
        <w:numPr>
          <w:ilvl w:val="1"/>
          <w:numId w:val="7"/>
        </w:numPr>
        <w:outlineLvl w:val="0"/>
      </w:pPr>
      <w:r>
        <w:t>Dexterity and invention to improve efficiency and switching of costs</w:t>
      </w:r>
    </w:p>
    <w:p w:rsidR="00C80ABA" w:rsidRDefault="00C80ABA" w:rsidP="00C80ABA">
      <w:pPr>
        <w:pStyle w:val="NoSpacing"/>
        <w:numPr>
          <w:ilvl w:val="2"/>
          <w:numId w:val="7"/>
        </w:numPr>
        <w:outlineLvl w:val="0"/>
      </w:pPr>
      <w:r>
        <w:t>Increase in size and complexity</w:t>
      </w:r>
    </w:p>
    <w:p w:rsidR="00C80ABA" w:rsidRDefault="00C80ABA" w:rsidP="00C80ABA">
      <w:pPr>
        <w:pStyle w:val="NoSpacing"/>
        <w:numPr>
          <w:ilvl w:val="2"/>
          <w:numId w:val="7"/>
        </w:numPr>
        <w:outlineLvl w:val="0"/>
      </w:pPr>
      <w:r>
        <w:t xml:space="preserve">Specialized cells </w:t>
      </w:r>
    </w:p>
    <w:p w:rsidR="00C80ABA" w:rsidRDefault="00C80ABA" w:rsidP="00C80ABA">
      <w:pPr>
        <w:pStyle w:val="NoSpacing"/>
        <w:numPr>
          <w:ilvl w:val="1"/>
          <w:numId w:val="7"/>
        </w:numPr>
        <w:outlineLvl w:val="0"/>
      </w:pPr>
      <w:r>
        <w:t>Large market</w:t>
      </w:r>
    </w:p>
    <w:p w:rsidR="00C80ABA" w:rsidRDefault="00C80ABA" w:rsidP="00C80ABA">
      <w:pPr>
        <w:pStyle w:val="NoSpacing"/>
        <w:numPr>
          <w:ilvl w:val="2"/>
          <w:numId w:val="7"/>
        </w:numPr>
        <w:outlineLvl w:val="0"/>
      </w:pPr>
      <w:r>
        <w:t>New niches are available for the taking</w:t>
      </w:r>
    </w:p>
    <w:p w:rsidR="00C80ABA" w:rsidRDefault="00C80ABA" w:rsidP="00C80ABA">
      <w:pPr>
        <w:pStyle w:val="NoSpacing"/>
        <w:numPr>
          <w:ilvl w:val="2"/>
          <w:numId w:val="7"/>
        </w:numPr>
        <w:outlineLvl w:val="0"/>
      </w:pPr>
      <w:r>
        <w:t xml:space="preserve">Larger usually means less competition due to less frequency </w:t>
      </w:r>
    </w:p>
    <w:p w:rsidR="00C80ABA" w:rsidRDefault="00C80ABA" w:rsidP="00C80ABA">
      <w:pPr>
        <w:pStyle w:val="NoSpacing"/>
        <w:numPr>
          <w:ilvl w:val="1"/>
          <w:numId w:val="7"/>
        </w:numPr>
        <w:outlineLvl w:val="0"/>
      </w:pPr>
      <w:r>
        <w:lastRenderedPageBreak/>
        <w:t xml:space="preserve">Communication is efficient </w:t>
      </w:r>
    </w:p>
    <w:p w:rsidR="00C80ABA" w:rsidRDefault="00C80ABA" w:rsidP="00C80ABA">
      <w:pPr>
        <w:pStyle w:val="NoSpacing"/>
        <w:numPr>
          <w:ilvl w:val="2"/>
          <w:numId w:val="7"/>
        </w:numPr>
        <w:outlineLvl w:val="0"/>
      </w:pPr>
      <w:r>
        <w:t xml:space="preserve">Cells can communicate </w:t>
      </w:r>
      <w:proofErr w:type="spellStart"/>
      <w:r>
        <w:t>cytoplasmically</w:t>
      </w:r>
      <w:proofErr w:type="spellEnd"/>
      <w:r>
        <w:t xml:space="preserve"> </w:t>
      </w:r>
    </w:p>
    <w:p w:rsidR="00C80ABA" w:rsidRDefault="00C80ABA" w:rsidP="00C80ABA">
      <w:pPr>
        <w:pStyle w:val="NoSpacing"/>
        <w:numPr>
          <w:ilvl w:val="0"/>
          <w:numId w:val="7"/>
        </w:numPr>
        <w:outlineLvl w:val="0"/>
      </w:pPr>
      <w:r>
        <w:t>Symbiosis</w:t>
      </w:r>
    </w:p>
    <w:p w:rsidR="00C80ABA" w:rsidRDefault="00C80ABA" w:rsidP="00C80ABA">
      <w:pPr>
        <w:pStyle w:val="NoSpacing"/>
        <w:numPr>
          <w:ilvl w:val="1"/>
          <w:numId w:val="19"/>
        </w:numPr>
        <w:outlineLvl w:val="0"/>
      </w:pPr>
      <w:r>
        <w:t xml:space="preserve">Where one organism is completely inside another </w:t>
      </w:r>
    </w:p>
    <w:p w:rsidR="00C80ABA" w:rsidRDefault="00C80ABA" w:rsidP="00C80ABA">
      <w:pPr>
        <w:pStyle w:val="NoSpacing"/>
        <w:outlineLvl w:val="0"/>
      </w:pPr>
      <w:r>
        <w:t xml:space="preserve">Lecture 29 – </w:t>
      </w:r>
      <w:proofErr w:type="spellStart"/>
      <w:r>
        <w:t>EvoDevo</w:t>
      </w:r>
      <w:proofErr w:type="spellEnd"/>
    </w:p>
    <w:p w:rsidR="00C80ABA" w:rsidRDefault="00C80ABA" w:rsidP="00C80ABA">
      <w:pPr>
        <w:pStyle w:val="NoSpacing"/>
        <w:numPr>
          <w:ilvl w:val="0"/>
          <w:numId w:val="19"/>
        </w:numPr>
        <w:outlineLvl w:val="0"/>
      </w:pPr>
      <w:r>
        <w:t xml:space="preserve">Evolutionary history </w:t>
      </w:r>
    </w:p>
    <w:p w:rsidR="00C80ABA" w:rsidRDefault="00C80ABA" w:rsidP="00C80ABA">
      <w:pPr>
        <w:pStyle w:val="NoSpacing"/>
        <w:numPr>
          <w:ilvl w:val="1"/>
          <w:numId w:val="19"/>
        </w:numPr>
        <w:outlineLvl w:val="0"/>
      </w:pPr>
      <w:r>
        <w:t>Change in a population over time from origin of life to present form</w:t>
      </w:r>
    </w:p>
    <w:p w:rsidR="00C80ABA" w:rsidRDefault="00C80ABA" w:rsidP="00C80ABA">
      <w:pPr>
        <w:pStyle w:val="NoSpacing"/>
        <w:numPr>
          <w:ilvl w:val="0"/>
          <w:numId w:val="19"/>
        </w:numPr>
        <w:outlineLvl w:val="0"/>
      </w:pPr>
      <w:r>
        <w:t xml:space="preserve">Developmental history </w:t>
      </w:r>
    </w:p>
    <w:p w:rsidR="00C80ABA" w:rsidRDefault="00C80ABA" w:rsidP="00C80ABA">
      <w:pPr>
        <w:pStyle w:val="NoSpacing"/>
        <w:numPr>
          <w:ilvl w:val="1"/>
          <w:numId w:val="19"/>
        </w:numPr>
        <w:outlineLvl w:val="0"/>
      </w:pPr>
      <w:r>
        <w:t>The change in individual from egg to adult</w:t>
      </w:r>
    </w:p>
    <w:p w:rsidR="00C80ABA" w:rsidRDefault="00C80ABA" w:rsidP="00C80ABA">
      <w:pPr>
        <w:pStyle w:val="NoSpacing"/>
        <w:numPr>
          <w:ilvl w:val="0"/>
          <w:numId w:val="19"/>
        </w:numPr>
        <w:outlineLvl w:val="0"/>
      </w:pPr>
      <w:r>
        <w:t xml:space="preserve">Development </w:t>
      </w:r>
    </w:p>
    <w:p w:rsidR="00C80ABA" w:rsidRDefault="00C80ABA" w:rsidP="00C80ABA">
      <w:pPr>
        <w:pStyle w:val="NoSpacing"/>
        <w:numPr>
          <w:ilvl w:val="1"/>
          <w:numId w:val="19"/>
        </w:numPr>
        <w:outlineLvl w:val="0"/>
      </w:pPr>
      <w:r>
        <w:t xml:space="preserve">Cell divide and differentiate to produce multicellular adult and specialized tissues </w:t>
      </w:r>
    </w:p>
    <w:p w:rsidR="00C80ABA" w:rsidRDefault="00C80ABA" w:rsidP="00C80ABA">
      <w:pPr>
        <w:pStyle w:val="NoSpacing"/>
        <w:numPr>
          <w:ilvl w:val="1"/>
          <w:numId w:val="19"/>
        </w:numPr>
        <w:outlineLvl w:val="0"/>
      </w:pPr>
      <w:r>
        <w:t xml:space="preserve">Natural selection can act on all stages of development </w:t>
      </w:r>
    </w:p>
    <w:p w:rsidR="00C80ABA" w:rsidRDefault="00C80ABA" w:rsidP="00C80ABA">
      <w:pPr>
        <w:pStyle w:val="NoSpacing"/>
        <w:numPr>
          <w:ilvl w:val="0"/>
          <w:numId w:val="19"/>
        </w:numPr>
        <w:outlineLvl w:val="0"/>
      </w:pPr>
      <w:r>
        <w:t xml:space="preserve">Cell lineages </w:t>
      </w:r>
    </w:p>
    <w:p w:rsidR="00C80ABA" w:rsidRDefault="00B3519A" w:rsidP="00C80ABA">
      <w:pPr>
        <w:pStyle w:val="NoSpacing"/>
        <w:numPr>
          <w:ilvl w:val="1"/>
          <w:numId w:val="19"/>
        </w:numPr>
        <w:outlineLvl w:val="0"/>
      </w:pPr>
      <w:r>
        <w:t xml:space="preserve">Multicellular organisms are composed of many cell lineages </w:t>
      </w:r>
    </w:p>
    <w:p w:rsidR="00B3519A" w:rsidRDefault="00B3519A" w:rsidP="00C80ABA">
      <w:pPr>
        <w:pStyle w:val="NoSpacing"/>
        <w:numPr>
          <w:ilvl w:val="1"/>
          <w:numId w:val="19"/>
        </w:numPr>
        <w:outlineLvl w:val="0"/>
      </w:pPr>
      <w:r>
        <w:t>Each lineage has a start and end</w:t>
      </w:r>
    </w:p>
    <w:p w:rsidR="00B3519A" w:rsidRDefault="00B3519A" w:rsidP="00B3519A">
      <w:pPr>
        <w:pStyle w:val="NoSpacing"/>
        <w:numPr>
          <w:ilvl w:val="0"/>
          <w:numId w:val="19"/>
        </w:numPr>
        <w:outlineLvl w:val="0"/>
      </w:pPr>
      <w:proofErr w:type="spellStart"/>
      <w:r>
        <w:t>Heterochrony</w:t>
      </w:r>
      <w:proofErr w:type="spellEnd"/>
      <w:r>
        <w:t xml:space="preserve"> </w:t>
      </w:r>
    </w:p>
    <w:p w:rsidR="00B3519A" w:rsidRDefault="00B3519A" w:rsidP="00B3519A">
      <w:pPr>
        <w:pStyle w:val="NoSpacing"/>
        <w:numPr>
          <w:ilvl w:val="1"/>
          <w:numId w:val="19"/>
        </w:numPr>
        <w:outlineLvl w:val="0"/>
      </w:pPr>
      <w:r>
        <w:t xml:space="preserve">Different cell lines proliferate at different times and places </w:t>
      </w:r>
    </w:p>
    <w:p w:rsidR="00B3519A" w:rsidRDefault="00B3519A" w:rsidP="00B3519A">
      <w:pPr>
        <w:pStyle w:val="NoSpacing"/>
        <w:numPr>
          <w:ilvl w:val="1"/>
          <w:numId w:val="19"/>
        </w:numPr>
        <w:outlineLvl w:val="0"/>
      </w:pPr>
      <w:proofErr w:type="spellStart"/>
      <w:r>
        <w:t>Allometric</w:t>
      </w:r>
      <w:proofErr w:type="spellEnd"/>
      <w:r>
        <w:t xml:space="preserve"> growth is when body parts grow at different rates </w:t>
      </w:r>
    </w:p>
    <w:p w:rsidR="00B3519A" w:rsidRDefault="00B3519A" w:rsidP="00B3519A">
      <w:pPr>
        <w:pStyle w:val="NoSpacing"/>
        <w:numPr>
          <w:ilvl w:val="1"/>
          <w:numId w:val="19"/>
        </w:numPr>
        <w:outlineLvl w:val="0"/>
      </w:pPr>
      <w:r>
        <w:t xml:space="preserve">Isometric growth is when all cell lineages grow at the same rate </w:t>
      </w:r>
    </w:p>
    <w:p w:rsidR="00B3519A" w:rsidRDefault="00B3519A" w:rsidP="00B3519A">
      <w:pPr>
        <w:pStyle w:val="NoSpacing"/>
        <w:numPr>
          <w:ilvl w:val="2"/>
          <w:numId w:val="19"/>
        </w:numPr>
        <w:outlineLvl w:val="0"/>
      </w:pPr>
      <w:r>
        <w:t xml:space="preserve">Proportionally the same </w:t>
      </w:r>
    </w:p>
    <w:p w:rsidR="00B3519A" w:rsidRDefault="00B3519A" w:rsidP="00B3519A">
      <w:pPr>
        <w:pStyle w:val="NoSpacing"/>
        <w:numPr>
          <w:ilvl w:val="1"/>
          <w:numId w:val="19"/>
        </w:numPr>
        <w:outlineLvl w:val="0"/>
      </w:pPr>
      <w:r>
        <w:t xml:space="preserve">Sexual maturity stops development of non-reproductive cells </w:t>
      </w:r>
    </w:p>
    <w:p w:rsidR="00B3519A" w:rsidRDefault="00B3519A" w:rsidP="00B3519A">
      <w:pPr>
        <w:pStyle w:val="NoSpacing"/>
        <w:numPr>
          <w:ilvl w:val="1"/>
          <w:numId w:val="19"/>
        </w:numPr>
        <w:outlineLvl w:val="0"/>
      </w:pPr>
      <w:proofErr w:type="spellStart"/>
      <w:r>
        <w:t>Progenesis</w:t>
      </w:r>
      <w:proofErr w:type="spellEnd"/>
      <w:r>
        <w:t xml:space="preserve"> </w:t>
      </w:r>
    </w:p>
    <w:p w:rsidR="00B3519A" w:rsidRDefault="00B3519A" w:rsidP="00B3519A">
      <w:pPr>
        <w:pStyle w:val="NoSpacing"/>
        <w:numPr>
          <w:ilvl w:val="2"/>
          <w:numId w:val="19"/>
        </w:numPr>
        <w:outlineLvl w:val="0"/>
      </w:pPr>
      <w:r>
        <w:t xml:space="preserve">Reaching sexual maturity earlier and at smaller size </w:t>
      </w:r>
    </w:p>
    <w:p w:rsidR="00B3519A" w:rsidRDefault="00B3519A" w:rsidP="00B3519A">
      <w:pPr>
        <w:pStyle w:val="NoSpacing"/>
        <w:numPr>
          <w:ilvl w:val="2"/>
          <w:numId w:val="19"/>
        </w:numPr>
        <w:outlineLvl w:val="0"/>
      </w:pPr>
      <w:r>
        <w:t xml:space="preserve">Adult </w:t>
      </w:r>
      <w:r w:rsidR="001E09BE">
        <w:t xml:space="preserve">is sexually mature earlier </w:t>
      </w:r>
    </w:p>
    <w:p w:rsidR="00B3519A" w:rsidRDefault="00B3519A" w:rsidP="00B3519A">
      <w:pPr>
        <w:pStyle w:val="NoSpacing"/>
        <w:numPr>
          <w:ilvl w:val="1"/>
          <w:numId w:val="19"/>
        </w:numPr>
        <w:outlineLvl w:val="0"/>
      </w:pPr>
      <w:proofErr w:type="spellStart"/>
      <w:r>
        <w:t>Neoteny</w:t>
      </w:r>
      <w:proofErr w:type="spellEnd"/>
      <w:r>
        <w:t xml:space="preserve"> </w:t>
      </w:r>
    </w:p>
    <w:p w:rsidR="00B3519A" w:rsidRDefault="00B3519A" w:rsidP="00B3519A">
      <w:pPr>
        <w:pStyle w:val="NoSpacing"/>
        <w:numPr>
          <w:ilvl w:val="2"/>
          <w:numId w:val="19"/>
        </w:numPr>
        <w:outlineLvl w:val="0"/>
      </w:pPr>
      <w:r>
        <w:t xml:space="preserve">Timing of sexual maturity doesn’t change, somatic development slows and maturity is reached at a smaller size </w:t>
      </w:r>
    </w:p>
    <w:p w:rsidR="00B3519A" w:rsidRDefault="00B3519A" w:rsidP="00B3519A">
      <w:pPr>
        <w:pStyle w:val="NoSpacing"/>
        <w:numPr>
          <w:ilvl w:val="2"/>
          <w:numId w:val="19"/>
        </w:numPr>
        <w:outlineLvl w:val="0"/>
      </w:pPr>
      <w:r>
        <w:t xml:space="preserve">Retention of juvenile features in adults </w:t>
      </w:r>
    </w:p>
    <w:p w:rsidR="001E09BE" w:rsidRDefault="001E09BE" w:rsidP="001E09BE">
      <w:pPr>
        <w:pStyle w:val="NoSpacing"/>
        <w:numPr>
          <w:ilvl w:val="0"/>
          <w:numId w:val="19"/>
        </w:numPr>
        <w:outlineLvl w:val="0"/>
      </w:pPr>
      <w:r>
        <w:t xml:space="preserve">Truth about cat and dogs </w:t>
      </w:r>
    </w:p>
    <w:p w:rsidR="001E09BE" w:rsidRDefault="001E09BE" w:rsidP="001E09BE">
      <w:pPr>
        <w:pStyle w:val="NoSpacing"/>
        <w:numPr>
          <w:ilvl w:val="1"/>
          <w:numId w:val="19"/>
        </w:numPr>
        <w:outlineLvl w:val="0"/>
      </w:pPr>
      <w:r>
        <w:t xml:space="preserve">Cats have less </w:t>
      </w:r>
      <w:proofErr w:type="spellStart"/>
      <w:r>
        <w:t>heterochrony</w:t>
      </w:r>
      <w:proofErr w:type="spellEnd"/>
    </w:p>
    <w:p w:rsidR="001E09BE" w:rsidRDefault="001E09BE" w:rsidP="001E09BE">
      <w:pPr>
        <w:pStyle w:val="NoSpacing"/>
        <w:numPr>
          <w:ilvl w:val="2"/>
          <w:numId w:val="19"/>
        </w:numPr>
        <w:outlineLvl w:val="0"/>
      </w:pPr>
      <w:r>
        <w:t xml:space="preserve">Therefore cats have less varieties or breeds than dogs </w:t>
      </w:r>
    </w:p>
    <w:p w:rsidR="001E09BE" w:rsidRDefault="001E09BE" w:rsidP="001E09BE">
      <w:pPr>
        <w:pStyle w:val="NoSpacing"/>
        <w:numPr>
          <w:ilvl w:val="0"/>
          <w:numId w:val="19"/>
        </w:numPr>
        <w:outlineLvl w:val="0"/>
      </w:pPr>
      <w:proofErr w:type="spellStart"/>
      <w:r>
        <w:t>EvoDevo</w:t>
      </w:r>
      <w:proofErr w:type="spellEnd"/>
      <w:r>
        <w:t xml:space="preserve"> &amp; Genetics </w:t>
      </w:r>
    </w:p>
    <w:p w:rsidR="001E09BE" w:rsidRDefault="001E09BE" w:rsidP="001E09BE">
      <w:pPr>
        <w:pStyle w:val="NoSpacing"/>
        <w:numPr>
          <w:ilvl w:val="1"/>
          <w:numId w:val="19"/>
        </w:numPr>
        <w:outlineLvl w:val="0"/>
      </w:pPr>
      <w:r>
        <w:t xml:space="preserve">Changes in morphology occur when genes are expressed in a new manner </w:t>
      </w:r>
    </w:p>
    <w:p w:rsidR="001E09BE" w:rsidRDefault="001E09BE" w:rsidP="001E09BE">
      <w:pPr>
        <w:pStyle w:val="NoSpacing"/>
        <w:numPr>
          <w:ilvl w:val="1"/>
          <w:numId w:val="19"/>
        </w:numPr>
        <w:outlineLvl w:val="0"/>
      </w:pPr>
      <w:r>
        <w:t>Genes have large effect on development, and shared across taxa</w:t>
      </w:r>
    </w:p>
    <w:p w:rsidR="001E09BE" w:rsidRDefault="001E09BE" w:rsidP="001E09BE">
      <w:pPr>
        <w:pStyle w:val="NoSpacing"/>
        <w:numPr>
          <w:ilvl w:val="2"/>
          <w:numId w:val="19"/>
        </w:numPr>
        <w:outlineLvl w:val="0"/>
      </w:pPr>
      <w:r>
        <w:t xml:space="preserve">Genes must be important for evolution to occur </w:t>
      </w:r>
    </w:p>
    <w:p w:rsidR="001E09BE" w:rsidRDefault="001E09BE" w:rsidP="001E09BE">
      <w:pPr>
        <w:pStyle w:val="NoSpacing"/>
        <w:numPr>
          <w:ilvl w:val="0"/>
          <w:numId w:val="19"/>
        </w:numPr>
        <w:outlineLvl w:val="0"/>
      </w:pPr>
      <w:r>
        <w:t xml:space="preserve">Diverse morphologies </w:t>
      </w:r>
    </w:p>
    <w:p w:rsidR="001E09BE" w:rsidRDefault="001E09BE" w:rsidP="001E09BE">
      <w:pPr>
        <w:pStyle w:val="NoSpacing"/>
        <w:numPr>
          <w:ilvl w:val="1"/>
          <w:numId w:val="19"/>
        </w:numPr>
        <w:outlineLvl w:val="0"/>
      </w:pPr>
      <w:r>
        <w:t>Cell differentiation depends on:</w:t>
      </w:r>
    </w:p>
    <w:p w:rsidR="001E09BE" w:rsidRDefault="001E09BE" w:rsidP="001E09BE">
      <w:pPr>
        <w:pStyle w:val="NoSpacing"/>
        <w:numPr>
          <w:ilvl w:val="2"/>
          <w:numId w:val="19"/>
        </w:numPr>
        <w:outlineLvl w:val="0"/>
      </w:pPr>
      <w:r>
        <w:t xml:space="preserve">Position </w:t>
      </w:r>
    </w:p>
    <w:p w:rsidR="001E09BE" w:rsidRDefault="001E09BE" w:rsidP="001E09BE">
      <w:pPr>
        <w:pStyle w:val="NoSpacing"/>
        <w:numPr>
          <w:ilvl w:val="2"/>
          <w:numId w:val="19"/>
        </w:numPr>
        <w:outlineLvl w:val="0"/>
      </w:pPr>
      <w:r>
        <w:t xml:space="preserve">Time </w:t>
      </w:r>
    </w:p>
    <w:p w:rsidR="001E09BE" w:rsidRDefault="001E09BE" w:rsidP="001E09BE">
      <w:pPr>
        <w:pStyle w:val="NoSpacing"/>
        <w:numPr>
          <w:ilvl w:val="1"/>
          <w:numId w:val="19"/>
        </w:numPr>
        <w:outlineLvl w:val="0"/>
      </w:pPr>
      <w:r>
        <w:t xml:space="preserve">Genes responsible for coding cell differentiation are called HOX genes </w:t>
      </w:r>
    </w:p>
    <w:p w:rsidR="001E09BE" w:rsidRDefault="001E09BE" w:rsidP="001E09BE">
      <w:pPr>
        <w:pStyle w:val="NoSpacing"/>
        <w:numPr>
          <w:ilvl w:val="2"/>
          <w:numId w:val="19"/>
        </w:numPr>
        <w:outlineLvl w:val="0"/>
      </w:pPr>
      <w:r>
        <w:t>They code for proteins which regulate DNA</w:t>
      </w:r>
    </w:p>
    <w:p w:rsidR="001E09BE" w:rsidRDefault="001E09BE" w:rsidP="001E09BE">
      <w:pPr>
        <w:pStyle w:val="NoSpacing"/>
        <w:numPr>
          <w:ilvl w:val="0"/>
          <w:numId w:val="19"/>
        </w:numPr>
        <w:outlineLvl w:val="0"/>
      </w:pPr>
      <w:r>
        <w:t xml:space="preserve">HOX gene mutations </w:t>
      </w:r>
    </w:p>
    <w:p w:rsidR="001E09BE" w:rsidRDefault="001E09BE" w:rsidP="001E09BE">
      <w:pPr>
        <w:pStyle w:val="NoSpacing"/>
        <w:numPr>
          <w:ilvl w:val="1"/>
          <w:numId w:val="19"/>
        </w:numPr>
        <w:outlineLvl w:val="0"/>
      </w:pPr>
      <w:r>
        <w:t>Appendages grow in the wrong direction</w:t>
      </w:r>
    </w:p>
    <w:p w:rsidR="001E09BE" w:rsidRDefault="001E09BE" w:rsidP="001E09BE">
      <w:pPr>
        <w:pStyle w:val="NoSpacing"/>
        <w:numPr>
          <w:ilvl w:val="1"/>
          <w:numId w:val="19"/>
        </w:numPr>
        <w:outlineLvl w:val="0"/>
      </w:pPr>
      <w:r>
        <w:t xml:space="preserve">Wrong things grow in the wrong place </w:t>
      </w:r>
    </w:p>
    <w:p w:rsidR="001E09BE" w:rsidRDefault="001E09BE" w:rsidP="001E09BE">
      <w:pPr>
        <w:pStyle w:val="NoSpacing"/>
        <w:numPr>
          <w:ilvl w:val="0"/>
          <w:numId w:val="19"/>
        </w:numPr>
        <w:outlineLvl w:val="0"/>
      </w:pPr>
      <w:r>
        <w:lastRenderedPageBreak/>
        <w:t xml:space="preserve">HOX gene clusters </w:t>
      </w:r>
    </w:p>
    <w:p w:rsidR="001E09BE" w:rsidRDefault="001E09BE" w:rsidP="001E09BE">
      <w:pPr>
        <w:pStyle w:val="NoSpacing"/>
        <w:numPr>
          <w:ilvl w:val="1"/>
          <w:numId w:val="19"/>
        </w:numPr>
        <w:outlineLvl w:val="0"/>
      </w:pPr>
      <w:r>
        <w:t xml:space="preserve">These HOX genes are clustered together along chromosomes </w:t>
      </w:r>
    </w:p>
    <w:p w:rsidR="001E09BE" w:rsidRDefault="001E09BE" w:rsidP="001E09BE">
      <w:pPr>
        <w:pStyle w:val="NoSpacing"/>
        <w:numPr>
          <w:ilvl w:val="1"/>
          <w:numId w:val="19"/>
        </w:numPr>
        <w:outlineLvl w:val="0"/>
      </w:pPr>
      <w:r>
        <w:t>Arrangement of HOX gene is similar across taxa</w:t>
      </w:r>
    </w:p>
    <w:p w:rsidR="001E09BE" w:rsidRDefault="001E09BE" w:rsidP="001E09BE">
      <w:pPr>
        <w:pStyle w:val="NoSpacing"/>
        <w:numPr>
          <w:ilvl w:val="0"/>
          <w:numId w:val="19"/>
        </w:numPr>
        <w:outlineLvl w:val="0"/>
      </w:pPr>
      <w:r>
        <w:t xml:space="preserve">HOX genes and diversity </w:t>
      </w:r>
    </w:p>
    <w:p w:rsidR="001E09BE" w:rsidRDefault="008970E5" w:rsidP="001E09BE">
      <w:pPr>
        <w:pStyle w:val="NoSpacing"/>
        <w:numPr>
          <w:ilvl w:val="1"/>
          <w:numId w:val="19"/>
        </w:numPr>
        <w:outlineLvl w:val="0"/>
      </w:pPr>
      <w:r>
        <w:t xml:space="preserve">During gene duplication there could be extra copies and therefore have more HOX genes </w:t>
      </w:r>
    </w:p>
    <w:p w:rsidR="008970E5" w:rsidRDefault="008970E5" w:rsidP="001E09BE">
      <w:pPr>
        <w:pStyle w:val="NoSpacing"/>
        <w:numPr>
          <w:ilvl w:val="1"/>
          <w:numId w:val="19"/>
        </w:numPr>
        <w:outlineLvl w:val="0"/>
      </w:pPr>
      <w:r>
        <w:t>Complex organisms have more HOX genes</w:t>
      </w:r>
    </w:p>
    <w:p w:rsidR="008970E5" w:rsidRDefault="008970E5" w:rsidP="001E09BE">
      <w:pPr>
        <w:pStyle w:val="NoSpacing"/>
        <w:numPr>
          <w:ilvl w:val="1"/>
          <w:numId w:val="19"/>
        </w:numPr>
        <w:outlineLvl w:val="0"/>
      </w:pPr>
      <w:r>
        <w:t>Variation in timing and location of gene expression played important role in diversification</w:t>
      </w:r>
    </w:p>
    <w:p w:rsidR="008970E5" w:rsidRDefault="008970E5" w:rsidP="001E09BE">
      <w:pPr>
        <w:pStyle w:val="NoSpacing"/>
        <w:numPr>
          <w:ilvl w:val="1"/>
          <w:numId w:val="19"/>
        </w:numPr>
        <w:outlineLvl w:val="0"/>
      </w:pPr>
      <w:r>
        <w:t xml:space="preserve">Example – </w:t>
      </w:r>
      <w:proofErr w:type="spellStart"/>
      <w:r>
        <w:t>Arthopods</w:t>
      </w:r>
      <w:proofErr w:type="spellEnd"/>
    </w:p>
    <w:p w:rsidR="008970E5" w:rsidRDefault="008970E5" w:rsidP="008970E5">
      <w:pPr>
        <w:pStyle w:val="NoSpacing"/>
        <w:numPr>
          <w:ilvl w:val="2"/>
          <w:numId w:val="19"/>
        </w:numPr>
        <w:outlineLvl w:val="0"/>
      </w:pPr>
      <w:r>
        <w:t xml:space="preserve">A lot of variation in </w:t>
      </w:r>
      <w:proofErr w:type="spellStart"/>
      <w:r>
        <w:t>arthopods</w:t>
      </w:r>
      <w:proofErr w:type="spellEnd"/>
      <w:r>
        <w:t xml:space="preserve"> </w:t>
      </w:r>
    </w:p>
    <w:p w:rsidR="008970E5" w:rsidRDefault="008970E5" w:rsidP="008970E5">
      <w:pPr>
        <w:pStyle w:val="NoSpacing"/>
        <w:numPr>
          <w:ilvl w:val="2"/>
          <w:numId w:val="19"/>
        </w:numPr>
        <w:outlineLvl w:val="0"/>
      </w:pPr>
      <w:r>
        <w:t>Same HOX genes present but the order and pattern varies</w:t>
      </w:r>
    </w:p>
    <w:p w:rsidR="008970E5" w:rsidRDefault="008970E5" w:rsidP="008970E5">
      <w:pPr>
        <w:pStyle w:val="NoSpacing"/>
        <w:numPr>
          <w:ilvl w:val="0"/>
          <w:numId w:val="19"/>
        </w:numPr>
        <w:outlineLvl w:val="0"/>
      </w:pPr>
      <w:r>
        <w:t>Deep homology (Implication)</w:t>
      </w:r>
    </w:p>
    <w:p w:rsidR="008970E5" w:rsidRDefault="008970E5" w:rsidP="008970E5">
      <w:pPr>
        <w:pStyle w:val="NoSpacing"/>
        <w:numPr>
          <w:ilvl w:val="1"/>
          <w:numId w:val="19"/>
        </w:numPr>
        <w:outlineLvl w:val="0"/>
      </w:pPr>
      <w:r>
        <w:t>Homologous genes which go very far back</w:t>
      </w:r>
    </w:p>
    <w:p w:rsidR="008970E5" w:rsidRDefault="008970E5" w:rsidP="008970E5">
      <w:pPr>
        <w:pStyle w:val="NoSpacing"/>
        <w:numPr>
          <w:ilvl w:val="1"/>
          <w:numId w:val="19"/>
        </w:numPr>
        <w:outlineLvl w:val="0"/>
      </w:pPr>
      <w:r>
        <w:t xml:space="preserve">We can reconstruct the last common ancestor and make predictions about the way they likely evolved from HOX genes </w:t>
      </w:r>
    </w:p>
    <w:p w:rsidR="008970E5" w:rsidRDefault="008970E5" w:rsidP="008970E5">
      <w:pPr>
        <w:pStyle w:val="NoSpacing"/>
        <w:outlineLvl w:val="0"/>
      </w:pPr>
      <w:r>
        <w:t>Lecture 30 – Disease and Human Health</w:t>
      </w:r>
    </w:p>
    <w:p w:rsidR="008970E5" w:rsidRDefault="008970E5" w:rsidP="008970E5">
      <w:pPr>
        <w:pStyle w:val="NoSpacing"/>
        <w:numPr>
          <w:ilvl w:val="0"/>
          <w:numId w:val="19"/>
        </w:numPr>
        <w:outlineLvl w:val="0"/>
      </w:pPr>
      <w:r>
        <w:t xml:space="preserve">Disease </w:t>
      </w:r>
    </w:p>
    <w:p w:rsidR="008970E5" w:rsidRDefault="008970E5" w:rsidP="008970E5">
      <w:pPr>
        <w:pStyle w:val="NoSpacing"/>
        <w:numPr>
          <w:ilvl w:val="1"/>
          <w:numId w:val="19"/>
        </w:numPr>
        <w:outlineLvl w:val="0"/>
      </w:pPr>
      <w:r>
        <w:t>Conflict between host and pathogen</w:t>
      </w:r>
    </w:p>
    <w:p w:rsidR="008970E5" w:rsidRDefault="008970E5" w:rsidP="008970E5">
      <w:pPr>
        <w:pStyle w:val="NoSpacing"/>
        <w:numPr>
          <w:ilvl w:val="1"/>
          <w:numId w:val="19"/>
        </w:numPr>
        <w:outlineLvl w:val="0"/>
      </w:pPr>
      <w:r>
        <w:t>Symptoms include fever, vomiting, coughing</w:t>
      </w:r>
    </w:p>
    <w:p w:rsidR="008970E5" w:rsidRDefault="008970E5" w:rsidP="008970E5">
      <w:pPr>
        <w:pStyle w:val="NoSpacing"/>
        <w:numPr>
          <w:ilvl w:val="0"/>
          <w:numId w:val="19"/>
        </w:numPr>
        <w:outlineLvl w:val="0"/>
      </w:pPr>
      <w:r>
        <w:t xml:space="preserve">Symptoms </w:t>
      </w:r>
    </w:p>
    <w:p w:rsidR="008970E5" w:rsidRDefault="008970E5" w:rsidP="008970E5">
      <w:pPr>
        <w:pStyle w:val="NoSpacing"/>
        <w:numPr>
          <w:ilvl w:val="1"/>
          <w:numId w:val="19"/>
        </w:numPr>
        <w:outlineLvl w:val="0"/>
      </w:pPr>
      <w:r>
        <w:t xml:space="preserve">Produced by host defense against pathogen </w:t>
      </w:r>
    </w:p>
    <w:p w:rsidR="008970E5" w:rsidRDefault="008970E5" w:rsidP="008970E5">
      <w:pPr>
        <w:pStyle w:val="NoSpacing"/>
        <w:numPr>
          <w:ilvl w:val="1"/>
          <w:numId w:val="19"/>
        </w:numPr>
        <w:outlineLvl w:val="0"/>
      </w:pPr>
      <w:r>
        <w:t xml:space="preserve">Pathogen can manipulate the host to aid in reproduction </w:t>
      </w:r>
    </w:p>
    <w:p w:rsidR="008970E5" w:rsidRDefault="008970E5" w:rsidP="008970E5">
      <w:pPr>
        <w:pStyle w:val="NoSpacing"/>
        <w:numPr>
          <w:ilvl w:val="0"/>
          <w:numId w:val="19"/>
        </w:numPr>
        <w:outlineLvl w:val="0"/>
      </w:pPr>
      <w:r>
        <w:t>Fevers</w:t>
      </w:r>
    </w:p>
    <w:p w:rsidR="008970E5" w:rsidRDefault="008970E5" w:rsidP="008970E5">
      <w:pPr>
        <w:pStyle w:val="NoSpacing"/>
        <w:numPr>
          <w:ilvl w:val="1"/>
          <w:numId w:val="19"/>
        </w:numPr>
        <w:outlineLvl w:val="0"/>
      </w:pPr>
      <w:r>
        <w:t>Pathogen manipulation of host: To increase pathogen reproduction</w:t>
      </w:r>
    </w:p>
    <w:p w:rsidR="008970E5" w:rsidRDefault="008970E5" w:rsidP="008970E5">
      <w:pPr>
        <w:pStyle w:val="NoSpacing"/>
        <w:numPr>
          <w:ilvl w:val="2"/>
          <w:numId w:val="19"/>
        </w:numPr>
        <w:outlineLvl w:val="0"/>
      </w:pPr>
      <w:r>
        <w:t>Cholera is better at outcompeting when there is a fever</w:t>
      </w:r>
    </w:p>
    <w:p w:rsidR="008970E5" w:rsidRDefault="008970E5" w:rsidP="008970E5">
      <w:pPr>
        <w:pStyle w:val="NoSpacing"/>
        <w:numPr>
          <w:ilvl w:val="2"/>
          <w:numId w:val="19"/>
        </w:numPr>
        <w:outlineLvl w:val="0"/>
      </w:pPr>
      <w:r>
        <w:t>Will contaminate water supply for reproduction</w:t>
      </w:r>
    </w:p>
    <w:p w:rsidR="008970E5" w:rsidRDefault="008970E5" w:rsidP="008970E5">
      <w:pPr>
        <w:pStyle w:val="NoSpacing"/>
        <w:numPr>
          <w:ilvl w:val="1"/>
          <w:numId w:val="19"/>
        </w:numPr>
        <w:outlineLvl w:val="0"/>
      </w:pPr>
      <w:r>
        <w:t xml:space="preserve">Host defense hypothesis: high temperature kills pathogens </w:t>
      </w:r>
    </w:p>
    <w:p w:rsidR="00093881" w:rsidRDefault="00093881" w:rsidP="00093881">
      <w:pPr>
        <w:pStyle w:val="NoSpacing"/>
        <w:numPr>
          <w:ilvl w:val="0"/>
          <w:numId w:val="19"/>
        </w:numPr>
        <w:outlineLvl w:val="0"/>
      </w:pPr>
      <w:r>
        <w:t xml:space="preserve">Behavioral Fever and thermoregulation </w:t>
      </w:r>
    </w:p>
    <w:p w:rsidR="00093881" w:rsidRDefault="00093881" w:rsidP="00093881">
      <w:pPr>
        <w:pStyle w:val="NoSpacing"/>
        <w:numPr>
          <w:ilvl w:val="1"/>
          <w:numId w:val="19"/>
        </w:numPr>
        <w:outlineLvl w:val="0"/>
      </w:pPr>
      <w:r>
        <w:t xml:space="preserve">Cold blooded </w:t>
      </w:r>
    </w:p>
    <w:p w:rsidR="00093881" w:rsidRDefault="00093881" w:rsidP="00093881">
      <w:pPr>
        <w:pStyle w:val="NoSpacing"/>
        <w:numPr>
          <w:ilvl w:val="1"/>
          <w:numId w:val="19"/>
        </w:numPr>
        <w:outlineLvl w:val="0"/>
      </w:pPr>
      <w:r>
        <w:t xml:space="preserve">Some reptiles when infected with pathogens, they will induce a fever by remaining in warm areas longer </w:t>
      </w:r>
    </w:p>
    <w:p w:rsidR="00782FAF" w:rsidRDefault="00782FAF" w:rsidP="00093881">
      <w:pPr>
        <w:pStyle w:val="NoSpacing"/>
        <w:numPr>
          <w:ilvl w:val="1"/>
          <w:numId w:val="19"/>
        </w:numPr>
        <w:outlineLvl w:val="0"/>
      </w:pPr>
      <w:r>
        <w:t>The greater the temperature the reptiles lived at greatly affected the survival rates against infection</w:t>
      </w:r>
    </w:p>
    <w:p w:rsidR="00782FAF" w:rsidRDefault="00782FAF" w:rsidP="00782FAF">
      <w:pPr>
        <w:pStyle w:val="NoSpacing"/>
        <w:numPr>
          <w:ilvl w:val="0"/>
          <w:numId w:val="19"/>
        </w:numPr>
        <w:outlineLvl w:val="0"/>
      </w:pPr>
      <w:r>
        <w:t xml:space="preserve">Treating fever </w:t>
      </w:r>
    </w:p>
    <w:p w:rsidR="00782FAF" w:rsidRDefault="00782FAF" w:rsidP="00782FAF">
      <w:pPr>
        <w:pStyle w:val="NoSpacing"/>
        <w:numPr>
          <w:ilvl w:val="1"/>
          <w:numId w:val="19"/>
        </w:numPr>
        <w:outlineLvl w:val="0"/>
      </w:pPr>
      <w:r>
        <w:t xml:space="preserve">Human fever can be suppressed but this actually elongates the infection of the pathogen </w:t>
      </w:r>
    </w:p>
    <w:p w:rsidR="00782FAF" w:rsidRDefault="00782FAF" w:rsidP="00782FAF">
      <w:pPr>
        <w:pStyle w:val="NoSpacing"/>
        <w:numPr>
          <w:ilvl w:val="1"/>
          <w:numId w:val="19"/>
        </w:numPr>
        <w:outlineLvl w:val="0"/>
      </w:pPr>
      <w:r>
        <w:t xml:space="preserve">Fever suppressing drugs interfere with the behavioral fever adaptation and will have less success </w:t>
      </w:r>
    </w:p>
    <w:p w:rsidR="00782FAF" w:rsidRDefault="00782FAF" w:rsidP="00782FAF">
      <w:pPr>
        <w:pStyle w:val="NoSpacing"/>
        <w:numPr>
          <w:ilvl w:val="1"/>
          <w:numId w:val="19"/>
        </w:numPr>
        <w:outlineLvl w:val="0"/>
      </w:pPr>
      <w:r>
        <w:t xml:space="preserve">Fever suppressing drugs interfere with human immune response and hinder improvement </w:t>
      </w:r>
    </w:p>
    <w:p w:rsidR="00782FAF" w:rsidRDefault="00782FAF" w:rsidP="00782FAF">
      <w:pPr>
        <w:pStyle w:val="NoSpacing"/>
        <w:numPr>
          <w:ilvl w:val="0"/>
          <w:numId w:val="19"/>
        </w:numPr>
        <w:outlineLvl w:val="0"/>
      </w:pPr>
      <w:r>
        <w:t xml:space="preserve">Antibiotics </w:t>
      </w:r>
    </w:p>
    <w:p w:rsidR="00782FAF" w:rsidRDefault="00782FAF" w:rsidP="00782FAF">
      <w:pPr>
        <w:pStyle w:val="NoSpacing"/>
        <w:numPr>
          <w:ilvl w:val="1"/>
          <w:numId w:val="19"/>
        </w:numPr>
        <w:outlineLvl w:val="0"/>
      </w:pPr>
      <w:r>
        <w:t xml:space="preserve">Treat bacterial infections </w:t>
      </w:r>
    </w:p>
    <w:p w:rsidR="00782FAF" w:rsidRDefault="00782FAF" w:rsidP="00782FAF">
      <w:pPr>
        <w:pStyle w:val="NoSpacing"/>
        <w:numPr>
          <w:ilvl w:val="1"/>
          <w:numId w:val="19"/>
        </w:numPr>
        <w:outlineLvl w:val="0"/>
      </w:pPr>
      <w:r>
        <w:t xml:space="preserve">Powerful selective agents </w:t>
      </w:r>
    </w:p>
    <w:p w:rsidR="00782FAF" w:rsidRDefault="00782FAF" w:rsidP="00782FAF">
      <w:pPr>
        <w:pStyle w:val="NoSpacing"/>
        <w:numPr>
          <w:ilvl w:val="1"/>
          <w:numId w:val="19"/>
        </w:numPr>
        <w:outlineLvl w:val="0"/>
      </w:pPr>
      <w:r>
        <w:lastRenderedPageBreak/>
        <w:t xml:space="preserve">Resistance </w:t>
      </w:r>
      <w:r w:rsidR="00C77FC3">
        <w:t>will happen</w:t>
      </w:r>
    </w:p>
    <w:p w:rsidR="00C77FC3" w:rsidRDefault="00C77FC3" w:rsidP="00782FAF">
      <w:pPr>
        <w:pStyle w:val="NoSpacing"/>
        <w:numPr>
          <w:ilvl w:val="1"/>
          <w:numId w:val="19"/>
        </w:numPr>
        <w:outlineLvl w:val="0"/>
      </w:pPr>
      <w:r>
        <w:t xml:space="preserve">Pathogens that relapse will be more resistant because natural selection is selecting for resistance </w:t>
      </w:r>
    </w:p>
    <w:p w:rsidR="00C77FC3" w:rsidRDefault="00C77FC3" w:rsidP="00782FAF">
      <w:pPr>
        <w:pStyle w:val="NoSpacing"/>
        <w:numPr>
          <w:ilvl w:val="1"/>
          <w:numId w:val="19"/>
        </w:numPr>
        <w:outlineLvl w:val="0"/>
      </w:pPr>
      <w:r>
        <w:t>Take the full course of antibiotics, there are more likely to escape the antibiotics, even if the bacteria are not around they can transfer gene species and therefore it can turn into another infection</w:t>
      </w:r>
    </w:p>
    <w:p w:rsidR="00C77FC3" w:rsidRDefault="00C77FC3" w:rsidP="00C77FC3">
      <w:pPr>
        <w:pStyle w:val="NoSpacing"/>
        <w:numPr>
          <w:ilvl w:val="0"/>
          <w:numId w:val="19"/>
        </w:numPr>
        <w:outlineLvl w:val="0"/>
      </w:pPr>
      <w:r>
        <w:t xml:space="preserve">Loss of antibiotic resistance </w:t>
      </w:r>
    </w:p>
    <w:p w:rsidR="00C77FC3" w:rsidRDefault="00C77FC3" w:rsidP="00C77FC3">
      <w:pPr>
        <w:pStyle w:val="NoSpacing"/>
        <w:numPr>
          <w:ilvl w:val="1"/>
          <w:numId w:val="19"/>
        </w:numPr>
        <w:outlineLvl w:val="0"/>
      </w:pPr>
      <w:r>
        <w:t>Tradeoffs</w:t>
      </w:r>
    </w:p>
    <w:p w:rsidR="00C77FC3" w:rsidRDefault="00C77FC3" w:rsidP="00C77FC3">
      <w:pPr>
        <w:pStyle w:val="NoSpacing"/>
        <w:numPr>
          <w:ilvl w:val="2"/>
          <w:numId w:val="19"/>
        </w:numPr>
        <w:outlineLvl w:val="0"/>
      </w:pPr>
      <w:r>
        <w:t xml:space="preserve">If you are resistant as a bacteria should be more slow growing </w:t>
      </w:r>
    </w:p>
    <w:p w:rsidR="00C77FC3" w:rsidRDefault="00C77FC3" w:rsidP="00C77FC3">
      <w:pPr>
        <w:pStyle w:val="NoSpacing"/>
        <w:numPr>
          <w:ilvl w:val="3"/>
          <w:numId w:val="19"/>
        </w:numPr>
        <w:outlineLvl w:val="0"/>
      </w:pPr>
      <w:r>
        <w:t xml:space="preserve">And at a disadvantage when antibiotics not in use </w:t>
      </w:r>
    </w:p>
    <w:p w:rsidR="00C77FC3" w:rsidRDefault="00C77FC3" w:rsidP="00C77FC3">
      <w:pPr>
        <w:pStyle w:val="NoSpacing"/>
        <w:numPr>
          <w:ilvl w:val="2"/>
          <w:numId w:val="19"/>
        </w:numPr>
        <w:outlineLvl w:val="0"/>
      </w:pPr>
      <w:r>
        <w:t xml:space="preserve">Susceptible and fast reproducing strain </w:t>
      </w:r>
    </w:p>
    <w:p w:rsidR="00C77FC3" w:rsidRDefault="00C77FC3" w:rsidP="00C77FC3">
      <w:pPr>
        <w:pStyle w:val="NoSpacing"/>
        <w:numPr>
          <w:ilvl w:val="3"/>
          <w:numId w:val="19"/>
        </w:numPr>
        <w:outlineLvl w:val="0"/>
      </w:pPr>
      <w:r>
        <w:t xml:space="preserve">Will be advantageous when antibiotics not in sue </w:t>
      </w:r>
    </w:p>
    <w:p w:rsidR="00C77FC3" w:rsidRDefault="00C77FC3" w:rsidP="00C77FC3">
      <w:pPr>
        <w:pStyle w:val="NoSpacing"/>
        <w:numPr>
          <w:ilvl w:val="1"/>
          <w:numId w:val="19"/>
        </w:numPr>
        <w:outlineLvl w:val="0"/>
      </w:pPr>
      <w:r>
        <w:t xml:space="preserve">This means that as we slow the use of antibiotics we should see a loss in resistance as well </w:t>
      </w:r>
    </w:p>
    <w:p w:rsidR="00C77FC3" w:rsidRDefault="00C77FC3" w:rsidP="00C77FC3">
      <w:pPr>
        <w:pStyle w:val="NoSpacing"/>
        <w:numPr>
          <w:ilvl w:val="1"/>
          <w:numId w:val="19"/>
        </w:numPr>
        <w:outlineLvl w:val="0"/>
      </w:pPr>
      <w:r>
        <w:t xml:space="preserve">If selection continues for resistance strains it will be too late </w:t>
      </w:r>
    </w:p>
    <w:p w:rsidR="00C77FC3" w:rsidRDefault="00C77FC3" w:rsidP="00C77FC3">
      <w:pPr>
        <w:pStyle w:val="NoSpacing"/>
        <w:numPr>
          <w:ilvl w:val="0"/>
          <w:numId w:val="19"/>
        </w:numPr>
        <w:outlineLvl w:val="0"/>
      </w:pPr>
      <w:r>
        <w:t xml:space="preserve">Responsible use of antibiotics </w:t>
      </w:r>
    </w:p>
    <w:p w:rsidR="00C77FC3" w:rsidRDefault="00C77FC3" w:rsidP="00C77FC3">
      <w:pPr>
        <w:pStyle w:val="NoSpacing"/>
        <w:numPr>
          <w:ilvl w:val="1"/>
          <w:numId w:val="19"/>
        </w:numPr>
        <w:outlineLvl w:val="0"/>
      </w:pPr>
      <w:r>
        <w:t xml:space="preserve">Bacterial or viral </w:t>
      </w:r>
    </w:p>
    <w:p w:rsidR="00C77FC3" w:rsidRDefault="00C77FC3" w:rsidP="00C77FC3">
      <w:pPr>
        <w:pStyle w:val="NoSpacing"/>
        <w:numPr>
          <w:ilvl w:val="1"/>
          <w:numId w:val="19"/>
        </w:numPr>
        <w:outlineLvl w:val="0"/>
      </w:pPr>
      <w:r>
        <w:t>Which antibiotic is best (targeted)</w:t>
      </w:r>
    </w:p>
    <w:p w:rsidR="00C77FC3" w:rsidRDefault="00C77FC3" w:rsidP="00C77FC3">
      <w:pPr>
        <w:pStyle w:val="NoSpacing"/>
        <w:numPr>
          <w:ilvl w:val="1"/>
          <w:numId w:val="19"/>
        </w:numPr>
        <w:outlineLvl w:val="0"/>
      </w:pPr>
      <w:r>
        <w:t xml:space="preserve">How severe are the symptoms </w:t>
      </w:r>
    </w:p>
    <w:p w:rsidR="00C77FC3" w:rsidRDefault="00C77FC3" w:rsidP="00C77FC3">
      <w:pPr>
        <w:pStyle w:val="NoSpacing"/>
        <w:numPr>
          <w:ilvl w:val="1"/>
          <w:numId w:val="19"/>
        </w:numPr>
        <w:outlineLvl w:val="0"/>
      </w:pPr>
      <w:r>
        <w:t xml:space="preserve">Antibacterial products act in a similar way of bacterial resistance </w:t>
      </w:r>
    </w:p>
    <w:p w:rsidR="00C7454C" w:rsidRDefault="00C7454C" w:rsidP="00C7454C">
      <w:pPr>
        <w:pStyle w:val="NoSpacing"/>
        <w:outlineLvl w:val="0"/>
      </w:pPr>
      <w:r>
        <w:t>Lecture 31 – Evolution, Health &amp; Disease</w:t>
      </w:r>
    </w:p>
    <w:p w:rsidR="00C7454C" w:rsidRDefault="00C7454C" w:rsidP="00C7454C">
      <w:pPr>
        <w:pStyle w:val="NoSpacing"/>
        <w:numPr>
          <w:ilvl w:val="0"/>
          <w:numId w:val="19"/>
        </w:numPr>
        <w:outlineLvl w:val="0"/>
      </w:pPr>
      <w:r>
        <w:t xml:space="preserve">Virulence </w:t>
      </w:r>
    </w:p>
    <w:p w:rsidR="00C7454C" w:rsidRDefault="00C7454C" w:rsidP="00C7454C">
      <w:pPr>
        <w:pStyle w:val="NoSpacing"/>
        <w:numPr>
          <w:ilvl w:val="1"/>
          <w:numId w:val="19"/>
        </w:numPr>
        <w:outlineLvl w:val="0"/>
      </w:pPr>
      <w:r>
        <w:t xml:space="preserve">Harm done by pathogen to host, can be lethal or not </w:t>
      </w:r>
    </w:p>
    <w:p w:rsidR="00C7454C" w:rsidRDefault="00C7454C" w:rsidP="00C7454C">
      <w:pPr>
        <w:pStyle w:val="NoSpacing"/>
        <w:numPr>
          <w:ilvl w:val="0"/>
          <w:numId w:val="19"/>
        </w:numPr>
        <w:outlineLvl w:val="0"/>
      </w:pPr>
      <w:r>
        <w:t xml:space="preserve">Transmission of pathogen </w:t>
      </w:r>
    </w:p>
    <w:p w:rsidR="00C7454C" w:rsidRDefault="00C7454C" w:rsidP="00C7454C">
      <w:pPr>
        <w:pStyle w:val="NoSpacing"/>
        <w:numPr>
          <w:ilvl w:val="1"/>
          <w:numId w:val="19"/>
        </w:numPr>
        <w:outlineLvl w:val="0"/>
      </w:pPr>
      <w:r>
        <w:t xml:space="preserve">Traditional view = Trade off hypothesis </w:t>
      </w:r>
    </w:p>
    <w:p w:rsidR="00C7454C" w:rsidRDefault="00C7454C" w:rsidP="00C7454C">
      <w:pPr>
        <w:pStyle w:val="NoSpacing"/>
        <w:numPr>
          <w:ilvl w:val="2"/>
          <w:numId w:val="19"/>
        </w:numPr>
        <w:outlineLvl w:val="0"/>
      </w:pPr>
      <w:r>
        <w:t xml:space="preserve">There is a tradeoff between reproductive fitness and survival fitness for pathogens </w:t>
      </w:r>
    </w:p>
    <w:p w:rsidR="00C7454C" w:rsidRDefault="00C7454C" w:rsidP="00C7454C">
      <w:pPr>
        <w:pStyle w:val="NoSpacing"/>
        <w:numPr>
          <w:ilvl w:val="2"/>
          <w:numId w:val="19"/>
        </w:numPr>
        <w:outlineLvl w:val="0"/>
      </w:pPr>
      <w:r>
        <w:t>Pathogens should evolve towards reduced virulence to ensure they live long enough in host to facilitate transmission</w:t>
      </w:r>
    </w:p>
    <w:p w:rsidR="00C7454C" w:rsidRDefault="00C7454C" w:rsidP="00C7454C">
      <w:pPr>
        <w:pStyle w:val="NoSpacing"/>
        <w:numPr>
          <w:ilvl w:val="0"/>
          <w:numId w:val="19"/>
        </w:numPr>
        <w:outlineLvl w:val="0"/>
      </w:pPr>
      <w:r>
        <w:t xml:space="preserve">Transmission </w:t>
      </w:r>
    </w:p>
    <w:p w:rsidR="00C7454C" w:rsidRDefault="00BF1A19" w:rsidP="00C7454C">
      <w:pPr>
        <w:pStyle w:val="NoSpacing"/>
        <w:numPr>
          <w:ilvl w:val="1"/>
          <w:numId w:val="19"/>
        </w:numPr>
        <w:outlineLvl w:val="0"/>
      </w:pPr>
      <w:r>
        <w:t>Biotic vectors transmission will be virulent (Insects)</w:t>
      </w:r>
    </w:p>
    <w:p w:rsidR="00BF1A19" w:rsidRDefault="00BF1A19" w:rsidP="00BF1A19">
      <w:pPr>
        <w:pStyle w:val="NoSpacing"/>
        <w:numPr>
          <w:ilvl w:val="2"/>
          <w:numId w:val="19"/>
        </w:numPr>
        <w:outlineLvl w:val="0"/>
      </w:pPr>
      <w:r>
        <w:t>These pathogens don’t need to worry about being passed on since the biotic factor (insects do it for them)</w:t>
      </w:r>
    </w:p>
    <w:p w:rsidR="00BF1A19" w:rsidRDefault="00BF1A19" w:rsidP="00C7454C">
      <w:pPr>
        <w:pStyle w:val="NoSpacing"/>
        <w:numPr>
          <w:ilvl w:val="1"/>
          <w:numId w:val="19"/>
        </w:numPr>
        <w:outlineLvl w:val="0"/>
      </w:pPr>
      <w:r>
        <w:t xml:space="preserve">Direct contact pathogens will maximize fitness by limiting their virulence </w:t>
      </w:r>
    </w:p>
    <w:p w:rsidR="00BF1A19" w:rsidRDefault="00BF1A19" w:rsidP="00C7454C">
      <w:pPr>
        <w:pStyle w:val="NoSpacing"/>
        <w:numPr>
          <w:ilvl w:val="1"/>
          <w:numId w:val="19"/>
        </w:numPr>
        <w:outlineLvl w:val="0"/>
      </w:pPr>
      <w:r>
        <w:t xml:space="preserve">Pathogens transmitted through diarrhea will be more virulent than those transmitted by direct contact </w:t>
      </w:r>
    </w:p>
    <w:p w:rsidR="00BF1A19" w:rsidRDefault="00BF1A19" w:rsidP="00BF1A19">
      <w:pPr>
        <w:pStyle w:val="NoSpacing"/>
        <w:numPr>
          <w:ilvl w:val="0"/>
          <w:numId w:val="19"/>
        </w:numPr>
        <w:outlineLvl w:val="0"/>
      </w:pPr>
      <w:r>
        <w:t xml:space="preserve">Diseases of civilization </w:t>
      </w:r>
    </w:p>
    <w:p w:rsidR="00BF1A19" w:rsidRDefault="00BF1A19" w:rsidP="00BF1A19">
      <w:pPr>
        <w:pStyle w:val="NoSpacing"/>
        <w:numPr>
          <w:ilvl w:val="1"/>
          <w:numId w:val="19"/>
        </w:numPr>
        <w:outlineLvl w:val="0"/>
      </w:pPr>
      <w:r>
        <w:t>Diseases which have increased in response to modernization</w:t>
      </w:r>
    </w:p>
    <w:p w:rsidR="00BF1A19" w:rsidRDefault="00BF1A19" w:rsidP="00BF1A19">
      <w:pPr>
        <w:pStyle w:val="NoSpacing"/>
        <w:numPr>
          <w:ilvl w:val="1"/>
          <w:numId w:val="19"/>
        </w:numPr>
        <w:outlineLvl w:val="0"/>
      </w:pPr>
      <w:r>
        <w:t xml:space="preserve">Humans are mismatched to modern environments </w:t>
      </w:r>
    </w:p>
    <w:p w:rsidR="00BF1A19" w:rsidRDefault="00BF1A19" w:rsidP="00BF1A19">
      <w:pPr>
        <w:pStyle w:val="NoSpacing"/>
        <w:numPr>
          <w:ilvl w:val="2"/>
          <w:numId w:val="19"/>
        </w:numPr>
        <w:outlineLvl w:val="0"/>
      </w:pPr>
      <w:r>
        <w:t xml:space="preserve">Such as diabetes </w:t>
      </w:r>
    </w:p>
    <w:p w:rsidR="00BF1A19" w:rsidRDefault="00BF1A19" w:rsidP="00BF1A19">
      <w:pPr>
        <w:pStyle w:val="NoSpacing"/>
        <w:numPr>
          <w:ilvl w:val="1"/>
          <w:numId w:val="19"/>
        </w:numPr>
        <w:outlineLvl w:val="0"/>
      </w:pPr>
      <w:r>
        <w:t xml:space="preserve">Today’s diet has more sugar and much less fruits and vegetables </w:t>
      </w:r>
    </w:p>
    <w:p w:rsidR="00BF1A19" w:rsidRDefault="00BF1A19" w:rsidP="00BF1A19">
      <w:pPr>
        <w:pStyle w:val="NoSpacing"/>
        <w:numPr>
          <w:ilvl w:val="0"/>
          <w:numId w:val="19"/>
        </w:numPr>
        <w:outlineLvl w:val="0"/>
      </w:pPr>
      <w:r>
        <w:t xml:space="preserve">Diabetes </w:t>
      </w:r>
    </w:p>
    <w:p w:rsidR="00BF1A19" w:rsidRDefault="00BF1A19" w:rsidP="00BF1A19">
      <w:pPr>
        <w:pStyle w:val="NoSpacing"/>
        <w:numPr>
          <w:ilvl w:val="1"/>
          <w:numId w:val="19"/>
        </w:numPr>
        <w:outlineLvl w:val="0"/>
      </w:pPr>
      <w:r>
        <w:t xml:space="preserve">Affects &gt; 150 million people </w:t>
      </w:r>
    </w:p>
    <w:p w:rsidR="00BF1A19" w:rsidRDefault="00BF1A19" w:rsidP="00BF1A19">
      <w:pPr>
        <w:pStyle w:val="NoSpacing"/>
        <w:numPr>
          <w:ilvl w:val="1"/>
          <w:numId w:val="19"/>
        </w:numPr>
        <w:outlineLvl w:val="0"/>
      </w:pPr>
      <w:r>
        <w:t xml:space="preserve">60,000 new cases annually </w:t>
      </w:r>
    </w:p>
    <w:p w:rsidR="00BF1A19" w:rsidRDefault="00BF1A19" w:rsidP="00BF1A19">
      <w:pPr>
        <w:pStyle w:val="NoSpacing"/>
        <w:numPr>
          <w:ilvl w:val="1"/>
          <w:numId w:val="19"/>
        </w:numPr>
        <w:outlineLvl w:val="0"/>
      </w:pPr>
      <w:r>
        <w:lastRenderedPageBreak/>
        <w:t xml:space="preserve">More common in developing countries </w:t>
      </w:r>
    </w:p>
    <w:p w:rsidR="00BF1A19" w:rsidRDefault="00BF1A19" w:rsidP="00BF1A19">
      <w:pPr>
        <w:pStyle w:val="NoSpacing"/>
        <w:numPr>
          <w:ilvl w:val="1"/>
          <w:numId w:val="19"/>
        </w:numPr>
        <w:outlineLvl w:val="0"/>
      </w:pPr>
      <w:r>
        <w:t>6</w:t>
      </w:r>
      <w:r w:rsidRPr="00BF1A19">
        <w:rPr>
          <w:vertAlign w:val="superscript"/>
        </w:rPr>
        <w:t>th</w:t>
      </w:r>
      <w:r>
        <w:t xml:space="preserve"> leading cause of death </w:t>
      </w:r>
    </w:p>
    <w:p w:rsidR="00BF1A19" w:rsidRDefault="00BF1A19" w:rsidP="00BF1A19">
      <w:pPr>
        <w:pStyle w:val="NoSpacing"/>
        <w:numPr>
          <w:ilvl w:val="1"/>
          <w:numId w:val="19"/>
        </w:numPr>
        <w:outlineLvl w:val="0"/>
      </w:pPr>
      <w:r>
        <w:t xml:space="preserve">Type 2 diabetes is insulin resistance </w:t>
      </w:r>
    </w:p>
    <w:p w:rsidR="00BF1A19" w:rsidRDefault="00BF1A19" w:rsidP="00BF1A19">
      <w:pPr>
        <w:pStyle w:val="NoSpacing"/>
        <w:numPr>
          <w:ilvl w:val="0"/>
          <w:numId w:val="19"/>
        </w:numPr>
        <w:outlineLvl w:val="0"/>
      </w:pPr>
      <w:r>
        <w:t xml:space="preserve">Thrifty genes hypothesis </w:t>
      </w:r>
    </w:p>
    <w:p w:rsidR="00BF1A19" w:rsidRDefault="00BF1A19" w:rsidP="00BF1A19">
      <w:pPr>
        <w:pStyle w:val="NoSpacing"/>
        <w:numPr>
          <w:ilvl w:val="1"/>
          <w:numId w:val="19"/>
        </w:numPr>
        <w:outlineLvl w:val="0"/>
      </w:pPr>
      <w:r>
        <w:t xml:space="preserve">The thrifty genes helped individuals accumulate and store fat during times of plenty of food </w:t>
      </w:r>
    </w:p>
    <w:p w:rsidR="00BF1A19" w:rsidRDefault="00BF1A19" w:rsidP="00BF1A19">
      <w:pPr>
        <w:pStyle w:val="NoSpacing"/>
        <w:numPr>
          <w:ilvl w:val="1"/>
          <w:numId w:val="19"/>
        </w:numPr>
        <w:outlineLvl w:val="0"/>
      </w:pPr>
      <w:r>
        <w:t xml:space="preserve">People with these genes benefitted in times of famine not anymore </w:t>
      </w:r>
    </w:p>
    <w:p w:rsidR="00BF1A19" w:rsidRDefault="00BF1A19" w:rsidP="00BF1A19">
      <w:pPr>
        <w:pStyle w:val="NoSpacing"/>
        <w:numPr>
          <w:ilvl w:val="1"/>
          <w:numId w:val="19"/>
        </w:numPr>
        <w:outlineLvl w:val="0"/>
      </w:pPr>
      <w:r>
        <w:t xml:space="preserve">Now maladaptive </w:t>
      </w:r>
    </w:p>
    <w:p w:rsidR="00BF1A19" w:rsidRDefault="00BF1A19" w:rsidP="00BF1A19">
      <w:pPr>
        <w:pStyle w:val="NoSpacing"/>
        <w:numPr>
          <w:ilvl w:val="1"/>
          <w:numId w:val="19"/>
        </w:numPr>
        <w:outlineLvl w:val="0"/>
      </w:pPr>
      <w:r>
        <w:t xml:space="preserve">Thrifty genes and changing diet and decrease in exercise contributes to increased risk of diabetes </w:t>
      </w:r>
    </w:p>
    <w:p w:rsidR="00BF1A19" w:rsidRDefault="00BF1A19" w:rsidP="00BF1A19">
      <w:pPr>
        <w:pStyle w:val="NoSpacing"/>
        <w:numPr>
          <w:ilvl w:val="0"/>
          <w:numId w:val="19"/>
        </w:numPr>
        <w:outlineLvl w:val="0"/>
      </w:pPr>
      <w:r>
        <w:t>Diabetes case study</w:t>
      </w:r>
    </w:p>
    <w:p w:rsidR="00BF1A19" w:rsidRDefault="00BF1A19" w:rsidP="00BF1A19">
      <w:pPr>
        <w:pStyle w:val="NoSpacing"/>
        <w:numPr>
          <w:ilvl w:val="1"/>
          <w:numId w:val="19"/>
        </w:numPr>
        <w:outlineLvl w:val="0"/>
      </w:pPr>
      <w:r>
        <w:t xml:space="preserve">Highest know rates of type 2 diabetes </w:t>
      </w:r>
    </w:p>
    <w:p w:rsidR="00BF1A19" w:rsidRDefault="00BF1A19" w:rsidP="00BF1A19">
      <w:pPr>
        <w:pStyle w:val="NoSpacing"/>
        <w:numPr>
          <w:ilvl w:val="1"/>
          <w:numId w:val="19"/>
        </w:numPr>
        <w:outlineLvl w:val="0"/>
      </w:pPr>
      <w:r>
        <w:t xml:space="preserve">The Nauru went through two strong episodes of selection for thrifty genes </w:t>
      </w:r>
    </w:p>
    <w:p w:rsidR="00BF1A19" w:rsidRDefault="00BF1A19" w:rsidP="00BF1A19">
      <w:pPr>
        <w:pStyle w:val="NoSpacing"/>
        <w:numPr>
          <w:ilvl w:val="2"/>
          <w:numId w:val="19"/>
        </w:numPr>
        <w:outlineLvl w:val="0"/>
      </w:pPr>
      <w:r>
        <w:t xml:space="preserve">Due to world wars and colonization </w:t>
      </w:r>
    </w:p>
    <w:p w:rsidR="00BF1A19" w:rsidRDefault="00BF1A19" w:rsidP="00BF1A19">
      <w:pPr>
        <w:pStyle w:val="NoSpacing"/>
        <w:numPr>
          <w:ilvl w:val="0"/>
          <w:numId w:val="19"/>
        </w:numPr>
        <w:outlineLvl w:val="0"/>
      </w:pPr>
      <w:r>
        <w:t xml:space="preserve">Europeans </w:t>
      </w:r>
    </w:p>
    <w:p w:rsidR="00BF1A19" w:rsidRDefault="00BF1A19" w:rsidP="00BF1A19">
      <w:pPr>
        <w:pStyle w:val="NoSpacing"/>
        <w:numPr>
          <w:ilvl w:val="1"/>
          <w:numId w:val="19"/>
        </w:numPr>
        <w:outlineLvl w:val="0"/>
      </w:pPr>
      <w:r>
        <w:t xml:space="preserve">Weaker selection for thrifty genes </w:t>
      </w:r>
    </w:p>
    <w:p w:rsidR="004418FD" w:rsidRDefault="004418FD" w:rsidP="00BF1A19">
      <w:pPr>
        <w:pStyle w:val="NoSpacing"/>
        <w:numPr>
          <w:ilvl w:val="1"/>
          <w:numId w:val="19"/>
        </w:numPr>
        <w:outlineLvl w:val="0"/>
      </w:pPr>
      <w:r>
        <w:t>Europeans have a slow change to modern civilization</w:t>
      </w:r>
    </w:p>
    <w:p w:rsidR="002C2110" w:rsidRDefault="002C2110" w:rsidP="002C2110">
      <w:pPr>
        <w:pStyle w:val="NoSpacing"/>
        <w:numPr>
          <w:ilvl w:val="0"/>
          <w:numId w:val="19"/>
        </w:numPr>
        <w:outlineLvl w:val="0"/>
      </w:pPr>
      <w:r>
        <w:t xml:space="preserve">Thrifty phenotype hypothesis </w:t>
      </w:r>
    </w:p>
    <w:p w:rsidR="002C2110" w:rsidRDefault="002C2110" w:rsidP="002C2110">
      <w:pPr>
        <w:pStyle w:val="NoSpacing"/>
        <w:numPr>
          <w:ilvl w:val="1"/>
          <w:numId w:val="19"/>
        </w:numPr>
        <w:outlineLvl w:val="0"/>
      </w:pPr>
      <w:r>
        <w:t>Fetuses are deprived of nutrition</w:t>
      </w:r>
    </w:p>
    <w:p w:rsidR="002C2110" w:rsidRDefault="002C2110" w:rsidP="002C2110">
      <w:pPr>
        <w:pStyle w:val="NoSpacing"/>
        <w:numPr>
          <w:ilvl w:val="1"/>
          <w:numId w:val="19"/>
        </w:numPr>
        <w:outlineLvl w:val="0"/>
      </w:pPr>
      <w:r>
        <w:t xml:space="preserve">Causing metabolic plasticity </w:t>
      </w:r>
    </w:p>
    <w:p w:rsidR="002C2110" w:rsidRDefault="002C2110" w:rsidP="002C2110">
      <w:pPr>
        <w:pStyle w:val="NoSpacing"/>
        <w:numPr>
          <w:ilvl w:val="1"/>
          <w:numId w:val="19"/>
        </w:numPr>
        <w:outlineLvl w:val="0"/>
      </w:pPr>
      <w:r>
        <w:t xml:space="preserve">Reduced insulin effectiveness </w:t>
      </w:r>
    </w:p>
    <w:p w:rsidR="002C2110" w:rsidRDefault="002C2110" w:rsidP="002C2110">
      <w:pPr>
        <w:pStyle w:val="NoSpacing"/>
        <w:outlineLvl w:val="0"/>
      </w:pPr>
      <w:r>
        <w:t>Lecture 32 – Flu Virus and Molecular Evolution</w:t>
      </w:r>
    </w:p>
    <w:p w:rsidR="002C2110" w:rsidRDefault="002C2110" w:rsidP="002C2110">
      <w:pPr>
        <w:pStyle w:val="NoSpacing"/>
        <w:numPr>
          <w:ilvl w:val="0"/>
          <w:numId w:val="19"/>
        </w:numPr>
        <w:outlineLvl w:val="0"/>
      </w:pPr>
      <w:r>
        <w:t>Case study: Influenza A</w:t>
      </w:r>
    </w:p>
    <w:p w:rsidR="002C2110" w:rsidRDefault="002C2110" w:rsidP="002C2110">
      <w:pPr>
        <w:pStyle w:val="NoSpacing"/>
        <w:numPr>
          <w:ilvl w:val="1"/>
          <w:numId w:val="19"/>
        </w:numPr>
        <w:outlineLvl w:val="0"/>
      </w:pPr>
      <w:r>
        <w:t xml:space="preserve">Influenza evolves responding to human immune system </w:t>
      </w:r>
    </w:p>
    <w:p w:rsidR="002C2110" w:rsidRDefault="002C2110" w:rsidP="002C2110">
      <w:pPr>
        <w:pStyle w:val="NoSpacing"/>
        <w:numPr>
          <w:ilvl w:val="1"/>
          <w:numId w:val="19"/>
        </w:numPr>
        <w:outlineLvl w:val="0"/>
      </w:pPr>
      <w:r>
        <w:t xml:space="preserve">Human immune response is a selection agent driving evolution of influenza </w:t>
      </w:r>
    </w:p>
    <w:p w:rsidR="002C2110" w:rsidRDefault="002C2110" w:rsidP="002C2110">
      <w:pPr>
        <w:pStyle w:val="NoSpacing"/>
        <w:numPr>
          <w:ilvl w:val="0"/>
          <w:numId w:val="19"/>
        </w:numPr>
        <w:outlineLvl w:val="0"/>
      </w:pPr>
      <w:r>
        <w:t xml:space="preserve">Influenza A </w:t>
      </w:r>
    </w:p>
    <w:p w:rsidR="002C2110" w:rsidRDefault="002C2110" w:rsidP="002C2110">
      <w:pPr>
        <w:pStyle w:val="NoSpacing"/>
        <w:numPr>
          <w:ilvl w:val="1"/>
          <w:numId w:val="19"/>
        </w:numPr>
        <w:outlineLvl w:val="0"/>
      </w:pPr>
      <w:r>
        <w:t xml:space="preserve">Annual flu epidemics </w:t>
      </w:r>
    </w:p>
    <w:p w:rsidR="002C2110" w:rsidRDefault="002C2110" w:rsidP="002C2110">
      <w:pPr>
        <w:pStyle w:val="NoSpacing"/>
        <w:numPr>
          <w:ilvl w:val="1"/>
          <w:numId w:val="19"/>
        </w:numPr>
        <w:outlineLvl w:val="0"/>
      </w:pPr>
      <w:r>
        <w:t xml:space="preserve">Spanish flu killed 50-100 millions </w:t>
      </w:r>
    </w:p>
    <w:p w:rsidR="002C2110" w:rsidRDefault="002C2110" w:rsidP="002C2110">
      <w:pPr>
        <w:pStyle w:val="NoSpacing"/>
        <w:numPr>
          <w:ilvl w:val="1"/>
          <w:numId w:val="19"/>
        </w:numPr>
        <w:outlineLvl w:val="0"/>
      </w:pPr>
      <w:proofErr w:type="spellStart"/>
      <w:r>
        <w:t>Hemagglutinin</w:t>
      </w:r>
      <w:proofErr w:type="spellEnd"/>
      <w:r>
        <w:t xml:space="preserve"> is the coating protein that binds to host cell </w:t>
      </w:r>
    </w:p>
    <w:p w:rsidR="002C2110" w:rsidRDefault="002C2110" w:rsidP="002C2110">
      <w:pPr>
        <w:pStyle w:val="NoSpacing"/>
        <w:numPr>
          <w:ilvl w:val="2"/>
          <w:numId w:val="19"/>
        </w:numPr>
        <w:outlineLvl w:val="0"/>
      </w:pPr>
      <w:r>
        <w:t xml:space="preserve">Recognized by host immune system </w:t>
      </w:r>
    </w:p>
    <w:p w:rsidR="002C2110" w:rsidRDefault="002C2110" w:rsidP="002C2110">
      <w:pPr>
        <w:pStyle w:val="NoSpacing"/>
        <w:numPr>
          <w:ilvl w:val="1"/>
          <w:numId w:val="19"/>
        </w:numPr>
        <w:outlineLvl w:val="0"/>
      </w:pPr>
      <w:r>
        <w:t xml:space="preserve">Antigenic sites </w:t>
      </w:r>
    </w:p>
    <w:p w:rsidR="002C2110" w:rsidRDefault="002C2110" w:rsidP="002C2110">
      <w:pPr>
        <w:pStyle w:val="NoSpacing"/>
        <w:numPr>
          <w:ilvl w:val="2"/>
          <w:numId w:val="19"/>
        </w:numPr>
        <w:outlineLvl w:val="0"/>
      </w:pPr>
      <w:r>
        <w:t xml:space="preserve">Sites which the host immune system recognizes </w:t>
      </w:r>
    </w:p>
    <w:p w:rsidR="004418FD" w:rsidRDefault="004418FD" w:rsidP="004418FD">
      <w:pPr>
        <w:pStyle w:val="NoSpacing"/>
        <w:numPr>
          <w:ilvl w:val="1"/>
          <w:numId w:val="19"/>
        </w:numPr>
        <w:outlineLvl w:val="0"/>
      </w:pPr>
      <w:r>
        <w:t xml:space="preserve">The influenza is evolving and changing the </w:t>
      </w:r>
      <w:proofErr w:type="spellStart"/>
      <w:r>
        <w:t>hemagglutinin</w:t>
      </w:r>
      <w:proofErr w:type="spellEnd"/>
      <w:r>
        <w:t xml:space="preserve"> coating making it difficult for humans to recognize </w:t>
      </w:r>
    </w:p>
    <w:p w:rsidR="004418FD" w:rsidRDefault="004418FD" w:rsidP="004418FD">
      <w:pPr>
        <w:pStyle w:val="NoSpacing"/>
        <w:numPr>
          <w:ilvl w:val="0"/>
          <w:numId w:val="19"/>
        </w:numPr>
        <w:outlineLvl w:val="0"/>
      </w:pPr>
      <w:r>
        <w:t xml:space="preserve">The Neutral theory of molecular evolution </w:t>
      </w:r>
    </w:p>
    <w:p w:rsidR="004418FD" w:rsidRDefault="004418FD" w:rsidP="004418FD">
      <w:pPr>
        <w:pStyle w:val="NoSpacing"/>
        <w:numPr>
          <w:ilvl w:val="1"/>
          <w:numId w:val="19"/>
        </w:numPr>
        <w:outlineLvl w:val="0"/>
      </w:pPr>
      <w:r>
        <w:t>Nucleotide changes in populations are neutral with respect to fitness</w:t>
      </w:r>
    </w:p>
    <w:p w:rsidR="004418FD" w:rsidRDefault="004418FD" w:rsidP="004418FD">
      <w:pPr>
        <w:pStyle w:val="NoSpacing"/>
        <w:numPr>
          <w:ilvl w:val="1"/>
          <w:numId w:val="19"/>
        </w:numPr>
        <w:outlineLvl w:val="0"/>
      </w:pPr>
      <w:r>
        <w:t xml:space="preserve">Drift is dominant evolutionary force in DNA sequences </w:t>
      </w:r>
    </w:p>
    <w:p w:rsidR="004418FD" w:rsidRDefault="004418FD" w:rsidP="004418FD">
      <w:pPr>
        <w:pStyle w:val="NoSpacing"/>
        <w:numPr>
          <w:ilvl w:val="1"/>
          <w:numId w:val="19"/>
        </w:numPr>
        <w:outlineLvl w:val="0"/>
      </w:pPr>
      <w:r>
        <w:t xml:space="preserve">Synonymous mutation do not result in amino acid change </w:t>
      </w:r>
    </w:p>
    <w:p w:rsidR="004418FD" w:rsidRDefault="004418FD" w:rsidP="004418FD">
      <w:pPr>
        <w:pStyle w:val="NoSpacing"/>
        <w:numPr>
          <w:ilvl w:val="1"/>
          <w:numId w:val="19"/>
        </w:numPr>
        <w:outlineLvl w:val="0"/>
      </w:pPr>
      <w:r>
        <w:t>Non-synonymous mutation does change the amino acids</w:t>
      </w:r>
    </w:p>
    <w:p w:rsidR="004418FD" w:rsidRDefault="004418FD" w:rsidP="004418FD">
      <w:pPr>
        <w:pStyle w:val="NoSpacing"/>
        <w:numPr>
          <w:ilvl w:val="2"/>
          <w:numId w:val="19"/>
        </w:numPr>
        <w:outlineLvl w:val="0"/>
      </w:pPr>
      <w:r>
        <w:t xml:space="preserve">Selection drives </w:t>
      </w:r>
    </w:p>
    <w:p w:rsidR="004418FD" w:rsidRDefault="004418FD" w:rsidP="004418FD">
      <w:pPr>
        <w:pStyle w:val="NoSpacing"/>
        <w:numPr>
          <w:ilvl w:val="1"/>
          <w:numId w:val="19"/>
        </w:numPr>
        <w:outlineLvl w:val="0"/>
      </w:pPr>
      <w:r>
        <w:t>Deleterious mutations can be removed naturally by</w:t>
      </w:r>
    </w:p>
    <w:p w:rsidR="004418FD" w:rsidRDefault="004418FD" w:rsidP="004418FD">
      <w:pPr>
        <w:pStyle w:val="NoSpacing"/>
        <w:numPr>
          <w:ilvl w:val="2"/>
          <w:numId w:val="19"/>
        </w:numPr>
        <w:outlineLvl w:val="0"/>
      </w:pPr>
      <w:r>
        <w:rPr>
          <w:b/>
        </w:rPr>
        <w:t>Purifying selection</w:t>
      </w:r>
    </w:p>
    <w:p w:rsidR="004418FD" w:rsidRDefault="004418FD" w:rsidP="004418FD">
      <w:pPr>
        <w:pStyle w:val="NoSpacing"/>
        <w:numPr>
          <w:ilvl w:val="1"/>
          <w:numId w:val="19"/>
        </w:numPr>
        <w:outlineLvl w:val="0"/>
      </w:pPr>
      <w:r>
        <w:t xml:space="preserve">Beneficial mutation should increase by natural selection </w:t>
      </w:r>
    </w:p>
    <w:p w:rsidR="004418FD" w:rsidRPr="004418FD" w:rsidRDefault="004418FD" w:rsidP="004418FD">
      <w:pPr>
        <w:pStyle w:val="NoSpacing"/>
        <w:numPr>
          <w:ilvl w:val="2"/>
          <w:numId w:val="19"/>
        </w:numPr>
        <w:outlineLvl w:val="0"/>
      </w:pPr>
      <w:r>
        <w:rPr>
          <w:b/>
        </w:rPr>
        <w:t xml:space="preserve">Positive selection </w:t>
      </w:r>
    </w:p>
    <w:p w:rsidR="004418FD" w:rsidRDefault="004418FD" w:rsidP="004418FD">
      <w:pPr>
        <w:pStyle w:val="NoSpacing"/>
        <w:numPr>
          <w:ilvl w:val="1"/>
          <w:numId w:val="19"/>
        </w:numPr>
        <w:outlineLvl w:val="0"/>
      </w:pPr>
      <w:r>
        <w:lastRenderedPageBreak/>
        <w:t xml:space="preserve">There should be more synonymous than non-synonymous substitutions </w:t>
      </w:r>
    </w:p>
    <w:p w:rsidR="004418FD" w:rsidRDefault="004418FD" w:rsidP="004418FD">
      <w:pPr>
        <w:pStyle w:val="NoSpacing"/>
        <w:numPr>
          <w:ilvl w:val="2"/>
          <w:numId w:val="19"/>
        </w:numPr>
        <w:outlineLvl w:val="0"/>
      </w:pPr>
      <w:r>
        <w:t xml:space="preserve">Synonymous mutations accumulate quicker </w:t>
      </w:r>
    </w:p>
    <w:p w:rsidR="004418FD" w:rsidRDefault="004418FD" w:rsidP="004418FD">
      <w:pPr>
        <w:pStyle w:val="NoSpacing"/>
        <w:numPr>
          <w:ilvl w:val="3"/>
          <w:numId w:val="19"/>
        </w:numPr>
        <w:outlineLvl w:val="0"/>
      </w:pPr>
      <w:r>
        <w:t>And also be fixed to population</w:t>
      </w:r>
    </w:p>
    <w:p w:rsidR="004418FD" w:rsidRDefault="004418FD" w:rsidP="004418FD">
      <w:pPr>
        <w:pStyle w:val="NoSpacing"/>
        <w:numPr>
          <w:ilvl w:val="1"/>
          <w:numId w:val="19"/>
        </w:numPr>
        <w:outlineLvl w:val="0"/>
      </w:pPr>
      <w:r>
        <w:t xml:space="preserve">Doesn’t state that non-synonymous mutations will be neutral </w:t>
      </w:r>
    </w:p>
    <w:p w:rsidR="004418FD" w:rsidRDefault="004418FD" w:rsidP="004418FD">
      <w:pPr>
        <w:pStyle w:val="NoSpacing"/>
        <w:numPr>
          <w:ilvl w:val="0"/>
          <w:numId w:val="19"/>
        </w:numPr>
        <w:outlineLvl w:val="0"/>
      </w:pPr>
      <w:r>
        <w:t xml:space="preserve">Influenza A and Neutral theory of molecular evolution </w:t>
      </w:r>
    </w:p>
    <w:p w:rsidR="004418FD" w:rsidRDefault="002D7BBC" w:rsidP="004418FD">
      <w:pPr>
        <w:pStyle w:val="NoSpacing"/>
        <w:numPr>
          <w:ilvl w:val="1"/>
          <w:numId w:val="19"/>
        </w:numPr>
        <w:outlineLvl w:val="0"/>
      </w:pPr>
      <w:r>
        <w:t xml:space="preserve">In general the non-synonymous mutations was less than synonymous </w:t>
      </w:r>
    </w:p>
    <w:p w:rsidR="002D7BBC" w:rsidRDefault="002D7BBC" w:rsidP="004418FD">
      <w:pPr>
        <w:pStyle w:val="NoSpacing"/>
        <w:numPr>
          <w:ilvl w:val="1"/>
          <w:numId w:val="19"/>
        </w:numPr>
        <w:outlineLvl w:val="0"/>
      </w:pPr>
      <w:r>
        <w:t xml:space="preserve">But in the protein coat had more synonymous mutations </w:t>
      </w:r>
    </w:p>
    <w:p w:rsidR="002D7BBC" w:rsidRDefault="002D7BBC" w:rsidP="002D7BBC">
      <w:pPr>
        <w:pStyle w:val="NoSpacing"/>
        <w:numPr>
          <w:ilvl w:val="0"/>
          <w:numId w:val="19"/>
        </w:numPr>
        <w:outlineLvl w:val="0"/>
      </w:pPr>
      <w:r>
        <w:t xml:space="preserve">Vaccines </w:t>
      </w:r>
    </w:p>
    <w:p w:rsidR="002D7BBC" w:rsidRDefault="002D7BBC" w:rsidP="002D7BBC">
      <w:pPr>
        <w:pStyle w:val="NoSpacing"/>
        <w:numPr>
          <w:ilvl w:val="1"/>
          <w:numId w:val="19"/>
        </w:numPr>
        <w:outlineLvl w:val="0"/>
      </w:pPr>
      <w:r>
        <w:t xml:space="preserve">Allow the immune system to remember the virus causing an immune response </w:t>
      </w:r>
    </w:p>
    <w:p w:rsidR="002D7BBC" w:rsidRDefault="002D7BBC" w:rsidP="002D7BBC">
      <w:pPr>
        <w:pStyle w:val="NoSpacing"/>
        <w:numPr>
          <w:ilvl w:val="1"/>
          <w:numId w:val="19"/>
        </w:numPr>
        <w:outlineLvl w:val="0"/>
      </w:pPr>
      <w:r>
        <w:t>Each year this vaccine needs to be changed</w:t>
      </w:r>
    </w:p>
    <w:p w:rsidR="002D7BBC" w:rsidRDefault="002D7BBC" w:rsidP="002D7BBC">
      <w:pPr>
        <w:pStyle w:val="NoSpacing"/>
        <w:numPr>
          <w:ilvl w:val="0"/>
          <w:numId w:val="19"/>
        </w:numPr>
        <w:outlineLvl w:val="0"/>
      </w:pPr>
      <w:r>
        <w:t xml:space="preserve">Flu Strain Evolution </w:t>
      </w:r>
    </w:p>
    <w:p w:rsidR="002D7BBC" w:rsidRDefault="002D7BBC" w:rsidP="002D7BBC">
      <w:pPr>
        <w:pStyle w:val="NoSpacing"/>
        <w:numPr>
          <w:ilvl w:val="1"/>
          <w:numId w:val="19"/>
        </w:numPr>
        <w:outlineLvl w:val="0"/>
      </w:pPr>
      <w:r>
        <w:t xml:space="preserve">Phylogeny based on nucleoprotein </w:t>
      </w:r>
    </w:p>
    <w:p w:rsidR="00094822" w:rsidRDefault="00094822" w:rsidP="00094822">
      <w:pPr>
        <w:pStyle w:val="NoSpacing"/>
        <w:numPr>
          <w:ilvl w:val="2"/>
          <w:numId w:val="19"/>
        </w:numPr>
        <w:outlineLvl w:val="0"/>
      </w:pPr>
      <w:r>
        <w:t xml:space="preserve">This protein is responsible for host recognition </w:t>
      </w:r>
    </w:p>
    <w:p w:rsidR="00094822" w:rsidRDefault="00094822" w:rsidP="00094822">
      <w:pPr>
        <w:pStyle w:val="NoSpacing"/>
        <w:numPr>
          <w:ilvl w:val="1"/>
          <w:numId w:val="19"/>
        </w:numPr>
        <w:outlineLvl w:val="0"/>
      </w:pPr>
      <w:r>
        <w:t xml:space="preserve">Flu virus has 8 RNA strands coding for 11 genes </w:t>
      </w:r>
    </w:p>
    <w:p w:rsidR="00094822" w:rsidRDefault="00094822" w:rsidP="00094822">
      <w:pPr>
        <w:pStyle w:val="NoSpacing"/>
        <w:numPr>
          <w:ilvl w:val="1"/>
          <w:numId w:val="19"/>
        </w:numPr>
        <w:outlineLvl w:val="0"/>
      </w:pPr>
      <w:r>
        <w:t xml:space="preserve">Different strains may recombine genomes in single host </w:t>
      </w:r>
    </w:p>
    <w:p w:rsidR="00094822" w:rsidRDefault="00094822" w:rsidP="00094822">
      <w:pPr>
        <w:pStyle w:val="NoSpacing"/>
        <w:numPr>
          <w:ilvl w:val="1"/>
          <w:numId w:val="19"/>
        </w:numPr>
        <w:outlineLvl w:val="0"/>
      </w:pPr>
      <w:r>
        <w:t xml:space="preserve">Strains may infect different species groups </w:t>
      </w:r>
    </w:p>
    <w:p w:rsidR="00094822" w:rsidRDefault="00094822" w:rsidP="00094822">
      <w:pPr>
        <w:pStyle w:val="NoSpacing"/>
        <w:numPr>
          <w:ilvl w:val="1"/>
          <w:numId w:val="19"/>
        </w:numPr>
        <w:outlineLvl w:val="0"/>
      </w:pPr>
      <w:r>
        <w:t xml:space="preserve">When say the human strain recombines with bird strain then we should see a new strain that can infect both </w:t>
      </w:r>
    </w:p>
    <w:p w:rsidR="00094822" w:rsidRDefault="00094822" w:rsidP="00094822">
      <w:pPr>
        <w:pStyle w:val="NoSpacing"/>
        <w:outlineLvl w:val="0"/>
      </w:pPr>
      <w:r>
        <w:t xml:space="preserve">Lecture 33 – Guest Lecture </w:t>
      </w:r>
    </w:p>
    <w:p w:rsidR="00094822" w:rsidRDefault="00094822" w:rsidP="00094822">
      <w:pPr>
        <w:pStyle w:val="NoSpacing"/>
        <w:numPr>
          <w:ilvl w:val="0"/>
          <w:numId w:val="19"/>
        </w:numPr>
        <w:outlineLvl w:val="0"/>
      </w:pPr>
      <w:proofErr w:type="spellStart"/>
      <w:r>
        <w:t>Intermale</w:t>
      </w:r>
      <w:proofErr w:type="spellEnd"/>
      <w:r>
        <w:t xml:space="preserve"> competition </w:t>
      </w:r>
    </w:p>
    <w:p w:rsidR="00094822" w:rsidRDefault="00094822" w:rsidP="00094822">
      <w:pPr>
        <w:pStyle w:val="NoSpacing"/>
        <w:numPr>
          <w:ilvl w:val="0"/>
          <w:numId w:val="19"/>
        </w:numPr>
        <w:outlineLvl w:val="0"/>
      </w:pPr>
      <w:r>
        <w:t xml:space="preserve">Resource holding potential </w:t>
      </w:r>
    </w:p>
    <w:p w:rsidR="00094822" w:rsidRDefault="00094822" w:rsidP="00094822">
      <w:pPr>
        <w:pStyle w:val="NoSpacing"/>
        <w:numPr>
          <w:ilvl w:val="1"/>
          <w:numId w:val="19"/>
        </w:numPr>
        <w:outlineLvl w:val="0"/>
      </w:pPr>
      <w:r>
        <w:t xml:space="preserve">Anything that gives one side an advantage </w:t>
      </w:r>
    </w:p>
    <w:p w:rsidR="00094822" w:rsidRDefault="00094822" w:rsidP="00094822">
      <w:pPr>
        <w:pStyle w:val="NoSpacing"/>
        <w:numPr>
          <w:ilvl w:val="0"/>
          <w:numId w:val="19"/>
        </w:numPr>
        <w:outlineLvl w:val="0"/>
      </w:pPr>
      <w:r>
        <w:t xml:space="preserve">Scramble competition </w:t>
      </w:r>
    </w:p>
    <w:p w:rsidR="00094822" w:rsidRDefault="00094822" w:rsidP="00094822">
      <w:pPr>
        <w:pStyle w:val="NoSpacing"/>
        <w:numPr>
          <w:ilvl w:val="1"/>
          <w:numId w:val="19"/>
        </w:numPr>
        <w:outlineLvl w:val="0"/>
      </w:pPr>
      <w:r>
        <w:t xml:space="preserve">Males are fighting to reach a female </w:t>
      </w:r>
    </w:p>
    <w:p w:rsidR="00094822" w:rsidRDefault="00094822" w:rsidP="00094822">
      <w:pPr>
        <w:pStyle w:val="NoSpacing"/>
        <w:numPr>
          <w:ilvl w:val="0"/>
          <w:numId w:val="19"/>
        </w:numPr>
        <w:outlineLvl w:val="0"/>
      </w:pPr>
      <w:r>
        <w:t>Spider Males</w:t>
      </w:r>
    </w:p>
    <w:p w:rsidR="00094822" w:rsidRDefault="00094822" w:rsidP="00094822">
      <w:pPr>
        <w:pStyle w:val="NoSpacing"/>
        <w:numPr>
          <w:ilvl w:val="1"/>
          <w:numId w:val="19"/>
        </w:numPr>
        <w:outlineLvl w:val="0"/>
      </w:pPr>
      <w:r>
        <w:t xml:space="preserve">Do not always get eaten </w:t>
      </w:r>
    </w:p>
    <w:p w:rsidR="00094822" w:rsidRDefault="00094822" w:rsidP="00094822">
      <w:pPr>
        <w:pStyle w:val="NoSpacing"/>
        <w:numPr>
          <w:ilvl w:val="1"/>
          <w:numId w:val="19"/>
        </w:numPr>
        <w:outlineLvl w:val="0"/>
      </w:pPr>
      <w:r>
        <w:t>Can re-mate but do they?</w:t>
      </w:r>
    </w:p>
    <w:p w:rsidR="00094822" w:rsidRDefault="00094822" w:rsidP="00094822">
      <w:pPr>
        <w:pStyle w:val="NoSpacing"/>
        <w:numPr>
          <w:ilvl w:val="2"/>
          <w:numId w:val="19"/>
        </w:numPr>
        <w:outlineLvl w:val="0"/>
      </w:pPr>
      <w:r>
        <w:t>Prediction</w:t>
      </w:r>
    </w:p>
    <w:p w:rsidR="00094822" w:rsidRDefault="00094822" w:rsidP="00094822">
      <w:pPr>
        <w:pStyle w:val="NoSpacing"/>
        <w:numPr>
          <w:ilvl w:val="3"/>
          <w:numId w:val="19"/>
        </w:numPr>
        <w:outlineLvl w:val="0"/>
      </w:pPr>
      <w:r>
        <w:t>One reproductive drive will reduce the males ability to compete in later breeds</w:t>
      </w:r>
    </w:p>
    <w:p w:rsidR="00094822" w:rsidRDefault="00094822" w:rsidP="00094822">
      <w:pPr>
        <w:pStyle w:val="NoSpacing"/>
        <w:numPr>
          <w:ilvl w:val="1"/>
          <w:numId w:val="19"/>
        </w:numPr>
        <w:outlineLvl w:val="0"/>
      </w:pPr>
      <w:r>
        <w:t xml:space="preserve">Competition success </w:t>
      </w:r>
    </w:p>
    <w:p w:rsidR="00094822" w:rsidRDefault="00094822" w:rsidP="00094822">
      <w:pPr>
        <w:pStyle w:val="NoSpacing"/>
        <w:numPr>
          <w:ilvl w:val="2"/>
          <w:numId w:val="19"/>
        </w:numPr>
        <w:outlineLvl w:val="0"/>
      </w:pPr>
      <w:r>
        <w:t>No reduction in reproductive success in succeeding breeding events</w:t>
      </w:r>
    </w:p>
    <w:p w:rsidR="00C45D8D" w:rsidRPr="000B2009" w:rsidRDefault="00094822" w:rsidP="00070294">
      <w:pPr>
        <w:pStyle w:val="NoSpacing"/>
        <w:numPr>
          <w:ilvl w:val="2"/>
          <w:numId w:val="19"/>
        </w:numPr>
        <w:outlineLvl w:val="0"/>
      </w:pPr>
      <w:r>
        <w:t xml:space="preserve">No both would two males mate with one female </w:t>
      </w:r>
      <w:bookmarkStart w:id="0" w:name="_GoBack"/>
      <w:bookmarkEnd w:id="0"/>
    </w:p>
    <w:sectPr w:rsidR="00C45D8D" w:rsidRPr="000B200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4CA" w:rsidRDefault="00CC64CA" w:rsidP="00DD0757">
      <w:pPr>
        <w:spacing w:after="0" w:line="240" w:lineRule="auto"/>
      </w:pPr>
      <w:r>
        <w:separator/>
      </w:r>
    </w:p>
  </w:endnote>
  <w:endnote w:type="continuationSeparator" w:id="0">
    <w:p w:rsidR="00CC64CA" w:rsidRDefault="00CC64CA" w:rsidP="00DD0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3210431"/>
      <w:docPartObj>
        <w:docPartGallery w:val="Page Numbers (Bottom of Page)"/>
        <w:docPartUnique/>
      </w:docPartObj>
    </w:sdtPr>
    <w:sdtContent>
      <w:sdt>
        <w:sdtPr>
          <w:id w:val="135153789"/>
          <w:docPartObj>
            <w:docPartGallery w:val="Page Numbers (Top of Page)"/>
            <w:docPartUnique/>
          </w:docPartObj>
        </w:sdtPr>
        <w:sdtContent>
          <w:p w:rsidR="00827136" w:rsidRDefault="0082713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070294">
              <w:rPr>
                <w:b/>
                <w:bCs/>
                <w:noProof/>
              </w:rPr>
              <w:t>23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70294">
              <w:rPr>
                <w:b/>
                <w:bCs/>
                <w:noProof/>
              </w:rPr>
              <w:t>23</w:t>
            </w:r>
            <w:r>
              <w:rPr>
                <w:b/>
                <w:bCs/>
                <w:szCs w:val="24"/>
              </w:rPr>
              <w:fldChar w:fldCharType="end"/>
            </w:r>
          </w:p>
        </w:sdtContent>
      </w:sdt>
    </w:sdtContent>
  </w:sdt>
  <w:p w:rsidR="00827136" w:rsidRDefault="00827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4CA" w:rsidRDefault="00CC64CA" w:rsidP="00DD0757">
      <w:pPr>
        <w:spacing w:after="0" w:line="240" w:lineRule="auto"/>
      </w:pPr>
      <w:r>
        <w:separator/>
      </w:r>
    </w:p>
  </w:footnote>
  <w:footnote w:type="continuationSeparator" w:id="0">
    <w:p w:rsidR="00CC64CA" w:rsidRDefault="00CC64CA" w:rsidP="00DD07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136" w:rsidRDefault="00827136">
    <w:pPr>
      <w:pStyle w:val="Header"/>
    </w:pPr>
    <w:r>
      <w:t>Jerry Lu</w:t>
    </w:r>
    <w:r>
      <w:tab/>
    </w:r>
    <w:r>
      <w:tab/>
      <w:t>January 6, 2013</w:t>
    </w:r>
  </w:p>
  <w:p w:rsidR="00827136" w:rsidRDefault="00827136">
    <w:pPr>
      <w:pStyle w:val="Header"/>
    </w:pPr>
    <w:r>
      <w:t>301175988</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56AB4"/>
    <w:multiLevelType w:val="hybridMultilevel"/>
    <w:tmpl w:val="2FE02FBC"/>
    <w:lvl w:ilvl="0" w:tplc="8F726F68">
      <w:numFmt w:val="bullet"/>
      <w:lvlText w:val="-"/>
      <w:lvlJc w:val="left"/>
      <w:pPr>
        <w:ind w:left="720" w:hanging="360"/>
      </w:pPr>
      <w:rPr>
        <w:rFonts w:ascii="Calibri" w:eastAsiaTheme="minorHAnsi" w:hAnsi="Calibri" w:cstheme="minorBidi" w:hint="default"/>
      </w:rPr>
    </w:lvl>
    <w:lvl w:ilvl="1" w:tplc="9222CFB4">
      <w:start w:val="1"/>
      <w:numFmt w:val="bullet"/>
      <w:lvlText w:val="o"/>
      <w:lvlJc w:val="left"/>
      <w:pPr>
        <w:ind w:left="1440" w:hanging="360"/>
      </w:pPr>
      <w:rPr>
        <w:rFonts w:ascii="Courier New" w:hAnsi="Courier New" w:cs="Courier New"/>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24D1A"/>
    <w:multiLevelType w:val="hybridMultilevel"/>
    <w:tmpl w:val="CA74634A"/>
    <w:lvl w:ilvl="0" w:tplc="89E6B5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BBB1210"/>
    <w:multiLevelType w:val="hybridMultilevel"/>
    <w:tmpl w:val="A5346F54"/>
    <w:lvl w:ilvl="0" w:tplc="8F726F68">
      <w:numFmt w:val="bullet"/>
      <w:lvlText w:val="-"/>
      <w:lvlJc w:val="left"/>
      <w:pPr>
        <w:ind w:left="720" w:hanging="360"/>
      </w:pPr>
      <w:rPr>
        <w:rFonts w:ascii="Calibri" w:eastAsiaTheme="minorHAnsi" w:hAnsi="Calibri" w:cstheme="minorBidi" w:hint="default"/>
      </w:rPr>
    </w:lvl>
    <w:lvl w:ilvl="1" w:tplc="753E64E0">
      <w:start w:val="1"/>
      <w:numFmt w:val="bullet"/>
      <w:lvlText w:val="o"/>
      <w:lvlJc w:val="left"/>
      <w:pPr>
        <w:ind w:left="1440" w:hanging="360"/>
      </w:pPr>
      <w:rPr>
        <w:rFonts w:ascii="Courier New" w:hAnsi="Courier New" w:cs="Courier New"/>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A04D24"/>
    <w:multiLevelType w:val="hybridMultilevel"/>
    <w:tmpl w:val="41C23588"/>
    <w:lvl w:ilvl="0" w:tplc="8F726F68">
      <w:numFmt w:val="bullet"/>
      <w:lvlText w:val="-"/>
      <w:lvlJc w:val="left"/>
      <w:pPr>
        <w:ind w:left="720" w:hanging="360"/>
      </w:pPr>
      <w:rPr>
        <w:rFonts w:ascii="Calibri" w:eastAsiaTheme="minorHAnsi" w:hAnsi="Calibri" w:cstheme="minorBidi" w:hint="default"/>
      </w:rPr>
    </w:lvl>
    <w:lvl w:ilvl="1" w:tplc="F0E085AC">
      <w:start w:val="1"/>
      <w:numFmt w:val="decimal"/>
      <w:lvlText w:val="%2."/>
      <w:lvlJc w:val="left"/>
      <w:pPr>
        <w:ind w:left="1440" w:hanging="360"/>
      </w:pPr>
      <w:rPr>
        <w:rFonts w:asciiTheme="minorHAnsi" w:eastAsiaTheme="minorHAnsi" w:hAnsiTheme="minorHAnsi" w:cstheme="minorBidi"/>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EB5379"/>
    <w:multiLevelType w:val="hybridMultilevel"/>
    <w:tmpl w:val="061CCBD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F8447B9"/>
    <w:multiLevelType w:val="hybridMultilevel"/>
    <w:tmpl w:val="A5261366"/>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481DA4"/>
    <w:multiLevelType w:val="hybridMultilevel"/>
    <w:tmpl w:val="86BEA124"/>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604ED"/>
    <w:multiLevelType w:val="hybridMultilevel"/>
    <w:tmpl w:val="1BFCE070"/>
    <w:lvl w:ilvl="0" w:tplc="8F726F68">
      <w:numFmt w:val="bullet"/>
      <w:lvlText w:val="-"/>
      <w:lvlJc w:val="left"/>
      <w:pPr>
        <w:ind w:left="720" w:hanging="360"/>
      </w:pPr>
      <w:rPr>
        <w:rFonts w:ascii="Calibri" w:eastAsiaTheme="minorHAnsi" w:hAnsi="Calibri" w:cstheme="minorBidi" w:hint="default"/>
      </w:rPr>
    </w:lvl>
    <w:lvl w:ilvl="1" w:tplc="D63E9674">
      <w:start w:val="1"/>
      <w:numFmt w:val="decimal"/>
      <w:lvlText w:val="%2."/>
      <w:lvlJc w:val="left"/>
      <w:pPr>
        <w:ind w:left="1440" w:hanging="360"/>
      </w:pPr>
      <w:rPr>
        <w:rFonts w:asciiTheme="minorHAnsi" w:eastAsiaTheme="minorHAnsi" w:hAnsiTheme="minorHAnsi" w:cstheme="minorBidi"/>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EA16E5"/>
    <w:multiLevelType w:val="hybridMultilevel"/>
    <w:tmpl w:val="0DACD4F4"/>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8561C9"/>
    <w:multiLevelType w:val="hybridMultilevel"/>
    <w:tmpl w:val="544A2DA4"/>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405F48"/>
    <w:multiLevelType w:val="hybridMultilevel"/>
    <w:tmpl w:val="37E261E6"/>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F26E1A"/>
    <w:multiLevelType w:val="hybridMultilevel"/>
    <w:tmpl w:val="48F8E3E0"/>
    <w:lvl w:ilvl="0" w:tplc="0409000F">
      <w:start w:val="1"/>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6E2635"/>
    <w:multiLevelType w:val="hybridMultilevel"/>
    <w:tmpl w:val="3D62664E"/>
    <w:lvl w:ilvl="0" w:tplc="51A44F8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D5F7EB2"/>
    <w:multiLevelType w:val="hybridMultilevel"/>
    <w:tmpl w:val="089810A0"/>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680113"/>
    <w:multiLevelType w:val="hybridMultilevel"/>
    <w:tmpl w:val="CE3C525E"/>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AC54A1"/>
    <w:multiLevelType w:val="hybridMultilevel"/>
    <w:tmpl w:val="DA04560C"/>
    <w:lvl w:ilvl="0" w:tplc="8F726F68">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6981F7B"/>
    <w:multiLevelType w:val="hybridMultilevel"/>
    <w:tmpl w:val="D1DECE86"/>
    <w:lvl w:ilvl="0" w:tplc="8F726F6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847A65"/>
    <w:multiLevelType w:val="hybridMultilevel"/>
    <w:tmpl w:val="9A46E93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6F374DB3"/>
    <w:multiLevelType w:val="hybridMultilevel"/>
    <w:tmpl w:val="168AF5E8"/>
    <w:lvl w:ilvl="0" w:tplc="8F726F68">
      <w:numFmt w:val="bullet"/>
      <w:lvlText w:val="-"/>
      <w:lvlJc w:val="left"/>
      <w:pPr>
        <w:ind w:left="360" w:hanging="360"/>
      </w:pPr>
      <w:rPr>
        <w:rFonts w:ascii="Calibri" w:eastAsiaTheme="minorHAnsi" w:hAnsi="Calibri" w:cstheme="minorBidi" w:hint="default"/>
      </w:rPr>
    </w:lvl>
    <w:lvl w:ilvl="1" w:tplc="8F726F68">
      <w:numFmt w:val="bullet"/>
      <w:lvlText w:val="-"/>
      <w:lvlJc w:val="left"/>
      <w:pPr>
        <w:ind w:left="1080" w:hanging="360"/>
      </w:pPr>
      <w:rPr>
        <w:rFonts w:ascii="Calibri" w:eastAsiaTheme="minorHAnsi" w:hAnsi="Calibri" w:cstheme="minorBidi"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12"/>
  </w:num>
  <w:num w:numId="4">
    <w:abstractNumId w:val="13"/>
  </w:num>
  <w:num w:numId="5">
    <w:abstractNumId w:val="18"/>
  </w:num>
  <w:num w:numId="6">
    <w:abstractNumId w:val="8"/>
  </w:num>
  <w:num w:numId="7">
    <w:abstractNumId w:val="3"/>
  </w:num>
  <w:num w:numId="8">
    <w:abstractNumId w:val="4"/>
  </w:num>
  <w:num w:numId="9">
    <w:abstractNumId w:val="17"/>
  </w:num>
  <w:num w:numId="10">
    <w:abstractNumId w:val="10"/>
  </w:num>
  <w:num w:numId="11">
    <w:abstractNumId w:val="11"/>
  </w:num>
  <w:num w:numId="12">
    <w:abstractNumId w:val="14"/>
  </w:num>
  <w:num w:numId="13">
    <w:abstractNumId w:val="6"/>
  </w:num>
  <w:num w:numId="14">
    <w:abstractNumId w:val="0"/>
  </w:num>
  <w:num w:numId="15">
    <w:abstractNumId w:val="7"/>
  </w:num>
  <w:num w:numId="16">
    <w:abstractNumId w:val="15"/>
  </w:num>
  <w:num w:numId="17">
    <w:abstractNumId w:val="16"/>
  </w:num>
  <w:num w:numId="18">
    <w:abstractNumId w:val="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FC0"/>
    <w:rsid w:val="0001123F"/>
    <w:rsid w:val="00070294"/>
    <w:rsid w:val="00093881"/>
    <w:rsid w:val="00094822"/>
    <w:rsid w:val="000B2009"/>
    <w:rsid w:val="000B2F7E"/>
    <w:rsid w:val="000C5588"/>
    <w:rsid w:val="000C6FC0"/>
    <w:rsid w:val="00136CBC"/>
    <w:rsid w:val="00173896"/>
    <w:rsid w:val="00195772"/>
    <w:rsid w:val="0019598C"/>
    <w:rsid w:val="001A2C01"/>
    <w:rsid w:val="001C187A"/>
    <w:rsid w:val="001D5E9D"/>
    <w:rsid w:val="001E09BE"/>
    <w:rsid w:val="00224FCF"/>
    <w:rsid w:val="0027790D"/>
    <w:rsid w:val="002A6A96"/>
    <w:rsid w:val="002C2110"/>
    <w:rsid w:val="002C4584"/>
    <w:rsid w:val="002D10FA"/>
    <w:rsid w:val="002D7BBC"/>
    <w:rsid w:val="00346D8E"/>
    <w:rsid w:val="00354929"/>
    <w:rsid w:val="00366492"/>
    <w:rsid w:val="003A2C00"/>
    <w:rsid w:val="0040328C"/>
    <w:rsid w:val="00406238"/>
    <w:rsid w:val="004418FD"/>
    <w:rsid w:val="004C6B08"/>
    <w:rsid w:val="004D4E93"/>
    <w:rsid w:val="00507CDA"/>
    <w:rsid w:val="00606526"/>
    <w:rsid w:val="0064780C"/>
    <w:rsid w:val="006746B3"/>
    <w:rsid w:val="00674D4B"/>
    <w:rsid w:val="006938DF"/>
    <w:rsid w:val="006C76E7"/>
    <w:rsid w:val="006D4129"/>
    <w:rsid w:val="006F13AA"/>
    <w:rsid w:val="00701591"/>
    <w:rsid w:val="00702A98"/>
    <w:rsid w:val="007171CD"/>
    <w:rsid w:val="00767604"/>
    <w:rsid w:val="00782FAF"/>
    <w:rsid w:val="007954DE"/>
    <w:rsid w:val="007C3C82"/>
    <w:rsid w:val="007F036C"/>
    <w:rsid w:val="00827136"/>
    <w:rsid w:val="00830F57"/>
    <w:rsid w:val="008400E1"/>
    <w:rsid w:val="008832F5"/>
    <w:rsid w:val="008970E5"/>
    <w:rsid w:val="008C6158"/>
    <w:rsid w:val="008F09C0"/>
    <w:rsid w:val="0094077E"/>
    <w:rsid w:val="009667BB"/>
    <w:rsid w:val="009C49F1"/>
    <w:rsid w:val="009F7169"/>
    <w:rsid w:val="00A77FC8"/>
    <w:rsid w:val="00A824A0"/>
    <w:rsid w:val="00B3519A"/>
    <w:rsid w:val="00B35833"/>
    <w:rsid w:val="00B663E3"/>
    <w:rsid w:val="00BC45CE"/>
    <w:rsid w:val="00BF1A19"/>
    <w:rsid w:val="00C45D8D"/>
    <w:rsid w:val="00C7454C"/>
    <w:rsid w:val="00C768D5"/>
    <w:rsid w:val="00C77FC3"/>
    <w:rsid w:val="00C80ABA"/>
    <w:rsid w:val="00CC64CA"/>
    <w:rsid w:val="00D37576"/>
    <w:rsid w:val="00D72EC3"/>
    <w:rsid w:val="00DD0757"/>
    <w:rsid w:val="00DE1D72"/>
    <w:rsid w:val="00DE7904"/>
    <w:rsid w:val="00E01974"/>
    <w:rsid w:val="00E06104"/>
    <w:rsid w:val="00E102AD"/>
    <w:rsid w:val="00E12A04"/>
    <w:rsid w:val="00E76AA3"/>
    <w:rsid w:val="00EE133D"/>
    <w:rsid w:val="00F927C2"/>
    <w:rsid w:val="00FD0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0A7BD-59FA-4B64-BDAD-3806FDCCC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8D5"/>
    <w:pPr>
      <w:spacing w:line="360" w:lineRule="auto"/>
    </w:pPr>
    <w:rPr>
      <w:sz w:val="24"/>
    </w:rPr>
  </w:style>
  <w:style w:type="paragraph" w:styleId="Heading1">
    <w:name w:val="heading 1"/>
    <w:basedOn w:val="Normal"/>
    <w:link w:val="Heading1Char"/>
    <w:uiPriority w:val="9"/>
    <w:qFormat/>
    <w:rsid w:val="00674D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757"/>
  </w:style>
  <w:style w:type="paragraph" w:styleId="Footer">
    <w:name w:val="footer"/>
    <w:basedOn w:val="Normal"/>
    <w:link w:val="FooterChar"/>
    <w:uiPriority w:val="99"/>
    <w:unhideWhenUsed/>
    <w:rsid w:val="00DD0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757"/>
  </w:style>
  <w:style w:type="paragraph" w:styleId="NoSpacing">
    <w:name w:val="No Spacing"/>
    <w:link w:val="NoSpacingChar"/>
    <w:uiPriority w:val="1"/>
    <w:qFormat/>
    <w:rsid w:val="0027790D"/>
    <w:pPr>
      <w:spacing w:after="0" w:line="240" w:lineRule="auto"/>
    </w:pPr>
    <w:rPr>
      <w:sz w:val="24"/>
    </w:rPr>
  </w:style>
  <w:style w:type="paragraph" w:customStyle="1" w:styleId="DoubleSpaced">
    <w:name w:val="Double Spaced"/>
    <w:link w:val="DoubleSpacedChar"/>
    <w:autoRedefine/>
    <w:qFormat/>
    <w:rsid w:val="0027790D"/>
    <w:pPr>
      <w:spacing w:line="480" w:lineRule="auto"/>
    </w:pPr>
    <w:rPr>
      <w:sz w:val="24"/>
    </w:rPr>
  </w:style>
  <w:style w:type="character" w:customStyle="1" w:styleId="NoSpacingChar">
    <w:name w:val="No Spacing Char"/>
    <w:basedOn w:val="DefaultParagraphFont"/>
    <w:link w:val="NoSpacing"/>
    <w:uiPriority w:val="1"/>
    <w:rsid w:val="0027790D"/>
    <w:rPr>
      <w:sz w:val="24"/>
    </w:rPr>
  </w:style>
  <w:style w:type="character" w:customStyle="1" w:styleId="DoubleSpacedChar">
    <w:name w:val="Double Spaced Char"/>
    <w:basedOn w:val="NoSpacingChar"/>
    <w:link w:val="DoubleSpaced"/>
    <w:rsid w:val="0027790D"/>
    <w:rPr>
      <w:sz w:val="24"/>
    </w:rPr>
  </w:style>
  <w:style w:type="character" w:customStyle="1" w:styleId="Heading1Char">
    <w:name w:val="Heading 1 Char"/>
    <w:basedOn w:val="DefaultParagraphFont"/>
    <w:link w:val="Heading1"/>
    <w:uiPriority w:val="9"/>
    <w:rsid w:val="00674D4B"/>
    <w:rPr>
      <w:rFonts w:ascii="Times New Roman" w:eastAsia="Times New Roman" w:hAnsi="Times New Roman" w:cs="Times New Roman"/>
      <w:b/>
      <w:bCs/>
      <w:kern w:val="36"/>
      <w:sz w:val="48"/>
      <w:szCs w:val="48"/>
      <w:lang w:eastAsia="zh-CN"/>
    </w:rPr>
  </w:style>
  <w:style w:type="paragraph" w:styleId="ListParagraph">
    <w:name w:val="List Paragraph"/>
    <w:basedOn w:val="Normal"/>
    <w:uiPriority w:val="34"/>
    <w:qFormat/>
    <w:rsid w:val="00674D4B"/>
    <w:pPr>
      <w:ind w:left="720"/>
      <w:contextualSpacing/>
    </w:pPr>
  </w:style>
  <w:style w:type="table" w:styleId="TableGrid">
    <w:name w:val="Table Grid"/>
    <w:basedOn w:val="TableNormal"/>
    <w:uiPriority w:val="39"/>
    <w:rsid w:val="00346D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392371">
      <w:bodyDiv w:val="1"/>
      <w:marLeft w:val="0"/>
      <w:marRight w:val="0"/>
      <w:marTop w:val="0"/>
      <w:marBottom w:val="0"/>
      <w:divBdr>
        <w:top w:val="none" w:sz="0" w:space="0" w:color="auto"/>
        <w:left w:val="none" w:sz="0" w:space="0" w:color="auto"/>
        <w:bottom w:val="none" w:sz="0" w:space="0" w:color="auto"/>
        <w:right w:val="none" w:sz="0" w:space="0" w:color="auto"/>
      </w:divBdr>
    </w:div>
    <w:div w:id="166300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ry\Documents\Custom%20Office%20Templates\Normal%20SFU%20(Single%20Spac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 SFU (Single Spaced)</Template>
  <TotalTime>3884</TotalTime>
  <Pages>23</Pages>
  <Words>5668</Words>
  <Characters>32311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Lu</dc:creator>
  <cp:keywords/>
  <dc:description/>
  <cp:lastModifiedBy>Jerry Lu</cp:lastModifiedBy>
  <cp:revision>11</cp:revision>
  <dcterms:created xsi:type="dcterms:W3CDTF">2014-04-09T05:30:00Z</dcterms:created>
  <dcterms:modified xsi:type="dcterms:W3CDTF">2014-04-13T17:49:00Z</dcterms:modified>
</cp:coreProperties>
</file>