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1A9" w:rsidRDefault="003721A9" w:rsidP="003721A9">
      <w:pPr>
        <w:pStyle w:val="Title"/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  <w:color w:val="00B050"/>
        </w:rPr>
        <w:t>PSYC 2301</w:t>
      </w:r>
    </w:p>
    <w:p w:rsidR="00FA333E" w:rsidRPr="00FA333E" w:rsidRDefault="00FA333E" w:rsidP="00FA333E"/>
    <w:p w:rsidR="0091613F" w:rsidRDefault="00BD6055" w:rsidP="00CA3F5B">
      <w:pPr>
        <w:pStyle w:val="Heading1"/>
        <w:tabs>
          <w:tab w:val="right" w:pos="9360"/>
        </w:tabs>
        <w:rPr>
          <w:rFonts w:ascii="Times New Roman" w:hAnsi="Times New Roman" w:cs="Times New Roman"/>
          <w:color w:val="00B050"/>
        </w:rPr>
      </w:pPr>
      <w:r w:rsidRPr="003721A9">
        <w:rPr>
          <w:rFonts w:ascii="Times New Roman" w:hAnsi="Times New Roman" w:cs="Times New Roman"/>
          <w:color w:val="00B050"/>
        </w:rPr>
        <w:t xml:space="preserve">Chapter </w:t>
      </w:r>
      <w:r w:rsidR="00FA333E">
        <w:rPr>
          <w:rFonts w:ascii="Times New Roman" w:hAnsi="Times New Roman" w:cs="Times New Roman"/>
          <w:color w:val="00B050"/>
        </w:rPr>
        <w:t>8</w:t>
      </w:r>
      <w:r w:rsidR="003721A9" w:rsidRPr="003721A9">
        <w:rPr>
          <w:rFonts w:ascii="Times New Roman" w:hAnsi="Times New Roman" w:cs="Times New Roman"/>
          <w:color w:val="00B050"/>
        </w:rPr>
        <w:t>:</w:t>
      </w:r>
      <w:r w:rsidRPr="003721A9">
        <w:rPr>
          <w:rFonts w:ascii="Times New Roman" w:hAnsi="Times New Roman" w:cs="Times New Roman"/>
          <w:color w:val="00B050"/>
        </w:rPr>
        <w:t xml:space="preserve"> </w:t>
      </w:r>
      <w:r w:rsidR="00FA333E">
        <w:rPr>
          <w:rFonts w:ascii="Times New Roman" w:hAnsi="Times New Roman" w:cs="Times New Roman"/>
          <w:color w:val="00B050"/>
        </w:rPr>
        <w:t>Using Health Care Service</w:t>
      </w:r>
      <w:r w:rsidR="00CA3F5B" w:rsidRPr="003721A9">
        <w:rPr>
          <w:rFonts w:ascii="Times New Roman" w:hAnsi="Times New Roman" w:cs="Times New Roman"/>
          <w:color w:val="00B050"/>
        </w:rPr>
        <w:tab/>
      </w:r>
    </w:p>
    <w:p w:rsidR="00FA333E" w:rsidRDefault="00FA333E" w:rsidP="00FA33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Symptom Perception &amp; Reporting</w:t>
      </w:r>
    </w:p>
    <w:p w:rsidR="00FA333E" w:rsidRP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FA333E">
        <w:rPr>
          <w:rFonts w:ascii="Times New Roman" w:hAnsi="Times New Roman" w:cs="Times New Roman"/>
          <w:b/>
        </w:rPr>
        <w:t xml:space="preserve">Perception </w:t>
      </w:r>
      <w:r w:rsidRPr="00FA333E">
        <w:rPr>
          <w:b/>
        </w:rPr>
        <w:sym w:font="Wingdings" w:char="F0E0"/>
      </w:r>
      <w:r w:rsidRPr="00FA333E">
        <w:rPr>
          <w:rFonts w:ascii="Times New Roman" w:hAnsi="Times New Roman" w:cs="Times New Roman"/>
          <w:b/>
        </w:rPr>
        <w:t xml:space="preserve"> interpretation</w:t>
      </w:r>
      <w:r w:rsidRPr="00FA333E">
        <w:rPr>
          <w:b/>
        </w:rPr>
        <w:sym w:font="Wingdings" w:char="F0E0"/>
      </w:r>
      <w:r w:rsidRPr="00FA333E">
        <w:rPr>
          <w:rFonts w:ascii="Times New Roman" w:hAnsi="Times New Roman" w:cs="Times New Roman"/>
          <w:b/>
        </w:rPr>
        <w:t xml:space="preserve"> reporting </w:t>
      </w:r>
    </w:p>
    <w:p w:rsid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  <w:b/>
        </w:rPr>
        <w:t xml:space="preserve">Perception </w:t>
      </w:r>
      <w:r>
        <w:rPr>
          <w:rFonts w:ascii="Times New Roman" w:hAnsi="Times New Roman" w:cs="Times New Roman"/>
        </w:rPr>
        <w:t>depends upon stable individual differences and transitory situational factors.</w:t>
      </w:r>
    </w:p>
    <w:p w:rsid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Situational Factors:</w:t>
      </w:r>
      <w:r>
        <w:rPr>
          <w:rFonts w:ascii="Times New Roman" w:hAnsi="Times New Roman" w:cs="Times New Roman"/>
        </w:rPr>
        <w:t xml:space="preserve"> Situation (boring, active), Attention to self (isolation on a fun </w:t>
      </w:r>
      <w:proofErr w:type="gramStart"/>
      <w:r>
        <w:rPr>
          <w:rFonts w:ascii="Times New Roman" w:hAnsi="Times New Roman" w:cs="Times New Roman"/>
        </w:rPr>
        <w:t>day )</w:t>
      </w:r>
      <w:proofErr w:type="gramEnd"/>
      <w:r>
        <w:rPr>
          <w:rFonts w:ascii="Times New Roman" w:hAnsi="Times New Roman" w:cs="Times New Roman"/>
        </w:rPr>
        <w:t>, Expectations, Salience – Medical Students’ Disease. Feel like they have illness when learning about it, stress, mood (negative vs. positive.)</w:t>
      </w:r>
    </w:p>
    <w:p w:rsid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Individual Differences:</w:t>
      </w:r>
    </w:p>
    <w:p w:rsidR="00FA333E" w:rsidRDefault="00FA333E" w:rsidP="00EC355F">
      <w:pPr>
        <w:pStyle w:val="ListParagraph"/>
        <w:numPr>
          <w:ilvl w:val="1"/>
          <w:numId w:val="34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Coping style (monitoring vs. blunting), health worries.</w:t>
      </w:r>
    </w:p>
    <w:p w:rsidR="00FA333E" w:rsidRDefault="00FA333E" w:rsidP="00EC355F">
      <w:pPr>
        <w:pStyle w:val="ListParagraph"/>
        <w:numPr>
          <w:ilvl w:val="1"/>
          <w:numId w:val="34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Neuroticism or Negative Affectivity</w:t>
      </w:r>
    </w:p>
    <w:p w:rsidR="00FA333E" w:rsidRDefault="00FA333E" w:rsidP="00EC355F">
      <w:pPr>
        <w:pStyle w:val="ListParagraph"/>
        <w:numPr>
          <w:ilvl w:val="2"/>
          <w:numId w:val="3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Symp</w:t>
      </w:r>
      <w:proofErr w:type="spellEnd"/>
      <w:r>
        <w:rPr>
          <w:rFonts w:ascii="Times New Roman" w:hAnsi="Times New Roman" w:cs="Times New Roman"/>
        </w:rPr>
        <w:t xml:space="preserve"> perception hypothesis</w:t>
      </w:r>
    </w:p>
    <w:p w:rsidR="00FA333E" w:rsidRDefault="00FA333E" w:rsidP="00EC355F">
      <w:pPr>
        <w:pStyle w:val="ListParagraph"/>
        <w:numPr>
          <w:ilvl w:val="2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 (concurrent) Vs. Depression (retrospective)</w:t>
      </w:r>
    </w:p>
    <w:p w:rsidR="00FA333E" w:rsidRP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FA333E">
        <w:rPr>
          <w:rFonts w:ascii="Times New Roman" w:hAnsi="Times New Roman" w:cs="Times New Roman"/>
          <w:b/>
        </w:rPr>
        <w:t>Interpretation</w:t>
      </w:r>
      <w:r>
        <w:rPr>
          <w:rFonts w:ascii="Times New Roman" w:hAnsi="Times New Roman" w:cs="Times New Roman"/>
        </w:rPr>
        <w:t xml:space="preserve"> depends on culture, prior experience, seriousness, common vs rare</w:t>
      </w:r>
    </w:p>
    <w:p w:rsidR="00FA333E" w:rsidRPr="00FA333E" w:rsidRDefault="00FA333E" w:rsidP="00EC355F">
      <w:pPr>
        <w:pStyle w:val="ListParagraph"/>
        <w:numPr>
          <w:ilvl w:val="1"/>
          <w:numId w:val="34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Cognitive representations of illness or schemas: (1) identity, (2) Consequences, (3) Causes, (4) Duration, (5) Cure</w:t>
      </w:r>
    </w:p>
    <w:p w:rsidR="00FA333E" w:rsidRDefault="00FA333E" w:rsidP="00EC355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Sense Model of Illness (Cameron)</w:t>
      </w:r>
    </w:p>
    <w:p w:rsidR="00FA333E" w:rsidRDefault="00FA333E" w:rsidP="00FA33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Seeking Medical Care</w:t>
      </w:r>
    </w:p>
    <w:p w:rsidR="00FA333E" w:rsidRP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Serious Symptom: New, unexpected, painful</w:t>
      </w:r>
    </w:p>
    <w:p w:rsidR="00FA333E" w:rsidRP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Age: age-related, legitimate concerns</w:t>
      </w:r>
    </w:p>
    <w:p w:rsidR="00FA333E" w:rsidRP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Gender</w:t>
      </w:r>
    </w:p>
    <w:p w:rsidR="00FA333E" w:rsidRP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Socioeconomic status (SES): low don’t tend to see attention previous year then it grown exponentially</w:t>
      </w:r>
    </w:p>
    <w:p w:rsidR="00FA333E" w:rsidRP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Meaning of symptoms</w:t>
      </w:r>
    </w:p>
    <w:p w:rsidR="00FA333E" w:rsidRDefault="00FA333E" w:rsidP="00EC355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>Culture, family.</w:t>
      </w:r>
    </w:p>
    <w:p w:rsidR="00FA333E" w:rsidRPr="00FA333E" w:rsidRDefault="00FA333E" w:rsidP="00EC355F">
      <w:pPr>
        <w:pStyle w:val="ListParagraph"/>
        <w:numPr>
          <w:ilvl w:val="0"/>
          <w:numId w:val="37"/>
        </w:numPr>
        <w:ind w:left="567"/>
        <w:rPr>
          <w:rFonts w:ascii="Times New Roman" w:hAnsi="Times New Roman" w:cs="Times New Roman"/>
        </w:rPr>
      </w:pPr>
      <w:r w:rsidRPr="00FA333E">
        <w:rPr>
          <w:rFonts w:ascii="Times New Roman" w:hAnsi="Times New Roman" w:cs="Times New Roman"/>
        </w:rPr>
        <w:t xml:space="preserve">CAM: care Natural health products, chiropractic, Internet and </w:t>
      </w:r>
      <w:proofErr w:type="spellStart"/>
      <w:r w:rsidRPr="00FA333E">
        <w:rPr>
          <w:rFonts w:ascii="Times New Roman" w:hAnsi="Times New Roman" w:cs="Times New Roman"/>
        </w:rPr>
        <w:t>Cyberchondria</w:t>
      </w:r>
      <w:proofErr w:type="spellEnd"/>
    </w:p>
    <w:p w:rsidR="00FA333E" w:rsidRDefault="00FA333E" w:rsidP="00FA33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Overusing Medical Care</w:t>
      </w:r>
    </w:p>
    <w:p w:rsidR="00FA333E" w:rsidRDefault="00FA333E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Stress and emo responses ( </w:t>
      </w:r>
      <w:proofErr w:type="spellStart"/>
      <w:r>
        <w:rPr>
          <w:rFonts w:ascii="Times New Roman" w:hAnsi="Times New Roman" w:cs="Times New Roman"/>
        </w:rPr>
        <w:t>symp</w:t>
      </w:r>
      <w:proofErr w:type="spellEnd"/>
      <w:r>
        <w:rPr>
          <w:rFonts w:ascii="Times New Roman" w:hAnsi="Times New Roman" w:cs="Times New Roman"/>
        </w:rPr>
        <w:t xml:space="preserve"> of Anxiety and Depression)</w:t>
      </w:r>
      <w:r>
        <w:rPr>
          <w:rFonts w:ascii="Times New Roman" w:hAnsi="Times New Roman" w:cs="Times New Roman"/>
        </w:rPr>
        <w:tab/>
      </w:r>
    </w:p>
    <w:p w:rsidR="00FA333E" w:rsidRDefault="00FA333E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legitimate or use because it is available. </w:t>
      </w:r>
    </w:p>
    <w:p w:rsidR="00FA333E" w:rsidRDefault="00FA333E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Secondary </w:t>
      </w:r>
      <w:r w:rsidR="009A3C09">
        <w:rPr>
          <w:rFonts w:ascii="Times New Roman" w:hAnsi="Times New Roman" w:cs="Times New Roman"/>
        </w:rPr>
        <w:t>gain</w:t>
      </w:r>
    </w:p>
    <w:p w:rsidR="009A3C09" w:rsidRDefault="009A3C09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Malingering</w:t>
      </w:r>
    </w:p>
    <w:p w:rsidR="009A3C09" w:rsidRDefault="009A3C09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Worried Well 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Concerned about physical and mental heath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Perceive minor symptoms are serious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Should take care of health</w:t>
      </w:r>
    </w:p>
    <w:p w:rsidR="009A3C09" w:rsidRDefault="0032323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Somatization, </w:t>
      </w:r>
      <w:proofErr w:type="spellStart"/>
      <w:r w:rsidR="009A3C09">
        <w:rPr>
          <w:rFonts w:ascii="Times New Roman" w:hAnsi="Times New Roman" w:cs="Times New Roman"/>
        </w:rPr>
        <w:t>Somaticizers</w:t>
      </w:r>
      <w:proofErr w:type="spellEnd"/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Medically unexplained symptoms</w:t>
      </w:r>
    </w:p>
    <w:p w:rsidR="009A3C09" w:rsidRDefault="009A3C09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Hypochondriasis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Illness worry.</w:t>
      </w:r>
    </w:p>
    <w:p w:rsidR="009A3C09" w:rsidRPr="009A3C09" w:rsidRDefault="009A3C09" w:rsidP="009A3C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Misusing Health Services</w:t>
      </w:r>
    </w:p>
    <w:p w:rsidR="009A3C09" w:rsidRDefault="009A3C09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Delay behavior: person may live with one of more serious </w:t>
      </w:r>
      <w:proofErr w:type="spellStart"/>
      <w:r>
        <w:rPr>
          <w:rFonts w:ascii="Times New Roman" w:hAnsi="Times New Roman" w:cs="Times New Roman"/>
        </w:rPr>
        <w:t>symp</w:t>
      </w:r>
      <w:proofErr w:type="spellEnd"/>
      <w:r>
        <w:rPr>
          <w:rFonts w:ascii="Times New Roman" w:hAnsi="Times New Roman" w:cs="Times New Roman"/>
        </w:rPr>
        <w:t xml:space="preserve">. For </w:t>
      </w:r>
      <w:r w:rsidR="0032323A">
        <w:rPr>
          <w:rFonts w:ascii="Times New Roman" w:hAnsi="Times New Roman" w:cs="Times New Roman"/>
        </w:rPr>
        <w:t>months</w:t>
      </w:r>
      <w:r>
        <w:rPr>
          <w:rFonts w:ascii="Times New Roman" w:hAnsi="Times New Roman" w:cs="Times New Roman"/>
        </w:rPr>
        <w:t xml:space="preserve"> without seeking care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Appraisal delay (time person decide a symptom is serious)</w:t>
      </w:r>
    </w:p>
    <w:p w:rsidR="009A3C09" w:rsidRP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Illness delay (time between recognizing that a symptom implies an illness and the decision to seek treatment</w:t>
      </w:r>
    </w:p>
    <w:p w:rsidR="009A3C09" w:rsidRDefault="0032323A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</w:t>
      </w:r>
      <w:r w:rsidR="009A3C09">
        <w:rPr>
          <w:rFonts w:ascii="Times New Roman" w:hAnsi="Times New Roman" w:cs="Times New Roman"/>
        </w:rPr>
        <w:t>ral delay (time between deciding to seek treatment and actual making appt.</w:t>
      </w:r>
    </w:p>
    <w:p w:rsidR="009A3C09" w:rsidRDefault="009A3C09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Medical delay (time  between making appt. and receiving care)</w:t>
      </w:r>
    </w:p>
    <w:p w:rsidR="009A3C09" w:rsidRDefault="009A3C09" w:rsidP="00EC355F">
      <w:pPr>
        <w:pStyle w:val="ListParagraph"/>
        <w:numPr>
          <w:ilvl w:val="0"/>
          <w:numId w:val="37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Delay?</w:t>
      </w:r>
    </w:p>
    <w:p w:rsidR="009A3C09" w:rsidRDefault="009A3C09" w:rsidP="00EC355F">
      <w:pPr>
        <w:pStyle w:val="ListParagraph"/>
        <w:numPr>
          <w:ilvl w:val="0"/>
          <w:numId w:val="36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perceive treatment as expensive</w:t>
      </w:r>
    </w:p>
    <w:p w:rsidR="009A3C09" w:rsidRDefault="009A3C09" w:rsidP="00EC355F">
      <w:pPr>
        <w:pStyle w:val="ListParagraph"/>
        <w:numPr>
          <w:ilvl w:val="0"/>
          <w:numId w:val="36"/>
        </w:numPr>
        <w:ind w:left="426"/>
        <w:rPr>
          <w:rFonts w:ascii="Times New Roman" w:hAnsi="Times New Roman" w:cs="Times New Roman"/>
        </w:rPr>
      </w:pPr>
      <w:r w:rsidRPr="009A3C09">
        <w:rPr>
          <w:rFonts w:ascii="Times New Roman" w:hAnsi="Times New Roman" w:cs="Times New Roman"/>
        </w:rPr>
        <w:t xml:space="preserve">Believe the symptoms are not serious, elderly, have no regular contact with physician </w:t>
      </w:r>
    </w:p>
    <w:p w:rsidR="009A3C09" w:rsidRDefault="009A3C09" w:rsidP="00EC355F">
      <w:pPr>
        <w:pStyle w:val="ListParagraph"/>
        <w:numPr>
          <w:ilvl w:val="0"/>
          <w:numId w:val="36"/>
        </w:numPr>
        <w:ind w:left="426"/>
        <w:rPr>
          <w:rFonts w:ascii="Times New Roman" w:hAnsi="Times New Roman" w:cs="Times New Roman"/>
        </w:rPr>
      </w:pPr>
      <w:r w:rsidRPr="009A3C09">
        <w:rPr>
          <w:rFonts w:ascii="Times New Roman" w:hAnsi="Times New Roman" w:cs="Times New Roman"/>
        </w:rPr>
        <w:t>Seek treatment primarily in response to pain and social pressure</w:t>
      </w:r>
    </w:p>
    <w:p w:rsidR="009A3C09" w:rsidRPr="009A3C09" w:rsidRDefault="009A3C09" w:rsidP="00EC355F">
      <w:pPr>
        <w:pStyle w:val="ListParagraph"/>
        <w:numPr>
          <w:ilvl w:val="0"/>
          <w:numId w:val="36"/>
        </w:numPr>
        <w:ind w:left="426"/>
        <w:rPr>
          <w:rFonts w:ascii="Times New Roman" w:hAnsi="Times New Roman" w:cs="Times New Roman"/>
        </w:rPr>
      </w:pPr>
      <w:r w:rsidRPr="009A3C09">
        <w:rPr>
          <w:rFonts w:ascii="Times New Roman" w:hAnsi="Times New Roman" w:cs="Times New Roman"/>
        </w:rPr>
        <w:t>Fearful of doctors, examinations, surgery and medical facilities</w:t>
      </w:r>
    </w:p>
    <w:p w:rsidR="009A3C09" w:rsidRDefault="009A3C09" w:rsidP="00EC355F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Symptoms and delaying:</w:t>
      </w:r>
    </w:p>
    <w:p w:rsidR="009A3C09" w:rsidRPr="009A3C09" w:rsidRDefault="009A3C09" w:rsidP="00EC355F">
      <w:pPr>
        <w:pStyle w:val="ListParagraph"/>
        <w:numPr>
          <w:ilvl w:val="0"/>
          <w:numId w:val="36"/>
        </w:numPr>
        <w:ind w:left="567"/>
        <w:rPr>
          <w:rFonts w:ascii="Times New Roman" w:hAnsi="Times New Roman" w:cs="Times New Roman"/>
        </w:rPr>
      </w:pPr>
      <w:proofErr w:type="spellStart"/>
      <w:r w:rsidRPr="009A3C09">
        <w:rPr>
          <w:rFonts w:ascii="Times New Roman" w:hAnsi="Times New Roman" w:cs="Times New Roman"/>
        </w:rPr>
        <w:t>Individ</w:t>
      </w:r>
      <w:proofErr w:type="spellEnd"/>
      <w:r w:rsidR="0032323A">
        <w:rPr>
          <w:rFonts w:ascii="Times New Roman" w:hAnsi="Times New Roman" w:cs="Times New Roman"/>
        </w:rPr>
        <w:t>.</w:t>
      </w:r>
      <w:r w:rsidRPr="009A3C09">
        <w:rPr>
          <w:rFonts w:ascii="Times New Roman" w:hAnsi="Times New Roman" w:cs="Times New Roman"/>
        </w:rPr>
        <w:t xml:space="preserve"> delay seeking treatment for previous symptoms that were not serious and seek treatment </w:t>
      </w:r>
      <w:proofErr w:type="spellStart"/>
      <w:r w:rsidRPr="009A3C09">
        <w:rPr>
          <w:rFonts w:ascii="Times New Roman" w:hAnsi="Times New Roman" w:cs="Times New Roman"/>
        </w:rPr>
        <w:t>fro</w:t>
      </w:r>
      <w:proofErr w:type="spellEnd"/>
      <w:r w:rsidRPr="009A3C09">
        <w:rPr>
          <w:rFonts w:ascii="Times New Roman" w:hAnsi="Times New Roman" w:cs="Times New Roman"/>
        </w:rPr>
        <w:t xml:space="preserve"> new </w:t>
      </w:r>
      <w:proofErr w:type="spellStart"/>
      <w:r w:rsidRPr="009A3C09">
        <w:rPr>
          <w:rFonts w:ascii="Times New Roman" w:hAnsi="Times New Roman" w:cs="Times New Roman"/>
        </w:rPr>
        <w:t>symp</w:t>
      </w:r>
      <w:proofErr w:type="spellEnd"/>
      <w:r w:rsidRPr="009A3C09">
        <w:rPr>
          <w:rFonts w:ascii="Times New Roman" w:hAnsi="Times New Roman" w:cs="Times New Roman"/>
        </w:rPr>
        <w:t>.</w:t>
      </w:r>
    </w:p>
    <w:p w:rsidR="009A3C09" w:rsidRDefault="009A3C09" w:rsidP="00EC355F">
      <w:pPr>
        <w:pStyle w:val="ListParagraph"/>
        <w:numPr>
          <w:ilvl w:val="0"/>
          <w:numId w:val="36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Treatment delayed if symptoms are easily accommodated and do not provoke alarm</w:t>
      </w:r>
    </w:p>
    <w:p w:rsidR="009A3C09" w:rsidRPr="009A3C09" w:rsidRDefault="009A3C09" w:rsidP="00EC355F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Treatment delay: </w:t>
      </w:r>
      <w:r w:rsidRPr="009A3C09">
        <w:rPr>
          <w:rFonts w:ascii="Times New Roman" w:hAnsi="Times New Roman" w:cs="Times New Roman"/>
        </w:rPr>
        <w:t>25% of patients delay recommended treatments</w:t>
      </w:r>
    </w:p>
    <w:p w:rsidR="009A3C09" w:rsidRDefault="009A3C09" w:rsidP="00EC355F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Provider delay: health care practitioners account for 15% of all delay behavior</w:t>
      </w:r>
    </w:p>
    <w:p w:rsidR="009A3C09" w:rsidRDefault="009A3C09" w:rsidP="00EC355F">
      <w:pPr>
        <w:pStyle w:val="ListParagraph"/>
        <w:numPr>
          <w:ilvl w:val="0"/>
          <w:numId w:val="37"/>
        </w:numPr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Stress- Cameron, </w:t>
      </w:r>
      <w:proofErr w:type="spellStart"/>
      <w:r>
        <w:rPr>
          <w:rFonts w:ascii="Times New Roman" w:hAnsi="Times New Roman" w:cs="Times New Roman"/>
        </w:rPr>
        <w:t>Leventhal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9A3C09" w:rsidRDefault="009A3C09" w:rsidP="00EC355F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Ambiguous symptoms + chronic stressor </w:t>
      </w:r>
      <w:r w:rsidRPr="009A3C0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Tx</w:t>
      </w:r>
      <w:proofErr w:type="spellEnd"/>
      <w:r w:rsidR="00394EF1">
        <w:rPr>
          <w:rFonts w:ascii="Times New Roman" w:hAnsi="Times New Roman" w:cs="Times New Roman"/>
        </w:rPr>
        <w:t xml:space="preserve"> (therapy)</w:t>
      </w:r>
    </w:p>
    <w:p w:rsidR="009A3C09" w:rsidRDefault="009A3C09" w:rsidP="00EC355F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Unambiguous symptom + recent stressor </w:t>
      </w:r>
      <w:r w:rsidRPr="009A3C0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Tx</w:t>
      </w:r>
      <w:proofErr w:type="spellEnd"/>
      <w:r w:rsidR="00394EF1">
        <w:rPr>
          <w:rFonts w:ascii="Times New Roman" w:hAnsi="Times New Roman" w:cs="Times New Roman"/>
        </w:rPr>
        <w:t xml:space="preserve"> (therapy)</w:t>
      </w:r>
    </w:p>
    <w:p w:rsidR="009A3C09" w:rsidRDefault="009A3C09" w:rsidP="00EC355F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Ambiguous symptom + recent stressor </w:t>
      </w:r>
      <w:r w:rsidRPr="009A3C0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delay</w:t>
      </w:r>
    </w:p>
    <w:p w:rsidR="009A3C09" w:rsidRDefault="009A3C09" w:rsidP="009A3C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Hospitalization Impact Patients? – Anxiety, Depression, Insomnia</w:t>
      </w:r>
    </w:p>
    <w:p w:rsidR="00394EF1" w:rsidRPr="009A3C09" w:rsidRDefault="00394EF1" w:rsidP="009A3C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can Control be </w:t>
      </w:r>
      <w:proofErr w:type="gramStart"/>
      <w:r>
        <w:rPr>
          <w:rFonts w:ascii="Times New Roman" w:hAnsi="Times New Roman" w:cs="Times New Roman"/>
        </w:rPr>
        <w:t>Increased</w:t>
      </w:r>
      <w:proofErr w:type="gramEnd"/>
      <w:r>
        <w:rPr>
          <w:rFonts w:ascii="Times New Roman" w:hAnsi="Times New Roman" w:cs="Times New Roman"/>
        </w:rPr>
        <w:t xml:space="preserve"> in Hospital Settings?</w:t>
      </w:r>
    </w:p>
    <w:p w:rsidR="009A3C09" w:rsidRDefault="00394EF1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– enhancing interventions: interventions w/ patients who are awaiting treatment for purpose of enhancing perception of control over treatment</w:t>
      </w:r>
    </w:p>
    <w:p w:rsidR="00394EF1" w:rsidRDefault="00394EF1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Irving Janis’ Landmark Study:</w:t>
      </w:r>
    </w:p>
    <w:p w:rsidR="00394EF1" w:rsidRDefault="00394EF1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 imp or worry for patients about to have surgery and preparatory info. Level of fear affected post-operative info</w:t>
      </w:r>
    </w:p>
    <w:p w:rsidR="00394EF1" w:rsidRDefault="00394EF1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 Much Fear- couldn’t process pre-operative info</w:t>
      </w:r>
    </w:p>
    <w:p w:rsidR="00394EF1" w:rsidRDefault="00394EF1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Little fear- not vigilant or worried enough to process the info</w:t>
      </w:r>
    </w:p>
    <w:p w:rsidR="00394EF1" w:rsidRDefault="00394EF1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Moderately worried – vigilant enough, not overwhelmed by fears, had realistic expectations.</w:t>
      </w:r>
    </w:p>
    <w:p w:rsidR="00394EF1" w:rsidRDefault="00394EF1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E16E6D">
        <w:rPr>
          <w:rFonts w:ascii="Times New Roman" w:hAnsi="Times New Roman" w:cs="Times New Roman"/>
        </w:rPr>
        <w:t>areful</w:t>
      </w:r>
      <w:r>
        <w:rPr>
          <w:rFonts w:ascii="Times New Roman" w:hAnsi="Times New Roman" w:cs="Times New Roman"/>
        </w:rPr>
        <w:t xml:space="preserve"> prepared for surgery and its aftereff</w:t>
      </w:r>
      <w:r w:rsidR="00E16E6D">
        <w:rPr>
          <w:rFonts w:ascii="Times New Roman" w:hAnsi="Times New Roman" w:cs="Times New Roman"/>
        </w:rPr>
        <w:t>ects will show good post-operative adjustment (adherence too!)</w:t>
      </w:r>
    </w:p>
    <w:p w:rsidR="00E16E6D" w:rsidRDefault="00E16E6D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Showed video= </w:t>
      </w:r>
      <w:r w:rsidRPr="00E16E6D">
        <w:rPr>
          <w:rFonts w:ascii="Times New Roman" w:hAnsi="Times New Roman" w:cs="Times New Roman"/>
        </w:rPr>
        <w:sym w:font="Wingdings" w:char="F04A"/>
      </w:r>
    </w:p>
    <w:p w:rsidR="00E16E6D" w:rsidRDefault="00E16E6D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Talk to roommate who already had surgery= </w:t>
      </w:r>
      <w:r w:rsidRPr="00E16E6D">
        <w:rPr>
          <w:rFonts w:ascii="Times New Roman" w:hAnsi="Times New Roman" w:cs="Times New Roman"/>
        </w:rPr>
        <w:sym w:font="Wingdings" w:char="F04A"/>
      </w:r>
    </w:p>
    <w:p w:rsidR="00FA333E" w:rsidRPr="0032323A" w:rsidRDefault="00E16E6D" w:rsidP="00EC355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info = </w:t>
      </w:r>
      <w:r w:rsidRPr="00E16E6D">
        <w:rPr>
          <w:rFonts w:ascii="Times New Roman" w:hAnsi="Times New Roman" w:cs="Times New Roman"/>
        </w:rPr>
        <w:sym w:font="Wingdings" w:char="F04C"/>
      </w:r>
    </w:p>
    <w:p w:rsidR="00FA333E" w:rsidRDefault="00FA333E" w:rsidP="00FA333E">
      <w:pPr>
        <w:pStyle w:val="Heading1"/>
        <w:tabs>
          <w:tab w:val="right" w:pos="9360"/>
        </w:tabs>
        <w:rPr>
          <w:rFonts w:ascii="Times New Roman" w:hAnsi="Times New Roman" w:cs="Times New Roman"/>
          <w:color w:val="00B050"/>
        </w:rPr>
      </w:pPr>
      <w:r w:rsidRPr="003721A9">
        <w:rPr>
          <w:rFonts w:ascii="Times New Roman" w:hAnsi="Times New Roman" w:cs="Times New Roman"/>
          <w:color w:val="00B050"/>
        </w:rPr>
        <w:t xml:space="preserve">Chapter 9: Patient- Provider Relations </w:t>
      </w:r>
      <w:r w:rsidRPr="003721A9">
        <w:rPr>
          <w:rFonts w:ascii="Times New Roman" w:hAnsi="Times New Roman" w:cs="Times New Roman"/>
          <w:color w:val="00B050"/>
        </w:rPr>
        <w:tab/>
      </w:r>
    </w:p>
    <w:p w:rsidR="0032323A" w:rsidRDefault="0032323A" w:rsidP="00FA333E">
      <w:p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  <w:i/>
        </w:rPr>
        <w:t>Poor provider communication skills are tied to non-adherence</w:t>
      </w:r>
    </w:p>
    <w:p w:rsidR="00FA333E" w:rsidRDefault="0032323A" w:rsidP="0032323A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32323A">
        <w:rPr>
          <w:rFonts w:ascii="Times New Roman" w:hAnsi="Times New Roman" w:cs="Times New Roman"/>
          <w:b/>
          <w:color w:val="AF8B13" w:themeColor="accent3" w:themeShade="BF"/>
        </w:rPr>
        <w:t xml:space="preserve">Patient- Physician </w:t>
      </w:r>
      <w:r w:rsidR="008A5B15">
        <w:rPr>
          <w:rFonts w:ascii="Times New Roman" w:hAnsi="Times New Roman" w:cs="Times New Roman"/>
          <w:b/>
          <w:color w:val="AF8B13" w:themeColor="accent3" w:themeShade="BF"/>
        </w:rPr>
        <w:t>Interaction</w:t>
      </w:r>
    </w:p>
    <w:p w:rsidR="0032323A" w:rsidRDefault="008A5B15" w:rsidP="00FA33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Practitioners’ behaviors </w:t>
      </w:r>
      <w:r w:rsidRPr="008A5B1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interruptions</w:t>
      </w:r>
      <w:r>
        <w:rPr>
          <w:rFonts w:ascii="Times New Roman" w:hAnsi="Times New Roman" w:cs="Times New Roman"/>
        </w:rPr>
        <w:t xml:space="preserve"> when you try to explain your concerns</w:t>
      </w:r>
    </w:p>
    <w:p w:rsidR="008A5B15" w:rsidRDefault="00046B1B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Technical jargon and baby talk</w:t>
      </w:r>
    </w:p>
    <w:p w:rsidR="00046B1B" w:rsidRDefault="00046B1B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Elderspeak</w:t>
      </w:r>
      <w:proofErr w:type="spellEnd"/>
      <w:r>
        <w:rPr>
          <w:rFonts w:ascii="Times New Roman" w:hAnsi="Times New Roman" w:cs="Times New Roman"/>
        </w:rPr>
        <w:t xml:space="preserve"> “I’m not a baby”</w:t>
      </w:r>
    </w:p>
    <w:p w:rsidR="00046B1B" w:rsidRDefault="00046B1B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lead to resisting care, poor health</w:t>
      </w:r>
    </w:p>
    <w:p w:rsidR="00046B1B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Stereotypes </w:t>
      </w:r>
      <w:r w:rsidRPr="003C557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female patients taken less seriously </w:t>
      </w:r>
    </w:p>
    <w:p w:rsidR="003C557A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Gender of physician </w:t>
      </w:r>
      <w:r w:rsidRPr="003C557A">
        <w:rPr>
          <w:rFonts w:ascii="Times New Roman" w:hAnsi="Times New Roman" w:cs="Times New Roman"/>
        </w:rPr>
        <w:sym w:font="Wingdings" w:char="F0E0"/>
      </w:r>
      <w:r w:rsidR="00C23A00">
        <w:rPr>
          <w:rFonts w:ascii="Times New Roman" w:hAnsi="Times New Roman" w:cs="Times New Roman"/>
        </w:rPr>
        <w:t xml:space="preserve"> femal</w:t>
      </w:r>
      <w:r>
        <w:rPr>
          <w:rFonts w:ascii="Times New Roman" w:hAnsi="Times New Roman" w:cs="Times New Roman"/>
        </w:rPr>
        <w:t>es longer visits with more question, nonverbal communication and prevention</w:t>
      </w:r>
    </w:p>
    <w:p w:rsidR="003C557A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Neuroticism</w:t>
      </w:r>
    </w:p>
    <w:p w:rsidR="003C557A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Anxiety </w:t>
      </w:r>
    </w:p>
    <w:p w:rsidR="003C557A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Knowledge, language</w:t>
      </w:r>
    </w:p>
    <w:p w:rsidR="003C557A" w:rsidRDefault="003C557A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Attitudes </w:t>
      </w:r>
      <w:r w:rsidRPr="003C557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respond to diff. </w:t>
      </w:r>
      <w:proofErr w:type="gramStart"/>
      <w:r>
        <w:rPr>
          <w:rFonts w:ascii="Times New Roman" w:hAnsi="Times New Roman" w:cs="Times New Roman"/>
        </w:rPr>
        <w:t>cues ,</w:t>
      </w:r>
      <w:proofErr w:type="gramEnd"/>
      <w:r>
        <w:rPr>
          <w:rFonts w:ascii="Times New Roman" w:hAnsi="Times New Roman" w:cs="Times New Roman"/>
        </w:rPr>
        <w:t xml:space="preserve"> Faulty cues.</w:t>
      </w:r>
    </w:p>
    <w:p w:rsidR="003C557A" w:rsidRDefault="003C557A" w:rsidP="00EC355F">
      <w:pPr>
        <w:pStyle w:val="ListParagraph"/>
        <w:numPr>
          <w:ilvl w:val="0"/>
          <w:numId w:val="39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Interactive aspects</w:t>
      </w:r>
    </w:p>
    <w:p w:rsidR="003C557A" w:rsidRDefault="003C557A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Little feedback for</w:t>
      </w:r>
      <w:r w:rsidR="004C0B7D">
        <w:rPr>
          <w:rFonts w:ascii="Times New Roman" w:hAnsi="Times New Roman" w:cs="Times New Roman"/>
        </w:rPr>
        <w:t xml:space="preserve"> practitioner about success of treatment, or satisfactory personal relationship</w:t>
      </w:r>
    </w:p>
    <w:p w:rsidR="004C0B7D" w:rsidRDefault="004C0B7D" w:rsidP="00EC355F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feedback is more common = not helpful </w:t>
      </w:r>
    </w:p>
    <w:p w:rsidR="004C0B7D" w:rsidRDefault="004C0B7D" w:rsidP="00EC355F">
      <w:pPr>
        <w:pStyle w:val="ListParagraph"/>
        <w:numPr>
          <w:ilvl w:val="0"/>
          <w:numId w:val="39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Non-adherence to treatment regimens:</w:t>
      </w:r>
    </w:p>
    <w:p w:rsidR="004C0B7D" w:rsidRDefault="004C0B7D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Patients don’t adopt the behaviors and treatments their providers recommend </w:t>
      </w:r>
    </w:p>
    <w:p w:rsidR="004C0B7D" w:rsidRDefault="004C0B7D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Estimated range from 15 to 93% don’t heed physician’s advice</w:t>
      </w:r>
    </w:p>
    <w:p w:rsidR="004C0B7D" w:rsidRDefault="004C0B7D" w:rsidP="004C0B7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Alternative and Complementary Medicine</w:t>
      </w:r>
    </w:p>
    <w:p w:rsidR="004C0B7D" w:rsidRDefault="006608BF" w:rsidP="004C0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Motivations</w:t>
      </w:r>
    </w:p>
    <w:p w:rsidR="006608BF" w:rsidRDefault="006608BF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Extra time and attention spent by alternative therapists was most valuable aspect of receiving AT.</w:t>
      </w:r>
    </w:p>
    <w:p w:rsidR="006608BF" w:rsidRDefault="006608BF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Dissatisfaction with regular doctors ( poor comm. Not enough time, seen as ineffective</w:t>
      </w:r>
      <w:r w:rsidR="00C543E0">
        <w:rPr>
          <w:rFonts w:ascii="Times New Roman" w:hAnsi="Times New Roman" w:cs="Times New Roman"/>
        </w:rPr>
        <w:t>)</w:t>
      </w:r>
    </w:p>
    <w:p w:rsidR="00C543E0" w:rsidRDefault="00C543E0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health awareness, more personal control (focuses on preventative behaviors, patient involvement)</w:t>
      </w:r>
    </w:p>
    <w:p w:rsidR="00FC42C0" w:rsidRDefault="00C543E0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Orthodox Medicine (OM), New Complimentary Medicine (NCM), </w:t>
      </w:r>
      <w:r w:rsidR="00FC42C0">
        <w:rPr>
          <w:rFonts w:ascii="Times New Roman" w:hAnsi="Times New Roman" w:cs="Times New Roman"/>
        </w:rPr>
        <w:t>Established Complimentary Medicine (ECM)… In Terms of Health awareness ECM&gt;NCM&gt;OM, whereas in terms of Satisfaction with doctors OM&gt;NCM&gt;ECM</w:t>
      </w:r>
    </w:p>
    <w:p w:rsidR="00BA4AEE" w:rsidRPr="00BA4AEE" w:rsidRDefault="00BA4AEE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BA4AEE">
        <w:rPr>
          <w:rFonts w:ascii="Times New Roman" w:hAnsi="Times New Roman" w:cs="Times New Roman"/>
        </w:rPr>
        <w:t>CAM clients have higher incomes</w:t>
      </w:r>
      <w:r w:rsidR="00DA121C">
        <w:rPr>
          <w:rFonts w:ascii="Times New Roman" w:hAnsi="Times New Roman" w:cs="Times New Roman"/>
        </w:rPr>
        <w:t xml:space="preserve">, </w:t>
      </w:r>
      <w:r w:rsidR="00DA121C" w:rsidRPr="00DA121C">
        <w:rPr>
          <w:rFonts w:ascii="Times New Roman" w:hAnsi="Times New Roman" w:cs="Times New Roman"/>
          <w:u w:val="single"/>
        </w:rPr>
        <w:t>more health problems</w:t>
      </w:r>
      <w:r w:rsidRPr="00BA4AEE">
        <w:rPr>
          <w:rFonts w:ascii="Times New Roman" w:hAnsi="Times New Roman" w:cs="Times New Roman"/>
        </w:rPr>
        <w:t xml:space="preserve"> &amp; more education than OM clients</w:t>
      </w:r>
    </w:p>
    <w:p w:rsidR="00DA121C" w:rsidRDefault="00DA121C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Origin of Placebos: “I shall please”, lizard’s blood, swine teeth, leeching (early practices), imagination-alteration as a means of cure during the renaissance relied on the belief of physicians.</w:t>
      </w:r>
    </w:p>
    <w:p w:rsidR="006608BF" w:rsidRDefault="006608BF" w:rsidP="004C0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1/3 people have used CM at least once (1993), 46% by 1998</w:t>
      </w:r>
    </w:p>
    <w:p w:rsidR="00C543E0" w:rsidRDefault="00C543E0" w:rsidP="004C0B7D">
      <w:pPr>
        <w:rPr>
          <w:rFonts w:ascii="Times New Roman" w:hAnsi="Times New Roman" w:cs="Times New Roman"/>
        </w:rPr>
      </w:pPr>
    </w:p>
    <w:p w:rsidR="006608BF" w:rsidRDefault="006608BF" w:rsidP="004C0B7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Verhoef</w:t>
      </w:r>
      <w:proofErr w:type="spellEnd"/>
    </w:p>
    <w:p w:rsidR="006608BF" w:rsidRPr="006608BF" w:rsidRDefault="006608BF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10% seeing GI specialist, sought CM care, felt MD not listening to concerns, skeptical about conventional medicine, more common in functional disorders (no definitive diagnosis or treatment)</w:t>
      </w:r>
    </w:p>
    <w:p w:rsidR="0091613F" w:rsidRPr="002B6468" w:rsidRDefault="00BD6055" w:rsidP="00FA333E">
      <w:p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  <w:i/>
        </w:rPr>
        <w:t xml:space="preserve">Training </w:t>
      </w:r>
      <w:r w:rsidR="003721A9" w:rsidRPr="002B6468">
        <w:rPr>
          <w:rFonts w:ascii="Times New Roman" w:hAnsi="Times New Roman" w:cs="Times New Roman"/>
          <w:i/>
        </w:rPr>
        <w:t>Patients:</w:t>
      </w:r>
      <w:r w:rsidRPr="002B6468">
        <w:rPr>
          <w:rFonts w:ascii="Times New Roman" w:hAnsi="Times New Roman" w:cs="Times New Roman"/>
          <w:i/>
        </w:rPr>
        <w:t xml:space="preserve"> interventions teaching </w:t>
      </w:r>
      <w:r w:rsidR="005428F4" w:rsidRPr="002B6468">
        <w:rPr>
          <w:rFonts w:ascii="Times New Roman" w:hAnsi="Times New Roman" w:cs="Times New Roman"/>
          <w:i/>
        </w:rPr>
        <w:t>patient</w:t>
      </w:r>
      <w:r w:rsidRPr="002B6468">
        <w:rPr>
          <w:rFonts w:ascii="Times New Roman" w:hAnsi="Times New Roman" w:cs="Times New Roman"/>
          <w:i/>
        </w:rPr>
        <w:t xml:space="preserve"> to </w:t>
      </w:r>
      <w:r w:rsidR="005428F4" w:rsidRPr="002B6468">
        <w:rPr>
          <w:rFonts w:ascii="Times New Roman" w:hAnsi="Times New Roman" w:cs="Times New Roman"/>
          <w:i/>
        </w:rPr>
        <w:t>elicit</w:t>
      </w:r>
      <w:r w:rsidRPr="002B6468">
        <w:rPr>
          <w:rFonts w:ascii="Times New Roman" w:hAnsi="Times New Roman" w:cs="Times New Roman"/>
          <w:i/>
        </w:rPr>
        <w:t xml:space="preserve"> interventions from physicians</w:t>
      </w:r>
    </w:p>
    <w:p w:rsidR="00BD6055" w:rsidRPr="002B6468" w:rsidRDefault="00BD6055" w:rsidP="00BD6055">
      <w:p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 xml:space="preserve">Table 9.1: </w:t>
      </w:r>
      <w:r w:rsidRPr="002B6468">
        <w:rPr>
          <w:rFonts w:ascii="Times New Roman" w:hAnsi="Times New Roman" w:cs="Times New Roman"/>
          <w:i/>
        </w:rPr>
        <w:t xml:space="preserve">Why the Health </w:t>
      </w:r>
      <w:r w:rsidR="005428F4" w:rsidRPr="002B6468">
        <w:rPr>
          <w:rFonts w:ascii="Times New Roman" w:hAnsi="Times New Roman" w:cs="Times New Roman"/>
          <w:i/>
        </w:rPr>
        <w:t>Practitioner</w:t>
      </w:r>
      <w:r w:rsidRPr="002B6468">
        <w:rPr>
          <w:rFonts w:ascii="Times New Roman" w:hAnsi="Times New Roman" w:cs="Times New Roman"/>
          <w:i/>
        </w:rPr>
        <w:t xml:space="preserve"> can be an Effective Agent of </w:t>
      </w:r>
      <w:r w:rsidR="005428F4" w:rsidRPr="002B6468">
        <w:rPr>
          <w:rFonts w:ascii="Times New Roman" w:hAnsi="Times New Roman" w:cs="Times New Roman"/>
          <w:i/>
        </w:rPr>
        <w:t>Behavior</w:t>
      </w:r>
      <w:r w:rsidRPr="002B6468">
        <w:rPr>
          <w:rFonts w:ascii="Times New Roman" w:hAnsi="Times New Roman" w:cs="Times New Roman"/>
          <w:i/>
        </w:rPr>
        <w:t xml:space="preserve"> Change 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 xml:space="preserve">Health </w:t>
      </w:r>
      <w:r w:rsidR="005428F4" w:rsidRPr="002B6468">
        <w:rPr>
          <w:rFonts w:ascii="Times New Roman" w:hAnsi="Times New Roman" w:cs="Times New Roman"/>
        </w:rPr>
        <w:t>Practitioners</w:t>
      </w:r>
      <w:r w:rsidRPr="002B6468">
        <w:rPr>
          <w:rFonts w:ascii="Times New Roman" w:hAnsi="Times New Roman" w:cs="Times New Roman"/>
        </w:rPr>
        <w:t xml:space="preserve"> is highly credible source with knowledge of medical issues.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 xml:space="preserve">Can make health messages simple and tailor them to the individual needs and vulnerabilities of each </w:t>
      </w:r>
      <w:r w:rsidR="005428F4" w:rsidRPr="002B6468">
        <w:rPr>
          <w:rFonts w:ascii="Times New Roman" w:hAnsi="Times New Roman" w:cs="Times New Roman"/>
        </w:rPr>
        <w:t>patient</w:t>
      </w:r>
      <w:r w:rsidRPr="002B6468">
        <w:rPr>
          <w:rFonts w:ascii="Times New Roman" w:hAnsi="Times New Roman" w:cs="Times New Roman"/>
        </w:rPr>
        <w:t>.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 xml:space="preserve">Help </w:t>
      </w:r>
      <w:r w:rsidR="005428F4" w:rsidRPr="002B6468">
        <w:rPr>
          <w:rFonts w:ascii="Times New Roman" w:hAnsi="Times New Roman" w:cs="Times New Roman"/>
        </w:rPr>
        <w:t>patient</w:t>
      </w:r>
      <w:r w:rsidRPr="002B6468">
        <w:rPr>
          <w:rFonts w:ascii="Times New Roman" w:hAnsi="Times New Roman" w:cs="Times New Roman"/>
        </w:rPr>
        <w:t xml:space="preserve"> decide to adherer by highlighting advantages of treatment and disadvantage of non-adherence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 xml:space="preserve">Personal nature of interaction enable a practitioner establish referent power by </w:t>
      </w:r>
      <w:r w:rsidR="005428F4" w:rsidRPr="002B6468">
        <w:rPr>
          <w:rFonts w:ascii="Times New Roman" w:hAnsi="Times New Roman" w:cs="Times New Roman"/>
        </w:rPr>
        <w:t>communicating warmth</w:t>
      </w:r>
      <w:r w:rsidRPr="002B6468">
        <w:rPr>
          <w:rFonts w:ascii="Times New Roman" w:hAnsi="Times New Roman" w:cs="Times New Roman"/>
        </w:rPr>
        <w:t xml:space="preserve"> and caring. 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>Can enlist the cooperation of other family members in promoting adherence</w:t>
      </w:r>
    </w:p>
    <w:p w:rsidR="00BD6055" w:rsidRPr="002B6468" w:rsidRDefault="00BD6055" w:rsidP="00EC35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>Has patient under least partial surveillance and can monitor pr</w:t>
      </w:r>
      <w:r w:rsidR="00CA3F5B" w:rsidRPr="002B6468">
        <w:rPr>
          <w:rFonts w:ascii="Times New Roman" w:hAnsi="Times New Roman" w:cs="Times New Roman"/>
        </w:rPr>
        <w:t>ogress during subsequent visits</w:t>
      </w:r>
    </w:p>
    <w:p w:rsidR="00CA3F5B" w:rsidRPr="002B6468" w:rsidRDefault="00CA3F5B" w:rsidP="00CA3F5B">
      <w:pPr>
        <w:pStyle w:val="ListParagraph"/>
        <w:rPr>
          <w:rFonts w:ascii="Times New Roman" w:hAnsi="Times New Roman" w:cs="Times New Roman"/>
          <w:i/>
        </w:rPr>
      </w:pPr>
    </w:p>
    <w:p w:rsidR="005428F4" w:rsidRPr="002B6468" w:rsidRDefault="005428F4" w:rsidP="00EC355F">
      <w:pPr>
        <w:pStyle w:val="ListParagraph"/>
        <w:numPr>
          <w:ilvl w:val="0"/>
          <w:numId w:val="4"/>
        </w:numPr>
        <w:ind w:left="567"/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Box 9.2:</w:t>
      </w:r>
      <w:r w:rsidRPr="002B6468">
        <w:rPr>
          <w:rFonts w:ascii="Times New Roman" w:hAnsi="Times New Roman" w:cs="Times New Roman"/>
          <w:i/>
        </w:rPr>
        <w:t xml:space="preserve"> I</w:t>
      </w:r>
      <w:r w:rsidR="00CA3F5B" w:rsidRPr="002B6468">
        <w:rPr>
          <w:rFonts w:ascii="Times New Roman" w:hAnsi="Times New Roman" w:cs="Times New Roman"/>
          <w:i/>
        </w:rPr>
        <w:t>mproving Adherence to Treatment</w:t>
      </w:r>
      <w:r w:rsidRPr="002B6468">
        <w:rPr>
          <w:rFonts w:ascii="Times New Roman" w:hAnsi="Times New Roman" w:cs="Times New Roman"/>
          <w:i/>
        </w:rPr>
        <w:t xml:space="preserve"> </w:t>
      </w:r>
    </w:p>
    <w:p w:rsidR="005428F4" w:rsidRPr="002B6468" w:rsidRDefault="004B5DE0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Listen </w:t>
      </w:r>
      <w:r w:rsidR="005428F4" w:rsidRPr="002B6468">
        <w:rPr>
          <w:rFonts w:ascii="Times New Roman" w:hAnsi="Times New Roman" w:cs="Times New Roman"/>
        </w:rPr>
        <w:t>to patient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Repeat when </w:t>
      </w:r>
      <w:r w:rsidR="004B5DE0" w:rsidRPr="002B6468">
        <w:rPr>
          <w:rFonts w:ascii="Times New Roman" w:hAnsi="Times New Roman" w:cs="Times New Roman"/>
        </w:rPr>
        <w:t>necessary</w:t>
      </w:r>
      <w:r w:rsidRPr="002B6468">
        <w:rPr>
          <w:rFonts w:ascii="Times New Roman" w:hAnsi="Times New Roman" w:cs="Times New Roman"/>
        </w:rPr>
        <w:t xml:space="preserve">/ ask patient to repeat 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Clear instruction in writing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Special reminder </w:t>
      </w:r>
      <w:r w:rsidR="004B5DE0" w:rsidRPr="002B6468">
        <w:rPr>
          <w:rFonts w:ascii="Times New Roman" w:hAnsi="Times New Roman" w:cs="Times New Roman"/>
        </w:rPr>
        <w:t>containers</w:t>
      </w:r>
      <w:r w:rsidRPr="002B6468">
        <w:rPr>
          <w:rFonts w:ascii="Times New Roman" w:hAnsi="Times New Roman" w:cs="Times New Roman"/>
        </w:rPr>
        <w:t xml:space="preserve">/ </w:t>
      </w:r>
      <w:r w:rsidR="004B5DE0" w:rsidRPr="002B6468">
        <w:rPr>
          <w:rFonts w:ascii="Times New Roman" w:hAnsi="Times New Roman" w:cs="Times New Roman"/>
        </w:rPr>
        <w:t>calendars</w:t>
      </w:r>
      <w:r w:rsidRPr="002B6468">
        <w:rPr>
          <w:rFonts w:ascii="Times New Roman" w:hAnsi="Times New Roman" w:cs="Times New Roman"/>
        </w:rPr>
        <w:t xml:space="preserve">. 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Call </w:t>
      </w:r>
      <w:r w:rsidR="004B5DE0" w:rsidRPr="002B6468">
        <w:rPr>
          <w:rFonts w:ascii="Times New Roman" w:hAnsi="Times New Roman" w:cs="Times New Roman"/>
        </w:rPr>
        <w:t>patient</w:t>
      </w:r>
      <w:r w:rsidRPr="002B6468">
        <w:rPr>
          <w:rFonts w:ascii="Times New Roman" w:hAnsi="Times New Roman" w:cs="Times New Roman"/>
        </w:rPr>
        <w:t xml:space="preserve"> for missed appointments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Prescribe </w:t>
      </w:r>
      <w:r w:rsidR="004B5DE0" w:rsidRPr="002B6468">
        <w:rPr>
          <w:rFonts w:ascii="Times New Roman" w:hAnsi="Times New Roman" w:cs="Times New Roman"/>
        </w:rPr>
        <w:t>self-care</w:t>
      </w:r>
      <w:r w:rsidRPr="002B6468">
        <w:rPr>
          <w:rFonts w:ascii="Times New Roman" w:hAnsi="Times New Roman" w:cs="Times New Roman"/>
        </w:rPr>
        <w:t xml:space="preserve"> </w:t>
      </w:r>
      <w:r w:rsidR="004B5DE0" w:rsidRPr="002B6468">
        <w:rPr>
          <w:rFonts w:ascii="Times New Roman" w:hAnsi="Times New Roman" w:cs="Times New Roman"/>
        </w:rPr>
        <w:t>regimen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Emphasize adherence and patients efforts to adhere at every visit.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Involve </w:t>
      </w:r>
      <w:r w:rsidR="004B5DE0" w:rsidRPr="002B6468">
        <w:rPr>
          <w:rFonts w:ascii="Times New Roman" w:hAnsi="Times New Roman" w:cs="Times New Roman"/>
        </w:rPr>
        <w:t>patients</w:t>
      </w:r>
      <w:r w:rsidRPr="002B6468">
        <w:rPr>
          <w:rFonts w:ascii="Times New Roman" w:hAnsi="Times New Roman" w:cs="Times New Roman"/>
        </w:rPr>
        <w:t xml:space="preserve"> spouse or partners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Provide instructions, </w:t>
      </w:r>
      <w:r w:rsidR="004B5DE0" w:rsidRPr="002B6468">
        <w:rPr>
          <w:rFonts w:ascii="Times New Roman" w:hAnsi="Times New Roman" w:cs="Times New Roman"/>
        </w:rPr>
        <w:t>advice at</w:t>
      </w:r>
      <w:r w:rsidRPr="002B6468">
        <w:rPr>
          <w:rFonts w:ascii="Times New Roman" w:hAnsi="Times New Roman" w:cs="Times New Roman"/>
        </w:rPr>
        <w:t xml:space="preserve"> start of info, stress importance.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Use short words, sentences avoid medical jargon.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Explicit categorization where </w:t>
      </w:r>
      <w:r w:rsidR="004B5DE0" w:rsidRPr="002B6468">
        <w:rPr>
          <w:rFonts w:ascii="Times New Roman" w:hAnsi="Times New Roman" w:cs="Times New Roman"/>
        </w:rPr>
        <w:t>necessary</w:t>
      </w:r>
      <w:r w:rsidRPr="002B6468">
        <w:rPr>
          <w:rFonts w:ascii="Times New Roman" w:hAnsi="Times New Roman" w:cs="Times New Roman"/>
        </w:rPr>
        <w:t xml:space="preserve"> 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lastRenderedPageBreak/>
        <w:t>Make specific, detailed, concrete advice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Find out </w:t>
      </w:r>
      <w:r w:rsidR="004B5DE0" w:rsidRPr="002B6468">
        <w:rPr>
          <w:rFonts w:ascii="Times New Roman" w:hAnsi="Times New Roman" w:cs="Times New Roman"/>
        </w:rPr>
        <w:t>patient’s</w:t>
      </w:r>
      <w:r w:rsidRPr="002B6468">
        <w:rPr>
          <w:rFonts w:ascii="Times New Roman" w:hAnsi="Times New Roman" w:cs="Times New Roman"/>
        </w:rPr>
        <w:t xml:space="preserve"> worries.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Address patient’s expectations</w:t>
      </w:r>
    </w:p>
    <w:p w:rsidR="005428F4" w:rsidRPr="002B6468" w:rsidRDefault="005428F4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>Provide information</w:t>
      </w:r>
    </w:p>
    <w:p w:rsidR="005428F4" w:rsidRPr="002B6468" w:rsidRDefault="004B5DE0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Adopt a friendly rather than business attitude. </w:t>
      </w:r>
    </w:p>
    <w:p w:rsidR="004B5DE0" w:rsidRPr="002B6468" w:rsidRDefault="004B5DE0" w:rsidP="00EC35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</w:rPr>
      </w:pPr>
      <w:r w:rsidRPr="002B6468">
        <w:rPr>
          <w:rFonts w:ascii="Times New Roman" w:hAnsi="Times New Roman" w:cs="Times New Roman"/>
        </w:rPr>
        <w:t>Spend some time in conversation in non-medical topics</w:t>
      </w:r>
    </w:p>
    <w:p w:rsidR="004B5DE0" w:rsidRPr="002B6468" w:rsidRDefault="004B5DE0" w:rsidP="004B5DE0">
      <w:pPr>
        <w:pStyle w:val="ListParagraph"/>
        <w:rPr>
          <w:rFonts w:ascii="Times New Roman" w:hAnsi="Times New Roman" w:cs="Times New Roman"/>
          <w:i/>
        </w:rPr>
      </w:pPr>
    </w:p>
    <w:p w:rsidR="004B5DE0" w:rsidRPr="002B6468" w:rsidRDefault="004B5DE0" w:rsidP="004B5DE0">
      <w:pPr>
        <w:pStyle w:val="ListParagraph"/>
        <w:ind w:left="0"/>
        <w:rPr>
          <w:rFonts w:ascii="Times New Roman" w:hAnsi="Times New Roman" w:cs="Times New Roman"/>
        </w:rPr>
      </w:pPr>
      <w:proofErr w:type="gramStart"/>
      <w:r w:rsidRPr="002B6468">
        <w:rPr>
          <w:rFonts w:ascii="Times New Roman" w:hAnsi="Times New Roman" w:cs="Times New Roman"/>
        </w:rPr>
        <w:t>LO4 :</w:t>
      </w:r>
      <w:proofErr w:type="gramEnd"/>
      <w:r w:rsidRPr="002B6468">
        <w:rPr>
          <w:rFonts w:ascii="Times New Roman" w:hAnsi="Times New Roman" w:cs="Times New Roman"/>
        </w:rPr>
        <w:t xml:space="preserve"> WHAT IS TREATMENT NON-ADHERENCE AND HOW CAN IT BE REDUCED?</w:t>
      </w:r>
    </w:p>
    <w:p w:rsidR="004B5DE0" w:rsidRDefault="00CA3F5B" w:rsidP="00EC355F">
      <w:pPr>
        <w:pStyle w:val="ListParagraph"/>
        <w:numPr>
          <w:ilvl w:val="0"/>
          <w:numId w:val="3"/>
        </w:numPr>
        <w:ind w:left="567"/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Box 9.3: </w:t>
      </w:r>
      <w:r w:rsidR="002B6468" w:rsidRPr="0095290B">
        <w:rPr>
          <w:rFonts w:ascii="Times New Roman" w:hAnsi="Times New Roman" w:cs="Times New Roman"/>
          <w:i/>
        </w:rPr>
        <w:t>Measuring Adherence</w:t>
      </w:r>
      <w:r w:rsidR="002B6468">
        <w:rPr>
          <w:rFonts w:ascii="Times New Roman" w:hAnsi="Times New Roman" w:cs="Times New Roman"/>
        </w:rPr>
        <w:t xml:space="preserve"> </w:t>
      </w:r>
    </w:p>
    <w:p w:rsidR="002B6468" w:rsidRDefault="002B6468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Medical Outcomes Survey (MOS) is used measure to assess patient adherence. It includes questions relating to specific behavior and general treatment related behavior</w:t>
      </w:r>
      <w:r w:rsidRPr="002B6468">
        <w:rPr>
          <w:rFonts w:ascii="Times New Roman" w:hAnsi="Times New Roman" w:cs="Times New Roman"/>
        </w:rPr>
        <w:t>s.</w:t>
      </w:r>
    </w:p>
    <w:p w:rsidR="002B6468" w:rsidRPr="002B6468" w:rsidRDefault="002B6468" w:rsidP="002B6468">
      <w:pPr>
        <w:pStyle w:val="ListParagraph"/>
        <w:ind w:left="927"/>
        <w:rPr>
          <w:rFonts w:ascii="Times New Roman" w:hAnsi="Times New Roman" w:cs="Times New Roman"/>
        </w:rPr>
      </w:pPr>
    </w:p>
    <w:p w:rsidR="002B6468" w:rsidRDefault="002B6468" w:rsidP="002B6468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Greatest cause of non-adherence is poor communication. </w:t>
      </w:r>
    </w:p>
    <w:p w:rsidR="00CB76E6" w:rsidRDefault="002B6468" w:rsidP="00CB76E6">
      <w:pPr>
        <w:rPr>
          <w:rFonts w:ascii="Times New Roman" w:hAnsi="Times New Roman" w:cs="Times New Roman"/>
        </w:rPr>
      </w:pPr>
      <w:r w:rsidRPr="002B6468">
        <w:rPr>
          <w:rFonts w:ascii="Times New Roman" w:hAnsi="Times New Roman" w:cs="Times New Roman"/>
        </w:rPr>
        <w:t xml:space="preserve"> </w:t>
      </w:r>
      <w:r w:rsidR="00CB76E6">
        <w:rPr>
          <w:rFonts w:ascii="Times New Roman" w:hAnsi="Times New Roman" w:cs="Times New Roman"/>
        </w:rPr>
        <w:t>Placebo</w:t>
      </w:r>
    </w:p>
    <w:p w:rsidR="00CB76E6" w:rsidRPr="00CB76E6" w:rsidRDefault="00CB76E6" w:rsidP="00CB76E6">
      <w:pPr>
        <w:rPr>
          <w:rFonts w:ascii="Times New Roman" w:hAnsi="Times New Roman" w:cs="Times New Roman"/>
        </w:rPr>
      </w:pPr>
      <w:r w:rsidRPr="00CB76E6">
        <w:rPr>
          <w:rFonts w:ascii="Times New Roman" w:hAnsi="Times New Roman" w:cs="Times New Roman"/>
          <w:b/>
        </w:rPr>
        <w:t>Placebo:</w:t>
      </w:r>
      <w:r>
        <w:rPr>
          <w:rFonts w:ascii="Times New Roman" w:hAnsi="Times New Roman" w:cs="Times New Roman"/>
        </w:rPr>
        <w:t xml:space="preserve"> a substance or therapy with no specific activity for the condition being treated</w:t>
      </w:r>
    </w:p>
    <w:p w:rsidR="00CB76E6" w:rsidRPr="00CB76E6" w:rsidRDefault="00CB76E6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Often referred to a “non-specific effects” in contrast to specific effect expected by prescribed medical treatment. </w:t>
      </w:r>
      <w:proofErr w:type="gramStart"/>
      <w:r>
        <w:rPr>
          <w:rFonts w:ascii="Times New Roman" w:hAnsi="Times New Roman" w:cs="Times New Roman"/>
        </w:rPr>
        <w:t>i.e</w:t>
      </w:r>
      <w:proofErr w:type="gramEnd"/>
      <w:r>
        <w:rPr>
          <w:rFonts w:ascii="Times New Roman" w:hAnsi="Times New Roman" w:cs="Times New Roman"/>
        </w:rPr>
        <w:t>. fake pill. Sham knee surgery</w:t>
      </w:r>
    </w:p>
    <w:p w:rsidR="00CB76E6" w:rsidRPr="00CB76E6" w:rsidRDefault="00CB76E6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 w:rsidRPr="00CB76E6">
        <w:rPr>
          <w:rFonts w:ascii="Times New Roman" w:hAnsi="Times New Roman" w:cs="Times New Roman"/>
        </w:rPr>
        <w:t xml:space="preserve">Interest in the Placebo peaked after </w:t>
      </w:r>
      <w:r w:rsidRPr="00CB76E6">
        <w:rPr>
          <w:rFonts w:ascii="Times New Roman" w:hAnsi="Times New Roman" w:cs="Times New Roman"/>
          <w:b/>
          <w:bCs/>
        </w:rPr>
        <w:t>Beecher’s</w:t>
      </w:r>
      <w:r w:rsidRPr="00CB76E6">
        <w:rPr>
          <w:rFonts w:ascii="Times New Roman" w:hAnsi="Times New Roman" w:cs="Times New Roman"/>
        </w:rPr>
        <w:t xml:space="preserve"> (1955) classic paper citing the constancy of the placebo effect as 35.2</w:t>
      </w:r>
      <w:proofErr w:type="gramStart"/>
      <w:r w:rsidRPr="00CB76E6">
        <w:rPr>
          <w:rFonts w:ascii="Times New Roman" w:hAnsi="Times New Roman" w:cs="Times New Roman"/>
        </w:rPr>
        <w:t>%  (</w:t>
      </w:r>
      <w:proofErr w:type="gramEnd"/>
      <w:r w:rsidRPr="00CB76E6">
        <w:rPr>
          <w:rFonts w:ascii="Times New Roman" w:hAnsi="Times New Roman" w:cs="Times New Roman"/>
        </w:rPr>
        <w:t>+/- 2.2%)</w:t>
      </w:r>
    </w:p>
    <w:p w:rsidR="00CB76E6" w:rsidRDefault="00CB76E6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Placebo Control Groups: used to test effectiveness of drug- effects beyond placebo group are considered to be due to “real” effects of drug “ double blind experiment</w:t>
      </w:r>
    </w:p>
    <w:p w:rsidR="00CB76E6" w:rsidRDefault="00576063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Viewed as nuisance variable. Or “noise” interferes with evaluating drug strength. </w:t>
      </w:r>
    </w:p>
    <w:p w:rsidR="00576063" w:rsidRPr="00363B5F" w:rsidRDefault="00576063" w:rsidP="00576063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363B5F">
        <w:rPr>
          <w:rFonts w:ascii="Times New Roman" w:hAnsi="Times New Roman" w:cs="Times New Roman"/>
          <w:b/>
          <w:color w:val="AF8B13" w:themeColor="accent3" w:themeShade="BF"/>
        </w:rPr>
        <w:t>External Factors of Placebo Effect</w:t>
      </w:r>
    </w:p>
    <w:p w:rsidR="00576063" w:rsidRDefault="00576063" w:rsidP="00576063">
      <w:pPr>
        <w:rPr>
          <w:rFonts w:ascii="Times New Roman" w:hAnsi="Times New Roman" w:cs="Times New Roman"/>
        </w:rPr>
      </w:pPr>
      <w:r w:rsidRPr="00576063">
        <w:rPr>
          <w:rFonts w:ascii="Times New Roman" w:hAnsi="Times New Roman" w:cs="Times New Roman"/>
          <w:b/>
        </w:rPr>
        <w:t>Physical cues:</w:t>
      </w:r>
      <w:r>
        <w:rPr>
          <w:rFonts w:ascii="Times New Roman" w:hAnsi="Times New Roman" w:cs="Times New Roman"/>
        </w:rPr>
        <w:t xml:space="preserve"> Medical &gt; nonmedical (e.g. injections) Pills. Etc. </w:t>
      </w:r>
    </w:p>
    <w:p w:rsidR="00576063" w:rsidRDefault="00576063" w:rsidP="00576063">
      <w:pPr>
        <w:rPr>
          <w:rFonts w:ascii="Times New Roman" w:hAnsi="Times New Roman" w:cs="Times New Roman"/>
        </w:rPr>
      </w:pPr>
      <w:r w:rsidRPr="00576063">
        <w:rPr>
          <w:rFonts w:ascii="Times New Roman" w:hAnsi="Times New Roman" w:cs="Times New Roman"/>
          <w:b/>
        </w:rPr>
        <w:t>Informational cues: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context of therapy instructions</w:t>
      </w:r>
    </w:p>
    <w:p w:rsidR="00576063" w:rsidRDefault="00576063" w:rsidP="005760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 about drug’s effects can elicit a placebo response &amp; alter the person’s responses in direction suggested by information given.</w:t>
      </w:r>
    </w:p>
    <w:p w:rsidR="00576063" w:rsidRDefault="00576063" w:rsidP="005760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Deception is not </w:t>
      </w:r>
      <w:proofErr w:type="gramStart"/>
      <w:r>
        <w:rPr>
          <w:rFonts w:ascii="Times New Roman" w:hAnsi="Times New Roman" w:cs="Times New Roman"/>
        </w:rPr>
        <w:t>necessary !!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because</w:t>
      </w:r>
      <w:proofErr w:type="gramEnd"/>
      <w:r>
        <w:rPr>
          <w:rFonts w:ascii="Times New Roman" w:hAnsi="Times New Roman" w:cs="Times New Roman"/>
        </w:rPr>
        <w:t xml:space="preserve"> IBS patients positive results with placebo and no deception </w:t>
      </w:r>
    </w:p>
    <w:p w:rsidR="00576063" w:rsidRDefault="00576063" w:rsidP="005760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Interactive cues: instructions</w:t>
      </w:r>
    </w:p>
    <w:p w:rsidR="00576063" w:rsidRDefault="00363B5F" w:rsidP="00EC355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</w:t>
      </w:r>
      <w:r w:rsidR="00576063">
        <w:rPr>
          <w:rFonts w:ascii="Times New Roman" w:hAnsi="Times New Roman" w:cs="Times New Roman"/>
        </w:rPr>
        <w:t xml:space="preserve">r and administration of person giving placebo. Warm, confident ,empathy, time, </w:t>
      </w:r>
      <w:proofErr w:type="spellStart"/>
      <w:r w:rsidR="00576063">
        <w:rPr>
          <w:rFonts w:ascii="Times New Roman" w:hAnsi="Times New Roman" w:cs="Times New Roman"/>
        </w:rPr>
        <w:t>nt</w:t>
      </w:r>
      <w:proofErr w:type="spellEnd"/>
      <w:r w:rsidR="00576063">
        <w:rPr>
          <w:rFonts w:ascii="Times New Roman" w:hAnsi="Times New Roman" w:cs="Times New Roman"/>
        </w:rPr>
        <w:t xml:space="preserve"> rushing pat</w:t>
      </w:r>
      <w:r>
        <w:rPr>
          <w:rFonts w:ascii="Times New Roman" w:hAnsi="Times New Roman" w:cs="Times New Roman"/>
        </w:rPr>
        <w:t>ients, competence, reassures pa</w:t>
      </w:r>
      <w:r w:rsidR="00576063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i</w:t>
      </w:r>
      <w:r w:rsidR="00576063">
        <w:rPr>
          <w:rFonts w:ascii="Times New Roman" w:hAnsi="Times New Roman" w:cs="Times New Roman"/>
        </w:rPr>
        <w:t>ents will improve, faith (confidence vs doubt)</w:t>
      </w:r>
    </w:p>
    <w:p w:rsidR="00576063" w:rsidRPr="00363B5F" w:rsidRDefault="00363B5F" w:rsidP="00576063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363B5F">
        <w:rPr>
          <w:rFonts w:ascii="Times New Roman" w:hAnsi="Times New Roman" w:cs="Times New Roman"/>
          <w:b/>
          <w:color w:val="AF8B13" w:themeColor="accent3" w:themeShade="BF"/>
        </w:rPr>
        <w:t>Patient</w:t>
      </w:r>
      <w:r w:rsidR="00576063" w:rsidRPr="00363B5F">
        <w:rPr>
          <w:rFonts w:ascii="Times New Roman" w:hAnsi="Times New Roman" w:cs="Times New Roman"/>
          <w:b/>
          <w:color w:val="AF8B13" w:themeColor="accent3" w:themeShade="BF"/>
        </w:rPr>
        <w:t xml:space="preserve"> Factors </w:t>
      </w:r>
      <w:r w:rsidRPr="00363B5F">
        <w:rPr>
          <w:rFonts w:ascii="Times New Roman" w:hAnsi="Times New Roman" w:cs="Times New Roman"/>
          <w:b/>
          <w:color w:val="AF8B13" w:themeColor="accent3" w:themeShade="BF"/>
        </w:rPr>
        <w:t>of Placebo</w:t>
      </w:r>
      <w:r w:rsidR="00576063" w:rsidRPr="00363B5F">
        <w:rPr>
          <w:rFonts w:ascii="Times New Roman" w:hAnsi="Times New Roman" w:cs="Times New Roman"/>
          <w:b/>
          <w:color w:val="AF8B13" w:themeColor="accent3" w:themeShade="BF"/>
        </w:rPr>
        <w:t xml:space="preserve"> Effect</w:t>
      </w:r>
    </w:p>
    <w:p w:rsidR="00576063" w:rsidRPr="00363B5F" w:rsidRDefault="00576063" w:rsidP="00576063">
      <w:pPr>
        <w:rPr>
          <w:rFonts w:ascii="Times New Roman" w:hAnsi="Times New Roman" w:cs="Times New Roman"/>
          <w:b/>
        </w:rPr>
      </w:pPr>
      <w:r w:rsidRPr="00363B5F">
        <w:rPr>
          <w:rFonts w:ascii="Times New Roman" w:hAnsi="Times New Roman" w:cs="Times New Roman"/>
          <w:b/>
        </w:rPr>
        <w:t xml:space="preserve">Anxiety </w:t>
      </w:r>
      <w:proofErr w:type="gramStart"/>
      <w:r w:rsidRPr="00363B5F">
        <w:rPr>
          <w:rFonts w:ascii="Times New Roman" w:hAnsi="Times New Roman" w:cs="Times New Roman"/>
          <w:b/>
        </w:rPr>
        <w:t>And</w:t>
      </w:r>
      <w:proofErr w:type="gramEnd"/>
      <w:r w:rsidRPr="00363B5F">
        <w:rPr>
          <w:rFonts w:ascii="Times New Roman" w:hAnsi="Times New Roman" w:cs="Times New Roman"/>
          <w:b/>
        </w:rPr>
        <w:t xml:space="preserve"> Personality </w:t>
      </w:r>
    </w:p>
    <w:p w:rsidR="00576063" w:rsidRDefault="00576063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Matches side effects (</w:t>
      </w:r>
      <w:proofErr w:type="spellStart"/>
      <w:r>
        <w:rPr>
          <w:rFonts w:ascii="Times New Roman" w:hAnsi="Times New Roman" w:cs="Times New Roman"/>
        </w:rPr>
        <w:t>optimisim</w:t>
      </w:r>
      <w:proofErr w:type="spellEnd"/>
      <w:r>
        <w:rPr>
          <w:rFonts w:ascii="Times New Roman" w:hAnsi="Times New Roman" w:cs="Times New Roman"/>
        </w:rPr>
        <w:t xml:space="preserve"> vs pessimism)</w:t>
      </w:r>
    </w:p>
    <w:p w:rsidR="00576063" w:rsidRDefault="00576063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 Five: placebo more common in E</w:t>
      </w:r>
      <w:r w:rsidR="00363B5F">
        <w:rPr>
          <w:rFonts w:ascii="Times New Roman" w:hAnsi="Times New Roman" w:cs="Times New Roman"/>
        </w:rPr>
        <w:t xml:space="preserve"> (extroversion), </w:t>
      </w:r>
      <w:r>
        <w:rPr>
          <w:rFonts w:ascii="Times New Roman" w:hAnsi="Times New Roman" w:cs="Times New Roman"/>
        </w:rPr>
        <w:t>A</w:t>
      </w:r>
      <w:r w:rsidR="00363B5F">
        <w:rPr>
          <w:rFonts w:ascii="Times New Roman" w:hAnsi="Times New Roman" w:cs="Times New Roman"/>
        </w:rPr>
        <w:t xml:space="preserve"> ( agreeableness), </w:t>
      </w:r>
      <w:r>
        <w:rPr>
          <w:rFonts w:ascii="Times New Roman" w:hAnsi="Times New Roman" w:cs="Times New Roman"/>
        </w:rPr>
        <w:t>O</w:t>
      </w:r>
      <w:r w:rsidR="00363B5F">
        <w:rPr>
          <w:rFonts w:ascii="Times New Roman" w:hAnsi="Times New Roman" w:cs="Times New Roman"/>
        </w:rPr>
        <w:t xml:space="preserve"> (openness)</w:t>
      </w:r>
    </w:p>
    <w:p w:rsidR="00363B5F" w:rsidRDefault="00363B5F" w:rsidP="00EC355F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 unique predictor: dopamine and reward sensitivity.</w:t>
      </w:r>
    </w:p>
    <w:p w:rsidR="00363B5F" w:rsidRDefault="00363B5F" w:rsidP="00363B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Norms</w:t>
      </w:r>
    </w:p>
    <w:p w:rsidR="00363B5F" w:rsidRDefault="00363B5F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Faith in  med., common use of med, little </w:t>
      </w:r>
      <w:proofErr w:type="spellStart"/>
      <w:r>
        <w:rPr>
          <w:rFonts w:ascii="Times New Roman" w:hAnsi="Times New Roman" w:cs="Times New Roman"/>
        </w:rPr>
        <w:t>disconfirmatory</w:t>
      </w:r>
      <w:proofErr w:type="spellEnd"/>
      <w:r>
        <w:rPr>
          <w:rFonts w:ascii="Times New Roman" w:hAnsi="Times New Roman" w:cs="Times New Roman"/>
        </w:rPr>
        <w:t xml:space="preserve"> evidence</w:t>
      </w:r>
    </w:p>
    <w:p w:rsidR="00AA1B4B" w:rsidRDefault="00AA1B4B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Placebo effects found in psychiatry, </w:t>
      </w:r>
      <w:proofErr w:type="spellStart"/>
      <w:r>
        <w:rPr>
          <w:rFonts w:ascii="Times New Roman" w:hAnsi="Times New Roman" w:cs="Times New Roman"/>
        </w:rPr>
        <w:t>clin</w:t>
      </w:r>
      <w:proofErr w:type="spellEnd"/>
      <w:r>
        <w:rPr>
          <w:rFonts w:ascii="Times New Roman" w:hAnsi="Times New Roman" w:cs="Times New Roman"/>
        </w:rPr>
        <w:t xml:space="preserve">. Psychology , merit respect for </w:t>
      </w:r>
      <w:proofErr w:type="spellStart"/>
      <w:r>
        <w:rPr>
          <w:rFonts w:ascii="Times New Roman" w:hAnsi="Times New Roman" w:cs="Times New Roman"/>
        </w:rPr>
        <w:t>body.mind</w:t>
      </w:r>
      <w:proofErr w:type="spellEnd"/>
    </w:p>
    <w:p w:rsidR="00AA1B4B" w:rsidRPr="00AA1B4B" w:rsidRDefault="00AA1B4B" w:rsidP="00EC355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Mechanisms </w:t>
      </w:r>
      <w:r w:rsidRPr="00AA1B4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Anx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reduc</w:t>
      </w:r>
      <w:proofErr w:type="spellEnd"/>
      <w:r>
        <w:rPr>
          <w:rFonts w:ascii="Times New Roman" w:hAnsi="Times New Roman" w:cs="Times New Roman"/>
        </w:rPr>
        <w:t xml:space="preserve">? </w:t>
      </w:r>
      <w:r w:rsidRPr="00AA1B4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Release </w:t>
      </w:r>
      <w:proofErr w:type="spellStart"/>
      <w:r>
        <w:rPr>
          <w:rFonts w:ascii="Times New Roman" w:hAnsi="Times New Roman" w:cs="Times New Roman"/>
        </w:rPr>
        <w:t>Opiods</w:t>
      </w:r>
      <w:proofErr w:type="spellEnd"/>
      <w:r>
        <w:rPr>
          <w:rFonts w:ascii="Times New Roman" w:hAnsi="Times New Roman" w:cs="Times New Roman"/>
        </w:rPr>
        <w:t>?</w:t>
      </w:r>
    </w:p>
    <w:p w:rsidR="0095290B" w:rsidRDefault="00013B4A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Box 9.5: </w:t>
      </w:r>
      <w:r w:rsidR="0095290B" w:rsidRPr="0095290B">
        <w:rPr>
          <w:rFonts w:ascii="Times New Roman" w:hAnsi="Times New Roman" w:cs="Times New Roman"/>
          <w:i/>
        </w:rPr>
        <w:t>Medication Expectations and the Placebo Effect</w:t>
      </w:r>
    </w:p>
    <w:p w:rsidR="0095290B" w:rsidRDefault="00013B4A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5290B">
        <w:rPr>
          <w:rFonts w:ascii="Times New Roman" w:hAnsi="Times New Roman" w:cs="Times New Roman"/>
        </w:rPr>
        <w:lastRenderedPageBreak/>
        <w:t xml:space="preserve">Color and form of drug/ placebo most likely alters perceptions of its specificity and efficacy. Green/ blue = sedative, yellow and red pills are associated with having a stimulant placebo effect, white pill = better at pain killing. </w:t>
      </w:r>
    </w:p>
    <w:p w:rsidR="002B6468" w:rsidRPr="0095290B" w:rsidRDefault="00013B4A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5290B">
        <w:rPr>
          <w:rFonts w:ascii="Times New Roman" w:hAnsi="Times New Roman" w:cs="Times New Roman"/>
        </w:rPr>
        <w:t>Capsules perceived to be more effective than tablets. Presumably because they resembles medication obtained only through prescription.</w:t>
      </w:r>
    </w:p>
    <w:p w:rsidR="001F0512" w:rsidRDefault="001F0512" w:rsidP="00F65442">
      <w:pPr>
        <w:rPr>
          <w:rFonts w:ascii="Times New Roman" w:hAnsi="Times New Roman" w:cs="Times New Roman"/>
        </w:rPr>
      </w:pPr>
    </w:p>
    <w:p w:rsidR="0032323A" w:rsidRPr="0032323A" w:rsidRDefault="001F0512" w:rsidP="0032323A">
      <w:pPr>
        <w:pStyle w:val="Heading1"/>
        <w:tabs>
          <w:tab w:val="right" w:pos="9360"/>
        </w:tabs>
        <w:rPr>
          <w:rFonts w:ascii="Times New Roman" w:hAnsi="Times New Roman" w:cs="Times New Roman"/>
          <w:color w:val="00B050"/>
        </w:rPr>
      </w:pPr>
      <w:r w:rsidRPr="003721A9">
        <w:rPr>
          <w:rFonts w:ascii="Times New Roman" w:hAnsi="Times New Roman" w:cs="Times New Roman"/>
          <w:color w:val="00B050"/>
        </w:rPr>
        <w:t xml:space="preserve">Chapter </w:t>
      </w:r>
      <w:r>
        <w:rPr>
          <w:rFonts w:ascii="Times New Roman" w:hAnsi="Times New Roman" w:cs="Times New Roman"/>
          <w:color w:val="00B050"/>
        </w:rPr>
        <w:t>10</w:t>
      </w:r>
      <w:r w:rsidRPr="003721A9">
        <w:rPr>
          <w:rFonts w:ascii="Times New Roman" w:hAnsi="Times New Roman" w:cs="Times New Roman"/>
          <w:color w:val="00B050"/>
        </w:rPr>
        <w:t xml:space="preserve">: Patient- Provider Relations </w:t>
      </w:r>
      <w:r w:rsidRPr="003721A9">
        <w:rPr>
          <w:rFonts w:ascii="Times New Roman" w:hAnsi="Times New Roman" w:cs="Times New Roman"/>
          <w:color w:val="00B050"/>
        </w:rPr>
        <w:tab/>
      </w:r>
    </w:p>
    <w:p w:rsidR="001F0512" w:rsidRDefault="00F845BE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Pain difficult to study?</w:t>
      </w:r>
    </w:p>
    <w:p w:rsidR="00F845BE" w:rsidRDefault="00F845BE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Subjective, determined by how it affect person individually </w:t>
      </w:r>
    </w:p>
    <w:p w:rsidR="00F845BE" w:rsidRDefault="00F845BE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Depends on how it is experienced. WW2 </w:t>
      </w:r>
      <w:r w:rsidR="00AA1B4B">
        <w:rPr>
          <w:rFonts w:ascii="Times New Roman" w:hAnsi="Times New Roman" w:cs="Times New Roman"/>
        </w:rPr>
        <w:t>solider</w:t>
      </w:r>
      <w:r>
        <w:rPr>
          <w:rFonts w:ascii="Times New Roman" w:hAnsi="Times New Roman" w:cs="Times New Roman"/>
        </w:rPr>
        <w:t xml:space="preserve"> exp</w:t>
      </w:r>
      <w:r w:rsidR="00AA1B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pain les means he can go home and was </w:t>
      </w:r>
      <w:proofErr w:type="gramStart"/>
      <w:r>
        <w:rPr>
          <w:rFonts w:ascii="Times New Roman" w:hAnsi="Times New Roman" w:cs="Times New Roman"/>
        </w:rPr>
        <w:t>alive !</w:t>
      </w:r>
      <w:proofErr w:type="gramEnd"/>
      <w:r>
        <w:rPr>
          <w:rFonts w:ascii="Times New Roman" w:hAnsi="Times New Roman" w:cs="Times New Roman"/>
        </w:rPr>
        <w:t xml:space="preserve"> For Civilian = unwelcome interruptions of valued activities.</w:t>
      </w:r>
      <w:r w:rsidR="00AA1B4B">
        <w:rPr>
          <w:rFonts w:ascii="Times New Roman" w:hAnsi="Times New Roman" w:cs="Times New Roman"/>
        </w:rPr>
        <w:t xml:space="preserve"> </w:t>
      </w:r>
    </w:p>
    <w:p w:rsidR="00AA1B4B" w:rsidRDefault="00AA1B4B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Functions include: Manage </w:t>
      </w:r>
      <w:r w:rsidRPr="007A53B8">
        <w:rPr>
          <w:rFonts w:ascii="Times New Roman" w:hAnsi="Times New Roman" w:cs="Times New Roman"/>
          <w:b/>
        </w:rPr>
        <w:t>daily activities</w:t>
      </w:r>
      <w:r>
        <w:rPr>
          <w:rFonts w:ascii="Times New Roman" w:hAnsi="Times New Roman" w:cs="Times New Roman"/>
        </w:rPr>
        <w:t xml:space="preserve">, Warn of potential serious injury- </w:t>
      </w:r>
      <w:r w:rsidRPr="007A53B8">
        <w:rPr>
          <w:rFonts w:ascii="Times New Roman" w:hAnsi="Times New Roman" w:cs="Times New Roman"/>
          <w:b/>
        </w:rPr>
        <w:t>survival value</w:t>
      </w:r>
      <w:r>
        <w:rPr>
          <w:rFonts w:ascii="Times New Roman" w:hAnsi="Times New Roman" w:cs="Times New Roman"/>
        </w:rPr>
        <w:t xml:space="preserve">, promote </w:t>
      </w:r>
      <w:r w:rsidRPr="007A53B8">
        <w:rPr>
          <w:rFonts w:ascii="Times New Roman" w:hAnsi="Times New Roman" w:cs="Times New Roman"/>
          <w:b/>
        </w:rPr>
        <w:t>learning</w:t>
      </w:r>
      <w:r>
        <w:rPr>
          <w:rFonts w:ascii="Times New Roman" w:hAnsi="Times New Roman" w:cs="Times New Roman"/>
        </w:rPr>
        <w:t xml:space="preserve"> to avoid same </w:t>
      </w:r>
      <w:proofErr w:type="spellStart"/>
      <w:r>
        <w:rPr>
          <w:rFonts w:ascii="Times New Roman" w:hAnsi="Times New Roman" w:cs="Times New Roman"/>
        </w:rPr>
        <w:t>sitch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7A53B8">
        <w:rPr>
          <w:rFonts w:ascii="Times New Roman" w:hAnsi="Times New Roman" w:cs="Times New Roman"/>
          <w:b/>
        </w:rPr>
        <w:t>Limit P</w:t>
      </w:r>
      <w:r w:rsidR="007A53B8">
        <w:rPr>
          <w:rFonts w:ascii="Times New Roman" w:hAnsi="Times New Roman" w:cs="Times New Roman"/>
          <w:b/>
        </w:rPr>
        <w:t>h</w:t>
      </w:r>
      <w:r w:rsidRPr="007A53B8">
        <w:rPr>
          <w:rFonts w:ascii="Times New Roman" w:hAnsi="Times New Roman" w:cs="Times New Roman"/>
          <w:b/>
        </w:rPr>
        <w:t>y</w:t>
      </w:r>
      <w:r w:rsidR="007A53B8">
        <w:rPr>
          <w:rFonts w:ascii="Times New Roman" w:hAnsi="Times New Roman" w:cs="Times New Roman"/>
          <w:b/>
        </w:rPr>
        <w:t>si</w:t>
      </w:r>
      <w:r w:rsidRPr="007A53B8">
        <w:rPr>
          <w:rFonts w:ascii="Times New Roman" w:hAnsi="Times New Roman" w:cs="Times New Roman"/>
          <w:b/>
        </w:rPr>
        <w:t>cal activity and promote rest</w:t>
      </w:r>
    </w:p>
    <w:p w:rsidR="00F845BE" w:rsidRDefault="00F845BE" w:rsidP="00F845BE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Coping styles and Pain</w:t>
      </w:r>
    </w:p>
    <w:p w:rsidR="00F845BE" w:rsidRDefault="00F845BE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Pain catastrophizing: ruminate, magnify and feel helpless </w:t>
      </w:r>
      <w:proofErr w:type="spellStart"/>
      <w:r>
        <w:rPr>
          <w:rFonts w:ascii="Times New Roman" w:hAnsi="Times New Roman" w:cs="Times New Roman"/>
        </w:rPr>
        <w:t>abouthow</w:t>
      </w:r>
      <w:proofErr w:type="spellEnd"/>
      <w:r>
        <w:rPr>
          <w:rFonts w:ascii="Times New Roman" w:hAnsi="Times New Roman" w:cs="Times New Roman"/>
        </w:rPr>
        <w:t xml:space="preserve"> to deal with it.  Leads to prolonged pain and disability. Has social and psychological underpinnings</w:t>
      </w:r>
    </w:p>
    <w:p w:rsidR="00F845BE" w:rsidRDefault="00F845BE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Resilience is protective for pain catastrophizing. Resilience = elasticity. Gain back control. Resist.</w:t>
      </w:r>
    </w:p>
    <w:p w:rsidR="00F845BE" w:rsidRDefault="00F845BE" w:rsidP="00F845BE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Measuring Pain </w:t>
      </w:r>
    </w:p>
    <w:p w:rsidR="00F845BE" w:rsidRDefault="00F845BE" w:rsidP="00EC355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 due to subjectivity </w:t>
      </w:r>
    </w:p>
    <w:p w:rsidR="00F845BE" w:rsidRDefault="00F845BE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Verbal reports</w:t>
      </w:r>
    </w:p>
    <w:p w:rsidR="00F845BE" w:rsidRDefault="00F845BE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Throbing</w:t>
      </w:r>
      <w:proofErr w:type="spellEnd"/>
      <w:r>
        <w:rPr>
          <w:rFonts w:ascii="Times New Roman" w:hAnsi="Times New Roman" w:cs="Times New Roman"/>
        </w:rPr>
        <w:t xml:space="preserve"> pain vs. shooting pain vs dull ache pain</w:t>
      </w:r>
    </w:p>
    <w:p w:rsidR="00F845BE" w:rsidRDefault="00F845BE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Pain questionnaires e.g. MPQ= </w:t>
      </w:r>
      <w:proofErr w:type="spellStart"/>
      <w:r>
        <w:rPr>
          <w:rFonts w:ascii="Times New Roman" w:hAnsi="Times New Roman" w:cs="Times New Roman"/>
        </w:rPr>
        <w:t>McGilll</w:t>
      </w:r>
      <w:proofErr w:type="spellEnd"/>
      <w:r>
        <w:rPr>
          <w:rFonts w:ascii="Times New Roman" w:hAnsi="Times New Roman" w:cs="Times New Roman"/>
        </w:rPr>
        <w:t xml:space="preserve"> Pain Questionnaire</w:t>
      </w:r>
    </w:p>
    <w:p w:rsidR="007A53B8" w:rsidRDefault="007A53B8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Pain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</w:p>
    <w:p w:rsidR="001C1821" w:rsidRDefault="00F845BE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Measures have been addressed to look at psycho social components of pain such as fear = catastrophizing </w:t>
      </w:r>
    </w:p>
    <w:p w:rsidR="001C1821" w:rsidRPr="001C1821" w:rsidRDefault="001C1821" w:rsidP="001C1821">
      <w:pPr>
        <w:pStyle w:val="ListParagraph"/>
        <w:ind w:left="567"/>
        <w:rPr>
          <w:rFonts w:ascii="Times New Roman" w:hAnsi="Times New Roman" w:cs="Times New Roman"/>
        </w:rPr>
      </w:pPr>
    </w:p>
    <w:p w:rsidR="00B32765" w:rsidRDefault="00B32765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Box 10.1: </w:t>
      </w:r>
      <w:r w:rsidR="0095290B" w:rsidRPr="0095290B">
        <w:rPr>
          <w:rFonts w:ascii="Times New Roman" w:hAnsi="Times New Roman" w:cs="Times New Roman"/>
          <w:i/>
        </w:rPr>
        <w:t>Children’s</w:t>
      </w:r>
      <w:r w:rsidRPr="0095290B">
        <w:rPr>
          <w:rFonts w:ascii="Times New Roman" w:hAnsi="Times New Roman" w:cs="Times New Roman"/>
          <w:i/>
        </w:rPr>
        <w:t xml:space="preserve"> Experience and Reporting of Pain.</w:t>
      </w:r>
      <w:r>
        <w:rPr>
          <w:rFonts w:ascii="Times New Roman" w:hAnsi="Times New Roman" w:cs="Times New Roman"/>
        </w:rPr>
        <w:t xml:space="preserve"> </w:t>
      </w:r>
    </w:p>
    <w:p w:rsidR="00B32765" w:rsidRDefault="00B32765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Facial expressions associated with verbalization.  Older children tend to verbalize less had </w:t>
      </w:r>
      <w:r w:rsidR="0095290B">
        <w:rPr>
          <w:rFonts w:ascii="Times New Roman" w:hAnsi="Times New Roman" w:cs="Times New Roman"/>
        </w:rPr>
        <w:t>more</w:t>
      </w:r>
      <w:r>
        <w:rPr>
          <w:rFonts w:ascii="Times New Roman" w:hAnsi="Times New Roman" w:cs="Times New Roman"/>
        </w:rPr>
        <w:t xml:space="preserve"> pain tolerance. </w:t>
      </w:r>
    </w:p>
    <w:p w:rsidR="00B32765" w:rsidRDefault="00B32765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Maternal influence show significant effect for calming GIRLS. </w:t>
      </w:r>
    </w:p>
    <w:p w:rsidR="001C1821" w:rsidRDefault="001C1821" w:rsidP="00F65442">
      <w:pPr>
        <w:rPr>
          <w:rFonts w:ascii="Times New Roman" w:hAnsi="Times New Roman" w:cs="Times New Roman"/>
        </w:rPr>
      </w:pPr>
    </w:p>
    <w:p w:rsidR="00B32765" w:rsidRPr="001C1821" w:rsidRDefault="001C1821" w:rsidP="00EC355F">
      <w:pPr>
        <w:pStyle w:val="ListParagraph"/>
        <w:numPr>
          <w:ilvl w:val="0"/>
          <w:numId w:val="24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Pain Behaviors</w:t>
      </w:r>
      <w:r>
        <w:rPr>
          <w:rFonts w:ascii="Times New Roman" w:hAnsi="Times New Roman" w:cs="Times New Roman"/>
        </w:rPr>
        <w:t xml:space="preserve"> – observable behavior arise as manifestation of chronic pain.</w:t>
      </w:r>
    </w:p>
    <w:p w:rsidR="00B32765" w:rsidRDefault="00B32765" w:rsidP="00F654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Four </w:t>
      </w:r>
      <w:r w:rsidR="009D1F6F">
        <w:rPr>
          <w:rFonts w:ascii="Times New Roman" w:hAnsi="Times New Roman" w:cs="Times New Roman"/>
        </w:rPr>
        <w:t>Basic</w:t>
      </w:r>
      <w:r>
        <w:rPr>
          <w:rFonts w:ascii="Times New Roman" w:hAnsi="Times New Roman" w:cs="Times New Roman"/>
        </w:rPr>
        <w:t xml:space="preserve"> Types of Pain Behavior:</w:t>
      </w:r>
    </w:p>
    <w:p w:rsidR="00B32765" w:rsidRDefault="00B32765" w:rsidP="00EC355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Facial and audible expressions of distress </w:t>
      </w:r>
    </w:p>
    <w:p w:rsidR="00B32765" w:rsidRDefault="00B32765" w:rsidP="00EC355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Distortions in posture or gait</w:t>
      </w:r>
    </w:p>
    <w:p w:rsidR="00B32765" w:rsidRDefault="00B32765" w:rsidP="00EC355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affect </w:t>
      </w:r>
    </w:p>
    <w:p w:rsidR="00B32765" w:rsidRDefault="00B32765" w:rsidP="00EC355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Avoidance of activity</w:t>
      </w:r>
    </w:p>
    <w:p w:rsidR="001C1821" w:rsidRDefault="001C1821" w:rsidP="001C1821">
      <w:pPr>
        <w:pStyle w:val="ListParagraph"/>
        <w:rPr>
          <w:rFonts w:ascii="Times New Roman" w:hAnsi="Times New Roman" w:cs="Times New Roman"/>
        </w:rPr>
      </w:pPr>
    </w:p>
    <w:p w:rsidR="00B32765" w:rsidRDefault="00B32765" w:rsidP="00B32765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Pain is a protective </w:t>
      </w:r>
      <w:r w:rsidR="009D1F6F">
        <w:rPr>
          <w:rFonts w:ascii="Times New Roman" w:hAnsi="Times New Roman" w:cs="Times New Roman"/>
        </w:rPr>
        <w:t>mechanism</w:t>
      </w:r>
      <w:r>
        <w:rPr>
          <w:rFonts w:ascii="Times New Roman" w:hAnsi="Times New Roman" w:cs="Times New Roman"/>
        </w:rPr>
        <w:t xml:space="preserve"> to bring consciousness to the awareness of the tissue damage. </w:t>
      </w:r>
      <w:r w:rsidR="001C1821">
        <w:rPr>
          <w:rFonts w:ascii="Times New Roman" w:hAnsi="Times New Roman" w:cs="Times New Roman"/>
        </w:rPr>
        <w:t xml:space="preserve">Accompanied by motivation and </w:t>
      </w:r>
      <w:proofErr w:type="spellStart"/>
      <w:r w:rsidR="001C1821">
        <w:rPr>
          <w:rFonts w:ascii="Times New Roman" w:hAnsi="Times New Roman" w:cs="Times New Roman"/>
        </w:rPr>
        <w:t>behavioural</w:t>
      </w:r>
      <w:proofErr w:type="spellEnd"/>
      <w:r w:rsidR="001C1821">
        <w:rPr>
          <w:rFonts w:ascii="Times New Roman" w:hAnsi="Times New Roman" w:cs="Times New Roman"/>
        </w:rPr>
        <w:t xml:space="preserve"> responses such as </w:t>
      </w:r>
      <w:proofErr w:type="spellStart"/>
      <w:r w:rsidR="001C1821">
        <w:rPr>
          <w:rFonts w:ascii="Times New Roman" w:hAnsi="Times New Roman" w:cs="Times New Roman"/>
        </w:rPr>
        <w:t>intence</w:t>
      </w:r>
      <w:proofErr w:type="spellEnd"/>
      <w:r w:rsidR="001C1821">
        <w:rPr>
          <w:rFonts w:ascii="Times New Roman" w:hAnsi="Times New Roman" w:cs="Times New Roman"/>
        </w:rPr>
        <w:t xml:space="preserve"> emotional reactions (crying and fear)</w:t>
      </w:r>
    </w:p>
    <w:p w:rsidR="00B32765" w:rsidRDefault="00B32765" w:rsidP="00B32765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Three kinds of pain perception </w:t>
      </w:r>
    </w:p>
    <w:p w:rsidR="00B32765" w:rsidRDefault="00B32765" w:rsidP="00B32765">
      <w:pPr>
        <w:pStyle w:val="ListParagraph"/>
        <w:ind w:left="0"/>
        <w:rPr>
          <w:rFonts w:ascii="Times New Roman" w:hAnsi="Times New Roman" w:cs="Times New Roman"/>
        </w:rPr>
      </w:pPr>
      <w:r w:rsidRPr="001C1821">
        <w:rPr>
          <w:rFonts w:ascii="Times New Roman" w:hAnsi="Times New Roman" w:cs="Times New Roman"/>
          <w:b/>
        </w:rPr>
        <w:t>Nociception</w:t>
      </w:r>
      <w:r w:rsidR="001C1821">
        <w:rPr>
          <w:rFonts w:ascii="Times New Roman" w:hAnsi="Times New Roman" w:cs="Times New Roman"/>
        </w:rPr>
        <w:t xml:space="preserve"> (pain</w:t>
      </w:r>
      <w:r>
        <w:rPr>
          <w:rFonts w:ascii="Times New Roman" w:hAnsi="Times New Roman" w:cs="Times New Roman"/>
        </w:rPr>
        <w:t xml:space="preserve"> perception result from </w:t>
      </w:r>
      <w:r w:rsidRPr="001C1821">
        <w:rPr>
          <w:rFonts w:ascii="Times New Roman" w:hAnsi="Times New Roman" w:cs="Times New Roman"/>
          <w:u w:val="single"/>
        </w:rPr>
        <w:t>mechanical damage to tissue of body</w:t>
      </w:r>
      <w:r>
        <w:rPr>
          <w:rFonts w:ascii="Times New Roman" w:hAnsi="Times New Roman" w:cs="Times New Roman"/>
        </w:rPr>
        <w:t>)</w:t>
      </w:r>
    </w:p>
    <w:p w:rsidR="00B32765" w:rsidRDefault="00B32765" w:rsidP="00EC355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Peripheral nerves, first sense of injury </w:t>
      </w:r>
      <w:r w:rsidR="009D1F6F" w:rsidRPr="009D1F6F">
        <w:rPr>
          <w:rFonts w:ascii="Times New Roman" w:hAnsi="Times New Roman" w:cs="Times New Roman"/>
        </w:rPr>
        <w:sym w:font="Wingdings" w:char="F0E0"/>
      </w:r>
      <w:r w:rsidR="009D1F6F">
        <w:rPr>
          <w:rFonts w:ascii="Times New Roman" w:hAnsi="Times New Roman" w:cs="Times New Roman"/>
        </w:rPr>
        <w:t xml:space="preserve"> chemical messengers</w:t>
      </w:r>
      <w:r w:rsidR="009D1F6F" w:rsidRPr="009D1F6F">
        <w:rPr>
          <w:rFonts w:ascii="Times New Roman" w:hAnsi="Times New Roman" w:cs="Times New Roman"/>
        </w:rPr>
        <w:sym w:font="Wingdings" w:char="F0E0"/>
      </w:r>
      <w:r w:rsidR="009D1F6F">
        <w:rPr>
          <w:rFonts w:ascii="Times New Roman" w:hAnsi="Times New Roman" w:cs="Times New Roman"/>
        </w:rPr>
        <w:t xml:space="preserve">spinal cord </w:t>
      </w:r>
      <w:r w:rsidR="009D1F6F" w:rsidRPr="009D1F6F">
        <w:rPr>
          <w:rFonts w:ascii="Times New Roman" w:hAnsi="Times New Roman" w:cs="Times New Roman"/>
        </w:rPr>
        <w:sym w:font="Wingdings" w:char="F0E0"/>
      </w:r>
      <w:r w:rsidR="009D1F6F">
        <w:rPr>
          <w:rFonts w:ascii="Times New Roman" w:hAnsi="Times New Roman" w:cs="Times New Roman"/>
        </w:rPr>
        <w:t xml:space="preserve"> </w:t>
      </w:r>
      <w:r w:rsidR="009D1F6F" w:rsidRPr="001C1821">
        <w:rPr>
          <w:rFonts w:ascii="Times New Roman" w:hAnsi="Times New Roman" w:cs="Times New Roman"/>
          <w:b/>
        </w:rPr>
        <w:t xml:space="preserve">reticular formation </w:t>
      </w:r>
      <w:r w:rsidR="009D1F6F">
        <w:rPr>
          <w:rFonts w:ascii="Times New Roman" w:hAnsi="Times New Roman" w:cs="Times New Roman"/>
        </w:rPr>
        <w:t xml:space="preserve">and </w:t>
      </w:r>
      <w:r w:rsidR="009D1F6F" w:rsidRPr="001C1821">
        <w:rPr>
          <w:rFonts w:ascii="Times New Roman" w:hAnsi="Times New Roman" w:cs="Times New Roman"/>
          <w:b/>
        </w:rPr>
        <w:t>thalamus</w:t>
      </w:r>
      <w:r w:rsidR="009D1F6F">
        <w:rPr>
          <w:rFonts w:ascii="Times New Roman" w:hAnsi="Times New Roman" w:cs="Times New Roman"/>
        </w:rPr>
        <w:t xml:space="preserve"> </w:t>
      </w:r>
      <w:r w:rsidR="009D1F6F" w:rsidRPr="009D1F6F">
        <w:rPr>
          <w:rFonts w:ascii="Times New Roman" w:hAnsi="Times New Roman" w:cs="Times New Roman"/>
        </w:rPr>
        <w:sym w:font="Wingdings" w:char="F0E0"/>
      </w:r>
      <w:r w:rsidR="009D1F6F">
        <w:rPr>
          <w:rFonts w:ascii="Times New Roman" w:hAnsi="Times New Roman" w:cs="Times New Roman"/>
        </w:rPr>
        <w:t xml:space="preserve"> cerebral cortex</w:t>
      </w:r>
    </w:p>
    <w:p w:rsidR="009D1F6F" w:rsidRDefault="009D1F6F" w:rsidP="00EC355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Identify site of injury and send messeng</w:t>
      </w:r>
      <w:r w:rsidR="001C1821">
        <w:rPr>
          <w:rFonts w:ascii="Times New Roman" w:hAnsi="Times New Roman" w:cs="Times New Roman"/>
        </w:rPr>
        <w:t>ers back for muscle contraction. Blocks pain, changes breathing.</w:t>
      </w:r>
    </w:p>
    <w:p w:rsidR="009D1F6F" w:rsidRDefault="009D1F6F" w:rsidP="00EC355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1C1821">
        <w:rPr>
          <w:rFonts w:ascii="Times New Roman" w:hAnsi="Times New Roman" w:cs="Times New Roman"/>
          <w:b/>
        </w:rPr>
        <w:lastRenderedPageBreak/>
        <w:t>A-delta fibers</w:t>
      </w:r>
      <w:r>
        <w:rPr>
          <w:rFonts w:ascii="Times New Roman" w:hAnsi="Times New Roman" w:cs="Times New Roman"/>
        </w:rPr>
        <w:t xml:space="preserve"> = mechanical or thermal pain, small myelinated fibers, transmit pain rapidly (sensory aspects)</w:t>
      </w:r>
      <w:r w:rsidR="001C1821">
        <w:rPr>
          <w:rFonts w:ascii="Times New Roman" w:hAnsi="Times New Roman" w:cs="Times New Roman"/>
        </w:rPr>
        <w:t xml:space="preserve">       </w:t>
      </w:r>
      <w:r w:rsidR="001C1821">
        <w:rPr>
          <w:rFonts w:ascii="Times New Roman" w:hAnsi="Times New Roman" w:cs="Times New Roman"/>
          <w:b/>
        </w:rPr>
        <w:t>[OPENS GATE]</w:t>
      </w:r>
    </w:p>
    <w:p w:rsidR="009D1F6F" w:rsidRDefault="009D1F6F" w:rsidP="00EC355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1C1821">
        <w:rPr>
          <w:rFonts w:ascii="Times New Roman" w:hAnsi="Times New Roman" w:cs="Times New Roman"/>
          <w:b/>
        </w:rPr>
        <w:t>C-fibers and A-delta fibers</w:t>
      </w:r>
      <w:r>
        <w:rPr>
          <w:rFonts w:ascii="Times New Roman" w:hAnsi="Times New Roman" w:cs="Times New Roman"/>
        </w:rPr>
        <w:t xml:space="preserve"> = pressure and vibration , unmyelinated, transmit secondary dull and aching pain </w:t>
      </w:r>
      <w:r w:rsidR="001C1821">
        <w:rPr>
          <w:rFonts w:ascii="Times New Roman" w:hAnsi="Times New Roman" w:cs="Times New Roman"/>
        </w:rPr>
        <w:t xml:space="preserve">        </w:t>
      </w:r>
      <w:r w:rsidR="001C1821">
        <w:rPr>
          <w:rFonts w:ascii="Times New Roman" w:hAnsi="Times New Roman" w:cs="Times New Roman"/>
          <w:b/>
        </w:rPr>
        <w:t>[OPENS GATE]</w:t>
      </w:r>
    </w:p>
    <w:p w:rsidR="009D1F6F" w:rsidRPr="001C1821" w:rsidRDefault="009D1F6F" w:rsidP="00EC355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1C1821">
        <w:rPr>
          <w:rFonts w:ascii="Times New Roman" w:hAnsi="Times New Roman" w:cs="Times New Roman"/>
          <w:b/>
        </w:rPr>
        <w:t>A-beta fibers</w:t>
      </w:r>
      <w:r>
        <w:rPr>
          <w:rFonts w:ascii="Times New Roman" w:hAnsi="Times New Roman" w:cs="Times New Roman"/>
        </w:rPr>
        <w:t xml:space="preserve"> = large diameter myelinated fibers. Transmit info about vibration and position, concurrent </w:t>
      </w:r>
      <w:proofErr w:type="spellStart"/>
      <w:r>
        <w:rPr>
          <w:rFonts w:ascii="Times New Roman" w:hAnsi="Times New Roman" w:cs="Times New Roman"/>
        </w:rPr>
        <w:t>stim</w:t>
      </w:r>
      <w:proofErr w:type="spellEnd"/>
      <w:r>
        <w:rPr>
          <w:rFonts w:ascii="Times New Roman" w:hAnsi="Times New Roman" w:cs="Times New Roman"/>
        </w:rPr>
        <w:t>. Suppress pain transmitted by c-fibers</w:t>
      </w:r>
      <w:r w:rsidR="001C1821">
        <w:rPr>
          <w:rFonts w:ascii="Times New Roman" w:hAnsi="Times New Roman" w:cs="Times New Roman"/>
        </w:rPr>
        <w:t xml:space="preserve"> </w:t>
      </w:r>
      <w:r w:rsidR="001C1821" w:rsidRPr="001C1821">
        <w:rPr>
          <w:rFonts w:ascii="Times New Roman" w:hAnsi="Times New Roman" w:cs="Times New Roman"/>
          <w:b/>
        </w:rPr>
        <w:t>[CLOSES GATE]</w:t>
      </w:r>
    </w:p>
    <w:p w:rsidR="00B32765" w:rsidRDefault="00B32765" w:rsidP="00B32765">
      <w:pPr>
        <w:pStyle w:val="ListParagraph"/>
        <w:ind w:left="0"/>
        <w:rPr>
          <w:rFonts w:ascii="Times New Roman" w:hAnsi="Times New Roman" w:cs="Times New Roman"/>
        </w:rPr>
      </w:pPr>
      <w:r w:rsidRPr="001C1821">
        <w:rPr>
          <w:rFonts w:ascii="Times New Roman" w:hAnsi="Times New Roman" w:cs="Times New Roman"/>
          <w:b/>
        </w:rPr>
        <w:t xml:space="preserve">Thermal </w:t>
      </w:r>
      <w:r w:rsidR="003721A9" w:rsidRPr="001C1821">
        <w:rPr>
          <w:rFonts w:ascii="Times New Roman" w:hAnsi="Times New Roman" w:cs="Times New Roman"/>
          <w:b/>
        </w:rPr>
        <w:t>Damage</w:t>
      </w:r>
      <w:r w:rsidR="003721A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experience of pain due to temperature exposure) </w:t>
      </w:r>
    </w:p>
    <w:p w:rsidR="00B32765" w:rsidRDefault="00B32765" w:rsidP="00B32765">
      <w:pPr>
        <w:pStyle w:val="ListParagraph"/>
        <w:ind w:left="0"/>
        <w:rPr>
          <w:rFonts w:ascii="Times New Roman" w:hAnsi="Times New Roman" w:cs="Times New Roman"/>
        </w:rPr>
      </w:pPr>
      <w:proofErr w:type="spellStart"/>
      <w:r w:rsidRPr="001C1821">
        <w:rPr>
          <w:rFonts w:ascii="Times New Roman" w:hAnsi="Times New Roman" w:cs="Times New Roman"/>
          <w:b/>
        </w:rPr>
        <w:t>Polymodal</w:t>
      </w:r>
      <w:proofErr w:type="spellEnd"/>
      <w:r w:rsidRPr="001C1821">
        <w:rPr>
          <w:rFonts w:ascii="Times New Roman" w:hAnsi="Times New Roman" w:cs="Times New Roman"/>
          <w:b/>
        </w:rPr>
        <w:t xml:space="preserve"> nociception</w:t>
      </w:r>
      <w:r>
        <w:rPr>
          <w:rFonts w:ascii="Times New Roman" w:hAnsi="Times New Roman" w:cs="Times New Roman"/>
        </w:rPr>
        <w:t xml:space="preserve"> (pain that triggers chemical reactions from tissue damage.  </w:t>
      </w: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Bruises ?)</w:t>
      </w:r>
      <w:proofErr w:type="gramEnd"/>
    </w:p>
    <w:p w:rsidR="003721A9" w:rsidRDefault="003721A9" w:rsidP="00B32765">
      <w:pPr>
        <w:pStyle w:val="ListParagraph"/>
        <w:ind w:left="0"/>
        <w:rPr>
          <w:rFonts w:ascii="Times New Roman" w:hAnsi="Times New Roman" w:cs="Times New Roman"/>
        </w:rPr>
      </w:pPr>
    </w:p>
    <w:p w:rsidR="003721A9" w:rsidRPr="00024B15" w:rsidRDefault="003721A9" w:rsidP="00B32765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024B15">
        <w:rPr>
          <w:rFonts w:ascii="Times New Roman" w:hAnsi="Times New Roman" w:cs="Times New Roman"/>
          <w:b/>
          <w:color w:val="AF8B13" w:themeColor="accent3" w:themeShade="BF"/>
        </w:rPr>
        <w:t xml:space="preserve">Theories of pain </w:t>
      </w:r>
    </w:p>
    <w:p w:rsidR="001C1821" w:rsidRDefault="001C1821" w:rsidP="00B32765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Old Theory of Pain by </w:t>
      </w:r>
      <w:proofErr w:type="spellStart"/>
      <w:r>
        <w:rPr>
          <w:rFonts w:ascii="Times New Roman" w:hAnsi="Times New Roman" w:cs="Times New Roman"/>
        </w:rPr>
        <w:t>Decartes</w:t>
      </w:r>
      <w:proofErr w:type="spellEnd"/>
      <w:r>
        <w:rPr>
          <w:rFonts w:ascii="Times New Roman" w:hAnsi="Times New Roman" w:cs="Times New Roman"/>
        </w:rPr>
        <w:t xml:space="preserve"> = injury send pain signals from point to pain through the spinal cord to brain, when cured signal stops and so does pain. Birth of Hysterical or psychosomatic pain</w:t>
      </w:r>
    </w:p>
    <w:p w:rsidR="0095290B" w:rsidRDefault="001C1821" w:rsidP="00B32765">
      <w:pPr>
        <w:pStyle w:val="ListParagraph"/>
        <w:ind w:left="0"/>
        <w:rPr>
          <w:rFonts w:ascii="Times New Roman" w:hAnsi="Times New Roman" w:cs="Times New Roman"/>
        </w:rPr>
      </w:pPr>
      <w:r w:rsidRPr="001C1821">
        <w:rPr>
          <w:rFonts w:ascii="Times New Roman" w:hAnsi="Times New Roman" w:cs="Times New Roman"/>
          <w:b/>
        </w:rPr>
        <w:t>Gate Control T</w:t>
      </w:r>
      <w:r w:rsidR="003721A9" w:rsidRPr="001C1821">
        <w:rPr>
          <w:rFonts w:ascii="Times New Roman" w:hAnsi="Times New Roman" w:cs="Times New Roman"/>
          <w:b/>
        </w:rPr>
        <w:t>heory</w:t>
      </w:r>
      <w:r w:rsidR="003721A9">
        <w:rPr>
          <w:rFonts w:ascii="Times New Roman" w:hAnsi="Times New Roman" w:cs="Times New Roman"/>
        </w:rPr>
        <w:t xml:space="preserve"> (Ronald </w:t>
      </w:r>
      <w:proofErr w:type="spellStart"/>
      <w:r w:rsidR="003721A9">
        <w:rPr>
          <w:rFonts w:ascii="Times New Roman" w:hAnsi="Times New Roman" w:cs="Times New Roman"/>
        </w:rPr>
        <w:t>Melzack</w:t>
      </w:r>
      <w:proofErr w:type="spellEnd"/>
      <w:r w:rsidR="003721A9">
        <w:rPr>
          <w:rFonts w:ascii="Times New Roman" w:hAnsi="Times New Roman" w:cs="Times New Roman"/>
        </w:rPr>
        <w:t xml:space="preserve">): </w:t>
      </w:r>
    </w:p>
    <w:p w:rsidR="003721A9" w:rsidRDefault="003721A9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[BEFORE: traditional model suggest that p</w:t>
      </w:r>
      <w:r w:rsidR="0095290B">
        <w:rPr>
          <w:rFonts w:ascii="Times New Roman" w:hAnsi="Times New Roman" w:cs="Times New Roman"/>
        </w:rPr>
        <w:t>ain results from transmission of</w:t>
      </w:r>
      <w:r>
        <w:rPr>
          <w:rFonts w:ascii="Times New Roman" w:hAnsi="Times New Roman" w:cs="Times New Roman"/>
        </w:rPr>
        <w:t xml:space="preserve"> pain signals from the site of injury</w:t>
      </w:r>
      <w:r w:rsidR="0095290B">
        <w:rPr>
          <w:rFonts w:ascii="Times New Roman" w:hAnsi="Times New Roman" w:cs="Times New Roman"/>
        </w:rPr>
        <w:t xml:space="preserve"> to the</w:t>
      </w:r>
      <w:r>
        <w:rPr>
          <w:rFonts w:ascii="Times New Roman" w:hAnsi="Times New Roman" w:cs="Times New Roman"/>
        </w:rPr>
        <w:t xml:space="preserve"> </w:t>
      </w:r>
      <w:r w:rsidR="0095290B">
        <w:rPr>
          <w:rFonts w:ascii="Times New Roman" w:hAnsi="Times New Roman" w:cs="Times New Roman"/>
        </w:rPr>
        <w:t xml:space="preserve">brain. And pain is directly proportional to </w:t>
      </w:r>
      <w:proofErr w:type="spellStart"/>
      <w:r w:rsidR="0095290B">
        <w:rPr>
          <w:rFonts w:ascii="Times New Roman" w:hAnsi="Times New Roman" w:cs="Times New Roman"/>
        </w:rPr>
        <w:t>amnt</w:t>
      </w:r>
      <w:proofErr w:type="spellEnd"/>
      <w:r w:rsidR="0095290B">
        <w:rPr>
          <w:rFonts w:ascii="Times New Roman" w:hAnsi="Times New Roman" w:cs="Times New Roman"/>
        </w:rPr>
        <w:t xml:space="preserve">. Of </w:t>
      </w:r>
      <w:proofErr w:type="spellStart"/>
      <w:r w:rsidR="0095290B">
        <w:rPr>
          <w:rFonts w:ascii="Times New Roman" w:hAnsi="Times New Roman" w:cs="Times New Roman"/>
        </w:rPr>
        <w:t>tissure</w:t>
      </w:r>
      <w:proofErr w:type="spellEnd"/>
      <w:r w:rsidR="0095290B">
        <w:rPr>
          <w:rFonts w:ascii="Times New Roman" w:hAnsi="Times New Roman" w:cs="Times New Roman"/>
        </w:rPr>
        <w:t xml:space="preserve"> damage.]</w:t>
      </w:r>
    </w:p>
    <w:p w:rsidR="0095290B" w:rsidRDefault="0095290B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</w:t>
      </w:r>
      <w:r w:rsidRPr="001C1821">
        <w:rPr>
          <w:rFonts w:ascii="Times New Roman" w:hAnsi="Times New Roman" w:cs="Times New Roman"/>
          <w:b/>
        </w:rPr>
        <w:t>Gate Control Theory</w:t>
      </w:r>
      <w:r>
        <w:rPr>
          <w:rFonts w:ascii="Times New Roman" w:hAnsi="Times New Roman" w:cs="Times New Roman"/>
        </w:rPr>
        <w:t>, neural pain gate can open and close to modulate pain signals to brain (spinal column).</w:t>
      </w:r>
    </w:p>
    <w:p w:rsidR="0095290B" w:rsidRDefault="0095290B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A-delta + C fibers= open, A-beta =close.</w:t>
      </w:r>
    </w:p>
    <w:p w:rsidR="001C1821" w:rsidRPr="001C1821" w:rsidRDefault="001C1821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Sens. info from body  reached dorsal horns of spinal cord, </w:t>
      </w:r>
      <w:r w:rsidRPr="001C1821">
        <w:rPr>
          <w:rFonts w:ascii="Times New Roman" w:hAnsi="Times New Roman" w:cs="Times New Roman"/>
        </w:rPr>
        <w:t>Existing activity in spinal cord and brain</w:t>
      </w:r>
    </w:p>
    <w:p w:rsidR="005D6445" w:rsidRDefault="005D6445" w:rsidP="005D6445">
      <w:pPr>
        <w:pStyle w:val="ListParagraph"/>
        <w:rPr>
          <w:rFonts w:ascii="Times New Roman" w:hAnsi="Times New Roman" w:cs="Times New Roman"/>
        </w:rPr>
      </w:pPr>
    </w:p>
    <w:p w:rsidR="005D6445" w:rsidRPr="005D6445" w:rsidRDefault="005D6445" w:rsidP="005D6445">
      <w:pPr>
        <w:pStyle w:val="ListParagraph"/>
        <w:ind w:left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Table 10.2: </w:t>
      </w:r>
      <w:r w:rsidRPr="005D6445">
        <w:rPr>
          <w:rFonts w:ascii="Times New Roman" w:hAnsi="Times New Roman" w:cs="Times New Roman"/>
          <w:i/>
        </w:rPr>
        <w:t>Factors that Open or Close Pain Gate</w:t>
      </w: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5290B" w:rsidTr="00952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116" w:type="dxa"/>
          </w:tcPr>
          <w:p w:rsidR="0095290B" w:rsidRDefault="0095290B" w:rsidP="009529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Type of Factor</w:t>
            </w:r>
          </w:p>
        </w:tc>
        <w:tc>
          <w:tcPr>
            <w:tcW w:w="3117" w:type="dxa"/>
          </w:tcPr>
          <w:p w:rsidR="0095290B" w:rsidRDefault="0095290B" w:rsidP="009529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Factors: Open gate</w:t>
            </w:r>
          </w:p>
        </w:tc>
        <w:tc>
          <w:tcPr>
            <w:tcW w:w="3117" w:type="dxa"/>
          </w:tcPr>
          <w:p w:rsidR="0095290B" w:rsidRDefault="0095290B" w:rsidP="009529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Factors: Close Gate</w:t>
            </w:r>
          </w:p>
        </w:tc>
      </w:tr>
      <w:tr w:rsidR="0095290B" w:rsidTr="00952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95290B" w:rsidRDefault="0095290B" w:rsidP="009529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Physical</w:t>
            </w:r>
          </w:p>
        </w:tc>
        <w:tc>
          <w:tcPr>
            <w:tcW w:w="3117" w:type="dxa"/>
          </w:tcPr>
          <w:p w:rsidR="0095290B" w:rsidRDefault="0095290B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Extent of injury</w:t>
            </w:r>
          </w:p>
          <w:p w:rsidR="0095290B" w:rsidRDefault="0095290B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Inappropriate activity level.</w:t>
            </w:r>
          </w:p>
        </w:tc>
        <w:tc>
          <w:tcPr>
            <w:tcW w:w="3117" w:type="dxa"/>
          </w:tcPr>
          <w:p w:rsidR="0095290B" w:rsidRDefault="005D6445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Medications</w:t>
            </w:r>
          </w:p>
          <w:p w:rsidR="005D6445" w:rsidRDefault="001C1821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Counter</w:t>
            </w:r>
            <w:r w:rsidR="005D6445">
              <w:rPr>
                <w:rFonts w:ascii="Times New Roman" w:hAnsi="Times New Roman" w:cs="Times New Roman"/>
              </w:rPr>
              <w:t xml:space="preserve"> stimulation (e.g. massage, heat)</w:t>
            </w:r>
          </w:p>
        </w:tc>
      </w:tr>
      <w:tr w:rsidR="0095290B" w:rsidTr="00952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95290B" w:rsidRDefault="0095290B" w:rsidP="009529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Emotional</w:t>
            </w:r>
          </w:p>
        </w:tc>
        <w:tc>
          <w:tcPr>
            <w:tcW w:w="3117" w:type="dxa"/>
          </w:tcPr>
          <w:p w:rsidR="0095290B" w:rsidRDefault="0095290B" w:rsidP="00952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Anxiety or worry</w:t>
            </w:r>
          </w:p>
          <w:p w:rsidR="0095290B" w:rsidRDefault="0095290B" w:rsidP="00952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Tension</w:t>
            </w:r>
          </w:p>
          <w:p w:rsidR="0095290B" w:rsidRDefault="0095290B" w:rsidP="00952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Depression</w:t>
            </w:r>
          </w:p>
        </w:tc>
        <w:tc>
          <w:tcPr>
            <w:tcW w:w="3117" w:type="dxa"/>
          </w:tcPr>
          <w:p w:rsidR="0095290B" w:rsidRDefault="005D6445" w:rsidP="00952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proofErr w:type="spellStart"/>
            <w:r>
              <w:rPr>
                <w:rFonts w:ascii="Times New Roman" w:hAnsi="Times New Roman" w:cs="Times New Roman"/>
              </w:rPr>
              <w:t>ive</w:t>
            </w:r>
            <w:proofErr w:type="spellEnd"/>
            <w:r>
              <w:rPr>
                <w:rFonts w:ascii="Times New Roman" w:hAnsi="Times New Roman" w:cs="Times New Roman"/>
              </w:rPr>
              <w:t xml:space="preserve"> emotions (e.g. joy , interest)</w:t>
            </w:r>
          </w:p>
          <w:p w:rsidR="005D6445" w:rsidRDefault="005D6445" w:rsidP="00952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Relaxations</w:t>
            </w:r>
          </w:p>
        </w:tc>
      </w:tr>
      <w:tr w:rsidR="0095290B" w:rsidTr="00952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95290B" w:rsidRDefault="0095290B" w:rsidP="009529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Cognitive</w:t>
            </w:r>
          </w:p>
        </w:tc>
        <w:tc>
          <w:tcPr>
            <w:tcW w:w="3117" w:type="dxa"/>
          </w:tcPr>
          <w:p w:rsidR="0095290B" w:rsidRDefault="005D6445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Focusing on Pain</w:t>
            </w:r>
          </w:p>
          <w:p w:rsidR="005D6445" w:rsidRDefault="005D6445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Boredom</w:t>
            </w:r>
          </w:p>
        </w:tc>
        <w:tc>
          <w:tcPr>
            <w:tcW w:w="3117" w:type="dxa"/>
          </w:tcPr>
          <w:p w:rsidR="0095290B" w:rsidRDefault="005D6445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Distractions or intense concentration on other things</w:t>
            </w:r>
          </w:p>
          <w:p w:rsidR="005D6445" w:rsidRDefault="005D6445" w:rsidP="00952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Involvement in life activities.</w:t>
            </w:r>
          </w:p>
        </w:tc>
      </w:tr>
    </w:tbl>
    <w:p w:rsidR="0095290B" w:rsidRPr="007A53B8" w:rsidRDefault="005D6445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A53B8">
        <w:rPr>
          <w:rFonts w:ascii="Times New Roman" w:hAnsi="Times New Roman" w:cs="Times New Roman"/>
        </w:rPr>
        <w:t>Periductal</w:t>
      </w:r>
      <w:proofErr w:type="spellEnd"/>
      <w:r w:rsidRPr="007A53B8">
        <w:rPr>
          <w:rFonts w:ascii="Times New Roman" w:hAnsi="Times New Roman" w:cs="Times New Roman"/>
        </w:rPr>
        <w:t xml:space="preserve"> grey has been tied to pain relief </w:t>
      </w:r>
    </w:p>
    <w:p w:rsidR="005D6445" w:rsidRPr="007A53B8" w:rsidRDefault="005D6445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A53B8">
        <w:rPr>
          <w:rFonts w:ascii="Times New Roman" w:hAnsi="Times New Roman" w:cs="Times New Roman"/>
        </w:rPr>
        <w:t>Gate control theory explains injury without pain + role of emotions</w:t>
      </w:r>
    </w:p>
    <w:p w:rsidR="005D6445" w:rsidRPr="007A53B8" w:rsidRDefault="005D6445" w:rsidP="00EC355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A53B8">
        <w:rPr>
          <w:rFonts w:ascii="Times New Roman" w:hAnsi="Times New Roman" w:cs="Times New Roman"/>
        </w:rPr>
        <w:t xml:space="preserve">Cannot explain phantom limb pain </w:t>
      </w:r>
    </w:p>
    <w:p w:rsidR="007A53B8" w:rsidRPr="007A53B8" w:rsidRDefault="007A53B8" w:rsidP="007A53B8">
      <w:p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  <w:b/>
          <w:bCs/>
        </w:rPr>
        <w:t>Spinal cord modulation</w:t>
      </w:r>
    </w:p>
    <w:p w:rsidR="00000000" w:rsidRPr="007A53B8" w:rsidRDefault="00EC355F" w:rsidP="00EC355F">
      <w:pPr>
        <w:pStyle w:val="NoSpacing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</w:rPr>
        <w:t>small A-delta &amp; C-</w:t>
      </w:r>
      <w:proofErr w:type="spellStart"/>
      <w:r w:rsidRPr="007A53B8">
        <w:rPr>
          <w:rFonts w:ascii="Times New Roman" w:hAnsi="Times New Roman" w:cs="Times New Roman"/>
        </w:rPr>
        <w:t>fibre</w:t>
      </w:r>
      <w:proofErr w:type="spellEnd"/>
      <w:r w:rsidRPr="007A53B8">
        <w:rPr>
          <w:rFonts w:ascii="Times New Roman" w:hAnsi="Times New Roman" w:cs="Times New Roman"/>
        </w:rPr>
        <w:t xml:space="preserve"> activity opens the gate </w:t>
      </w:r>
      <w:r w:rsidRPr="007A53B8">
        <w:rPr>
          <w:rFonts w:ascii="Times New Roman" w:hAnsi="Times New Roman" w:cs="Times New Roman"/>
        </w:rPr>
        <w:sym w:font="Symbol" w:char="F0AE"/>
      </w:r>
      <w:r w:rsidRPr="007A53B8">
        <w:rPr>
          <w:rFonts w:ascii="Times New Roman" w:hAnsi="Times New Roman" w:cs="Times New Roman"/>
        </w:rPr>
        <w:t xml:space="preserve"> pain</w:t>
      </w:r>
    </w:p>
    <w:p w:rsidR="00000000" w:rsidRPr="007A53B8" w:rsidRDefault="00EC355F" w:rsidP="00EC355F">
      <w:pPr>
        <w:pStyle w:val="NoSpacing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</w:rPr>
        <w:t xml:space="preserve">large A-beta </w:t>
      </w:r>
      <w:proofErr w:type="spellStart"/>
      <w:r w:rsidRPr="007A53B8">
        <w:rPr>
          <w:rFonts w:ascii="Times New Roman" w:hAnsi="Times New Roman" w:cs="Times New Roman"/>
        </w:rPr>
        <w:t>fibre</w:t>
      </w:r>
      <w:proofErr w:type="spellEnd"/>
      <w:r w:rsidRPr="007A53B8">
        <w:rPr>
          <w:rFonts w:ascii="Times New Roman" w:hAnsi="Times New Roman" w:cs="Times New Roman"/>
        </w:rPr>
        <w:t xml:space="preserve"> activity closes the gate </w:t>
      </w:r>
      <w:r w:rsidRPr="007A53B8">
        <w:rPr>
          <w:rFonts w:ascii="Times New Roman" w:hAnsi="Times New Roman" w:cs="Times New Roman"/>
        </w:rPr>
        <w:sym w:font="Symbol" w:char="F0AE"/>
      </w:r>
      <w:r w:rsidRPr="007A53B8">
        <w:rPr>
          <w:rFonts w:ascii="Times New Roman" w:hAnsi="Times New Roman" w:cs="Times New Roman"/>
        </w:rPr>
        <w:t xml:space="preserve"> inhibits pain</w:t>
      </w:r>
    </w:p>
    <w:p w:rsidR="007A53B8" w:rsidRPr="007A53B8" w:rsidRDefault="007A53B8" w:rsidP="007A53B8">
      <w:p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  <w:b/>
          <w:bCs/>
        </w:rPr>
        <w:t>Descending Brain modulation</w:t>
      </w:r>
    </w:p>
    <w:p w:rsidR="00000000" w:rsidRPr="007A53B8" w:rsidRDefault="00EC355F" w:rsidP="00EC355F">
      <w:pPr>
        <w:pStyle w:val="NoSpacing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  <w:b/>
          <w:bCs/>
        </w:rPr>
        <w:t>central control trigger</w:t>
      </w:r>
      <w:r w:rsidRPr="007A53B8">
        <w:rPr>
          <w:rFonts w:ascii="Times New Roman" w:hAnsi="Times New Roman" w:cs="Times New Roman"/>
        </w:rPr>
        <w:t xml:space="preserve"> activates cognitive processes</w:t>
      </w:r>
    </w:p>
    <w:p w:rsidR="007A53B8" w:rsidRPr="007A53B8" w:rsidRDefault="00EC355F" w:rsidP="00EC355F">
      <w:pPr>
        <w:pStyle w:val="NoSpacing"/>
        <w:numPr>
          <w:ilvl w:val="0"/>
          <w:numId w:val="42"/>
        </w:numPr>
        <w:rPr>
          <w:rFonts w:ascii="Times New Roman" w:hAnsi="Times New Roman" w:cs="Times New Roman"/>
          <w:lang w:val="en-CA"/>
        </w:rPr>
      </w:pPr>
      <w:r w:rsidRPr="007A53B8">
        <w:rPr>
          <w:rFonts w:ascii="Times New Roman" w:hAnsi="Times New Roman" w:cs="Times New Roman"/>
        </w:rPr>
        <w:t>can open or close gate</w:t>
      </w:r>
    </w:p>
    <w:p w:rsidR="007A53B8" w:rsidRPr="007A53B8" w:rsidRDefault="007A53B8" w:rsidP="007A53B8">
      <w:pPr>
        <w:pStyle w:val="NoSpacing"/>
        <w:ind w:left="360"/>
        <w:rPr>
          <w:rFonts w:ascii="Times New Roman" w:hAnsi="Times New Roman" w:cs="Times New Roman"/>
          <w:lang w:val="en-CA"/>
        </w:rPr>
      </w:pPr>
    </w:p>
    <w:p w:rsidR="005D6445" w:rsidRDefault="00024B15" w:rsidP="003F4C4B">
      <w:pPr>
        <w:pStyle w:val="ListParagraph"/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Neuromatrix</w:t>
      </w:r>
      <w:proofErr w:type="spellEnd"/>
      <w:r>
        <w:rPr>
          <w:rFonts w:ascii="Times New Roman" w:hAnsi="Times New Roman" w:cs="Times New Roman"/>
          <w:b/>
        </w:rPr>
        <w:t xml:space="preserve"> T</w:t>
      </w:r>
      <w:r w:rsidR="003F4C4B" w:rsidRPr="00024B15">
        <w:rPr>
          <w:rFonts w:ascii="Times New Roman" w:hAnsi="Times New Roman" w:cs="Times New Roman"/>
          <w:b/>
        </w:rPr>
        <w:t>heory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[</w:t>
      </w:r>
      <w:proofErr w:type="spellStart"/>
      <w:r>
        <w:rPr>
          <w:rFonts w:ascii="Times New Roman" w:hAnsi="Times New Roman" w:cs="Times New Roman"/>
        </w:rPr>
        <w:t>Extention</w:t>
      </w:r>
      <w:proofErr w:type="spellEnd"/>
      <w:r>
        <w:rPr>
          <w:rFonts w:ascii="Times New Roman" w:hAnsi="Times New Roman" w:cs="Times New Roman"/>
        </w:rPr>
        <w:t xml:space="preserve"> of Gate Theory to </w:t>
      </w:r>
      <w:proofErr w:type="spellStart"/>
      <w:r>
        <w:rPr>
          <w:rFonts w:ascii="Times New Roman" w:hAnsi="Times New Roman" w:cs="Times New Roman"/>
        </w:rPr>
        <w:t>expain</w:t>
      </w:r>
      <w:proofErr w:type="spellEnd"/>
      <w:r>
        <w:rPr>
          <w:rFonts w:ascii="Times New Roman" w:hAnsi="Times New Roman" w:cs="Times New Roman"/>
        </w:rPr>
        <w:t xml:space="preserve"> Phantom Limb Pain]</w:t>
      </w:r>
      <w:r w:rsidR="003F4C4B">
        <w:rPr>
          <w:rFonts w:ascii="Times New Roman" w:hAnsi="Times New Roman" w:cs="Times New Roman"/>
        </w:rPr>
        <w:t xml:space="preserve"> network of neurons extends throughout areas of brain to create</w:t>
      </w:r>
      <w:r w:rsidR="001F0512">
        <w:rPr>
          <w:rFonts w:ascii="Times New Roman" w:hAnsi="Times New Roman" w:cs="Times New Roman"/>
        </w:rPr>
        <w:t xml:space="preserve"> </w:t>
      </w:r>
      <w:r w:rsidR="003F4C4B">
        <w:rPr>
          <w:rFonts w:ascii="Times New Roman" w:hAnsi="Times New Roman" w:cs="Times New Roman"/>
        </w:rPr>
        <w:t>felt representation of</w:t>
      </w:r>
      <w:r w:rsidR="001F0512">
        <w:rPr>
          <w:rFonts w:ascii="Times New Roman" w:hAnsi="Times New Roman" w:cs="Times New Roman"/>
        </w:rPr>
        <w:t xml:space="preserve"> </w:t>
      </w:r>
      <w:r w:rsidR="003F4C4B">
        <w:rPr>
          <w:rFonts w:ascii="Times New Roman" w:hAnsi="Times New Roman" w:cs="Times New Roman"/>
        </w:rPr>
        <w:t xml:space="preserve">unified physical self. </w:t>
      </w:r>
    </w:p>
    <w:p w:rsidR="003F4C4B" w:rsidRDefault="003F4C4B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genetically d</w:t>
      </w:r>
      <w:r w:rsidR="00024B15">
        <w:rPr>
          <w:rFonts w:ascii="Times New Roman" w:hAnsi="Times New Roman" w:cs="Times New Roman"/>
        </w:rPr>
        <w:t>etermined initially but open to</w:t>
      </w:r>
      <w:r>
        <w:rPr>
          <w:rFonts w:ascii="Times New Roman" w:hAnsi="Times New Roman" w:cs="Times New Roman"/>
        </w:rPr>
        <w:t xml:space="preserve"> changes from sensory input and experience.</w:t>
      </w:r>
    </w:p>
    <w:p w:rsidR="003F4C4B" w:rsidRDefault="003F4C4B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Generates nerve impulses that are continuously and cyclically processed and synthesized into a characteristic pattern called the </w:t>
      </w:r>
      <w:proofErr w:type="spellStart"/>
      <w:r>
        <w:rPr>
          <w:rFonts w:ascii="Times New Roman" w:hAnsi="Times New Roman" w:cs="Times New Roman"/>
        </w:rPr>
        <w:t>neurosigniture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( for</w:t>
      </w:r>
      <w:proofErr w:type="gramEnd"/>
      <w:r>
        <w:rPr>
          <w:rFonts w:ascii="Times New Roman" w:hAnsi="Times New Roman" w:cs="Times New Roman"/>
        </w:rPr>
        <w:t xml:space="preserve"> each pain experience). </w:t>
      </w:r>
      <w:r w:rsidR="00024B15">
        <w:rPr>
          <w:rFonts w:ascii="Times New Roman" w:hAnsi="Times New Roman" w:cs="Times New Roman"/>
        </w:rPr>
        <w:t xml:space="preserve"> </w:t>
      </w:r>
      <w:proofErr w:type="spellStart"/>
      <w:r w:rsidR="00024B15">
        <w:rPr>
          <w:rFonts w:ascii="Times New Roman" w:hAnsi="Times New Roman" w:cs="Times New Roman"/>
        </w:rPr>
        <w:t>Neuromatrix</w:t>
      </w:r>
      <w:proofErr w:type="spellEnd"/>
      <w:r w:rsidR="00024B15">
        <w:rPr>
          <w:rFonts w:ascii="Times New Roman" w:hAnsi="Times New Roman" w:cs="Times New Roman"/>
        </w:rPr>
        <w:t xml:space="preserve"> = body unification </w:t>
      </w:r>
    </w:p>
    <w:p w:rsidR="003F4C4B" w:rsidRDefault="003F4C4B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Multidimensional </w:t>
      </w:r>
      <w:proofErr w:type="gramStart"/>
      <w:r>
        <w:rPr>
          <w:rFonts w:ascii="Times New Roman" w:hAnsi="Times New Roman" w:cs="Times New Roman"/>
        </w:rPr>
        <w:t>experience  (</w:t>
      </w:r>
      <w:proofErr w:type="gramEnd"/>
      <w:r>
        <w:rPr>
          <w:rFonts w:ascii="Times New Roman" w:hAnsi="Times New Roman" w:cs="Times New Roman"/>
        </w:rPr>
        <w:t xml:space="preserve">not </w:t>
      </w:r>
      <w:proofErr w:type="spellStart"/>
      <w:r>
        <w:rPr>
          <w:rFonts w:ascii="Times New Roman" w:hAnsi="Times New Roman" w:cs="Times New Roman"/>
        </w:rPr>
        <w:t>dependant</w:t>
      </w:r>
      <w:proofErr w:type="spellEnd"/>
      <w:r>
        <w:rPr>
          <w:rFonts w:ascii="Times New Roman" w:hAnsi="Times New Roman" w:cs="Times New Roman"/>
        </w:rPr>
        <w:t xml:space="preserve"> on sensory input) </w:t>
      </w:r>
    </w:p>
    <w:p w:rsidR="003F4C4B" w:rsidRDefault="003F4C4B" w:rsidP="003F4C4B">
      <w:pPr>
        <w:pStyle w:val="ListParagraph"/>
        <w:ind w:left="0"/>
        <w:rPr>
          <w:rFonts w:ascii="Times New Roman" w:hAnsi="Times New Roman" w:cs="Times New Roman"/>
        </w:rPr>
      </w:pPr>
    </w:p>
    <w:p w:rsidR="003F4C4B" w:rsidRDefault="003F4C4B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Box 10.2: </w:t>
      </w:r>
      <w:r>
        <w:rPr>
          <w:rFonts w:ascii="Times New Roman" w:hAnsi="Times New Roman" w:cs="Times New Roman"/>
          <w:i/>
        </w:rPr>
        <w:t>Phantom Limb Pain and Immersive Virtual Reality</w:t>
      </w:r>
    </w:p>
    <w:p w:rsidR="003F4C4B" w:rsidRDefault="000D2D5A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IVR creates virtual limb, occupies space where limb should be  </w:t>
      </w:r>
    </w:p>
    <w:p w:rsidR="000D2D5A" w:rsidRDefault="000D2D5A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Create virtual body doing movements as a way to treat Phantom limb. </w:t>
      </w:r>
    </w:p>
    <w:p w:rsidR="000D2D5A" w:rsidRDefault="000D2D5A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Induces action senses of phantom body. </w:t>
      </w:r>
    </w:p>
    <w:p w:rsidR="000D2D5A" w:rsidRDefault="000D2D5A" w:rsidP="003F4C4B">
      <w:pPr>
        <w:pStyle w:val="ListParagraph"/>
        <w:ind w:left="0"/>
        <w:rPr>
          <w:rFonts w:ascii="Times New Roman" w:hAnsi="Times New Roman" w:cs="Times New Roman"/>
        </w:rPr>
      </w:pPr>
    </w:p>
    <w:p w:rsidR="000D2D5A" w:rsidRPr="00024B15" w:rsidRDefault="00555023" w:rsidP="003F4C4B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024B15">
        <w:rPr>
          <w:rFonts w:ascii="Times New Roman" w:hAnsi="Times New Roman" w:cs="Times New Roman"/>
          <w:b/>
          <w:color w:val="AF8B13" w:themeColor="accent3" w:themeShade="BF"/>
        </w:rPr>
        <w:t>Neurochemical Bases of Pain and Its Inhibition</w:t>
      </w:r>
    </w:p>
    <w:p w:rsidR="00555023" w:rsidRDefault="00555023" w:rsidP="003F4C4B">
      <w:pPr>
        <w:pStyle w:val="ListParagraph"/>
        <w:ind w:left="0"/>
        <w:rPr>
          <w:rFonts w:ascii="Times New Roman" w:hAnsi="Times New Roman" w:cs="Times New Roman"/>
        </w:rPr>
      </w:pPr>
    </w:p>
    <w:p w:rsidR="00555023" w:rsidRDefault="00555023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brain can control </w:t>
      </w:r>
      <w:proofErr w:type="spellStart"/>
      <w:r>
        <w:rPr>
          <w:rFonts w:ascii="Times New Roman" w:hAnsi="Times New Roman" w:cs="Times New Roman"/>
        </w:rPr>
        <w:t>amnt</w:t>
      </w:r>
      <w:proofErr w:type="spellEnd"/>
      <w:r>
        <w:rPr>
          <w:rFonts w:ascii="Times New Roman" w:hAnsi="Times New Roman" w:cs="Times New Roman"/>
        </w:rPr>
        <w:t>. Of pain individual experiences transmitting messages back and forth</w:t>
      </w:r>
    </w:p>
    <w:p w:rsidR="00555023" w:rsidRDefault="00555023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</w:t>
      </w:r>
      <w:r w:rsidR="00024B15">
        <w:rPr>
          <w:rFonts w:ascii="Times New Roman" w:hAnsi="Times New Roman" w:cs="Times New Roman"/>
        </w:rPr>
        <w:t xml:space="preserve">PA)  </w:t>
      </w:r>
      <w:r w:rsidR="00024B15" w:rsidRPr="00024B15">
        <w:rPr>
          <w:rFonts w:ascii="Times New Roman" w:hAnsi="Times New Roman" w:cs="Times New Roman"/>
          <w:b/>
        </w:rPr>
        <w:t>Stimulation Produced A</w:t>
      </w:r>
      <w:r w:rsidRPr="00024B15">
        <w:rPr>
          <w:rFonts w:ascii="Times New Roman" w:hAnsi="Times New Roman" w:cs="Times New Roman"/>
          <w:b/>
        </w:rPr>
        <w:t>nalgesia</w:t>
      </w:r>
      <w:r>
        <w:rPr>
          <w:rFonts w:ascii="Times New Roman" w:hAnsi="Times New Roman" w:cs="Times New Roman"/>
        </w:rPr>
        <w:t xml:space="preserve">- rat </w:t>
      </w:r>
      <w:r w:rsidR="00AF0159">
        <w:rPr>
          <w:rFonts w:ascii="Times New Roman" w:hAnsi="Times New Roman" w:cs="Times New Roman"/>
        </w:rPr>
        <w:t>can’t</w:t>
      </w:r>
      <w:r>
        <w:rPr>
          <w:rFonts w:ascii="Times New Roman" w:hAnsi="Times New Roman" w:cs="Times New Roman"/>
        </w:rPr>
        <w:t xml:space="preserve"> feel abdominal pain Reynold. </w:t>
      </w:r>
    </w:p>
    <w:p w:rsidR="00555023" w:rsidRDefault="00555023" w:rsidP="003F4C4B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  <w:b/>
        </w:rPr>
        <w:t>Endogenous opioid peptides</w:t>
      </w:r>
      <w:r>
        <w:rPr>
          <w:rFonts w:ascii="Times New Roman" w:hAnsi="Times New Roman" w:cs="Times New Roman"/>
        </w:rPr>
        <w:t xml:space="preserve"> fall into three general families: </w:t>
      </w:r>
    </w:p>
    <w:p w:rsidR="00555023" w:rsidRDefault="00555023" w:rsidP="00EC355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Beta-endorphins: produce peptides </w:t>
      </w:r>
      <w:r w:rsidRPr="0055502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project to limbic system, brain stem and other</w:t>
      </w:r>
    </w:p>
    <w:p w:rsidR="00555023" w:rsidRDefault="00555023" w:rsidP="00EC355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Proenkephalin</w:t>
      </w:r>
      <w:proofErr w:type="spellEnd"/>
      <w:r>
        <w:rPr>
          <w:rFonts w:ascii="Times New Roman" w:hAnsi="Times New Roman" w:cs="Times New Roman"/>
        </w:rPr>
        <w:t xml:space="preserve">: peptides </w:t>
      </w:r>
      <w:r w:rsidRPr="00555023">
        <w:rPr>
          <w:rFonts w:ascii="Times New Roman" w:hAnsi="Times New Roman" w:cs="Times New Roman"/>
        </w:rPr>
        <w:sym w:font="Wingdings" w:char="F0E0"/>
      </w:r>
      <w:r w:rsidR="00024B15">
        <w:rPr>
          <w:rFonts w:ascii="Times New Roman" w:hAnsi="Times New Roman" w:cs="Times New Roman"/>
        </w:rPr>
        <w:t xml:space="preserve"> widespread neuronal</w:t>
      </w:r>
      <w:r>
        <w:rPr>
          <w:rFonts w:ascii="Times New Roman" w:hAnsi="Times New Roman" w:cs="Times New Roman"/>
        </w:rPr>
        <w:t xml:space="preserve"> endocrine, and central nervous </w:t>
      </w:r>
      <w:proofErr w:type="spellStart"/>
      <w:r>
        <w:rPr>
          <w:rFonts w:ascii="Times New Roman" w:hAnsi="Times New Roman" w:cs="Times New Roman"/>
        </w:rPr>
        <w:t>sys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distrib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555023" w:rsidRDefault="00555023" w:rsidP="00EC355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Prodynorphins</w:t>
      </w:r>
      <w:proofErr w:type="spellEnd"/>
      <w:r>
        <w:rPr>
          <w:rFonts w:ascii="Times New Roman" w:hAnsi="Times New Roman" w:cs="Times New Roman"/>
        </w:rPr>
        <w:t>: found in gut, posterior pituitary and brain.</w:t>
      </w:r>
    </w:p>
    <w:p w:rsidR="00555023" w:rsidRDefault="00555023" w:rsidP="00EC355F">
      <w:pPr>
        <w:pStyle w:val="ListParagraph"/>
        <w:numPr>
          <w:ilvl w:val="0"/>
          <w:numId w:val="11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important in natural pain suppression</w:t>
      </w:r>
    </w:p>
    <w:p w:rsidR="00555023" w:rsidRDefault="00555023" w:rsidP="00EC355F">
      <w:pPr>
        <w:pStyle w:val="ListParagraph"/>
        <w:numPr>
          <w:ilvl w:val="0"/>
          <w:numId w:val="11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Acute stress reduce sensitivity to pain </w:t>
      </w:r>
      <w:proofErr w:type="spellStart"/>
      <w:r>
        <w:rPr>
          <w:rFonts w:ascii="Times New Roman" w:hAnsi="Times New Roman" w:cs="Times New Roman"/>
        </w:rPr>
        <w:t>a.k.a</w:t>
      </w:r>
      <w:proofErr w:type="spellEnd"/>
      <w:r>
        <w:rPr>
          <w:rFonts w:ascii="Times New Roman" w:hAnsi="Times New Roman" w:cs="Times New Roman"/>
        </w:rPr>
        <w:t xml:space="preserve"> Stress-Induced Analgesia</w:t>
      </w:r>
      <w:r w:rsidR="00024B15">
        <w:rPr>
          <w:rFonts w:ascii="Times New Roman" w:hAnsi="Times New Roman" w:cs="Times New Roman"/>
        </w:rPr>
        <w:t xml:space="preserve"> activates peptides</w:t>
      </w:r>
    </w:p>
    <w:p w:rsidR="00555023" w:rsidRDefault="00555023" w:rsidP="00EC355F">
      <w:pPr>
        <w:pStyle w:val="ListParagraph"/>
        <w:numPr>
          <w:ilvl w:val="0"/>
          <w:numId w:val="11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 activity triggers release</w:t>
      </w:r>
    </w:p>
    <w:p w:rsidR="00555023" w:rsidRDefault="00555023" w:rsidP="00EC355F">
      <w:pPr>
        <w:pStyle w:val="ListParagraph"/>
        <w:numPr>
          <w:ilvl w:val="0"/>
          <w:numId w:val="11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 in adrenal gland, pituitary and hypothalamus – related to immune </w:t>
      </w:r>
      <w:proofErr w:type="gramStart"/>
      <w:r>
        <w:rPr>
          <w:rFonts w:ascii="Times New Roman" w:hAnsi="Times New Roman" w:cs="Times New Roman"/>
        </w:rPr>
        <w:t>functioning ?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and</w:t>
      </w:r>
      <w:proofErr w:type="gramEnd"/>
      <w:r>
        <w:rPr>
          <w:rFonts w:ascii="Times New Roman" w:hAnsi="Times New Roman" w:cs="Times New Roman"/>
        </w:rPr>
        <w:t xml:space="preserve"> stress?</w:t>
      </w:r>
    </w:p>
    <w:p w:rsidR="00555023" w:rsidRDefault="00555023" w:rsidP="00555023">
      <w:pPr>
        <w:pStyle w:val="ListParagraph"/>
        <w:ind w:left="0"/>
        <w:rPr>
          <w:rFonts w:ascii="Times New Roman" w:hAnsi="Times New Roman" w:cs="Times New Roman"/>
        </w:rPr>
      </w:pPr>
    </w:p>
    <w:p w:rsidR="00555023" w:rsidRDefault="00555023" w:rsidP="00555023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LO3: WHAT ARE THE CLINICAL ISSUES IN PAIN MANAGEMENT</w:t>
      </w:r>
    </w:p>
    <w:p w:rsidR="00555023" w:rsidRPr="00024B15" w:rsidRDefault="00024B15" w:rsidP="00555023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024B15">
        <w:rPr>
          <w:rFonts w:ascii="Times New Roman" w:hAnsi="Times New Roman" w:cs="Times New Roman"/>
          <w:b/>
          <w:color w:val="AF8B13" w:themeColor="accent3" w:themeShade="BF"/>
        </w:rPr>
        <w:t>Acute &amp; Chronic Pain</w:t>
      </w:r>
    </w:p>
    <w:p w:rsidR="007F3A74" w:rsidRDefault="00F9510E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Ac</w:t>
      </w:r>
      <w:r w:rsidR="007F3A74" w:rsidRPr="00024B15">
        <w:rPr>
          <w:rFonts w:ascii="Times New Roman" w:hAnsi="Times New Roman" w:cs="Times New Roman"/>
          <w:b/>
        </w:rPr>
        <w:t>ute:</w:t>
      </w:r>
      <w:r w:rsidR="007F3A74">
        <w:rPr>
          <w:rFonts w:ascii="Times New Roman" w:hAnsi="Times New Roman" w:cs="Times New Roman"/>
        </w:rPr>
        <w:t xml:space="preserve"> specific injury produce tis</w:t>
      </w:r>
      <w:r w:rsidR="00024B15">
        <w:rPr>
          <w:rFonts w:ascii="Times New Roman" w:hAnsi="Times New Roman" w:cs="Times New Roman"/>
        </w:rPr>
        <w:t xml:space="preserve">sue damage, can produce anxiety, short, limiting, but </w:t>
      </w:r>
      <w:proofErr w:type="spellStart"/>
      <w:r w:rsidR="00024B15">
        <w:rPr>
          <w:rFonts w:ascii="Times New Roman" w:hAnsi="Times New Roman" w:cs="Times New Roman"/>
        </w:rPr>
        <w:t>funtion</w:t>
      </w:r>
      <w:proofErr w:type="spellEnd"/>
      <w:r w:rsidR="00024B15">
        <w:rPr>
          <w:rFonts w:ascii="Times New Roman" w:hAnsi="Times New Roman" w:cs="Times New Roman"/>
        </w:rPr>
        <w:t xml:space="preserve"> can turn to normal.</w:t>
      </w:r>
    </w:p>
    <w:p w:rsidR="007F3A74" w:rsidRPr="00024B15" w:rsidRDefault="007F3A74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024B15">
        <w:rPr>
          <w:rFonts w:ascii="Times New Roman" w:hAnsi="Times New Roman" w:cs="Times New Roman"/>
          <w:b/>
        </w:rPr>
        <w:t>Chronic:</w:t>
      </w:r>
    </w:p>
    <w:p w:rsidR="00024B15" w:rsidRPr="00024B15" w:rsidRDefault="007F3A74" w:rsidP="00EC355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Chronic benign – acute episode, does not decrease with treatment and time. Persists longer than 6 months, intractable to treatment, # of muscle groups. </w:t>
      </w:r>
      <w:r w:rsidR="00024B15">
        <w:rPr>
          <w:rFonts w:ascii="Times New Roman" w:hAnsi="Times New Roman" w:cs="Times New Roman"/>
        </w:rPr>
        <w:t>(</w:t>
      </w:r>
      <w:proofErr w:type="spellStart"/>
      <w:r w:rsidR="00024B15">
        <w:rPr>
          <w:rFonts w:ascii="Times New Roman" w:hAnsi="Times New Roman" w:cs="Times New Roman"/>
        </w:rPr>
        <w:t>e.g</w:t>
      </w:r>
      <w:proofErr w:type="spellEnd"/>
      <w:r w:rsidR="00024B15">
        <w:rPr>
          <w:rFonts w:ascii="Times New Roman" w:hAnsi="Times New Roman" w:cs="Times New Roman"/>
        </w:rPr>
        <w:t xml:space="preserve"> Lower Back, </w:t>
      </w:r>
      <w:proofErr w:type="spellStart"/>
      <w:r w:rsidR="00024B15">
        <w:rPr>
          <w:rFonts w:ascii="Times New Roman" w:hAnsi="Times New Roman" w:cs="Times New Roman"/>
        </w:rPr>
        <w:t>Myofacial</w:t>
      </w:r>
      <w:proofErr w:type="spellEnd"/>
      <w:r w:rsidR="00024B15">
        <w:rPr>
          <w:rFonts w:ascii="Times New Roman" w:hAnsi="Times New Roman" w:cs="Times New Roman"/>
        </w:rPr>
        <w:t xml:space="preserve"> pain syndrome)</w:t>
      </w:r>
    </w:p>
    <w:p w:rsidR="007F3A74" w:rsidRDefault="007F3A74" w:rsidP="00EC355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Recurrent acute pain – involves series of intermittent episodes of pain acute  but chronic last longer than 6 months </w:t>
      </w:r>
      <w:r w:rsidR="00024B15">
        <w:rPr>
          <w:rFonts w:ascii="Times New Roman" w:hAnsi="Times New Roman" w:cs="Times New Roman"/>
        </w:rPr>
        <w:t>( e.g. migraine headaches, temporomandibular disorder)</w:t>
      </w:r>
    </w:p>
    <w:p w:rsidR="007F3A74" w:rsidRDefault="007F3A74" w:rsidP="00EC355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Chronic progressive pain – persists longer than six months, increase in severity </w:t>
      </w:r>
      <w:r w:rsidR="00024B15">
        <w:rPr>
          <w:rFonts w:ascii="Times New Roman" w:hAnsi="Times New Roman" w:cs="Times New Roman"/>
        </w:rPr>
        <w:t>(e.g. Malignancies, temporomandibular disorder)</w:t>
      </w:r>
    </w:p>
    <w:p w:rsidR="00AF0159" w:rsidRPr="00AF0159" w:rsidRDefault="00AF0159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024B15">
        <w:rPr>
          <w:rFonts w:ascii="Times New Roman" w:hAnsi="Times New Roman" w:cs="Times New Roman"/>
          <w:b/>
        </w:rPr>
        <w:t xml:space="preserve">Chronic </w:t>
      </w:r>
      <w:proofErr w:type="gramStart"/>
      <w:r w:rsidRPr="00024B15">
        <w:rPr>
          <w:rFonts w:ascii="Times New Roman" w:hAnsi="Times New Roman" w:cs="Times New Roman"/>
          <w:b/>
        </w:rPr>
        <w:t>Vs</w:t>
      </w:r>
      <w:proofErr w:type="gramEnd"/>
      <w:r w:rsidRPr="00024B15">
        <w:rPr>
          <w:rFonts w:ascii="Times New Roman" w:hAnsi="Times New Roman" w:cs="Times New Roman"/>
          <w:b/>
        </w:rPr>
        <w:t>. Acute:</w:t>
      </w:r>
      <w:r w:rsidR="00024B15">
        <w:rPr>
          <w:rFonts w:ascii="Times New Roman" w:hAnsi="Times New Roman" w:cs="Times New Roman"/>
        </w:rPr>
        <w:t xml:space="preserve"> (1)</w:t>
      </w:r>
      <w:r>
        <w:rPr>
          <w:rFonts w:ascii="Times New Roman" w:hAnsi="Times New Roman" w:cs="Times New Roman"/>
        </w:rPr>
        <w:t xml:space="preserve"> Chronic </w:t>
      </w:r>
      <w:r w:rsidR="007F3A74">
        <w:rPr>
          <w:rFonts w:ascii="Times New Roman" w:hAnsi="Times New Roman" w:cs="Times New Roman"/>
        </w:rPr>
        <w:t xml:space="preserve">Maladaptive coping strategies </w:t>
      </w:r>
      <w:r w:rsidR="007F3A74" w:rsidRPr="00024B15">
        <w:rPr>
          <w:rFonts w:ascii="Times New Roman" w:hAnsi="Times New Roman" w:cs="Times New Roman"/>
          <w:u w:val="single"/>
        </w:rPr>
        <w:t>catastrophizing illness, wis</w:t>
      </w:r>
      <w:r w:rsidRPr="00024B15">
        <w:rPr>
          <w:rFonts w:ascii="Times New Roman" w:hAnsi="Times New Roman" w:cs="Times New Roman"/>
          <w:u w:val="single"/>
        </w:rPr>
        <w:t>hful thinking, social withdrawal,</w:t>
      </w:r>
      <w:r w:rsidR="00024B15">
        <w:rPr>
          <w:rFonts w:ascii="Times New Roman" w:hAnsi="Times New Roman" w:cs="Times New Roman"/>
        </w:rPr>
        <w:t xml:space="preserve"> </w:t>
      </w:r>
      <w:r w:rsidRPr="00AF0159">
        <w:rPr>
          <w:rFonts w:ascii="Times New Roman" w:hAnsi="Times New Roman" w:cs="Times New Roman"/>
        </w:rPr>
        <w:t>F</w:t>
      </w:r>
      <w:r w:rsidR="00024B15">
        <w:rPr>
          <w:rFonts w:ascii="Times New Roman" w:hAnsi="Times New Roman" w:cs="Times New Roman"/>
        </w:rPr>
        <w:t>eel like slowly getting disabled</w:t>
      </w:r>
      <w:r w:rsidRPr="00AF0159">
        <w:rPr>
          <w:rFonts w:ascii="Times New Roman" w:hAnsi="Times New Roman" w:cs="Times New Roman"/>
        </w:rPr>
        <w:t xml:space="preserve">. </w:t>
      </w:r>
      <w:r w:rsidR="00024B15">
        <w:rPr>
          <w:rFonts w:ascii="Times New Roman" w:hAnsi="Times New Roman" w:cs="Times New Roman"/>
        </w:rPr>
        <w:t xml:space="preserve">Depression, </w:t>
      </w:r>
    </w:p>
    <w:p w:rsidR="00AF0159" w:rsidRDefault="00024B15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(2) </w:t>
      </w:r>
      <w:r w:rsidR="00AF0159">
        <w:rPr>
          <w:rFonts w:ascii="Times New Roman" w:hAnsi="Times New Roman" w:cs="Times New Roman"/>
        </w:rPr>
        <w:t xml:space="preserve">Chronic requires individualized multiple technique </w:t>
      </w:r>
      <w:r>
        <w:rPr>
          <w:rFonts w:ascii="Times New Roman" w:hAnsi="Times New Roman" w:cs="Times New Roman"/>
        </w:rPr>
        <w:t xml:space="preserve">( work best for acute) </w:t>
      </w:r>
      <w:r w:rsidR="00AF0159">
        <w:rPr>
          <w:rFonts w:ascii="Times New Roman" w:hAnsi="Times New Roman" w:cs="Times New Roman"/>
        </w:rPr>
        <w:t>for management</w:t>
      </w:r>
    </w:p>
    <w:p w:rsidR="00024B15" w:rsidRDefault="00024B15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(3) </w:t>
      </w:r>
      <w:r w:rsidR="00AF0159">
        <w:rPr>
          <w:rFonts w:ascii="Times New Roman" w:hAnsi="Times New Roman" w:cs="Times New Roman"/>
        </w:rPr>
        <w:t>Chronic involves complex interaction b/w physiological, psychological, social, behavioral component,</w:t>
      </w:r>
    </w:p>
    <w:p w:rsidR="00AF0159" w:rsidRDefault="00024B15" w:rsidP="00EC355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(4) </w:t>
      </w:r>
      <w:proofErr w:type="gramStart"/>
      <w:r w:rsidR="00AF0159">
        <w:rPr>
          <w:rFonts w:ascii="Times New Roman" w:hAnsi="Times New Roman" w:cs="Times New Roman"/>
        </w:rPr>
        <w:t>had</w:t>
      </w:r>
      <w:proofErr w:type="gramEnd"/>
      <w:r w:rsidR="00AF0159">
        <w:rPr>
          <w:rFonts w:ascii="Times New Roman" w:hAnsi="Times New Roman" w:cs="Times New Roman"/>
        </w:rPr>
        <w:t xml:space="preserve"> widespread effect on individual, families, and society. </w:t>
      </w:r>
    </w:p>
    <w:p w:rsidR="00F624AD" w:rsidRDefault="00F624AD" w:rsidP="00F624AD">
      <w:pPr>
        <w:pStyle w:val="ListParagraph"/>
        <w:rPr>
          <w:rFonts w:ascii="Times New Roman" w:hAnsi="Times New Roman" w:cs="Times New Roman"/>
        </w:rPr>
      </w:pPr>
    </w:p>
    <w:p w:rsidR="00F624AD" w:rsidRPr="00922B0D" w:rsidRDefault="00F624AD" w:rsidP="00F624AD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922B0D">
        <w:rPr>
          <w:rFonts w:ascii="Times New Roman" w:hAnsi="Times New Roman" w:cs="Times New Roman"/>
          <w:b/>
          <w:color w:val="AF8B13" w:themeColor="accent3" w:themeShade="BF"/>
        </w:rPr>
        <w:t xml:space="preserve">Pain and Personality </w:t>
      </w:r>
    </w:p>
    <w:p w:rsidR="00F624AD" w:rsidRDefault="00F624AD" w:rsidP="00F624AD">
      <w:pPr>
        <w:pStyle w:val="ListParagraph"/>
        <w:ind w:left="0"/>
        <w:rPr>
          <w:rFonts w:ascii="Times New Roman" w:hAnsi="Times New Roman" w:cs="Times New Roman"/>
        </w:rPr>
      </w:pPr>
    </w:p>
    <w:p w:rsidR="00FD699E" w:rsidRDefault="00FD699E" w:rsidP="00F624AD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Pain Profiles: psychological profiles of different groups of pain </w:t>
      </w:r>
      <w:r w:rsidR="0027686C">
        <w:rPr>
          <w:rFonts w:ascii="Times New Roman" w:hAnsi="Times New Roman" w:cs="Times New Roman"/>
        </w:rPr>
        <w:t>patients</w:t>
      </w:r>
    </w:p>
    <w:p w:rsidR="00FD699E" w:rsidRDefault="00FD699E" w:rsidP="00EC355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E06110">
        <w:rPr>
          <w:rFonts w:ascii="Times New Roman" w:hAnsi="Times New Roman" w:cs="Times New Roman"/>
          <w:b/>
        </w:rPr>
        <w:t xml:space="preserve">Minnesota Multiphasic Personality Inventory (MMIP): </w:t>
      </w:r>
      <w:r>
        <w:rPr>
          <w:rFonts w:ascii="Times New Roman" w:hAnsi="Times New Roman" w:cs="Times New Roman"/>
        </w:rPr>
        <w:t>hypochondriasis, hysteria and depression (neurotic triad)</w:t>
      </w:r>
    </w:p>
    <w:p w:rsidR="00FD699E" w:rsidRDefault="00FD699E" w:rsidP="00EC355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Depression reflects the feelings of despair or hopelessness </w:t>
      </w:r>
    </w:p>
    <w:p w:rsidR="0027686C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</w:p>
    <w:p w:rsidR="00FD699E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LO4: WHAT TECHNIQUES ARE USED TO CONTROL PAIN?</w:t>
      </w:r>
    </w:p>
    <w:p w:rsidR="0027686C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</w:p>
    <w:p w:rsidR="0027686C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  <w:r w:rsidRPr="0027686C">
        <w:rPr>
          <w:rFonts w:ascii="Times New Roman" w:hAnsi="Times New Roman" w:cs="Times New Roman"/>
          <w:b/>
        </w:rPr>
        <w:t>Pain Control:</w:t>
      </w:r>
      <w:r>
        <w:rPr>
          <w:rFonts w:ascii="Times New Roman" w:hAnsi="Times New Roman" w:cs="Times New Roman"/>
          <w:b/>
        </w:rPr>
        <w:t xml:space="preserve"> </w:t>
      </w:r>
      <w:r w:rsidRPr="0027686C">
        <w:rPr>
          <w:rFonts w:ascii="Times New Roman" w:hAnsi="Times New Roman" w:cs="Times New Roman"/>
        </w:rPr>
        <w:t>no longer feels anything in a place that once hurt</w:t>
      </w:r>
    </w:p>
    <w:p w:rsidR="0027686C" w:rsidRPr="0027686C" w:rsidRDefault="0027686C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Eliminate feeling all together (e.g. spinal blocking agents), reduce paint to sensation (sense control technique), enable patients to tolerate pain, unbearable pain, feels pain but no longer concerned about it</w:t>
      </w:r>
    </w:p>
    <w:p w:rsidR="0027686C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</w:p>
    <w:p w:rsidR="0027686C" w:rsidRDefault="0027686C" w:rsidP="0027686C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Pharmacological Control of Pain</w:t>
      </w:r>
    </w:p>
    <w:p w:rsidR="0041556F" w:rsidRPr="0041556F" w:rsidRDefault="0041556F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Morphine = most popular painkiller for decades </w:t>
      </w:r>
      <w:r>
        <w:rPr>
          <w:rFonts w:ascii="Times New Roman" w:hAnsi="Times New Roman" w:cs="Times New Roman"/>
          <w:u w:val="single"/>
        </w:rPr>
        <w:t>BUT</w:t>
      </w:r>
      <w:r>
        <w:rPr>
          <w:rFonts w:ascii="Times New Roman" w:hAnsi="Times New Roman" w:cs="Times New Roman"/>
        </w:rPr>
        <w:t xml:space="preserve"> addiction may become tolerant to it </w:t>
      </w:r>
    </w:p>
    <w:p w:rsidR="0041556F" w:rsidRPr="00E06110" w:rsidRDefault="0041556F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Drug that can influence neural transmission is candidate for pain relief </w:t>
      </w:r>
    </w:p>
    <w:p w:rsidR="00E06110" w:rsidRPr="0041556F" w:rsidRDefault="00E06110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Injecting spinal blocking agents= inhibit </w:t>
      </w:r>
      <w:proofErr w:type="spellStart"/>
      <w:r>
        <w:rPr>
          <w:rFonts w:ascii="Times New Roman" w:hAnsi="Times New Roman" w:cs="Times New Roman"/>
        </w:rPr>
        <w:t>transmision</w:t>
      </w:r>
      <w:proofErr w:type="spellEnd"/>
    </w:p>
    <w:p w:rsidR="0041556F" w:rsidRPr="0041556F" w:rsidRDefault="00E06110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lastRenderedPageBreak/>
        <w:t>Anti depressants</w:t>
      </w:r>
      <w:proofErr w:type="spellEnd"/>
      <w:r>
        <w:rPr>
          <w:rFonts w:ascii="Times New Roman" w:hAnsi="Times New Roman" w:cs="Times New Roman"/>
        </w:rPr>
        <w:t xml:space="preserve"> =</w:t>
      </w:r>
      <w:r w:rsidR="0041556F">
        <w:rPr>
          <w:rFonts w:ascii="Times New Roman" w:hAnsi="Times New Roman" w:cs="Times New Roman"/>
        </w:rPr>
        <w:t xml:space="preserve"> combat pain,  reduce anxiety and improve mood, but affect pa</w:t>
      </w:r>
      <w:r>
        <w:rPr>
          <w:rFonts w:ascii="Times New Roman" w:hAnsi="Times New Roman" w:cs="Times New Roman"/>
        </w:rPr>
        <w:t>thways that modulate the brain &amp;</w:t>
      </w:r>
      <w:r w:rsidR="0041556F">
        <w:rPr>
          <w:rFonts w:ascii="Times New Roman" w:hAnsi="Times New Roman" w:cs="Times New Roman"/>
        </w:rPr>
        <w:t xml:space="preserve"> successful for depressed patients</w:t>
      </w:r>
    </w:p>
    <w:p w:rsidR="0027686C" w:rsidRPr="001E19A2" w:rsidRDefault="0041556F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41556F">
        <w:rPr>
          <w:rFonts w:ascii="Times New Roman" w:hAnsi="Times New Roman" w:cs="Times New Roman"/>
        </w:rPr>
        <w:t xml:space="preserve"> </w:t>
      </w:r>
      <w:r w:rsidR="00092CF5">
        <w:rPr>
          <w:rFonts w:ascii="Times New Roman" w:hAnsi="Times New Roman" w:cs="Times New Roman"/>
        </w:rPr>
        <w:t>Long</w:t>
      </w:r>
      <w:r w:rsidR="001E19A2">
        <w:rPr>
          <w:rFonts w:ascii="Times New Roman" w:hAnsi="Times New Roman" w:cs="Times New Roman"/>
        </w:rPr>
        <w:t xml:space="preserve"> </w:t>
      </w:r>
      <w:r w:rsidR="00092CF5">
        <w:rPr>
          <w:rFonts w:ascii="Times New Roman" w:hAnsi="Times New Roman" w:cs="Times New Roman"/>
        </w:rPr>
        <w:t xml:space="preserve">term treatment = </w:t>
      </w:r>
      <w:r w:rsidR="001E19A2">
        <w:rPr>
          <w:rFonts w:ascii="Times New Roman" w:hAnsi="Times New Roman" w:cs="Times New Roman"/>
        </w:rPr>
        <w:t xml:space="preserve">end up making it worse </w:t>
      </w:r>
    </w:p>
    <w:p w:rsidR="001E19A2" w:rsidRPr="001E19A2" w:rsidRDefault="001E19A2" w:rsidP="00EC355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OxyContin – notoriously overused and abused, opioid- like drug similar to morphine, heroin. – addictive</w:t>
      </w:r>
    </w:p>
    <w:p w:rsidR="001E19A2" w:rsidRPr="00757541" w:rsidRDefault="001E19A2" w:rsidP="001E19A2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757541">
        <w:rPr>
          <w:rFonts w:ascii="Times New Roman" w:hAnsi="Times New Roman" w:cs="Times New Roman"/>
          <w:b/>
          <w:color w:val="AF8B13" w:themeColor="accent3" w:themeShade="BF"/>
        </w:rPr>
        <w:t>Surgical control of pain</w:t>
      </w:r>
    </w:p>
    <w:p w:rsidR="001E19A2" w:rsidRDefault="001E19A2" w:rsidP="00EC355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Cutting creating lesions in pain </w:t>
      </w:r>
      <w:proofErr w:type="spellStart"/>
      <w:r>
        <w:rPr>
          <w:rFonts w:ascii="Times New Roman" w:hAnsi="Times New Roman" w:cs="Times New Roman"/>
        </w:rPr>
        <w:t>fibres</w:t>
      </w:r>
      <w:proofErr w:type="spellEnd"/>
      <w:r>
        <w:rPr>
          <w:rFonts w:ascii="Times New Roman" w:hAnsi="Times New Roman" w:cs="Times New Roman"/>
        </w:rPr>
        <w:t xml:space="preserve"> so pain sensation can no longer be conduct</w:t>
      </w:r>
      <w:r w:rsidR="00D603AE">
        <w:rPr>
          <w:rFonts w:ascii="Times New Roman" w:hAnsi="Times New Roman" w:cs="Times New Roman"/>
        </w:rPr>
        <w:t>ed.</w:t>
      </w:r>
    </w:p>
    <w:p w:rsidR="00E06110" w:rsidRDefault="00E06110" w:rsidP="00EC355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Short-live. NS regenerates rapidly/ worsen pain damages NS</w:t>
      </w:r>
    </w:p>
    <w:p w:rsidR="00D603AE" w:rsidRPr="00024B15" w:rsidRDefault="00D603AE" w:rsidP="00D603AE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024B15">
        <w:rPr>
          <w:rFonts w:ascii="Times New Roman" w:hAnsi="Times New Roman" w:cs="Times New Roman"/>
          <w:b/>
          <w:color w:val="AF8B13" w:themeColor="accent3" w:themeShade="BF"/>
        </w:rPr>
        <w:t xml:space="preserve">Sensory Control of Pain </w:t>
      </w:r>
    </w:p>
    <w:p w:rsidR="00D603AE" w:rsidRDefault="00D603AE" w:rsidP="00EC355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proofErr w:type="spellStart"/>
      <w:r w:rsidRPr="00E06110">
        <w:rPr>
          <w:rFonts w:ascii="Times New Roman" w:hAnsi="Times New Roman" w:cs="Times New Roman"/>
          <w:b/>
        </w:rPr>
        <w:t>Counterirritation</w:t>
      </w:r>
      <w:proofErr w:type="spellEnd"/>
      <w:r w:rsidRPr="00E06110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inhibit pain in one part of body </w:t>
      </w:r>
      <w:proofErr w:type="spellStart"/>
      <w:r>
        <w:rPr>
          <w:rFonts w:ascii="Times New Roman" w:hAnsi="Times New Roman" w:cs="Times New Roman"/>
        </w:rPr>
        <w:t>stim</w:t>
      </w:r>
      <w:proofErr w:type="spellEnd"/>
      <w:r>
        <w:rPr>
          <w:rFonts w:ascii="Times New Roman" w:hAnsi="Times New Roman" w:cs="Times New Roman"/>
        </w:rPr>
        <w:t xml:space="preserve">. Irritate another area, </w:t>
      </w:r>
      <w:proofErr w:type="spellStart"/>
      <w:r>
        <w:rPr>
          <w:rFonts w:ascii="Times New Roman" w:hAnsi="Times New Roman" w:cs="Times New Roman"/>
        </w:rPr>
        <w:t>counterirritation</w:t>
      </w:r>
      <w:proofErr w:type="spellEnd"/>
      <w:r>
        <w:rPr>
          <w:rFonts w:ascii="Times New Roman" w:hAnsi="Times New Roman" w:cs="Times New Roman"/>
        </w:rPr>
        <w:t xml:space="preserve"> produces </w:t>
      </w:r>
      <w:proofErr w:type="spellStart"/>
      <w:r>
        <w:rPr>
          <w:rFonts w:ascii="Times New Roman" w:hAnsi="Times New Roman" w:cs="Times New Roman"/>
        </w:rPr>
        <w:t>surpresses</w:t>
      </w:r>
      <w:proofErr w:type="spellEnd"/>
      <w:r>
        <w:rPr>
          <w:rFonts w:ascii="Times New Roman" w:hAnsi="Times New Roman" w:cs="Times New Roman"/>
        </w:rPr>
        <w:t xml:space="preserve"> pain to some extent</w:t>
      </w:r>
    </w:p>
    <w:p w:rsidR="00D603AE" w:rsidRDefault="00D603AE" w:rsidP="00EC355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Electrode near nerve fiber enter spinal cord. Delivers mild electrical stimulus to sp</w:t>
      </w:r>
      <w:r w:rsidR="00E06110">
        <w:rPr>
          <w:rFonts w:ascii="Times New Roman" w:hAnsi="Times New Roman" w:cs="Times New Roman"/>
        </w:rPr>
        <w:t>ine, thus inhibiting pain</w:t>
      </w:r>
    </w:p>
    <w:p w:rsidR="00E06110" w:rsidRDefault="00E06110" w:rsidP="00E06110">
      <w:pPr>
        <w:rPr>
          <w:rFonts w:ascii="Times New Roman" w:hAnsi="Times New Roman" w:cs="Times New Roman"/>
          <w:b/>
        </w:rPr>
      </w:pPr>
      <w:r w:rsidRPr="00E06110">
        <w:rPr>
          <w:rFonts w:ascii="Times New Roman" w:hAnsi="Times New Roman" w:cs="Times New Roman"/>
          <w:b/>
          <w:color w:val="AF8B13" w:themeColor="accent3" w:themeShade="BF"/>
        </w:rPr>
        <w:t xml:space="preserve">Exercise </w:t>
      </w:r>
    </w:p>
    <w:p w:rsidR="00E06110" w:rsidRPr="00E06110" w:rsidRDefault="00E06110" w:rsidP="00EC355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Used to treat chronic pain, told to avoid strain </w:t>
      </w:r>
      <w:proofErr w:type="gramStart"/>
      <w:r>
        <w:rPr>
          <w:rFonts w:ascii="Times New Roman" w:hAnsi="Times New Roman" w:cs="Times New Roman"/>
        </w:rPr>
        <w:t>but !</w:t>
      </w:r>
      <w:proofErr w:type="gramEnd"/>
      <w:r>
        <w:rPr>
          <w:rFonts w:ascii="Times New Roman" w:hAnsi="Times New Roman" w:cs="Times New Roman"/>
        </w:rPr>
        <w:t xml:space="preserve"> triggers release </w:t>
      </w:r>
      <w:proofErr w:type="spellStart"/>
      <w:r>
        <w:rPr>
          <w:rFonts w:ascii="Times New Roman" w:hAnsi="Times New Roman" w:cs="Times New Roman"/>
        </w:rPr>
        <w:t>opiods</w:t>
      </w:r>
      <w:proofErr w:type="spellEnd"/>
      <w:r>
        <w:rPr>
          <w:rFonts w:ascii="Times New Roman" w:hAnsi="Times New Roman" w:cs="Times New Roman"/>
        </w:rPr>
        <w:t>, natural pain killers</w:t>
      </w:r>
    </w:p>
    <w:p w:rsidR="00D603AE" w:rsidRPr="00024B15" w:rsidRDefault="00757541" w:rsidP="00757541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024B15">
        <w:rPr>
          <w:rFonts w:ascii="Times New Roman" w:hAnsi="Times New Roman" w:cs="Times New Roman"/>
          <w:b/>
          <w:color w:val="AF8B13" w:themeColor="accent3" w:themeShade="BF"/>
        </w:rPr>
        <w:t>Biofeedback</w:t>
      </w:r>
    </w:p>
    <w:p w:rsidR="00757541" w:rsidRDefault="00757541" w:rsidP="00EC355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 of achievin</w:t>
      </w:r>
      <w:r w:rsidR="00E06110">
        <w:rPr>
          <w:rFonts w:ascii="Times New Roman" w:hAnsi="Times New Roman" w:cs="Times New Roman"/>
        </w:rPr>
        <w:t>g control over bodily processes</w:t>
      </w:r>
      <w:r>
        <w:rPr>
          <w:rFonts w:ascii="Times New Roman" w:hAnsi="Times New Roman" w:cs="Times New Roman"/>
        </w:rPr>
        <w:t xml:space="preserve">, operant </w:t>
      </w:r>
      <w:r w:rsidR="00024B15">
        <w:rPr>
          <w:rFonts w:ascii="Times New Roman" w:hAnsi="Times New Roman" w:cs="Times New Roman"/>
        </w:rPr>
        <w:t>learning</w:t>
      </w:r>
      <w:r>
        <w:rPr>
          <w:rFonts w:ascii="Times New Roman" w:hAnsi="Times New Roman" w:cs="Times New Roman"/>
        </w:rPr>
        <w:t xml:space="preserve"> process bloody function brought under control, blood pressure, heart rate.</w:t>
      </w:r>
    </w:p>
    <w:p w:rsidR="00757541" w:rsidRDefault="00757541" w:rsidP="00EC355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in techniques that involve relaxation,</w:t>
      </w:r>
      <w:r w:rsidR="00E06110">
        <w:rPr>
          <w:rFonts w:ascii="Times New Roman" w:hAnsi="Times New Roman" w:cs="Times New Roman"/>
        </w:rPr>
        <w:t xml:space="preserve"> after monitoring,</w:t>
      </w:r>
      <w:r>
        <w:rPr>
          <w:rFonts w:ascii="Times New Roman" w:hAnsi="Times New Roman" w:cs="Times New Roman"/>
        </w:rPr>
        <w:t xml:space="preserve"> less expensive</w:t>
      </w:r>
      <w:r w:rsidR="00E06110">
        <w:rPr>
          <w:rFonts w:ascii="Times New Roman" w:hAnsi="Times New Roman" w:cs="Times New Roman"/>
        </w:rPr>
        <w:t xml:space="preserve"> (trial and Error) </w:t>
      </w:r>
    </w:p>
    <w:p w:rsidR="00757541" w:rsidRPr="00E06110" w:rsidRDefault="00E06110" w:rsidP="006209E7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E06110">
        <w:rPr>
          <w:rFonts w:ascii="Times New Roman" w:hAnsi="Times New Roman" w:cs="Times New Roman"/>
          <w:b/>
          <w:color w:val="AF8B13" w:themeColor="accent3" w:themeShade="BF"/>
        </w:rPr>
        <w:t>Relaxation</w:t>
      </w:r>
      <w:r w:rsidR="006209E7" w:rsidRPr="00E06110">
        <w:rPr>
          <w:rFonts w:ascii="Times New Roman" w:hAnsi="Times New Roman" w:cs="Times New Roman"/>
          <w:b/>
          <w:color w:val="AF8B13" w:themeColor="accent3" w:themeShade="BF"/>
        </w:rPr>
        <w:t xml:space="preserve"> Techniques</w:t>
      </w:r>
    </w:p>
    <w:p w:rsidR="006209E7" w:rsidRDefault="006209E7" w:rsidP="00EC355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Developed to treat anxiety related disorders</w:t>
      </w:r>
    </w:p>
    <w:p w:rsidR="006209E7" w:rsidRDefault="006209E7" w:rsidP="00EC355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shift his or her body into a state of low arousal by progressively relaxing parts of the body</w:t>
      </w:r>
      <w:r w:rsidR="00E06110">
        <w:rPr>
          <w:rFonts w:ascii="Times New Roman" w:hAnsi="Times New Roman" w:cs="Times New Roman"/>
        </w:rPr>
        <w:t xml:space="preserve"> </w:t>
      </w:r>
      <w:r w:rsidR="00E06110" w:rsidRPr="00E06110">
        <w:rPr>
          <w:rFonts w:ascii="Times New Roman" w:hAnsi="Times New Roman" w:cs="Times New Roman"/>
        </w:rPr>
        <w:sym w:font="Wingdings" w:char="F0E0"/>
      </w:r>
      <w:r w:rsidR="00E06110">
        <w:rPr>
          <w:rFonts w:ascii="Times New Roman" w:hAnsi="Times New Roman" w:cs="Times New Roman"/>
        </w:rPr>
        <w:t xml:space="preserve"> increases endogenous opioids?</w:t>
      </w:r>
      <w:r>
        <w:rPr>
          <w:rFonts w:ascii="Times New Roman" w:hAnsi="Times New Roman" w:cs="Times New Roman"/>
        </w:rPr>
        <w:t xml:space="preserve"> </w:t>
      </w:r>
    </w:p>
    <w:p w:rsidR="006209E7" w:rsidRDefault="006209E7" w:rsidP="00EC355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Controlled breathing, component of relaxation</w:t>
      </w:r>
    </w:p>
    <w:p w:rsidR="006209E7" w:rsidRDefault="006209E7" w:rsidP="00EC355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attention on something simple, word” Om” or item</w:t>
      </w:r>
    </w:p>
    <w:p w:rsidR="00E06110" w:rsidRDefault="00E06110" w:rsidP="00EC355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Used with other treatments </w:t>
      </w:r>
    </w:p>
    <w:p w:rsidR="006209E7" w:rsidRPr="00E06110" w:rsidRDefault="006209E7" w:rsidP="006209E7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E06110">
        <w:rPr>
          <w:rFonts w:ascii="Times New Roman" w:hAnsi="Times New Roman" w:cs="Times New Roman"/>
          <w:b/>
          <w:color w:val="AF8B13" w:themeColor="accent3" w:themeShade="BF"/>
        </w:rPr>
        <w:t>Hypnosis</w:t>
      </w:r>
    </w:p>
    <w:p w:rsidR="006209E7" w:rsidRDefault="006209E7" w:rsidP="00EC355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Misunderstood, is termed </w:t>
      </w:r>
      <w:proofErr w:type="spellStart"/>
      <w:r>
        <w:rPr>
          <w:rFonts w:ascii="Times New Roman" w:hAnsi="Times New Roman" w:cs="Times New Roman"/>
        </w:rPr>
        <w:t>hyno</w:t>
      </w:r>
      <w:proofErr w:type="spellEnd"/>
      <w:r>
        <w:rPr>
          <w:rFonts w:ascii="Times New Roman" w:hAnsi="Times New Roman" w:cs="Times New Roman"/>
        </w:rPr>
        <w:t>-analgesia</w:t>
      </w:r>
    </w:p>
    <w:p w:rsidR="006209E7" w:rsidRDefault="006209E7" w:rsidP="00EC355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Several relaxation techniques are brought into it</w:t>
      </w:r>
    </w:p>
    <w:p w:rsidR="006209E7" w:rsidRDefault="006209E7" w:rsidP="00EC355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relaxation, </w:t>
      </w:r>
      <w:r w:rsidR="00C74B53">
        <w:rPr>
          <w:rFonts w:ascii="Times New Roman" w:hAnsi="Times New Roman" w:cs="Times New Roman"/>
        </w:rPr>
        <w:t xml:space="preserve">told that hypnosis can reduce pain, is a distraction, given pain killers, </w:t>
      </w:r>
    </w:p>
    <w:p w:rsidR="00C74B53" w:rsidRDefault="00C74B53" w:rsidP="00EC355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Relaxation, reinterpretation, distraction, drugs.</w:t>
      </w:r>
    </w:p>
    <w:p w:rsidR="00C74B53" w:rsidRPr="009A4724" w:rsidRDefault="00C74B53" w:rsidP="00C74B53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>Acupuncture</w:t>
      </w:r>
    </w:p>
    <w:p w:rsidR="00C74B53" w:rsidRDefault="00C74B53" w:rsidP="00EC355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Long thin needles inserted into specially designed areas of body </w:t>
      </w:r>
      <w:proofErr w:type="spellStart"/>
      <w:r>
        <w:rPr>
          <w:rFonts w:ascii="Times New Roman" w:hAnsi="Times New Roman" w:cs="Times New Roman"/>
        </w:rPr>
        <w:t>influ</w:t>
      </w:r>
      <w:proofErr w:type="spellEnd"/>
      <w:r>
        <w:rPr>
          <w:rFonts w:ascii="Times New Roman" w:hAnsi="Times New Roman" w:cs="Times New Roman"/>
        </w:rPr>
        <w:t>. Area of disorder</w:t>
      </w:r>
    </w:p>
    <w:p w:rsidR="00C74B53" w:rsidRDefault="00C74B53" w:rsidP="00EC355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sure if it is placebo effect or not.</w:t>
      </w:r>
      <w:r w:rsidR="009A4724">
        <w:rPr>
          <w:rFonts w:ascii="Times New Roman" w:hAnsi="Times New Roman" w:cs="Times New Roman"/>
        </w:rPr>
        <w:t xml:space="preserve"> Reduce anxiety </w:t>
      </w:r>
      <w:r w:rsidR="009A4724" w:rsidRPr="009A4724">
        <w:rPr>
          <w:rFonts w:ascii="Times New Roman" w:hAnsi="Times New Roman" w:cs="Times New Roman"/>
        </w:rPr>
        <w:sym w:font="Wingdings" w:char="F0E0"/>
      </w:r>
      <w:r w:rsidR="009A4724">
        <w:rPr>
          <w:rFonts w:ascii="Times New Roman" w:hAnsi="Times New Roman" w:cs="Times New Roman"/>
        </w:rPr>
        <w:t xml:space="preserve"> reduces pain. May receive drugs. Direction with needles?</w:t>
      </w:r>
    </w:p>
    <w:p w:rsidR="00C74B53" w:rsidRPr="009A4724" w:rsidRDefault="00C74B53" w:rsidP="00C74B53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 xml:space="preserve">Distraction </w:t>
      </w:r>
    </w:p>
    <w:p w:rsidR="00C74B53" w:rsidRDefault="00C74B53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Sports injury</w:t>
      </w:r>
    </w:p>
    <w:p w:rsidR="00C74B53" w:rsidRDefault="00C74B53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favorite</w:t>
      </w:r>
      <w:r w:rsidR="00000C5A">
        <w:rPr>
          <w:rFonts w:ascii="Times New Roman" w:hAnsi="Times New Roman" w:cs="Times New Roman"/>
        </w:rPr>
        <w:t xml:space="preserve"> music reduce pain</w:t>
      </w:r>
      <w:r>
        <w:rPr>
          <w:rFonts w:ascii="Times New Roman" w:hAnsi="Times New Roman" w:cs="Times New Roman"/>
        </w:rPr>
        <w:t>?</w:t>
      </w:r>
    </w:p>
    <w:p w:rsidR="00C74B53" w:rsidRDefault="009A4724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Electro acupuncture </w:t>
      </w:r>
      <w:proofErr w:type="spellStart"/>
      <w:r>
        <w:rPr>
          <w:rFonts w:ascii="Times New Roman" w:hAnsi="Times New Roman" w:cs="Times New Roman"/>
        </w:rPr>
        <w:t>MacMasters</w:t>
      </w:r>
      <w:proofErr w:type="spellEnd"/>
      <w:r w:rsidR="00C74B53">
        <w:rPr>
          <w:rFonts w:ascii="Times New Roman" w:hAnsi="Times New Roman" w:cs="Times New Roman"/>
        </w:rPr>
        <w:t xml:space="preserve"> meets </w:t>
      </w:r>
      <w:proofErr w:type="gramStart"/>
      <w:r>
        <w:rPr>
          <w:rFonts w:ascii="Times New Roman" w:hAnsi="Times New Roman" w:cs="Times New Roman"/>
        </w:rPr>
        <w:t>East</w:t>
      </w:r>
      <w:proofErr w:type="gramEnd"/>
      <w:r>
        <w:rPr>
          <w:rFonts w:ascii="Times New Roman" w:hAnsi="Times New Roman" w:cs="Times New Roman"/>
        </w:rPr>
        <w:t>.</w:t>
      </w:r>
      <w:r w:rsidR="00C74B53">
        <w:rPr>
          <w:rFonts w:ascii="Times New Roman" w:hAnsi="Times New Roman" w:cs="Times New Roman"/>
        </w:rPr>
        <w:t xml:space="preserve"> </w:t>
      </w:r>
    </w:p>
    <w:p w:rsidR="00000C5A" w:rsidRPr="009A4724" w:rsidRDefault="00000C5A" w:rsidP="00000C5A">
      <w:pPr>
        <w:rPr>
          <w:rFonts w:ascii="Times New Roman" w:hAnsi="Times New Roman" w:cs="Times New Roman"/>
          <w:b/>
          <w:color w:val="AF8B13" w:themeColor="accent3" w:themeShade="BF"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>Guided imagery</w:t>
      </w:r>
    </w:p>
    <w:p w:rsidR="00000C5A" w:rsidRDefault="00000C5A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Instructed to conjure a picture in  mind, encouraged to visualized peaceful, unchanging scene</w:t>
      </w:r>
    </w:p>
    <w:p w:rsidR="00000C5A" w:rsidRDefault="00000C5A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Used for childbirth or radiation therapy. </w:t>
      </w:r>
    </w:p>
    <w:p w:rsidR="001F0512" w:rsidRDefault="001F0512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combative type of imagery = imagines more aggressive scene as way of soothing pain. </w:t>
      </w:r>
    </w:p>
    <w:p w:rsidR="001F0512" w:rsidRDefault="001F0512" w:rsidP="00EC355F">
      <w:pPr>
        <w:pStyle w:val="ListParagraph"/>
        <w:numPr>
          <w:ilvl w:val="0"/>
          <w:numId w:val="21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does guided </w:t>
      </w:r>
      <w:r w:rsidR="009A4724">
        <w:rPr>
          <w:rFonts w:ascii="Times New Roman" w:hAnsi="Times New Roman" w:cs="Times New Roman"/>
        </w:rPr>
        <w:t>imagery</w:t>
      </w:r>
      <w:r>
        <w:rPr>
          <w:rFonts w:ascii="Times New Roman" w:hAnsi="Times New Roman" w:cs="Times New Roman"/>
        </w:rPr>
        <w:t xml:space="preserve"> do?</w:t>
      </w:r>
    </w:p>
    <w:p w:rsidR="001F0512" w:rsidRDefault="001F0512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Aggressive imagery distracts, put body in state of arousal, </w:t>
      </w:r>
      <w:proofErr w:type="gramStart"/>
      <w:r>
        <w:rPr>
          <w:rFonts w:ascii="Times New Roman" w:hAnsi="Times New Roman" w:cs="Times New Roman"/>
        </w:rPr>
        <w:t>inhibits</w:t>
      </w:r>
      <w:proofErr w:type="gramEnd"/>
      <w:r>
        <w:rPr>
          <w:rFonts w:ascii="Times New Roman" w:hAnsi="Times New Roman" w:cs="Times New Roman"/>
        </w:rPr>
        <w:t xml:space="preserve"> pain.</w:t>
      </w:r>
    </w:p>
    <w:p w:rsidR="001F0512" w:rsidRDefault="001F0512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Positive and aggressive </w:t>
      </w:r>
      <w:r w:rsidR="009A4724">
        <w:rPr>
          <w:rFonts w:ascii="Times New Roman" w:hAnsi="Times New Roman" w:cs="Times New Roman"/>
        </w:rPr>
        <w:t>imagery control pai</w:t>
      </w:r>
      <w:r>
        <w:rPr>
          <w:rFonts w:ascii="Times New Roman" w:hAnsi="Times New Roman" w:cs="Times New Roman"/>
        </w:rPr>
        <w:t xml:space="preserve">n through same mechanism; relax, distract, (1) focus on single unchanging </w:t>
      </w:r>
      <w:proofErr w:type="spellStart"/>
      <w:r>
        <w:rPr>
          <w:rFonts w:ascii="Times New Roman" w:hAnsi="Times New Roman" w:cs="Times New Roman"/>
        </w:rPr>
        <w:t>stim</w:t>
      </w:r>
      <w:proofErr w:type="spellEnd"/>
      <w:r>
        <w:rPr>
          <w:rFonts w:ascii="Times New Roman" w:hAnsi="Times New Roman" w:cs="Times New Roman"/>
        </w:rPr>
        <w:t xml:space="preserve"> / (2) diverts to dramatic scene</w:t>
      </w:r>
    </w:p>
    <w:p w:rsidR="001F0512" w:rsidRDefault="001F0512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Effective in some </w:t>
      </w:r>
      <w:r w:rsidR="009A4724">
        <w:rPr>
          <w:rFonts w:ascii="Times New Roman" w:hAnsi="Times New Roman" w:cs="Times New Roman"/>
        </w:rPr>
        <w:t>pharmacologic</w:t>
      </w:r>
      <w:r>
        <w:rPr>
          <w:rFonts w:ascii="Times New Roman" w:hAnsi="Times New Roman" w:cs="Times New Roman"/>
        </w:rPr>
        <w:t xml:space="preserve"> </w:t>
      </w:r>
      <w:r w:rsidR="009A4724">
        <w:rPr>
          <w:rFonts w:ascii="Times New Roman" w:hAnsi="Times New Roman" w:cs="Times New Roman"/>
        </w:rPr>
        <w:t>treatments</w:t>
      </w:r>
    </w:p>
    <w:p w:rsidR="001F0512" w:rsidRPr="009A4724" w:rsidRDefault="001F0512" w:rsidP="001F0512">
      <w:pPr>
        <w:pStyle w:val="ListParagraph"/>
        <w:ind w:left="0"/>
        <w:rPr>
          <w:rFonts w:ascii="Times New Roman" w:hAnsi="Times New Roman" w:cs="Times New Roman"/>
          <w:b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>Additional Cognitive Techniques to Control Pain</w:t>
      </w:r>
    </w:p>
    <w:p w:rsidR="001F0512" w:rsidRDefault="001F0512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Encourage </w:t>
      </w:r>
      <w:r w:rsidR="009A4724">
        <w:rPr>
          <w:rFonts w:ascii="Times New Roman" w:hAnsi="Times New Roman" w:cs="Times New Roman"/>
        </w:rPr>
        <w:t>patients</w:t>
      </w:r>
      <w:r w:rsidR="00FB32BB">
        <w:rPr>
          <w:rFonts w:ascii="Times New Roman" w:hAnsi="Times New Roman" w:cs="Times New Roman"/>
        </w:rPr>
        <w:t xml:space="preserve"> to re-imagine problem from overwhelming to MANAGABLE ( must be manageable)</w:t>
      </w:r>
    </w:p>
    <w:p w:rsidR="00FB32BB" w:rsidRDefault="00FB32BB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Told to go from passive recipient of pain to an active and </w:t>
      </w:r>
      <w:r w:rsidR="009A4724">
        <w:rPr>
          <w:rFonts w:ascii="Times New Roman" w:hAnsi="Times New Roman" w:cs="Times New Roman"/>
        </w:rPr>
        <w:t>competent</w:t>
      </w:r>
      <w:r>
        <w:rPr>
          <w:rFonts w:ascii="Times New Roman" w:hAnsi="Times New Roman" w:cs="Times New Roman"/>
        </w:rPr>
        <w:t xml:space="preserve"> person who aid in control own </w:t>
      </w:r>
      <w:proofErr w:type="gramStart"/>
      <w:r>
        <w:rPr>
          <w:rFonts w:ascii="Times New Roman" w:hAnsi="Times New Roman" w:cs="Times New Roman"/>
        </w:rPr>
        <w:t>pain .</w:t>
      </w:r>
      <w:proofErr w:type="gramEnd"/>
    </w:p>
    <w:p w:rsidR="00FB32BB" w:rsidRDefault="00FB32BB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Promotes </w:t>
      </w:r>
      <w:r w:rsidR="009A4724">
        <w:rPr>
          <w:rFonts w:ascii="Times New Roman" w:hAnsi="Times New Roman" w:cs="Times New Roman"/>
        </w:rPr>
        <w:t>self-efficacy</w:t>
      </w:r>
      <w:r>
        <w:rPr>
          <w:rFonts w:ascii="Times New Roman" w:hAnsi="Times New Roman" w:cs="Times New Roman"/>
        </w:rPr>
        <w:t xml:space="preserve">, help patients making them more likely to monitor their progress and feeling </w:t>
      </w:r>
    </w:p>
    <w:p w:rsidR="00FB32BB" w:rsidRDefault="00FB32BB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Upbeat </w:t>
      </w:r>
      <w:r w:rsidR="009A4724">
        <w:rPr>
          <w:rFonts w:ascii="Times New Roman" w:hAnsi="Times New Roman" w:cs="Times New Roman"/>
        </w:rPr>
        <w:t>self-talk</w:t>
      </w:r>
      <w:r>
        <w:rPr>
          <w:rFonts w:ascii="Times New Roman" w:hAnsi="Times New Roman" w:cs="Times New Roman"/>
        </w:rPr>
        <w:t xml:space="preserve"> increases likelihood interventions will be successful.</w:t>
      </w:r>
    </w:p>
    <w:p w:rsidR="00FB32BB" w:rsidRPr="009A4724" w:rsidRDefault="00FB32BB" w:rsidP="00FB32BB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 xml:space="preserve">How is Chronic Pain </w:t>
      </w:r>
      <w:r w:rsidR="009A4724" w:rsidRPr="009A4724">
        <w:rPr>
          <w:rFonts w:ascii="Times New Roman" w:hAnsi="Times New Roman" w:cs="Times New Roman"/>
          <w:b/>
          <w:color w:val="AF8B13" w:themeColor="accent3" w:themeShade="BF"/>
        </w:rPr>
        <w:t>Managed?</w:t>
      </w:r>
    </w:p>
    <w:p w:rsidR="00FB32BB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Combination of techniques. No one techniques stands out. </w:t>
      </w:r>
    </w:p>
    <w:p w:rsidR="00403B91" w:rsidRPr="009A4724" w:rsidRDefault="00403B91" w:rsidP="00403B91">
      <w:pPr>
        <w:pStyle w:val="ListParagraph"/>
        <w:ind w:left="0"/>
        <w:rPr>
          <w:rFonts w:ascii="Times New Roman" w:hAnsi="Times New Roman" w:cs="Times New Roman"/>
          <w:b/>
          <w:color w:val="AF8B13" w:themeColor="accent3" w:themeShade="BF"/>
        </w:rPr>
      </w:pPr>
      <w:r w:rsidRPr="009A4724">
        <w:rPr>
          <w:rFonts w:ascii="Times New Roman" w:hAnsi="Times New Roman" w:cs="Times New Roman"/>
          <w:b/>
          <w:color w:val="AF8B13" w:themeColor="accent3" w:themeShade="BF"/>
        </w:rPr>
        <w:t>Pain Management programs</w:t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Clinics that provide clients a range of the pain management techniques</w:t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Coordination of treatment options. </w:t>
      </w:r>
    </w:p>
    <w:p w:rsidR="00000C5A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Long waitlists </w:t>
      </w:r>
      <w:r w:rsidRPr="00403B91">
        <w:rPr>
          <w:rFonts w:ascii="Times New Roman" w:hAnsi="Times New Roman" w:cs="Times New Roman"/>
        </w:rPr>
        <w:sym w:font="Wingdings" w:char="F04C"/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Often interdisciplinary utilizing skills of neurologists, psychiatrists and physicians goals of program to reduce pain, get people active and lead </w:t>
      </w:r>
      <w:proofErr w:type="spellStart"/>
      <w:r>
        <w:rPr>
          <w:rFonts w:ascii="Times New Roman" w:hAnsi="Times New Roman" w:cs="Times New Roman"/>
        </w:rPr>
        <w:t>meaningfull</w:t>
      </w:r>
      <w:proofErr w:type="spellEnd"/>
      <w:r>
        <w:rPr>
          <w:rFonts w:ascii="Times New Roman" w:hAnsi="Times New Roman" w:cs="Times New Roman"/>
        </w:rPr>
        <w:t xml:space="preserve"> lives. </w:t>
      </w:r>
    </w:p>
    <w:p w:rsidR="00403B91" w:rsidRPr="009A4724" w:rsidRDefault="00403B91" w:rsidP="00403B91">
      <w:pPr>
        <w:pStyle w:val="ListParagraph"/>
        <w:ind w:left="0"/>
        <w:rPr>
          <w:rFonts w:ascii="Times New Roman" w:hAnsi="Times New Roman" w:cs="Times New Roman"/>
          <w:b/>
        </w:rPr>
      </w:pPr>
      <w:r w:rsidRPr="009A4724">
        <w:rPr>
          <w:rFonts w:ascii="Times New Roman" w:hAnsi="Times New Roman" w:cs="Times New Roman"/>
          <w:b/>
        </w:rPr>
        <w:t>Initial evaluation</w:t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Patients given qualitative and quantitative assessments of pain </w:t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Functional statuses assessed </w:t>
      </w:r>
      <w:proofErr w:type="spellStart"/>
      <w:r>
        <w:rPr>
          <w:rFonts w:ascii="Times New Roman" w:hAnsi="Times New Roman" w:cs="Times New Roman"/>
        </w:rPr>
        <w:t>i.e</w:t>
      </w:r>
      <w:proofErr w:type="spellEnd"/>
      <w:r>
        <w:rPr>
          <w:rFonts w:ascii="Times New Roman" w:hAnsi="Times New Roman" w:cs="Times New Roman"/>
        </w:rPr>
        <w:t>: work status</w:t>
      </w:r>
    </w:p>
    <w:p w:rsidR="00403B91" w:rsidRDefault="00403B91" w:rsidP="00EC355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Seeing how patients coped helps with treatment goals</w:t>
      </w:r>
    </w:p>
    <w:p w:rsidR="00403B91" w:rsidRPr="009A4724" w:rsidRDefault="00403B91" w:rsidP="00403B91">
      <w:pPr>
        <w:pStyle w:val="ListParagraph"/>
        <w:ind w:left="0"/>
        <w:rPr>
          <w:rFonts w:ascii="Times New Roman" w:hAnsi="Times New Roman" w:cs="Times New Roman"/>
          <w:b/>
        </w:rPr>
      </w:pPr>
      <w:r w:rsidRPr="009A4724">
        <w:rPr>
          <w:rFonts w:ascii="Times New Roman" w:hAnsi="Times New Roman" w:cs="Times New Roman"/>
          <w:b/>
        </w:rPr>
        <w:t xml:space="preserve">Individualized treatment </w:t>
      </w:r>
    </w:p>
    <w:p w:rsidR="00403B91" w:rsidRDefault="00403B91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Programs are structured around patient’s goals such as decreasing pain, returning to work, reducing meds.</w:t>
      </w:r>
    </w:p>
    <w:p w:rsidR="00403B91" w:rsidRDefault="00403B91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Developing self-management approach important as it leads to feeling of self-efficacy which reduces pain severity. </w:t>
      </w:r>
    </w:p>
    <w:p w:rsidR="00403B91" w:rsidRPr="009A4724" w:rsidRDefault="00403B91" w:rsidP="00403B91">
      <w:pPr>
        <w:pStyle w:val="ListParagraph"/>
        <w:ind w:left="0"/>
        <w:rPr>
          <w:rFonts w:ascii="Times New Roman" w:hAnsi="Times New Roman" w:cs="Times New Roman"/>
          <w:b/>
        </w:rPr>
      </w:pPr>
      <w:r w:rsidRPr="009A4724">
        <w:rPr>
          <w:rFonts w:ascii="Times New Roman" w:hAnsi="Times New Roman" w:cs="Times New Roman"/>
          <w:b/>
        </w:rPr>
        <w:t>Components of chronic pain management programs</w:t>
      </w:r>
    </w:p>
    <w:p w:rsidR="00403B91" w:rsidRDefault="00403B91" w:rsidP="00EC355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Patients educated about nature of illness, medication, depression as consequence of pain, </w:t>
      </w:r>
      <w:proofErr w:type="spellStart"/>
      <w:r>
        <w:rPr>
          <w:rFonts w:ascii="Times New Roman" w:hAnsi="Times New Roman" w:cs="Times New Roman"/>
        </w:rPr>
        <w:t>non pharma</w:t>
      </w:r>
      <w:proofErr w:type="spellEnd"/>
      <w:r>
        <w:rPr>
          <w:rFonts w:ascii="Times New Roman" w:hAnsi="Times New Roman" w:cs="Times New Roman"/>
        </w:rPr>
        <w:t xml:space="preserve"> pain control and relaxation techniques</w:t>
      </w:r>
    </w:p>
    <w:p w:rsidR="00403B91" w:rsidRDefault="00403B91" w:rsidP="00EC355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Pain</w:t>
      </w:r>
      <w:r w:rsidR="009A4724">
        <w:rPr>
          <w:rFonts w:ascii="Times New Roman" w:hAnsi="Times New Roman" w:cs="Times New Roman"/>
        </w:rPr>
        <w:t xml:space="preserve"> redu</w:t>
      </w:r>
      <w:r>
        <w:rPr>
          <w:rFonts w:ascii="Times New Roman" w:hAnsi="Times New Roman" w:cs="Times New Roman"/>
        </w:rPr>
        <w:t>ction management taught: i.e. relaxation, biofeedback</w:t>
      </w:r>
    </w:p>
    <w:p w:rsidR="00403B91" w:rsidRDefault="00403B91" w:rsidP="00EC355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Cognitive </w:t>
      </w:r>
      <w:r w:rsidR="009A4724">
        <w:rPr>
          <w:rFonts w:ascii="Times New Roman" w:hAnsi="Times New Roman" w:cs="Times New Roman"/>
        </w:rPr>
        <w:t>behavioral</w:t>
      </w:r>
      <w:r>
        <w:rPr>
          <w:rFonts w:ascii="Times New Roman" w:hAnsi="Times New Roman" w:cs="Times New Roman"/>
        </w:rPr>
        <w:t xml:space="preserve"> approached taught to reduce negative </w:t>
      </w:r>
      <w:r w:rsidR="009A4724">
        <w:rPr>
          <w:rFonts w:ascii="Times New Roman" w:hAnsi="Times New Roman" w:cs="Times New Roman"/>
        </w:rPr>
        <w:t>self-talk</w:t>
      </w:r>
      <w:r>
        <w:rPr>
          <w:rFonts w:ascii="Times New Roman" w:hAnsi="Times New Roman" w:cs="Times New Roman"/>
        </w:rPr>
        <w:t xml:space="preserve"> = make it wor</w:t>
      </w:r>
      <w:r w:rsidR="009A4724">
        <w:rPr>
          <w:rFonts w:ascii="Times New Roman" w:hAnsi="Times New Roman" w:cs="Times New Roman"/>
        </w:rPr>
        <w:t>s</w:t>
      </w:r>
      <w:r w:rsidR="00781C83">
        <w:rPr>
          <w:rFonts w:ascii="Times New Roman" w:hAnsi="Times New Roman" w:cs="Times New Roman"/>
        </w:rPr>
        <w:t>e</w:t>
      </w:r>
    </w:p>
    <w:p w:rsidR="0033702E" w:rsidRDefault="0033702E" w:rsidP="00EC355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Relapse prevention strategies taught as studies show relapse rated of 30-60 % at end of pain manage. </w:t>
      </w:r>
      <w:proofErr w:type="spellStart"/>
      <w:r>
        <w:rPr>
          <w:rFonts w:ascii="Times New Roman" w:hAnsi="Times New Roman" w:cs="Times New Roman"/>
        </w:rPr>
        <w:t>Prog</w:t>
      </w:r>
      <w:proofErr w:type="spellEnd"/>
      <w:r>
        <w:rPr>
          <w:rFonts w:ascii="Times New Roman" w:hAnsi="Times New Roman" w:cs="Times New Roman"/>
        </w:rPr>
        <w:t>.</w:t>
      </w:r>
    </w:p>
    <w:p w:rsidR="0033702E" w:rsidRPr="009A4724" w:rsidRDefault="0033702E" w:rsidP="0033702E">
      <w:pPr>
        <w:pStyle w:val="ListParagraph"/>
        <w:ind w:left="0"/>
        <w:rPr>
          <w:rFonts w:ascii="Times New Roman" w:hAnsi="Times New Roman" w:cs="Times New Roman"/>
          <w:b/>
        </w:rPr>
      </w:pPr>
      <w:r w:rsidRPr="009A4724">
        <w:rPr>
          <w:rFonts w:ascii="Times New Roman" w:hAnsi="Times New Roman" w:cs="Times New Roman"/>
          <w:b/>
        </w:rPr>
        <w:t>Involvement of family</w:t>
      </w:r>
    </w:p>
    <w:p w:rsidR="0033702E" w:rsidRDefault="0033702E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 with family often in group setting as a family support can sometimes reinforce pain </w:t>
      </w:r>
      <w:r w:rsidR="009A4724">
        <w:rPr>
          <w:rFonts w:ascii="Times New Roman" w:hAnsi="Times New Roman" w:cs="Times New Roman"/>
        </w:rPr>
        <w:t>behaviors</w:t>
      </w:r>
    </w:p>
    <w:p w:rsidR="005B0D41" w:rsidRDefault="0033702E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Study in UBC showed more </w:t>
      </w:r>
      <w:proofErr w:type="spellStart"/>
      <w:r>
        <w:rPr>
          <w:rFonts w:ascii="Times New Roman" w:hAnsi="Times New Roman" w:cs="Times New Roman"/>
        </w:rPr>
        <w:t>individ</w:t>
      </w:r>
      <w:proofErr w:type="spellEnd"/>
      <w:r>
        <w:rPr>
          <w:rFonts w:ascii="Times New Roman" w:hAnsi="Times New Roman" w:cs="Times New Roman"/>
        </w:rPr>
        <w:t xml:space="preserve">. With </w:t>
      </w:r>
      <w:r w:rsidR="009A4724">
        <w:rPr>
          <w:rFonts w:ascii="Times New Roman" w:hAnsi="Times New Roman" w:cs="Times New Roman"/>
        </w:rPr>
        <w:t>arthritis</w:t>
      </w:r>
      <w:r>
        <w:rPr>
          <w:rFonts w:ascii="Times New Roman" w:hAnsi="Times New Roman" w:cs="Times New Roman"/>
        </w:rPr>
        <w:t xml:space="preserve"> were satisfied with spouses more </w:t>
      </w:r>
      <w:r w:rsidR="009A4724">
        <w:rPr>
          <w:rFonts w:ascii="Times New Roman" w:hAnsi="Times New Roman" w:cs="Times New Roman"/>
        </w:rPr>
        <w:t>positive</w:t>
      </w:r>
      <w:r>
        <w:rPr>
          <w:rFonts w:ascii="Times New Roman" w:hAnsi="Times New Roman" w:cs="Times New Roman"/>
        </w:rPr>
        <w:t xml:space="preserve"> response in less </w:t>
      </w:r>
      <w:r w:rsidR="009A4724">
        <w:rPr>
          <w:rFonts w:ascii="Times New Roman" w:hAnsi="Times New Roman" w:cs="Times New Roman"/>
        </w:rPr>
        <w:t>effects</w:t>
      </w:r>
      <w:r>
        <w:rPr>
          <w:rFonts w:ascii="Times New Roman" w:hAnsi="Times New Roman" w:cs="Times New Roman"/>
        </w:rPr>
        <w:t xml:space="preserve"> that their own catastrophizing had on their pain</w:t>
      </w:r>
    </w:p>
    <w:p w:rsidR="005B0D41" w:rsidRPr="003721A9" w:rsidRDefault="005B0D41" w:rsidP="005B0D41">
      <w:pPr>
        <w:pStyle w:val="Heading1"/>
        <w:tabs>
          <w:tab w:val="right" w:pos="9360"/>
        </w:tabs>
        <w:rPr>
          <w:rFonts w:ascii="Times New Roman" w:hAnsi="Times New Roman" w:cs="Times New Roman"/>
          <w:color w:val="00B050"/>
        </w:rPr>
      </w:pPr>
      <w:r w:rsidRPr="003721A9">
        <w:rPr>
          <w:rFonts w:ascii="Times New Roman" w:hAnsi="Times New Roman" w:cs="Times New Roman"/>
          <w:color w:val="00B050"/>
        </w:rPr>
        <w:t xml:space="preserve">Chapter </w:t>
      </w:r>
      <w:r>
        <w:rPr>
          <w:rFonts w:ascii="Times New Roman" w:hAnsi="Times New Roman" w:cs="Times New Roman"/>
          <w:color w:val="00B050"/>
        </w:rPr>
        <w:t>11</w:t>
      </w:r>
      <w:r w:rsidRPr="003721A9">
        <w:rPr>
          <w:rFonts w:ascii="Times New Roman" w:hAnsi="Times New Roman" w:cs="Times New Roman"/>
          <w:color w:val="00B050"/>
        </w:rPr>
        <w:t xml:space="preserve">: </w:t>
      </w:r>
      <w:r>
        <w:rPr>
          <w:rFonts w:ascii="Times New Roman" w:hAnsi="Times New Roman" w:cs="Times New Roman"/>
          <w:color w:val="00B050"/>
        </w:rPr>
        <w:t>Management of Chronic and Terminal Illness</w:t>
      </w:r>
      <w:r w:rsidRPr="003721A9">
        <w:rPr>
          <w:rFonts w:ascii="Times New Roman" w:hAnsi="Times New Roman" w:cs="Times New Roman"/>
          <w:color w:val="00B050"/>
        </w:rPr>
        <w:t xml:space="preserve"> </w:t>
      </w:r>
      <w:r w:rsidRPr="003721A9">
        <w:rPr>
          <w:rFonts w:ascii="Times New Roman" w:hAnsi="Times New Roman" w:cs="Times New Roman"/>
          <w:color w:val="00B050"/>
        </w:rPr>
        <w:tab/>
      </w:r>
    </w:p>
    <w:p w:rsidR="005B0D41" w:rsidRDefault="005B0D41" w:rsidP="005B0D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Chronic illness- illness and disease is used interchangeably. Chronic conditions may not always involve a disease process. Care for people w</w:t>
      </w:r>
      <w:r>
        <w:rPr>
          <w:rFonts w:ascii="Times New Roman" w:hAnsi="Times New Roman" w:cs="Times New Roman"/>
          <w:lang w:val="en-CA"/>
        </w:rPr>
        <w:t>/</w:t>
      </w:r>
      <w:r>
        <w:rPr>
          <w:rFonts w:ascii="Times New Roman" w:hAnsi="Times New Roman" w:cs="Times New Roman"/>
        </w:rPr>
        <w:t xml:space="preserve"> chronic illness accounts for 67% of all health care costs in Canada.</w:t>
      </w:r>
    </w:p>
    <w:p w:rsidR="005B0D41" w:rsidRDefault="005B0D41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confined to the elderly, more than 1/3 of young adults 18-</w:t>
      </w:r>
      <w:proofErr w:type="gramStart"/>
      <w:r>
        <w:rPr>
          <w:rFonts w:ascii="Times New Roman" w:hAnsi="Times New Roman" w:cs="Times New Roman"/>
        </w:rPr>
        <w:t>44  have</w:t>
      </w:r>
      <w:proofErr w:type="gramEnd"/>
      <w:r>
        <w:rPr>
          <w:rFonts w:ascii="Times New Roman" w:hAnsi="Times New Roman" w:cs="Times New Roman"/>
        </w:rPr>
        <w:t xml:space="preserve"> at least one chronic condition.</w:t>
      </w:r>
    </w:p>
    <w:p w:rsidR="005B0D41" w:rsidRDefault="005B0D41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Chronic conditions are more common among women, lower-income Canadians (SES), senior and Aboriginal people.</w:t>
      </w:r>
    </w:p>
    <w:p w:rsidR="005B0D41" w:rsidRDefault="005B0D41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been fourfold increase in rates of asthma </w:t>
      </w:r>
      <w:r w:rsidR="00751ECD">
        <w:rPr>
          <w:rFonts w:ascii="Times New Roman" w:hAnsi="Times New Roman" w:cs="Times New Roman"/>
        </w:rPr>
        <w:t>among</w:t>
      </w:r>
      <w:r>
        <w:rPr>
          <w:rFonts w:ascii="Times New Roman" w:hAnsi="Times New Roman" w:cs="Times New Roman"/>
        </w:rPr>
        <w:t xml:space="preserve"> children in the past 20 years with 20% of boys 15 girls, ages 8-11 diagnosed with asthma in Canada</w:t>
      </w:r>
    </w:p>
    <w:p w:rsidR="00751ECD" w:rsidRDefault="00751ECD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Chronic conditions range from mild, such as hearing loss, to severe and life threatening such as cancer, coronary artery disease and diabetes. </w:t>
      </w:r>
    </w:p>
    <w:p w:rsidR="00751ECD" w:rsidRDefault="00751ECD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Arthritis affects 4 million people</w:t>
      </w:r>
    </w:p>
    <w:p w:rsidR="00751ECD" w:rsidRDefault="00751ECD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people develop at least one chronic disabilities, which may ultimately lead to death.</w:t>
      </w:r>
    </w:p>
    <w:p w:rsidR="00751ECD" w:rsidRDefault="00751ECD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have several chronic illnesses  with added impact on quality of life, greater complexity in health and self-management</w:t>
      </w:r>
    </w:p>
    <w:p w:rsidR="00751ECD" w:rsidRDefault="006322A5" w:rsidP="00EC355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Study found that Canadians who had both diabetes and cancer had significantly poor quality of life. </w:t>
      </w:r>
    </w:p>
    <w:p w:rsidR="006322A5" w:rsidRDefault="006322A5" w:rsidP="006322A5">
      <w:pPr>
        <w:pStyle w:val="ListParagraph"/>
        <w:ind w:lef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Self Management</w:t>
      </w:r>
      <w:proofErr w:type="spellEnd"/>
      <w:r>
        <w:rPr>
          <w:rFonts w:ascii="Times New Roman" w:hAnsi="Times New Roman" w:cs="Times New Roman"/>
        </w:rPr>
        <w:t xml:space="preserve">- involvement of the patient in all aspects of a chronic illness and </w:t>
      </w:r>
      <w:proofErr w:type="spellStart"/>
      <w:proofErr w:type="gramStart"/>
      <w:r>
        <w:rPr>
          <w:rFonts w:ascii="Times New Roman" w:hAnsi="Times New Roman" w:cs="Times New Roman"/>
        </w:rPr>
        <w:t>it’s</w:t>
      </w:r>
      <w:proofErr w:type="spellEnd"/>
      <w:proofErr w:type="gramEnd"/>
      <w:r>
        <w:rPr>
          <w:rFonts w:ascii="Times New Roman" w:hAnsi="Times New Roman" w:cs="Times New Roman"/>
        </w:rPr>
        <w:t xml:space="preserve"> implications, medical management, changed in social and vocational roles and coping. Stress </w:t>
      </w:r>
      <w:proofErr w:type="spellStart"/>
      <w:r>
        <w:rPr>
          <w:rFonts w:ascii="Times New Roman" w:hAnsi="Times New Roman" w:cs="Times New Roman"/>
        </w:rPr>
        <w:t>exacerbarates</w:t>
      </w:r>
      <w:proofErr w:type="spellEnd"/>
      <w:r>
        <w:rPr>
          <w:rFonts w:ascii="Times New Roman" w:hAnsi="Times New Roman" w:cs="Times New Roman"/>
        </w:rPr>
        <w:t xml:space="preserve"> the symptoms and course of chronic illness. Depression and Anxiety are consequence of stress, reducing and managing stress levels is paramount. </w:t>
      </w:r>
    </w:p>
    <w:p w:rsidR="006322A5" w:rsidRDefault="006322A5" w:rsidP="00EC355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of Life –</w:t>
      </w:r>
      <w:proofErr w:type="spellStart"/>
      <w:r>
        <w:rPr>
          <w:rFonts w:ascii="Times New Roman" w:hAnsi="Times New Roman" w:cs="Times New Roman"/>
        </w:rPr>
        <w:t>Peoples</w:t>
      </w:r>
      <w:proofErr w:type="spellEnd"/>
      <w:r>
        <w:rPr>
          <w:rFonts w:ascii="Times New Roman" w:hAnsi="Times New Roman" w:cs="Times New Roman"/>
        </w:rPr>
        <w:t xml:space="preserve"> perception of their own health </w:t>
      </w:r>
    </w:p>
    <w:p w:rsidR="006322A5" w:rsidRDefault="006322A5" w:rsidP="00EC355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Self-reported health </w:t>
      </w:r>
    </w:p>
    <w:p w:rsidR="006322A5" w:rsidRDefault="006322A5" w:rsidP="00EC355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</w:t>
      </w:r>
      <w:proofErr w:type="spellStart"/>
      <w:r>
        <w:rPr>
          <w:rFonts w:ascii="Times New Roman" w:hAnsi="Times New Roman" w:cs="Times New Roman"/>
        </w:rPr>
        <w:t>serveral</w:t>
      </w:r>
      <w:proofErr w:type="spellEnd"/>
      <w:r>
        <w:rPr>
          <w:rFonts w:ascii="Times New Roman" w:hAnsi="Times New Roman" w:cs="Times New Roman"/>
        </w:rPr>
        <w:t xml:space="preserve"> components, specifically physical functioning, psychological status, social functioning, </w:t>
      </w:r>
      <w:proofErr w:type="gramStart"/>
      <w:r>
        <w:rPr>
          <w:rFonts w:ascii="Times New Roman" w:hAnsi="Times New Roman" w:cs="Times New Roman"/>
        </w:rPr>
        <w:t>disease</w:t>
      </w:r>
      <w:proofErr w:type="gramEnd"/>
      <w:r>
        <w:rPr>
          <w:rFonts w:ascii="Times New Roman" w:hAnsi="Times New Roman" w:cs="Times New Roman"/>
        </w:rPr>
        <w:t xml:space="preserve"> of treatment-related symptomology.</w:t>
      </w:r>
    </w:p>
    <w:p w:rsidR="006322A5" w:rsidRDefault="006322A5" w:rsidP="00EC355F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 aspect of evaluating Q of L stems from psychological distress the patient</w:t>
      </w:r>
    </w:p>
    <w:p w:rsidR="006322A5" w:rsidRDefault="00FE554B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Evaluate Quality of Life – How much </w:t>
      </w:r>
      <w:proofErr w:type="spellStart"/>
      <w:proofErr w:type="gramStart"/>
      <w:r>
        <w:rPr>
          <w:rFonts w:ascii="Times New Roman" w:hAnsi="Times New Roman" w:cs="Times New Roman"/>
        </w:rPr>
        <w:t>fo</w:t>
      </w:r>
      <w:proofErr w:type="spellEnd"/>
      <w:proofErr w:type="gramEnd"/>
      <w:r>
        <w:rPr>
          <w:rFonts w:ascii="Times New Roman" w:hAnsi="Times New Roman" w:cs="Times New Roman"/>
        </w:rPr>
        <w:t xml:space="preserve"> the disease and it’s treatment interfere with daily living activities?</w:t>
      </w:r>
    </w:p>
    <w:p w:rsidR="00FE554B" w:rsidRDefault="00FE554B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Assessment gages how life has been compromised, how life compare with general population.</w:t>
      </w:r>
    </w:p>
    <w:p w:rsidR="00FE554B" w:rsidRDefault="00FE554B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Canad</w:t>
      </w:r>
      <w:proofErr w:type="spellEnd"/>
      <w:r>
        <w:rPr>
          <w:rFonts w:ascii="Times New Roman" w:hAnsi="Times New Roman" w:cs="Times New Roman"/>
        </w:rPr>
        <w:t>. Men had quality of life scores, higher than women across all of the eight domains</w:t>
      </w:r>
    </w:p>
    <w:p w:rsidR="007E680E" w:rsidRDefault="007E680E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fluctuate depending on the illness, acute changes, symptoms, age-related changes in health</w:t>
      </w:r>
    </w:p>
    <w:p w:rsidR="007E680E" w:rsidRDefault="007E680E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Acute phase= flare up or several symptoms</w:t>
      </w:r>
    </w:p>
    <w:p w:rsidR="007E680E" w:rsidRDefault="007E680E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Developmental stages can change quality of life; age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Culture- wo*men from grease IBS scored lower in mental health and general quality of life assessment that in Sweden</w:t>
      </w:r>
    </w:p>
    <w:p w:rsidR="00A12C51" w:rsidRDefault="00A12C51" w:rsidP="00EC355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Study Quality of Life?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info for interventions to improve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Anticipate future problems and allow interventions.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Assess treatment of QOL i.e. cancer treatments.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Allows for comparisons of therapies which sustain higher QOL</w:t>
      </w:r>
    </w:p>
    <w:p w:rsidR="00A12C51" w:rsidRDefault="00A12C51" w:rsidP="00EC355F">
      <w:pPr>
        <w:pStyle w:val="ListParagraph"/>
        <w:numPr>
          <w:ilvl w:val="1"/>
          <w:numId w:val="22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decision makes the info needed for the best long-term survival treatment with highest QOL considering healthcare costs</w:t>
      </w:r>
    </w:p>
    <w:p w:rsidR="00A12C51" w:rsidRDefault="00A12C51" w:rsidP="00EC355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Emotional Responses to Chronic Illnesses-as in acute diseases, temp first phase.</w:t>
      </w:r>
    </w:p>
    <w:p w:rsidR="00A12C51" w:rsidRDefault="00A12C51" w:rsidP="00EC355F">
      <w:pPr>
        <w:pStyle w:val="ListParagraph"/>
        <w:numPr>
          <w:ilvl w:val="1"/>
          <w:numId w:val="2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Integrates the patient role into their lives psychologically, states of crisis marked by physical, social and psychological disequilibrium</w:t>
      </w:r>
    </w:p>
    <w:p w:rsidR="00A12C51" w:rsidRDefault="00A12C51" w:rsidP="00EC355F">
      <w:pPr>
        <w:pStyle w:val="ListParagraph"/>
        <w:numPr>
          <w:ilvl w:val="1"/>
          <w:numId w:val="2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Habitual ways of coping don’t work</w:t>
      </w:r>
    </w:p>
    <w:p w:rsidR="00A12C51" w:rsidRDefault="00A12C51" w:rsidP="00EC355F">
      <w:pPr>
        <w:pStyle w:val="ListParagraph"/>
        <w:numPr>
          <w:ilvl w:val="1"/>
          <w:numId w:val="2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Anxiety, fear, and depression may take over initially.</w:t>
      </w:r>
    </w:p>
    <w:p w:rsidR="00A12C51" w:rsidRDefault="00A12C51" w:rsidP="00EC355F">
      <w:pPr>
        <w:pStyle w:val="ListParagraph"/>
        <w:numPr>
          <w:ilvl w:val="1"/>
          <w:numId w:val="2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Eventually crisis phase passes an</w:t>
      </w:r>
      <w:r w:rsidR="004A70EF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rehabilitative attention sets in </w:t>
      </w:r>
    </w:p>
    <w:p w:rsidR="004A70EF" w:rsidRDefault="00A12C51" w:rsidP="00EC355F">
      <w:pPr>
        <w:pStyle w:val="ListParagraph"/>
        <w:numPr>
          <w:ilvl w:val="1"/>
          <w:numId w:val="26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Physical, vocational, an</w:t>
      </w:r>
      <w:r w:rsidR="004A70EF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social rehabilitation sets in and psychological issues addressed</w:t>
      </w:r>
    </w:p>
    <w:p w:rsidR="004A70EF" w:rsidRDefault="004A70EF" w:rsidP="004A70EF">
      <w:pPr>
        <w:pStyle w:val="ListParagraph"/>
        <w:ind w:left="851"/>
        <w:rPr>
          <w:rFonts w:ascii="Times New Roman" w:hAnsi="Times New Roman" w:cs="Times New Roman"/>
        </w:rPr>
      </w:pPr>
    </w:p>
    <w:p w:rsidR="004A70EF" w:rsidRDefault="004A70EF" w:rsidP="00EC355F">
      <w:pPr>
        <w:pStyle w:val="ListParagraph"/>
        <w:numPr>
          <w:ilvl w:val="0"/>
          <w:numId w:val="27"/>
        </w:num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Denial – common among chronic illness patients and defense mechanism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 w:rsidRPr="004A70EF">
        <w:rPr>
          <w:rFonts w:ascii="Times New Roman" w:hAnsi="Times New Roman" w:cs="Times New Roman"/>
        </w:rPr>
        <w:t>is common in the acute phase, used as a protective function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mask fear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problem in rehabilitation stage for learning information and self-management</w:t>
      </w:r>
    </w:p>
    <w:p w:rsidR="004A70EF" w:rsidRDefault="004A70EF" w:rsidP="00EC355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 – is common after chronic illness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Intrinsically distressing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debilitating and interfere with good functioning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Prevalent among people with pulmonary disorder, and compromises quality of life</w:t>
      </w:r>
    </w:p>
    <w:p w:rsidR="004A70EF" w:rsidRDefault="004A70EF" w:rsidP="00EC355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Depression – common and often debilitating reaction to chronic illness 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occurs intermittently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Especially pronounced in MS disease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Chronic Fatigue </w:t>
      </w:r>
      <w:proofErr w:type="spellStart"/>
      <w:r>
        <w:rPr>
          <w:rFonts w:ascii="Times New Roman" w:hAnsi="Times New Roman" w:cs="Times New Roman"/>
        </w:rPr>
        <w:t>Syd</w:t>
      </w:r>
      <w:proofErr w:type="spellEnd"/>
      <w:r>
        <w:rPr>
          <w:rFonts w:ascii="Times New Roman" w:hAnsi="Times New Roman" w:cs="Times New Roman"/>
        </w:rPr>
        <w:t xml:space="preserve">. Fibromyalgia 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for people with diabetes, heart disease, hypertension, and thyroid disease. !sign of decline in men!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of coronary heart disease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Complicated treatment of adherence and medical decision making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Increases risk of mortality in combination with chronic illness</w:t>
      </w:r>
    </w:p>
    <w:p w:rsid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Delay </w:t>
      </w:r>
      <w:proofErr w:type="spellStart"/>
      <w:r>
        <w:rPr>
          <w:rFonts w:ascii="Times New Roman" w:hAnsi="Times New Roman" w:cs="Times New Roman"/>
        </w:rPr>
        <w:t>rxn</w:t>
      </w:r>
      <w:proofErr w:type="spellEnd"/>
      <w:r>
        <w:rPr>
          <w:rFonts w:ascii="Times New Roman" w:hAnsi="Times New Roman" w:cs="Times New Roman"/>
        </w:rPr>
        <w:t xml:space="preserve"> to illness</w:t>
      </w:r>
    </w:p>
    <w:p w:rsidR="004A70EF" w:rsidRPr="004A70EF" w:rsidRDefault="004A70EF" w:rsidP="00EC355F">
      <w:pPr>
        <w:pStyle w:val="ListParagraph"/>
        <w:numPr>
          <w:ilvl w:val="1"/>
          <w:numId w:val="27"/>
        </w:numPr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 xml:space="preserve">Significance: </w:t>
      </w:r>
      <w:proofErr w:type="spellStart"/>
      <w:r>
        <w:rPr>
          <w:rFonts w:ascii="Times New Roman" w:hAnsi="Times New Roman" w:cs="Times New Roman"/>
          <w:u w:val="single"/>
        </w:rPr>
        <w:t>sym</w:t>
      </w:r>
      <w:proofErr w:type="spellEnd"/>
      <w:r>
        <w:rPr>
          <w:rFonts w:ascii="Times New Roman" w:hAnsi="Times New Roman" w:cs="Times New Roman"/>
          <w:u w:val="single"/>
        </w:rPr>
        <w:t xml:space="preserve">, of illness and affects recovery and </w:t>
      </w:r>
      <w:proofErr w:type="spellStart"/>
      <w:r>
        <w:rPr>
          <w:rFonts w:ascii="Times New Roman" w:hAnsi="Times New Roman" w:cs="Times New Roman"/>
          <w:u w:val="single"/>
        </w:rPr>
        <w:t>rehabil</w:t>
      </w:r>
      <w:proofErr w:type="spellEnd"/>
      <w:r>
        <w:rPr>
          <w:rFonts w:ascii="Times New Roman" w:hAnsi="Times New Roman" w:cs="Times New Roman"/>
          <w:u w:val="single"/>
        </w:rPr>
        <w:t>.</w:t>
      </w:r>
    </w:p>
    <w:p w:rsidR="004A70EF" w:rsidRDefault="004A70EF" w:rsidP="00EC355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common </w:t>
      </w:r>
      <w:proofErr w:type="spellStart"/>
      <w:r>
        <w:rPr>
          <w:rFonts w:ascii="Times New Roman" w:hAnsi="Times New Roman" w:cs="Times New Roman"/>
        </w:rPr>
        <w:t>amongseveral</w:t>
      </w:r>
      <w:proofErr w:type="spellEnd"/>
      <w:r>
        <w:rPr>
          <w:rFonts w:ascii="Times New Roman" w:hAnsi="Times New Roman" w:cs="Times New Roman"/>
        </w:rPr>
        <w:t xml:space="preserve"> chronic illnesses, complicates</w:t>
      </w:r>
    </w:p>
    <w:p w:rsidR="004A70EF" w:rsidRDefault="004A70EF" w:rsidP="00EC355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links to suicide</w:t>
      </w:r>
    </w:p>
    <w:p w:rsidR="004A70EF" w:rsidRDefault="004A70EF" w:rsidP="00EC355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factor for death in peo</w:t>
      </w:r>
      <w:r w:rsidR="007846AA">
        <w:rPr>
          <w:rFonts w:ascii="Times New Roman" w:hAnsi="Times New Roman" w:cs="Times New Roman"/>
        </w:rPr>
        <w:t>ple with chronic illnesses</w:t>
      </w:r>
    </w:p>
    <w:p w:rsidR="007846AA" w:rsidRDefault="007846AA" w:rsidP="00EC355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be a long-term </w:t>
      </w:r>
      <w:proofErr w:type="spellStart"/>
      <w:r>
        <w:rPr>
          <w:rFonts w:ascii="Times New Roman" w:hAnsi="Times New Roman" w:cs="Times New Roman"/>
        </w:rPr>
        <w:t>rxn</w:t>
      </w:r>
      <w:proofErr w:type="spellEnd"/>
      <w:r>
        <w:rPr>
          <w:rFonts w:ascii="Times New Roman" w:hAnsi="Times New Roman" w:cs="Times New Roman"/>
        </w:rPr>
        <w:t>, unlike anxiety, increases with severity of illness</w:t>
      </w:r>
    </w:p>
    <w:p w:rsidR="007846AA" w:rsidRDefault="007846AA" w:rsidP="00EC355F">
      <w:pPr>
        <w:pStyle w:val="ListParagraph"/>
        <w:numPr>
          <w:ilvl w:val="0"/>
          <w:numId w:val="26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is the Self Changed by Chronic Illness?</w:t>
      </w:r>
    </w:p>
    <w:p w:rsidR="007846AA" w:rsidRDefault="007846AA" w:rsidP="00EC355F">
      <w:pPr>
        <w:pStyle w:val="ListParagraph"/>
        <w:numPr>
          <w:ilvl w:val="1"/>
          <w:numId w:val="27"/>
        </w:numPr>
        <w:ind w:left="709"/>
        <w:rPr>
          <w:rFonts w:ascii="Times New Roman" w:hAnsi="Times New Roman" w:cs="Times New Roman"/>
        </w:rPr>
      </w:pPr>
      <w:r w:rsidRPr="007846AA">
        <w:rPr>
          <w:rFonts w:ascii="Times New Roman" w:hAnsi="Times New Roman" w:cs="Times New Roman"/>
          <w:u w:val="single"/>
        </w:rPr>
        <w:t>Self –Concept:</w:t>
      </w:r>
      <w:r>
        <w:rPr>
          <w:rFonts w:ascii="Times New Roman" w:hAnsi="Times New Roman" w:cs="Times New Roman"/>
        </w:rPr>
        <w:t xml:space="preserve"> stable set of beliefs about one’s qualities and attributes</w:t>
      </w:r>
    </w:p>
    <w:p w:rsidR="007846AA" w:rsidRDefault="007846AA" w:rsidP="00EC355F">
      <w:pPr>
        <w:pStyle w:val="ListParagraph"/>
        <w:numPr>
          <w:ilvl w:val="1"/>
          <w:numId w:val="27"/>
        </w:numPr>
        <w:ind w:left="709"/>
        <w:rPr>
          <w:rFonts w:ascii="Times New Roman" w:hAnsi="Times New Roman" w:cs="Times New Roman"/>
        </w:rPr>
      </w:pPr>
      <w:r w:rsidRPr="007846AA">
        <w:rPr>
          <w:rFonts w:ascii="Times New Roman" w:hAnsi="Times New Roman" w:cs="Times New Roman"/>
          <w:u w:val="single"/>
        </w:rPr>
        <w:t>Self- Esteem:</w:t>
      </w:r>
      <w:r>
        <w:rPr>
          <w:rFonts w:ascii="Times New Roman" w:hAnsi="Times New Roman" w:cs="Times New Roman"/>
        </w:rPr>
        <w:t xml:space="preserve"> the general evaluation of self-concept and self- esteem, do you feel good or bad about  personal qualitied and attributes</w:t>
      </w:r>
    </w:p>
    <w:p w:rsidR="007846AA" w:rsidRDefault="007846AA" w:rsidP="00EC355F">
      <w:pPr>
        <w:pStyle w:val="ListParagraph"/>
        <w:numPr>
          <w:ilvl w:val="0"/>
          <w:numId w:val="28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Chronic illness can drastically change self-concept and self esteem</w:t>
      </w:r>
    </w:p>
    <w:p w:rsidR="007846AA" w:rsidRDefault="007846AA" w:rsidP="00EC355F">
      <w:pPr>
        <w:pStyle w:val="ListParagraph"/>
        <w:numPr>
          <w:ilvl w:val="1"/>
          <w:numId w:val="27"/>
        </w:numPr>
        <w:ind w:left="709"/>
        <w:rPr>
          <w:rFonts w:ascii="Times New Roman" w:hAnsi="Times New Roman" w:cs="Times New Roman"/>
        </w:rPr>
      </w:pPr>
      <w:r w:rsidRPr="007846AA">
        <w:rPr>
          <w:rFonts w:ascii="Times New Roman" w:hAnsi="Times New Roman" w:cs="Times New Roman"/>
          <w:u w:val="single"/>
        </w:rPr>
        <w:t>Physical Self-Body image</w:t>
      </w:r>
      <w:r>
        <w:rPr>
          <w:rFonts w:ascii="Times New Roman" w:hAnsi="Times New Roman" w:cs="Times New Roman"/>
        </w:rPr>
        <w:t>: Physical function and appearance</w:t>
      </w:r>
    </w:p>
    <w:p w:rsidR="00B3004F" w:rsidRDefault="00B3004F" w:rsidP="00EC355F">
      <w:pPr>
        <w:pStyle w:val="ListParagraph"/>
        <w:numPr>
          <w:ilvl w:val="0"/>
          <w:numId w:val="28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</w:t>
      </w:r>
      <w:r w:rsidR="007846AA">
        <w:rPr>
          <w:rFonts w:ascii="Times New Roman" w:hAnsi="Times New Roman" w:cs="Times New Roman"/>
        </w:rPr>
        <w:t xml:space="preserve"> body </w:t>
      </w:r>
      <w:r>
        <w:rPr>
          <w:rFonts w:ascii="Times New Roman" w:hAnsi="Times New Roman" w:cs="Times New Roman"/>
        </w:rPr>
        <w:t xml:space="preserve">evaluations may last in CI and associated with poor </w:t>
      </w:r>
      <w:proofErr w:type="spellStart"/>
      <w:r>
        <w:rPr>
          <w:rFonts w:ascii="Times New Roman" w:hAnsi="Times New Roman" w:cs="Times New Roman"/>
        </w:rPr>
        <w:t>self esteem</w:t>
      </w:r>
      <w:proofErr w:type="spellEnd"/>
      <w:r>
        <w:rPr>
          <w:rFonts w:ascii="Times New Roman" w:hAnsi="Times New Roman" w:cs="Times New Roman"/>
        </w:rPr>
        <w:t xml:space="preserve"> w/ increases depression and anxiety</w:t>
      </w:r>
    </w:p>
    <w:p w:rsidR="00B3004F" w:rsidRDefault="00B3004F" w:rsidP="00EC355F">
      <w:pPr>
        <w:pStyle w:val="ListParagraph"/>
        <w:numPr>
          <w:ilvl w:val="0"/>
          <w:numId w:val="28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Body image can affect cooperation in treatment, can be improved with </w:t>
      </w:r>
      <w:proofErr w:type="spellStart"/>
      <w:r>
        <w:rPr>
          <w:rFonts w:ascii="Times New Roman" w:hAnsi="Times New Roman" w:cs="Times New Roman"/>
        </w:rPr>
        <w:t>psychologicaland</w:t>
      </w:r>
      <w:proofErr w:type="spellEnd"/>
      <w:r>
        <w:rPr>
          <w:rFonts w:ascii="Times New Roman" w:hAnsi="Times New Roman" w:cs="Times New Roman"/>
        </w:rPr>
        <w:t xml:space="preserve"> educational interventions with exceptions to people with:</w:t>
      </w:r>
    </w:p>
    <w:p w:rsidR="00B3004F" w:rsidRDefault="00B3004F" w:rsidP="00EC355F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Facial disfigurements</w:t>
      </w:r>
    </w:p>
    <w:p w:rsidR="00B3004F" w:rsidRDefault="00B3004F" w:rsidP="00EC355F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Extensive burns</w:t>
      </w:r>
    </w:p>
    <w:p w:rsidR="00B3004F" w:rsidRDefault="00B3004F" w:rsidP="00EC355F">
      <w:pPr>
        <w:pStyle w:val="ListParagraph"/>
        <w:numPr>
          <w:ilvl w:val="0"/>
          <w:numId w:val="28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Sexual function: such as stroke, paralysis, some cancers, heart conditions, body image is also affected</w:t>
      </w:r>
    </w:p>
    <w:p w:rsidR="00B3004F" w:rsidRDefault="00B3004F" w:rsidP="00EC355F">
      <w:pPr>
        <w:pStyle w:val="ListParagraph"/>
        <w:numPr>
          <w:ilvl w:val="0"/>
          <w:numId w:val="28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Body image can be improved by focusing on other aspects of appearance and health</w:t>
      </w:r>
    </w:p>
    <w:p w:rsidR="00B3004F" w:rsidRDefault="00B3004F" w:rsidP="00B3004F">
      <w:pPr>
        <w:pStyle w:val="ListParagraph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Achieving </w:t>
      </w:r>
      <w:proofErr w:type="gramStart"/>
      <w:r>
        <w:rPr>
          <w:rFonts w:ascii="Times New Roman" w:hAnsi="Times New Roman" w:cs="Times New Roman"/>
          <w:u w:val="single"/>
        </w:rPr>
        <w:t>Self</w:t>
      </w:r>
      <w:proofErr w:type="gramEnd"/>
      <w:r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achievement through vocational activities increases self-concept and esteem</w:t>
      </w:r>
    </w:p>
    <w:p w:rsidR="00B3004F" w:rsidRDefault="00B3004F" w:rsidP="00B3004F">
      <w:pPr>
        <w:pStyle w:val="ListParagraph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Social Self</w:t>
      </w:r>
      <w:r>
        <w:rPr>
          <w:rFonts w:ascii="Times New Roman" w:hAnsi="Times New Roman" w:cs="Times New Roman"/>
        </w:rPr>
        <w:t>: rebuilds the social self is an important aspect of readjustment after chronic illness</w:t>
      </w:r>
    </w:p>
    <w:p w:rsidR="00B3004F" w:rsidRDefault="00B3004F" w:rsidP="00EC355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participation in rehabilitation encouraged</w:t>
      </w:r>
    </w:p>
    <w:p w:rsidR="00B3004F" w:rsidRDefault="00B3004F" w:rsidP="00B3004F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Private Self:</w:t>
      </w:r>
      <w:r>
        <w:rPr>
          <w:rFonts w:ascii="Times New Roman" w:hAnsi="Times New Roman" w:cs="Times New Roman"/>
        </w:rPr>
        <w:t xml:space="preserve"> Patients identity is affected by chronic illness-encourage discussion</w:t>
      </w:r>
    </w:p>
    <w:p w:rsidR="00B3004F" w:rsidRDefault="00B3004F" w:rsidP="00EC355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195CEF">
        <w:rPr>
          <w:rFonts w:ascii="Times New Roman" w:hAnsi="Times New Roman" w:cs="Times New Roman"/>
          <w:b/>
        </w:rPr>
        <w:t>How to Come with Chronic Illness</w:t>
      </w:r>
      <w:r w:rsidR="00195CEF" w:rsidRPr="00195CEF">
        <w:rPr>
          <w:rFonts w:ascii="Times New Roman" w:hAnsi="Times New Roman" w:cs="Times New Roman"/>
          <w:b/>
        </w:rPr>
        <w:t>?</w:t>
      </w:r>
      <w:r>
        <w:rPr>
          <w:rFonts w:ascii="Times New Roman" w:hAnsi="Times New Roman" w:cs="Times New Roman"/>
        </w:rPr>
        <w:t xml:space="preserve"> – Most people doesn’t seek formal or informal psychological treatment. Most draw on internal and social resources to solve problems.</w:t>
      </w:r>
    </w:p>
    <w:p w:rsidR="00195CEF" w:rsidRDefault="00195CEF" w:rsidP="00EC355F">
      <w:pPr>
        <w:pStyle w:val="ListParagraph"/>
        <w:numPr>
          <w:ilvl w:val="1"/>
          <w:numId w:val="26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Coping Strategies – Chronic illness can be thought of as a chronic stressor  </w:t>
      </w:r>
    </w:p>
    <w:p w:rsidR="00AD16A2" w:rsidRDefault="00AD16A2" w:rsidP="00EC355F">
      <w:pPr>
        <w:pStyle w:val="ListParagraph"/>
        <w:numPr>
          <w:ilvl w:val="1"/>
          <w:numId w:val="26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vulnerable to other stressors that also all to illness, fear about future, limit to abilities</w:t>
      </w:r>
    </w:p>
    <w:p w:rsidR="00AD16A2" w:rsidRDefault="00AD16A2" w:rsidP="00EC355F">
      <w:pPr>
        <w:pStyle w:val="ListParagraph"/>
        <w:numPr>
          <w:ilvl w:val="1"/>
          <w:numId w:val="26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Common coping strategies in study by </w:t>
      </w:r>
      <w:proofErr w:type="spellStart"/>
      <w:r>
        <w:rPr>
          <w:rFonts w:ascii="Times New Roman" w:hAnsi="Times New Roman" w:cs="Times New Roman"/>
        </w:rPr>
        <w:t>Dunkel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Schetter</w:t>
      </w:r>
      <w:proofErr w:type="spellEnd"/>
      <w:r>
        <w:rPr>
          <w:rFonts w:ascii="Times New Roman" w:hAnsi="Times New Roman" w:cs="Times New Roman"/>
        </w:rPr>
        <w:t>- social support/direct problem solving, distancing, positive focus, cognitive escape/avoidance, behavioral escape/avoidance (</w:t>
      </w:r>
      <w:proofErr w:type="spellStart"/>
      <w:r>
        <w:rPr>
          <w:rFonts w:ascii="Times New Roman" w:hAnsi="Times New Roman" w:cs="Times New Roman"/>
        </w:rPr>
        <w:t>ie</w:t>
      </w:r>
      <w:proofErr w:type="spellEnd"/>
      <w:r>
        <w:rPr>
          <w:rFonts w:ascii="Times New Roman" w:hAnsi="Times New Roman" w:cs="Times New Roman"/>
        </w:rPr>
        <w:t>. Eating/ Drinking/Sleeping)</w:t>
      </w:r>
    </w:p>
    <w:p w:rsidR="00AD16A2" w:rsidRDefault="00AD16A2" w:rsidP="00EC355F">
      <w:pPr>
        <w:pStyle w:val="ListParagraph"/>
        <w:numPr>
          <w:ilvl w:val="1"/>
          <w:numId w:val="26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Overall fewer “ACTIVE” coping methods such as planning, problem-solving, </w:t>
      </w:r>
      <w:proofErr w:type="spellStart"/>
      <w:r>
        <w:rPr>
          <w:rFonts w:ascii="Times New Roman" w:hAnsi="Times New Roman" w:cs="Times New Roman"/>
        </w:rPr>
        <w:t>confrontative</w:t>
      </w:r>
      <w:proofErr w:type="spellEnd"/>
      <w:r>
        <w:rPr>
          <w:rFonts w:ascii="Times New Roman" w:hAnsi="Times New Roman" w:cs="Times New Roman"/>
        </w:rPr>
        <w:t xml:space="preserve"> coping but more “PASSIVE” coping such as positive focus and escape/avoidant strategies</w:t>
      </w:r>
    </w:p>
    <w:p w:rsidR="00AD16A2" w:rsidRDefault="00AD16A2" w:rsidP="00AD16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Which coping Strategies Work?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Avoidant coping is used with increase in psychological distress </w:t>
      </w:r>
      <w:proofErr w:type="spellStart"/>
      <w:r>
        <w:rPr>
          <w:rFonts w:ascii="Times New Roman" w:hAnsi="Times New Roman" w:cs="Times New Roman"/>
        </w:rPr>
        <w:t>buut</w:t>
      </w:r>
      <w:proofErr w:type="spellEnd"/>
      <w:r>
        <w:rPr>
          <w:rFonts w:ascii="Times New Roman" w:hAnsi="Times New Roman" w:cs="Times New Roman"/>
        </w:rPr>
        <w:t xml:space="preserve"> may increase </w:t>
      </w:r>
      <w:proofErr w:type="spellStart"/>
      <w:r>
        <w:rPr>
          <w:rFonts w:ascii="Times New Roman" w:hAnsi="Times New Roman" w:cs="Times New Roman"/>
        </w:rPr>
        <w:t>symp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ofdisease</w:t>
      </w:r>
      <w:proofErr w:type="spellEnd"/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Active coping works in those with MS and Spinal cord injury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Positive, </w:t>
      </w:r>
      <w:proofErr w:type="spellStart"/>
      <w:r>
        <w:rPr>
          <w:rFonts w:ascii="Times New Roman" w:hAnsi="Times New Roman" w:cs="Times New Roman"/>
        </w:rPr>
        <w:t>confrontative</w:t>
      </w:r>
      <w:proofErr w:type="spellEnd"/>
      <w:r>
        <w:rPr>
          <w:rFonts w:ascii="Times New Roman" w:hAnsi="Times New Roman" w:cs="Times New Roman"/>
        </w:rPr>
        <w:t xml:space="preserve"> responses to stress lowers psychological distress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Choice of coping strategy can be related to duration of disease shorter duration us avoidant and </w:t>
      </w:r>
      <w:proofErr w:type="spellStart"/>
      <w:r>
        <w:rPr>
          <w:rFonts w:ascii="Times New Roman" w:hAnsi="Times New Roman" w:cs="Times New Roman"/>
        </w:rPr>
        <w:t>behavioural</w:t>
      </w:r>
      <w:proofErr w:type="spellEnd"/>
      <w:r>
        <w:rPr>
          <w:rFonts w:ascii="Times New Roman" w:hAnsi="Times New Roman" w:cs="Times New Roman"/>
        </w:rPr>
        <w:t xml:space="preserve"> disengagement strategies whereas longer duration of illness use active coping, positive reframing and acceptance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Choice of coping strategy may depend on social context,</w:t>
      </w:r>
      <w:r w:rsidRPr="00AD16A2">
        <w:rPr>
          <w:rFonts w:ascii="Times New Roman" w:hAnsi="Times New Roman" w:cs="Times New Roman"/>
        </w:rPr>
        <w:t xml:space="preserve"> more effective when matched to particular problem.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Illness is best coped if the patient makes adjustments in their lives</w:t>
      </w:r>
    </w:p>
    <w:p w:rsidR="00AD16A2" w:rsidRDefault="00AD16A2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patients develop an acute belief about their illness- “acute model”</w:t>
      </w:r>
    </w:p>
    <w:p w:rsidR="00AD16A2" w:rsidRDefault="00AD16A2" w:rsidP="00183DBA">
      <w:pPr>
        <w:rPr>
          <w:rFonts w:ascii="Times New Roman" w:hAnsi="Times New Roman" w:cs="Times New Roman"/>
        </w:rPr>
      </w:pPr>
    </w:p>
    <w:p w:rsidR="00EC355F" w:rsidRPr="00AD16A2" w:rsidRDefault="00EC355F" w:rsidP="00183DBA">
      <w:pPr>
        <w:rPr>
          <w:rFonts w:ascii="Times New Roman" w:hAnsi="Times New Roman" w:cs="Times New Roman"/>
        </w:rPr>
      </w:pPr>
      <w:bookmarkStart w:id="0" w:name="_GoBack"/>
      <w:bookmarkEnd w:id="0"/>
    </w:p>
    <w:p w:rsidR="00AD16A2" w:rsidRDefault="00AD16A2" w:rsidP="00AD16A2">
      <w:pPr>
        <w:pStyle w:val="ListParagraph"/>
        <w:ind w:left="0"/>
        <w:rPr>
          <w:rFonts w:ascii="Times New Roman" w:hAnsi="Times New Roman" w:cs="Times New Roman"/>
        </w:rPr>
      </w:pPr>
      <w:r w:rsidRPr="00AD16A2">
        <w:rPr>
          <w:rFonts w:ascii="Times New Roman" w:hAnsi="Times New Roman" w:cs="Times New Roman"/>
          <w:b/>
        </w:rPr>
        <w:t>Manage Chronic Illness: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Even more so then acute illness, chronic illness depends critically on patient</w:t>
      </w:r>
      <w:r w:rsidR="0018257C">
        <w:rPr>
          <w:rFonts w:ascii="Times New Roman" w:hAnsi="Times New Roman" w:cs="Times New Roman"/>
        </w:rPr>
        <w:t xml:space="preserve"> co-management of the disorder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 w:rsidRPr="0018257C">
        <w:rPr>
          <w:rFonts w:ascii="Times New Roman" w:hAnsi="Times New Roman" w:cs="Times New Roman"/>
          <w:u w:val="single"/>
        </w:rPr>
        <w:t>Physical activity</w:t>
      </w:r>
      <w:r>
        <w:rPr>
          <w:rFonts w:ascii="Times New Roman" w:hAnsi="Times New Roman" w:cs="Times New Roman"/>
          <w:u w:val="single"/>
        </w:rPr>
        <w:t>:</w:t>
      </w:r>
      <w:r>
        <w:rPr>
          <w:rFonts w:ascii="Times New Roman" w:hAnsi="Times New Roman" w:cs="Times New Roman"/>
        </w:rPr>
        <w:t xml:space="preserve"> reduced other chronic disorders; diabetes, cardiopulmonary disease, cancer and arthritis</w:t>
      </w:r>
    </w:p>
    <w:p w:rsidR="0018257C" w:rsidRDefault="0018257C" w:rsidP="00AD16A2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Studies show group cog behave. Interventions may be more effective than </w:t>
      </w:r>
      <w:proofErr w:type="spellStart"/>
      <w:r>
        <w:rPr>
          <w:rFonts w:ascii="Times New Roman" w:hAnsi="Times New Roman" w:cs="Times New Roman"/>
        </w:rPr>
        <w:t>indivd</w:t>
      </w:r>
      <w:proofErr w:type="spellEnd"/>
      <w:r>
        <w:rPr>
          <w:rFonts w:ascii="Times New Roman" w:hAnsi="Times New Roman" w:cs="Times New Roman"/>
        </w:rPr>
        <w:t>. Therapy to gain adherence.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Physical rehabilitation:</w:t>
      </w:r>
      <w:r>
        <w:rPr>
          <w:rFonts w:ascii="Times New Roman" w:hAnsi="Times New Roman" w:cs="Times New Roman"/>
        </w:rPr>
        <w:t xml:space="preserve"> involved using the body as much as possible, sense changes in the environment to make suitable changes, learn new physical management skills, learn regimes, and </w:t>
      </w:r>
      <w:proofErr w:type="gramStart"/>
      <w:r>
        <w:rPr>
          <w:rFonts w:ascii="Times New Roman" w:hAnsi="Times New Roman" w:cs="Times New Roman"/>
        </w:rPr>
        <w:t>learn  how</w:t>
      </w:r>
      <w:proofErr w:type="gramEnd"/>
      <w:r>
        <w:rPr>
          <w:rFonts w:ascii="Times New Roman" w:hAnsi="Times New Roman" w:cs="Times New Roman"/>
        </w:rPr>
        <w:t xml:space="preserve"> to control expending energy.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Daily physical activity is imperative or cognitive and psychological functioning</w:t>
      </w:r>
    </w:p>
    <w:p w:rsidR="0018257C" w:rsidRDefault="0018257C" w:rsidP="0018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Comprehensive Program- Rehabilitation takes into account the illness and treatment related factor. Identifying and controlling factors that contribute to reoccurrence or enhance disease may be required.</w:t>
      </w:r>
    </w:p>
    <w:p w:rsidR="0018257C" w:rsidRDefault="0018257C" w:rsidP="00EC355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Stress management </w:t>
      </w:r>
      <w:proofErr w:type="spellStart"/>
      <w:r>
        <w:rPr>
          <w:rFonts w:ascii="Times New Roman" w:hAnsi="Times New Roman" w:cs="Times New Roman"/>
        </w:rPr>
        <w:t>prog</w:t>
      </w:r>
      <w:proofErr w:type="spellEnd"/>
      <w:r>
        <w:rPr>
          <w:rFonts w:ascii="Times New Roman" w:hAnsi="Times New Roman" w:cs="Times New Roman"/>
        </w:rPr>
        <w:t>.</w:t>
      </w:r>
    </w:p>
    <w:p w:rsidR="0018257C" w:rsidRDefault="0018257C" w:rsidP="00EC355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Pain management</w:t>
      </w:r>
    </w:p>
    <w:p w:rsidR="0018257C" w:rsidRDefault="0018257C" w:rsidP="00EC355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Prosthetic devices. </w:t>
      </w:r>
      <w:proofErr w:type="spellStart"/>
      <w:r>
        <w:rPr>
          <w:rFonts w:ascii="Times New Roman" w:hAnsi="Times New Roman" w:cs="Times New Roman"/>
        </w:rPr>
        <w:t>Trainging</w:t>
      </w:r>
      <w:proofErr w:type="spellEnd"/>
      <w:r>
        <w:rPr>
          <w:rFonts w:ascii="Times New Roman" w:hAnsi="Times New Roman" w:cs="Times New Roman"/>
        </w:rPr>
        <w:t xml:space="preserve"> in adaptive device.</w:t>
      </w:r>
    </w:p>
    <w:p w:rsidR="0018257C" w:rsidRDefault="0018257C" w:rsidP="0018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Adherence: Treatment </w:t>
      </w:r>
      <w:proofErr w:type="spellStart"/>
      <w:r>
        <w:rPr>
          <w:rFonts w:ascii="Times New Roman" w:hAnsi="Times New Roman" w:cs="Times New Roman"/>
        </w:rPr>
        <w:t>regimnes</w:t>
      </w:r>
      <w:proofErr w:type="spellEnd"/>
      <w:r>
        <w:rPr>
          <w:rFonts w:ascii="Times New Roman" w:hAnsi="Times New Roman" w:cs="Times New Roman"/>
        </w:rPr>
        <w:t xml:space="preserve"> that must be followed over long period of time and are </w:t>
      </w:r>
      <w:proofErr w:type="spellStart"/>
      <w:r>
        <w:rPr>
          <w:rFonts w:ascii="Times New Roman" w:hAnsi="Times New Roman" w:cs="Times New Roman"/>
        </w:rPr>
        <w:t>comples</w:t>
      </w:r>
      <w:proofErr w:type="spellEnd"/>
      <w:r>
        <w:rPr>
          <w:rFonts w:ascii="Times New Roman" w:hAnsi="Times New Roman" w:cs="Times New Roman"/>
        </w:rPr>
        <w:t xml:space="preserve"> tend to have high levels of non-adherence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 helps with adherence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 creative non- adherence- alternative natural products = create problems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Patients as co—operative managers helps with adherence in rehabilitation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Collaboration of all specialists</w:t>
      </w:r>
    </w:p>
    <w:p w:rsidR="0018257C" w:rsidRDefault="0018257C" w:rsidP="00EC355F">
      <w:pPr>
        <w:pStyle w:val="ListParagraph"/>
        <w:numPr>
          <w:ilvl w:val="0"/>
          <w:numId w:val="28"/>
        </w:numPr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Initiate </w:t>
      </w:r>
      <w:proofErr w:type="spellStart"/>
      <w:r>
        <w:rPr>
          <w:rFonts w:ascii="Times New Roman" w:hAnsi="Times New Roman" w:cs="Times New Roman"/>
        </w:rPr>
        <w:t>prog</w:t>
      </w:r>
      <w:proofErr w:type="spellEnd"/>
      <w:r>
        <w:rPr>
          <w:rFonts w:ascii="Times New Roman" w:hAnsi="Times New Roman" w:cs="Times New Roman"/>
        </w:rPr>
        <w:t>. Early in recovery period</w:t>
      </w:r>
    </w:p>
    <w:p w:rsidR="0018257C" w:rsidRDefault="0018257C" w:rsidP="001825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Vocational Issues in Chronic Illness- some illness affect work and recreational activities.</w:t>
      </w:r>
    </w:p>
    <w:p w:rsidR="00093E42" w:rsidRDefault="00093E42" w:rsidP="00EC355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Discrimination at work:</w:t>
      </w:r>
      <w:r>
        <w:rPr>
          <w:rFonts w:ascii="Times New Roman" w:hAnsi="Times New Roman" w:cs="Times New Roman"/>
        </w:rPr>
        <w:t xml:space="preserve"> Cancer pati</w:t>
      </w:r>
      <w:r w:rsidRPr="00093E42">
        <w:rPr>
          <w:rFonts w:ascii="Times New Roman" w:hAnsi="Times New Roman" w:cs="Times New Roman"/>
        </w:rPr>
        <w:t xml:space="preserve">ents reported to have been fired or laid off </w:t>
      </w:r>
      <w:r>
        <w:rPr>
          <w:rFonts w:ascii="Times New Roman" w:hAnsi="Times New Roman" w:cs="Times New Roman"/>
        </w:rPr>
        <w:t xml:space="preserve">5X as often other workers (survey) </w:t>
      </w:r>
    </w:p>
    <w:p w:rsidR="007470CA" w:rsidRDefault="007470CA" w:rsidP="00EC355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Financial Impact:</w:t>
      </w:r>
      <w:r>
        <w:rPr>
          <w:rFonts w:ascii="Times New Roman" w:hAnsi="Times New Roman" w:cs="Times New Roman"/>
        </w:rPr>
        <w:t xml:space="preserve"> some don’t have insurance or its cut back</w:t>
      </w:r>
    </w:p>
    <w:p w:rsidR="007470CA" w:rsidRDefault="007470CA" w:rsidP="007470C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Interaction Issues- People may withdraw or force themselves into social situation before ready.</w:t>
      </w:r>
    </w:p>
    <w:p w:rsidR="007470CA" w:rsidRDefault="007470CA" w:rsidP="007470CA">
      <w:pPr>
        <w:pStyle w:val="ListParagraph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Negative Response from others-</w:t>
      </w:r>
      <w:r>
        <w:rPr>
          <w:rFonts w:ascii="Times New Roman" w:hAnsi="Times New Roman" w:cs="Times New Roman"/>
        </w:rPr>
        <w:t xml:space="preserve"> Intimate others may be ineffective in providing support due to their needs not </w:t>
      </w:r>
      <w:proofErr w:type="spellStart"/>
      <w:r>
        <w:rPr>
          <w:rFonts w:ascii="Times New Roman" w:hAnsi="Times New Roman" w:cs="Times New Roman"/>
        </w:rPr>
        <w:t>bein</w:t>
      </w:r>
      <w:proofErr w:type="spellEnd"/>
      <w:r>
        <w:rPr>
          <w:rFonts w:ascii="Times New Roman" w:hAnsi="Times New Roman" w:cs="Times New Roman"/>
        </w:rPr>
        <w:t xml:space="preserve"> met</w:t>
      </w:r>
    </w:p>
    <w:p w:rsidR="007470CA" w:rsidRDefault="007470CA" w:rsidP="00EC355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Working through </w:t>
      </w:r>
      <w:proofErr w:type="spellStart"/>
      <w:r>
        <w:rPr>
          <w:rFonts w:ascii="Times New Roman" w:hAnsi="Times New Roman" w:cs="Times New Roman"/>
        </w:rPr>
        <w:t>fam</w:t>
      </w:r>
      <w:proofErr w:type="spellEnd"/>
      <w:r>
        <w:rPr>
          <w:rFonts w:ascii="Times New Roman" w:hAnsi="Times New Roman" w:cs="Times New Roman"/>
        </w:rPr>
        <w:t xml:space="preserve"> problems with </w:t>
      </w:r>
      <w:proofErr w:type="spellStart"/>
      <w:r>
        <w:rPr>
          <w:rFonts w:ascii="Times New Roman" w:hAnsi="Times New Roman" w:cs="Times New Roman"/>
        </w:rPr>
        <w:t>fam</w:t>
      </w:r>
      <w:proofErr w:type="spellEnd"/>
      <w:r>
        <w:rPr>
          <w:rFonts w:ascii="Times New Roman" w:hAnsi="Times New Roman" w:cs="Times New Roman"/>
        </w:rPr>
        <w:t xml:space="preserve"> helps re-</w:t>
      </w:r>
      <w:proofErr w:type="spellStart"/>
      <w:r>
        <w:rPr>
          <w:rFonts w:ascii="Times New Roman" w:hAnsi="Times New Roman" w:cs="Times New Roman"/>
        </w:rPr>
        <w:t>establike</w:t>
      </w:r>
      <w:proofErr w:type="spellEnd"/>
      <w:r>
        <w:rPr>
          <w:rFonts w:ascii="Times New Roman" w:hAnsi="Times New Roman" w:cs="Times New Roman"/>
        </w:rPr>
        <w:t xml:space="preserve"> social contacts </w:t>
      </w:r>
    </w:p>
    <w:p w:rsidR="007470CA" w:rsidRDefault="007470CA" w:rsidP="00EC355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divorce rate higher no is cohesion of </w:t>
      </w:r>
      <w:proofErr w:type="spellStart"/>
      <w:r>
        <w:rPr>
          <w:rFonts w:ascii="Times New Roman" w:hAnsi="Times New Roman" w:cs="Times New Roman"/>
        </w:rPr>
        <w:t>fam</w:t>
      </w:r>
      <w:proofErr w:type="spellEnd"/>
      <w:r>
        <w:rPr>
          <w:rFonts w:ascii="Times New Roman" w:hAnsi="Times New Roman" w:cs="Times New Roman"/>
        </w:rPr>
        <w:t xml:space="preserve"> any less w/ chronically ill</w:t>
      </w:r>
    </w:p>
    <w:p w:rsidR="007470CA" w:rsidRDefault="007470CA" w:rsidP="007470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 Giver Role</w:t>
      </w:r>
    </w:p>
    <w:p w:rsidR="007470CA" w:rsidRPr="007470CA" w:rsidRDefault="007470CA" w:rsidP="00EC355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470CA">
        <w:rPr>
          <w:rFonts w:ascii="Times New Roman" w:hAnsi="Times New Roman" w:cs="Times New Roman"/>
        </w:rPr>
        <w:t>Substantial strain on prim. Car giver. (fam. Member)</w:t>
      </w:r>
    </w:p>
    <w:p w:rsidR="007470CA" w:rsidRPr="007470CA" w:rsidRDefault="007470CA" w:rsidP="00EC355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470CA">
        <w:rPr>
          <w:rFonts w:ascii="Times New Roman" w:hAnsi="Times New Roman" w:cs="Times New Roman"/>
        </w:rPr>
        <w:t>Care givers risk of depression, distress and declining health, elderly and own health suffers</w:t>
      </w:r>
    </w:p>
    <w:p w:rsidR="007470CA" w:rsidRDefault="007470CA" w:rsidP="00EC355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 w:rsidRPr="007470CA">
        <w:rPr>
          <w:rFonts w:ascii="Times New Roman" w:hAnsi="Times New Roman" w:cs="Times New Roman"/>
        </w:rPr>
        <w:t>Immune alteration- associated depression –decline in protect. Health behave. –and decline in self-care</w:t>
      </w:r>
    </w:p>
    <w:p w:rsidR="007470CA" w:rsidRDefault="007470CA" w:rsidP="00EC355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well with a high sense of personal mastery, and active coping strategies</w:t>
      </w:r>
    </w:p>
    <w:p w:rsidR="007470CA" w:rsidRDefault="007470CA" w:rsidP="00EC355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Finding “meaning” in the care giving experience reduces psychological stress</w:t>
      </w:r>
    </w:p>
    <w:p w:rsidR="007470CA" w:rsidRDefault="007470CA" w:rsidP="007470CA">
      <w:pPr>
        <w:rPr>
          <w:rFonts w:ascii="Times New Roman" w:hAnsi="Times New Roman" w:cs="Times New Roman"/>
        </w:rPr>
      </w:pPr>
      <w:r w:rsidRPr="007470CA">
        <w:rPr>
          <w:rFonts w:ascii="Times New Roman" w:hAnsi="Times New Roman" w:cs="Times New Roman"/>
          <w:u w:val="single"/>
        </w:rPr>
        <w:t>Impact on Sexuality</w:t>
      </w:r>
      <w:r>
        <w:rPr>
          <w:rFonts w:ascii="Times New Roman" w:hAnsi="Times New Roman" w:cs="Times New Roman"/>
        </w:rPr>
        <w:t xml:space="preserve"> – Decline in sexuality can be linked to psychological origins (aggravating the chronic illness, lack of desire, impotence)</w:t>
      </w:r>
    </w:p>
    <w:p w:rsidR="007470CA" w:rsidRDefault="007470CA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Ability to maintain intimate relations is protective and improves emotional adjustment to chronic illness and improves quality of life</w:t>
      </w:r>
    </w:p>
    <w:p w:rsidR="007470CA" w:rsidRDefault="007470CA" w:rsidP="007470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Gender and Impact of Chronic Illness: women with </w:t>
      </w:r>
      <w:proofErr w:type="gramStart"/>
      <w:r>
        <w:rPr>
          <w:rFonts w:ascii="Times New Roman" w:hAnsi="Times New Roman" w:cs="Times New Roman"/>
        </w:rPr>
        <w:t>Chronic</w:t>
      </w:r>
      <w:proofErr w:type="gramEnd"/>
      <w:r>
        <w:rPr>
          <w:rFonts w:ascii="Times New Roman" w:hAnsi="Times New Roman" w:cs="Times New Roman"/>
        </w:rPr>
        <w:t xml:space="preserve"> illness experience more deficits n social support then do men.</w:t>
      </w:r>
    </w:p>
    <w:p w:rsidR="007470CA" w:rsidRDefault="007470CA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Married women are often institutionalized than men with illness.</w:t>
      </w:r>
    </w:p>
    <w:p w:rsidR="007470CA" w:rsidRDefault="007470CA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spend less time in nursing home than women, hospitalization increases risk of death for both spouses</w:t>
      </w:r>
    </w:p>
    <w:p w:rsidR="007470CA" w:rsidRDefault="007470CA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Womena</w:t>
      </w:r>
      <w:proofErr w:type="spellEnd"/>
      <w:r>
        <w:rPr>
          <w:rFonts w:ascii="Times New Roman" w:hAnsi="Times New Roman" w:cs="Times New Roman"/>
        </w:rPr>
        <w:t xml:space="preserve"> exp. More distress with chron. I than me, burdened with household </w:t>
      </w:r>
      <w:proofErr w:type="spellStart"/>
      <w:r>
        <w:rPr>
          <w:rFonts w:ascii="Times New Roman" w:hAnsi="Times New Roman" w:cs="Times New Roman"/>
        </w:rPr>
        <w:t>responsisbilited</w:t>
      </w:r>
      <w:proofErr w:type="spellEnd"/>
      <w:r>
        <w:rPr>
          <w:rFonts w:ascii="Times New Roman" w:hAnsi="Times New Roman" w:cs="Times New Roman"/>
        </w:rPr>
        <w:t xml:space="preserve"> that </w:t>
      </w:r>
      <w:proofErr w:type="spellStart"/>
      <w:r>
        <w:rPr>
          <w:rFonts w:ascii="Times New Roman" w:hAnsi="Times New Roman" w:cs="Times New Roman"/>
        </w:rPr>
        <w:t>popses</w:t>
      </w:r>
      <w:proofErr w:type="spellEnd"/>
      <w:r>
        <w:rPr>
          <w:rFonts w:ascii="Times New Roman" w:hAnsi="Times New Roman" w:cs="Times New Roman"/>
        </w:rPr>
        <w:t xml:space="preserve"> risk for disease progression</w:t>
      </w:r>
    </w:p>
    <w:p w:rsidR="007470CA" w:rsidRDefault="007470CA" w:rsidP="007470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Positive Changes in Response to Chronic Illness-Chronic Illness can confer both –</w:t>
      </w:r>
      <w:proofErr w:type="spellStart"/>
      <w:r>
        <w:rPr>
          <w:rFonts w:ascii="Times New Roman" w:hAnsi="Times New Roman" w:cs="Times New Roman"/>
        </w:rPr>
        <w:t>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and+ive</w:t>
      </w:r>
      <w:proofErr w:type="spellEnd"/>
      <w:r>
        <w:rPr>
          <w:rFonts w:ascii="Times New Roman" w:hAnsi="Times New Roman" w:cs="Times New Roman"/>
        </w:rPr>
        <w:t xml:space="preserve"> outcomes.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awareness or other, no postponing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Increase empathy, </w:t>
      </w:r>
      <w:proofErr w:type="spellStart"/>
      <w:r>
        <w:rPr>
          <w:rFonts w:ascii="Times New Roman" w:hAnsi="Times New Roman" w:cs="Times New Roman"/>
        </w:rPr>
        <w:t>compation</w:t>
      </w:r>
      <w:proofErr w:type="spellEnd"/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Stronger, more </w:t>
      </w:r>
      <w:proofErr w:type="spellStart"/>
      <w:r>
        <w:rPr>
          <w:rFonts w:ascii="Times New Roman" w:hAnsi="Times New Roman" w:cs="Times New Roman"/>
        </w:rPr>
        <w:t>self assured</w:t>
      </w:r>
      <w:proofErr w:type="spellEnd"/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“benefit finding”- positive aspects of illness and indicated an adjustment made to chronic illness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</w:t>
      </w:r>
      <w:proofErr w:type="spellStart"/>
      <w:r>
        <w:rPr>
          <w:rFonts w:ascii="Times New Roman" w:hAnsi="Times New Roman" w:cs="Times New Roman"/>
        </w:rPr>
        <w:t>itme</w:t>
      </w:r>
      <w:proofErr w:type="spellEnd"/>
      <w:r>
        <w:rPr>
          <w:rFonts w:ascii="Times New Roman" w:hAnsi="Times New Roman" w:cs="Times New Roman"/>
        </w:rPr>
        <w:t xml:space="preserve"> with </w:t>
      </w:r>
      <w:proofErr w:type="spellStart"/>
      <w:r>
        <w:rPr>
          <w:rFonts w:ascii="Times New Roman" w:hAnsi="Times New Roman" w:cs="Times New Roman"/>
        </w:rPr>
        <w:t>fam</w:t>
      </w:r>
      <w:proofErr w:type="spellEnd"/>
      <w:r>
        <w:rPr>
          <w:rFonts w:ascii="Times New Roman" w:hAnsi="Times New Roman" w:cs="Times New Roman"/>
        </w:rPr>
        <w:t>= increased joy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Enhanced appreciation of life, more meaningful relationship 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Serves as a recovery from the illness</w:t>
      </w:r>
    </w:p>
    <w:p w:rsidR="0071759C" w:rsidRDefault="0071759C" w:rsidP="0071759C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Children and Chronic illness- may develop maladaptive coping style such as repression and interferes with co-management role</w:t>
      </w:r>
    </w:p>
    <w:p w:rsidR="0071759C" w:rsidRDefault="0071759C" w:rsidP="0071759C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for anxiety disorder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Improving Coping – parents with realistic </w:t>
      </w:r>
      <w:proofErr w:type="spellStart"/>
      <w:r>
        <w:rPr>
          <w:rFonts w:ascii="Times New Roman" w:hAnsi="Times New Roman" w:cs="Times New Roman"/>
        </w:rPr>
        <w:t>attitdudes</w:t>
      </w:r>
      <w:proofErr w:type="spellEnd"/>
      <w:r>
        <w:rPr>
          <w:rFonts w:ascii="Times New Roman" w:hAnsi="Times New Roman" w:cs="Times New Roman"/>
        </w:rPr>
        <w:t xml:space="preserve"> about chronic ill.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Parents from depression, have sense of mastery over child’s </w:t>
      </w:r>
      <w:proofErr w:type="spellStart"/>
      <w:r>
        <w:rPr>
          <w:rFonts w:ascii="Times New Roman" w:hAnsi="Times New Roman" w:cs="Times New Roman"/>
        </w:rPr>
        <w:t>ilnes</w:t>
      </w:r>
      <w:proofErr w:type="spellEnd"/>
      <w:r>
        <w:rPr>
          <w:rFonts w:ascii="Times New Roman" w:hAnsi="Times New Roman" w:cs="Times New Roman"/>
        </w:rPr>
        <w:t>, avoid expressing distress over child’s ill.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Psychological interventions are used to Manage Chronic Illness</w:t>
      </w:r>
      <w:proofErr w:type="gramStart"/>
      <w:r>
        <w:rPr>
          <w:rFonts w:ascii="Times New Roman" w:hAnsi="Times New Roman" w:cs="Times New Roman"/>
        </w:rPr>
        <w:t>?-</w:t>
      </w:r>
      <w:proofErr w:type="gramEnd"/>
      <w:r>
        <w:rPr>
          <w:rFonts w:ascii="Times New Roman" w:hAnsi="Times New Roman" w:cs="Times New Roman"/>
        </w:rPr>
        <w:t xml:space="preserve"> Psychological Distress and neuroticism are being targets to reduce risk of mortality from chronic illnesses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 and depress. Are high – should be standard in evaluation for those with chronic disease</w:t>
      </w:r>
    </w:p>
    <w:p w:rsidR="0071759C" w:rsidRDefault="0071759C" w:rsidP="0071759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Individ</w:t>
      </w:r>
      <w:proofErr w:type="spellEnd"/>
      <w:r>
        <w:rPr>
          <w:rFonts w:ascii="Times New Roman" w:hAnsi="Times New Roman" w:cs="Times New Roman"/>
        </w:rPr>
        <w:t>. Therapy – is the most common intervention who have psychosocial complications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Therapy episodic rather than continuous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Collaboration with Doctor and Family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Requires respect for patient’s defenses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Therpist</w:t>
      </w:r>
      <w:proofErr w:type="spellEnd"/>
      <w:r>
        <w:rPr>
          <w:rFonts w:ascii="Times New Roman" w:hAnsi="Times New Roman" w:cs="Times New Roman"/>
        </w:rPr>
        <w:t xml:space="preserve"> must have comprehensive understanding of chronic conditions modes of treatment</w:t>
      </w:r>
    </w:p>
    <w:p w:rsidR="0071759C" w:rsidRDefault="0071759C" w:rsidP="0071759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Psycotherapeutic</w:t>
      </w:r>
      <w:proofErr w:type="spellEnd"/>
      <w:r>
        <w:rPr>
          <w:rFonts w:ascii="Times New Roman" w:hAnsi="Times New Roman" w:cs="Times New Roman"/>
        </w:rPr>
        <w:t xml:space="preserve"> interventions- alleviate emotional distress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Short term </w:t>
      </w:r>
      <w:proofErr w:type="spellStart"/>
      <w:r>
        <w:rPr>
          <w:rFonts w:ascii="Times New Roman" w:hAnsi="Times New Roman" w:cs="Times New Roman"/>
        </w:rPr>
        <w:t>therapeautic</w:t>
      </w:r>
      <w:proofErr w:type="spellEnd"/>
      <w:r>
        <w:rPr>
          <w:rFonts w:ascii="Times New Roman" w:hAnsi="Times New Roman" w:cs="Times New Roman"/>
        </w:rPr>
        <w:t xml:space="preserve"> interventions to help patients in shortest period of time ( music, art, dance)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Patient Education: programs that include coping skills training improved function can reduce </w:t>
      </w:r>
      <w:proofErr w:type="gramStart"/>
      <w:r>
        <w:rPr>
          <w:rFonts w:ascii="Times New Roman" w:hAnsi="Times New Roman" w:cs="Times New Roman"/>
        </w:rPr>
        <w:t>patients</w:t>
      </w:r>
      <w:proofErr w:type="gramEnd"/>
      <w:r>
        <w:rPr>
          <w:rFonts w:ascii="Times New Roman" w:hAnsi="Times New Roman" w:cs="Times New Roman"/>
        </w:rPr>
        <w:t xml:space="preserve"> anxiety, increase patients purpose and meaning of life.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Reduced pain and depression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confidence and manage pain</w:t>
      </w:r>
    </w:p>
    <w:p w:rsidR="0071759C" w:rsidRDefault="0071759C" w:rsidP="0071759C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Internet: greater support, </w:t>
      </w:r>
      <w:proofErr w:type="spellStart"/>
      <w:r>
        <w:rPr>
          <w:rFonts w:ascii="Times New Roman" w:hAnsi="Times New Roman" w:cs="Times New Roman"/>
        </w:rPr>
        <w:t>lexx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lonliness</w:t>
      </w:r>
      <w:proofErr w:type="spellEnd"/>
    </w:p>
    <w:p w:rsidR="0071759C" w:rsidRDefault="0071759C" w:rsidP="0071759C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Expressive Writing: benefits terminally ill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Relaxation, Stress Management and Exercise0 Relaxation </w:t>
      </w:r>
      <w:proofErr w:type="spellStart"/>
      <w:r>
        <w:rPr>
          <w:rFonts w:ascii="Times New Roman" w:hAnsi="Times New Roman" w:cs="Times New Roman"/>
        </w:rPr>
        <w:t>trainin</w:t>
      </w:r>
      <w:proofErr w:type="spellEnd"/>
      <w:r>
        <w:rPr>
          <w:rFonts w:ascii="Times New Roman" w:hAnsi="Times New Roman" w:cs="Times New Roman"/>
        </w:rPr>
        <w:t xml:space="preserve"> has shown more effective the lifestyles modification in lowering blood pressure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Minfullness</w:t>
      </w:r>
      <w:proofErr w:type="spellEnd"/>
      <w:r>
        <w:rPr>
          <w:rFonts w:ascii="Times New Roman" w:hAnsi="Times New Roman" w:cs="Times New Roman"/>
        </w:rPr>
        <w:t>- based stress reduction</w:t>
      </w:r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Exercise – increase in </w:t>
      </w:r>
      <w:proofErr w:type="spellStart"/>
      <w:r>
        <w:rPr>
          <w:rFonts w:ascii="Times New Roman" w:hAnsi="Times New Roman" w:cs="Times New Roman"/>
        </w:rPr>
        <w:t>self esteem</w:t>
      </w:r>
      <w:proofErr w:type="spellEnd"/>
      <w:r>
        <w:rPr>
          <w:rFonts w:ascii="Times New Roman" w:hAnsi="Times New Roman" w:cs="Times New Roman"/>
        </w:rPr>
        <w:t xml:space="preserve">, less fatigue, higher quality of life, reduced anxiety – programs no longer than 12 weeks and includes sessions of 30 min’s managed chronic illness, reduced </w:t>
      </w:r>
      <w:proofErr w:type="spellStart"/>
      <w:r>
        <w:rPr>
          <w:rFonts w:ascii="Times New Roman" w:hAnsi="Times New Roman" w:cs="Times New Roman"/>
        </w:rPr>
        <w:t>anxety</w:t>
      </w:r>
      <w:proofErr w:type="spellEnd"/>
    </w:p>
    <w:p w:rsidR="0071759C" w:rsidRDefault="0071759C" w:rsidP="00717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Supp. Interventions- good social </w:t>
      </w:r>
      <w:proofErr w:type="spellStart"/>
      <w:r>
        <w:rPr>
          <w:rFonts w:ascii="Times New Roman" w:hAnsi="Times New Roman" w:cs="Times New Roman"/>
        </w:rPr>
        <w:t>realtionships</w:t>
      </w:r>
      <w:proofErr w:type="spellEnd"/>
      <w:r>
        <w:rPr>
          <w:rFonts w:ascii="Times New Roman" w:hAnsi="Times New Roman" w:cs="Times New Roman"/>
        </w:rPr>
        <w:t xml:space="preserve"> positively adjust to their </w:t>
      </w:r>
      <w:proofErr w:type="gramStart"/>
      <w:r>
        <w:rPr>
          <w:rFonts w:ascii="Times New Roman" w:hAnsi="Times New Roman" w:cs="Times New Roman"/>
        </w:rPr>
        <w:t>chronic  illness</w:t>
      </w:r>
      <w:proofErr w:type="gramEnd"/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Support groups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 develop motivation and techniques to adhere to complicated treatment regimes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Encourage adherence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Commit to change in </w:t>
      </w:r>
      <w:proofErr w:type="spellStart"/>
      <w:r>
        <w:rPr>
          <w:rFonts w:ascii="Times New Roman" w:hAnsi="Times New Roman" w:cs="Times New Roman"/>
        </w:rPr>
        <w:t>fron</w:t>
      </w:r>
      <w:proofErr w:type="spellEnd"/>
      <w:r>
        <w:rPr>
          <w:rFonts w:ascii="Times New Roman" w:hAnsi="Times New Roman" w:cs="Times New Roman"/>
        </w:rPr>
        <w:t xml:space="preserve"> of other accountable in </w:t>
      </w:r>
      <w:proofErr w:type="spellStart"/>
      <w:r>
        <w:rPr>
          <w:rFonts w:ascii="Times New Roman" w:hAnsi="Times New Roman" w:cs="Times New Roman"/>
        </w:rPr>
        <w:t>fornt</w:t>
      </w:r>
      <w:proofErr w:type="spellEnd"/>
      <w:r>
        <w:rPr>
          <w:rFonts w:ascii="Times New Roman" w:hAnsi="Times New Roman" w:cs="Times New Roman"/>
        </w:rPr>
        <w:t xml:space="preserve"> of group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Emo support, encouragement</w:t>
      </w:r>
    </w:p>
    <w:p w:rsidR="0071759C" w:rsidRDefault="0071759C" w:rsidP="00EC355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May provide better help </w:t>
      </w:r>
      <w:proofErr w:type="gramStart"/>
      <w:r>
        <w:rPr>
          <w:rFonts w:ascii="Times New Roman" w:hAnsi="Times New Roman" w:cs="Times New Roman"/>
        </w:rPr>
        <w:t>an</w:t>
      </w:r>
      <w:proofErr w:type="gramEnd"/>
      <w:r>
        <w:rPr>
          <w:rFonts w:ascii="Times New Roman" w:hAnsi="Times New Roman" w:cs="Times New Roman"/>
        </w:rPr>
        <w:t xml:space="preserve"> long term survival (sup group.)</w:t>
      </w:r>
    </w:p>
    <w:p w:rsidR="0071759C" w:rsidRPr="00C84BE2" w:rsidRDefault="0071759C" w:rsidP="00EC355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C84BE2">
        <w:rPr>
          <w:rFonts w:ascii="Times New Roman" w:hAnsi="Times New Roman" w:cs="Times New Roman"/>
        </w:rPr>
        <w:t>need better training in approaches</w:t>
      </w:r>
    </w:p>
    <w:p w:rsidR="00C84BE2" w:rsidRPr="00C84BE2" w:rsidRDefault="00C84BE2" w:rsidP="00C84BE2">
      <w:pPr>
        <w:rPr>
          <w:rFonts w:ascii="Times New Roman" w:hAnsi="Times New Roman" w:cs="Times New Roman"/>
        </w:rPr>
      </w:pPr>
      <w:r w:rsidRPr="00C84BE2">
        <w:rPr>
          <w:rFonts w:ascii="Times New Roman" w:hAnsi="Times New Roman" w:cs="Times New Roman"/>
        </w:rPr>
        <w:t xml:space="preserve">Singing and Asthma Diaphragmatic breathing </w:t>
      </w:r>
    </w:p>
    <w:p w:rsidR="00000000" w:rsidRPr="00C84BE2" w:rsidRDefault="00EC355F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lastRenderedPageBreak/>
        <w:t xml:space="preserve">No baseline differences among conditions in </w:t>
      </w:r>
      <w:r w:rsidRPr="00C84BE2">
        <w:rPr>
          <w:rFonts w:ascii="Times New Roman" w:hAnsi="Times New Roman" w:cs="Times New Roman"/>
          <w:lang w:val="en-CA"/>
        </w:rPr>
        <w:t>outcomes</w:t>
      </w:r>
    </w:p>
    <w:p w:rsidR="00C84BE2" w:rsidRPr="00C84BE2" w:rsidRDefault="00C84BE2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(breathing or well-being)</w:t>
      </w:r>
    </w:p>
    <w:p w:rsidR="00C84BE2" w:rsidRPr="00C84BE2" w:rsidRDefault="00C84BE2" w:rsidP="00C84BE2">
      <w:pPr>
        <w:pStyle w:val="NoSpacing"/>
        <w:ind w:firstLine="60"/>
        <w:rPr>
          <w:rFonts w:ascii="Times New Roman" w:hAnsi="Times New Roman" w:cs="Times New Roman"/>
          <w:lang w:val="en-CA"/>
        </w:rPr>
      </w:pPr>
    </w:p>
    <w:p w:rsidR="00000000" w:rsidRPr="00C84BE2" w:rsidRDefault="00EC355F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Improvement in some br</w:t>
      </w:r>
      <w:r w:rsidRPr="00C84BE2">
        <w:rPr>
          <w:rFonts w:ascii="Times New Roman" w:hAnsi="Times New Roman" w:cs="Times New Roman"/>
          <w:lang w:val="en-CA"/>
        </w:rPr>
        <w:t>eathing and well-being outcomes</w:t>
      </w:r>
    </w:p>
    <w:p w:rsidR="00C84BE2" w:rsidRPr="00C84BE2" w:rsidRDefault="00C84BE2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with no differences among conditions</w:t>
      </w:r>
    </w:p>
    <w:p w:rsidR="00000000" w:rsidRPr="00C84BE2" w:rsidRDefault="00EC355F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Differences among conditions in practice and enjoyment of practice</w:t>
      </w:r>
    </w:p>
    <w:p w:rsidR="00000000" w:rsidRPr="00C84BE2" w:rsidRDefault="00EC355F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 xml:space="preserve">Differences in a priori beliefs about effectiveness of </w:t>
      </w:r>
    </w:p>
    <w:p w:rsidR="00C84BE2" w:rsidRPr="00C84BE2" w:rsidRDefault="00C84BE2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singing vs breathing</w:t>
      </w:r>
    </w:p>
    <w:p w:rsidR="00000000" w:rsidRPr="00C84BE2" w:rsidRDefault="00EC355F" w:rsidP="00EC355F">
      <w:pPr>
        <w:pStyle w:val="NoSpacing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>Attrition varied with beliefs</w:t>
      </w:r>
    </w:p>
    <w:p w:rsidR="00C84BE2" w:rsidRPr="00C84BE2" w:rsidRDefault="00C84BE2" w:rsidP="00C84BE2">
      <w:pPr>
        <w:rPr>
          <w:rFonts w:ascii="Times New Roman" w:hAnsi="Times New Roman" w:cs="Times New Roman"/>
          <w:lang w:val="en-CA"/>
        </w:rPr>
      </w:pPr>
      <w:r w:rsidRPr="00C84BE2">
        <w:rPr>
          <w:rFonts w:ascii="Times New Roman" w:hAnsi="Times New Roman" w:cs="Times New Roman"/>
          <w:lang w:val="en-CA"/>
        </w:rPr>
        <w:tab/>
      </w:r>
    </w:p>
    <w:p w:rsidR="00C84BE2" w:rsidRPr="00C84BE2" w:rsidRDefault="00C84BE2" w:rsidP="00C84BE2">
      <w:pPr>
        <w:rPr>
          <w:rFonts w:ascii="Times New Roman" w:hAnsi="Times New Roman" w:cs="Times New Roman"/>
        </w:rPr>
      </w:pPr>
    </w:p>
    <w:p w:rsidR="007470CA" w:rsidRPr="007470CA" w:rsidRDefault="007470CA" w:rsidP="007470CA">
      <w:pPr>
        <w:rPr>
          <w:rFonts w:ascii="Times New Roman" w:hAnsi="Times New Roman" w:cs="Times New Roman"/>
        </w:rPr>
      </w:pPr>
    </w:p>
    <w:p w:rsidR="007470CA" w:rsidRPr="007470CA" w:rsidRDefault="007470CA" w:rsidP="007470CA">
      <w:pPr>
        <w:rPr>
          <w:rFonts w:ascii="Times New Roman" w:hAnsi="Times New Roman" w:cs="Times New Roman"/>
        </w:rPr>
      </w:pPr>
    </w:p>
    <w:p w:rsidR="007470CA" w:rsidRPr="007470CA" w:rsidRDefault="007470CA" w:rsidP="007470CA">
      <w:pPr>
        <w:rPr>
          <w:rFonts w:ascii="Times New Roman" w:hAnsi="Times New Roman" w:cs="Times New Roman"/>
        </w:rPr>
      </w:pPr>
    </w:p>
    <w:p w:rsidR="007470CA" w:rsidRPr="007470CA" w:rsidRDefault="007470CA" w:rsidP="007470CA">
      <w:pPr>
        <w:pStyle w:val="ListParagraph"/>
        <w:ind w:left="0"/>
        <w:rPr>
          <w:rFonts w:ascii="Times New Roman" w:hAnsi="Times New Roman" w:cs="Times New Roman"/>
        </w:rPr>
      </w:pPr>
    </w:p>
    <w:p w:rsidR="0018257C" w:rsidRPr="0018257C" w:rsidRDefault="0018257C" w:rsidP="0018257C">
      <w:pPr>
        <w:rPr>
          <w:rFonts w:ascii="Times New Roman" w:hAnsi="Times New Roman" w:cs="Times New Roman"/>
        </w:rPr>
      </w:pPr>
    </w:p>
    <w:p w:rsidR="0018257C" w:rsidRPr="00AD16A2" w:rsidRDefault="0018257C" w:rsidP="00AD16A2">
      <w:pPr>
        <w:pStyle w:val="ListParagraph"/>
        <w:ind w:left="0"/>
        <w:rPr>
          <w:rFonts w:ascii="Times New Roman" w:hAnsi="Times New Roman" w:cs="Times New Roman"/>
        </w:rPr>
      </w:pPr>
    </w:p>
    <w:sectPr w:rsidR="0018257C" w:rsidRPr="00AD16A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Xinwei">
    <w:altName w:val="SimSun"/>
    <w:panose1 w:val="00000000000000000000"/>
    <w:charset w:val="86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ZYaoTi">
    <w:altName w:val="方正姚体"/>
    <w:panose1 w:val="00000000000000000000"/>
    <w:charset w:val="86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4994"/>
    <w:multiLevelType w:val="hybridMultilevel"/>
    <w:tmpl w:val="0090F602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57D3B"/>
    <w:multiLevelType w:val="hybridMultilevel"/>
    <w:tmpl w:val="461CFEDA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078B138D"/>
    <w:multiLevelType w:val="hybridMultilevel"/>
    <w:tmpl w:val="8EB669F0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934D65"/>
    <w:multiLevelType w:val="hybridMultilevel"/>
    <w:tmpl w:val="5546B26C"/>
    <w:lvl w:ilvl="0" w:tplc="602A93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408C7"/>
    <w:multiLevelType w:val="hybridMultilevel"/>
    <w:tmpl w:val="EE9A2C8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25340C"/>
    <w:multiLevelType w:val="hybridMultilevel"/>
    <w:tmpl w:val="14CA07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E3CA9"/>
    <w:multiLevelType w:val="hybridMultilevel"/>
    <w:tmpl w:val="E4D0B42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F72D17"/>
    <w:multiLevelType w:val="hybridMultilevel"/>
    <w:tmpl w:val="367A3D10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7037931"/>
    <w:multiLevelType w:val="hybridMultilevel"/>
    <w:tmpl w:val="2490EE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4F5FAA"/>
    <w:multiLevelType w:val="hybridMultilevel"/>
    <w:tmpl w:val="7E8A026A"/>
    <w:lvl w:ilvl="0" w:tplc="90CE9906">
      <w:start w:val="3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7633B"/>
    <w:multiLevelType w:val="hybridMultilevel"/>
    <w:tmpl w:val="C196408C"/>
    <w:lvl w:ilvl="0" w:tplc="90CE9906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9865595"/>
    <w:multiLevelType w:val="hybridMultilevel"/>
    <w:tmpl w:val="1E948984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FF7421"/>
    <w:multiLevelType w:val="hybridMultilevel"/>
    <w:tmpl w:val="BBA892CE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3461DA"/>
    <w:multiLevelType w:val="hybridMultilevel"/>
    <w:tmpl w:val="5FA82448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D243E"/>
    <w:multiLevelType w:val="hybridMultilevel"/>
    <w:tmpl w:val="C87844E2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6B52AE6"/>
    <w:multiLevelType w:val="hybridMultilevel"/>
    <w:tmpl w:val="0478C80C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42503D"/>
    <w:multiLevelType w:val="hybridMultilevel"/>
    <w:tmpl w:val="E1725B50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6F53F0"/>
    <w:multiLevelType w:val="hybridMultilevel"/>
    <w:tmpl w:val="98B0232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90CE9906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C36887"/>
    <w:multiLevelType w:val="hybridMultilevel"/>
    <w:tmpl w:val="A6DAAAE0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DB5A9D"/>
    <w:multiLevelType w:val="hybridMultilevel"/>
    <w:tmpl w:val="C7CC769E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2F79F0"/>
    <w:multiLevelType w:val="hybridMultilevel"/>
    <w:tmpl w:val="B11648C6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366BEE"/>
    <w:multiLevelType w:val="hybridMultilevel"/>
    <w:tmpl w:val="B9FA2D58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923FD0"/>
    <w:multiLevelType w:val="hybridMultilevel"/>
    <w:tmpl w:val="78586B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FB42F7"/>
    <w:multiLevelType w:val="hybridMultilevel"/>
    <w:tmpl w:val="A170E38C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C375D2"/>
    <w:multiLevelType w:val="hybridMultilevel"/>
    <w:tmpl w:val="EA3A3F2C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CB422A"/>
    <w:multiLevelType w:val="hybridMultilevel"/>
    <w:tmpl w:val="00285E82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5561B"/>
    <w:multiLevelType w:val="hybridMultilevel"/>
    <w:tmpl w:val="B1069F00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CC2B8E"/>
    <w:multiLevelType w:val="hybridMultilevel"/>
    <w:tmpl w:val="3B6E5EC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EF1F05"/>
    <w:multiLevelType w:val="hybridMultilevel"/>
    <w:tmpl w:val="6A6E5A32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EE5070"/>
    <w:multiLevelType w:val="hybridMultilevel"/>
    <w:tmpl w:val="203CF674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DE13F9"/>
    <w:multiLevelType w:val="hybridMultilevel"/>
    <w:tmpl w:val="005889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7E23DB5"/>
    <w:multiLevelType w:val="hybridMultilevel"/>
    <w:tmpl w:val="1966B1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C25D99"/>
    <w:multiLevelType w:val="hybridMultilevel"/>
    <w:tmpl w:val="838E4576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A231A1"/>
    <w:multiLevelType w:val="hybridMultilevel"/>
    <w:tmpl w:val="63C863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036AA"/>
    <w:multiLevelType w:val="hybridMultilevel"/>
    <w:tmpl w:val="C14E88D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55747F"/>
    <w:multiLevelType w:val="hybridMultilevel"/>
    <w:tmpl w:val="EB6E70C4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5C4FEF"/>
    <w:multiLevelType w:val="hybridMultilevel"/>
    <w:tmpl w:val="A5263510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7C77D6"/>
    <w:multiLevelType w:val="hybridMultilevel"/>
    <w:tmpl w:val="370E9794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685A3F"/>
    <w:multiLevelType w:val="hybridMultilevel"/>
    <w:tmpl w:val="9BAED816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A517A5"/>
    <w:multiLevelType w:val="hybridMultilevel"/>
    <w:tmpl w:val="7BF8602C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F75968"/>
    <w:multiLevelType w:val="hybridMultilevel"/>
    <w:tmpl w:val="61B01BC2"/>
    <w:lvl w:ilvl="0" w:tplc="90CE99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AC705E"/>
    <w:multiLevelType w:val="hybridMultilevel"/>
    <w:tmpl w:val="0CB6E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3"/>
  </w:num>
  <w:num w:numId="3">
    <w:abstractNumId w:val="22"/>
  </w:num>
  <w:num w:numId="4">
    <w:abstractNumId w:val="27"/>
  </w:num>
  <w:num w:numId="5">
    <w:abstractNumId w:val="7"/>
  </w:num>
  <w:num w:numId="6">
    <w:abstractNumId w:val="3"/>
  </w:num>
  <w:num w:numId="7">
    <w:abstractNumId w:val="24"/>
  </w:num>
  <w:num w:numId="8">
    <w:abstractNumId w:val="28"/>
  </w:num>
  <w:num w:numId="9">
    <w:abstractNumId w:val="32"/>
  </w:num>
  <w:num w:numId="10">
    <w:abstractNumId w:val="5"/>
  </w:num>
  <w:num w:numId="11">
    <w:abstractNumId w:val="12"/>
  </w:num>
  <w:num w:numId="12">
    <w:abstractNumId w:val="25"/>
  </w:num>
  <w:num w:numId="13">
    <w:abstractNumId w:val="15"/>
  </w:num>
  <w:num w:numId="14">
    <w:abstractNumId w:val="20"/>
  </w:num>
  <w:num w:numId="15">
    <w:abstractNumId w:val="38"/>
  </w:num>
  <w:num w:numId="16">
    <w:abstractNumId w:val="35"/>
  </w:num>
  <w:num w:numId="17">
    <w:abstractNumId w:val="39"/>
  </w:num>
  <w:num w:numId="18">
    <w:abstractNumId w:val="0"/>
  </w:num>
  <w:num w:numId="19">
    <w:abstractNumId w:val="29"/>
  </w:num>
  <w:num w:numId="20">
    <w:abstractNumId w:val="19"/>
  </w:num>
  <w:num w:numId="21">
    <w:abstractNumId w:val="21"/>
  </w:num>
  <w:num w:numId="22">
    <w:abstractNumId w:val="40"/>
  </w:num>
  <w:num w:numId="23">
    <w:abstractNumId w:val="8"/>
  </w:num>
  <w:num w:numId="24">
    <w:abstractNumId w:val="31"/>
  </w:num>
  <w:num w:numId="25">
    <w:abstractNumId w:val="26"/>
  </w:num>
  <w:num w:numId="26">
    <w:abstractNumId w:val="36"/>
  </w:num>
  <w:num w:numId="27">
    <w:abstractNumId w:val="17"/>
  </w:num>
  <w:num w:numId="28">
    <w:abstractNumId w:val="10"/>
  </w:num>
  <w:num w:numId="29">
    <w:abstractNumId w:val="34"/>
  </w:num>
  <w:num w:numId="30">
    <w:abstractNumId w:val="23"/>
  </w:num>
  <w:num w:numId="31">
    <w:abstractNumId w:val="37"/>
  </w:num>
  <w:num w:numId="32">
    <w:abstractNumId w:val="11"/>
  </w:num>
  <w:num w:numId="33">
    <w:abstractNumId w:val="30"/>
  </w:num>
  <w:num w:numId="34">
    <w:abstractNumId w:val="9"/>
  </w:num>
  <w:num w:numId="35">
    <w:abstractNumId w:val="16"/>
  </w:num>
  <w:num w:numId="36">
    <w:abstractNumId w:val="13"/>
  </w:num>
  <w:num w:numId="37">
    <w:abstractNumId w:val="14"/>
  </w:num>
  <w:num w:numId="38">
    <w:abstractNumId w:val="6"/>
  </w:num>
  <w:num w:numId="39">
    <w:abstractNumId w:val="1"/>
  </w:num>
  <w:num w:numId="40">
    <w:abstractNumId w:val="4"/>
  </w:num>
  <w:num w:numId="41">
    <w:abstractNumId w:val="18"/>
  </w:num>
  <w:num w:numId="42">
    <w:abstractNumId w:val="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055"/>
    <w:rsid w:val="00000C5A"/>
    <w:rsid w:val="00013B4A"/>
    <w:rsid w:val="00024B15"/>
    <w:rsid w:val="00046B1B"/>
    <w:rsid w:val="00092CF5"/>
    <w:rsid w:val="00093E42"/>
    <w:rsid w:val="000D2D5A"/>
    <w:rsid w:val="0018257C"/>
    <w:rsid w:val="00183DBA"/>
    <w:rsid w:val="00195CEF"/>
    <w:rsid w:val="001C1821"/>
    <w:rsid w:val="001E19A2"/>
    <w:rsid w:val="001F0512"/>
    <w:rsid w:val="0027686C"/>
    <w:rsid w:val="002B6468"/>
    <w:rsid w:val="0032323A"/>
    <w:rsid w:val="0033702E"/>
    <w:rsid w:val="00363B5F"/>
    <w:rsid w:val="003721A9"/>
    <w:rsid w:val="00394EF1"/>
    <w:rsid w:val="003C557A"/>
    <w:rsid w:val="003F4C4B"/>
    <w:rsid w:val="00403B91"/>
    <w:rsid w:val="0041556F"/>
    <w:rsid w:val="004A70EF"/>
    <w:rsid w:val="004B5DE0"/>
    <w:rsid w:val="004C0B7D"/>
    <w:rsid w:val="005428F4"/>
    <w:rsid w:val="00555023"/>
    <w:rsid w:val="00576063"/>
    <w:rsid w:val="005B0D41"/>
    <w:rsid w:val="005D6445"/>
    <w:rsid w:val="006209E7"/>
    <w:rsid w:val="006322A5"/>
    <w:rsid w:val="006608BF"/>
    <w:rsid w:val="007111D9"/>
    <w:rsid w:val="0071759C"/>
    <w:rsid w:val="007470CA"/>
    <w:rsid w:val="00751ECD"/>
    <w:rsid w:val="00757541"/>
    <w:rsid w:val="00781C83"/>
    <w:rsid w:val="007846AA"/>
    <w:rsid w:val="007A53B8"/>
    <w:rsid w:val="007E680E"/>
    <w:rsid w:val="007F3A74"/>
    <w:rsid w:val="008A5B15"/>
    <w:rsid w:val="00900563"/>
    <w:rsid w:val="0091613F"/>
    <w:rsid w:val="00922B0D"/>
    <w:rsid w:val="0095290B"/>
    <w:rsid w:val="009A3C09"/>
    <w:rsid w:val="009A4724"/>
    <w:rsid w:val="009D1F6F"/>
    <w:rsid w:val="00A12C51"/>
    <w:rsid w:val="00AA1B4B"/>
    <w:rsid w:val="00AD16A2"/>
    <w:rsid w:val="00AF0159"/>
    <w:rsid w:val="00AF0633"/>
    <w:rsid w:val="00B3004F"/>
    <w:rsid w:val="00B32765"/>
    <w:rsid w:val="00BA4AEE"/>
    <w:rsid w:val="00BD6055"/>
    <w:rsid w:val="00C23A00"/>
    <w:rsid w:val="00C543E0"/>
    <w:rsid w:val="00C74B53"/>
    <w:rsid w:val="00C84BE2"/>
    <w:rsid w:val="00CA3F5B"/>
    <w:rsid w:val="00CB76E6"/>
    <w:rsid w:val="00D603AE"/>
    <w:rsid w:val="00DA121C"/>
    <w:rsid w:val="00E06110"/>
    <w:rsid w:val="00E16E6D"/>
    <w:rsid w:val="00EC355F"/>
    <w:rsid w:val="00F624AD"/>
    <w:rsid w:val="00F65442"/>
    <w:rsid w:val="00F845BE"/>
    <w:rsid w:val="00F9510E"/>
    <w:rsid w:val="00FA333E"/>
    <w:rsid w:val="00FB32BB"/>
    <w:rsid w:val="00FC42C0"/>
    <w:rsid w:val="00FD699E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3D477-382A-4FF3-9318-CFF94C8B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4" w:space="1" w:color="90C226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90C226" w:themeColor="accent1"/>
      <w:spacing w:val="-7"/>
      <w:sz w:val="64"/>
      <w:szCs w:val="64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90C226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 w:cstheme="majorBidi"/>
      <w:color w:val="90C226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04040" w:themeColor="text1" w:themeTint="B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3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F5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52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95290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308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645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29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596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46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man\AppData\Roaming\Microsoft\Templates\Facet%20design%20(blank).dotx" TargetMode="External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A06CB4F-E30C-4771-94AE-F7169303B6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Facet design (blank).dotx</Template>
  <TotalTime>1686</TotalTime>
  <Pages>1</Pages>
  <Words>5194</Words>
  <Characters>29609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Raman Mehat</dc:creator>
  <cp:keywords/>
  <cp:lastModifiedBy>Divya Situt</cp:lastModifiedBy>
  <cp:revision>26</cp:revision>
  <cp:lastPrinted>2014-10-22T19:55:00Z</cp:lastPrinted>
  <dcterms:created xsi:type="dcterms:W3CDTF">2014-10-19T14:09:00Z</dcterms:created>
  <dcterms:modified xsi:type="dcterms:W3CDTF">2014-10-22T22:40:00Z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