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:rsidR="00F169C7" w:rsidRPr="00BA69E8" w:rsidRDefault="00B81DDD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</w:rPr>
            <w:t>Farzaan Chaudhry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:rsidR="004B6320" w:rsidRPr="00E2282A" w:rsidRDefault="00E2282A" w:rsidP="00331927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</w:t>
          </w:r>
          <w:r w:rsidR="005D56CC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8</w:t>
          </w:r>
        </w:p>
      </w:sdtContent>
    </w:sdt>
    <w:p w:rsidR="00BA78BA" w:rsidRPr="0062431A" w:rsidRDefault="0062431A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r w:rsidR="00BA78BA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EndPr/>
        <w:sdtContent>
          <w:r w:rsidR="005D56CC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Programing With MATLAB</w:t>
          </w:r>
        </w:sdtContent>
      </w:sdt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B11F2E" w:rsidRDefault="00B11F2E" w:rsidP="00B11F2E">
      <w:pPr>
        <w:rPr>
          <w:rFonts w:asciiTheme="minorHAnsi" w:hAnsiTheme="minorHAnsi" w:cstheme="minorHAnsi"/>
          <w:lang w:val="en-GB"/>
        </w:rPr>
      </w:pPr>
      <w:r w:rsidRPr="00B11F2E">
        <w:rPr>
          <w:rFonts w:asciiTheme="minorHAnsi" w:hAnsiTheme="minorHAnsi" w:cstheme="minorHAns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8D0CC453F0A640BA89A92E789B421B7E"/>
          </w:placeholder>
        </w:sdtPr>
        <w:sdtEndPr/>
        <w:sdtContent>
          <w:sdt>
            <w:sdtPr>
              <w:rPr>
                <w:rFonts w:asciiTheme="minorHAnsi" w:hAnsiTheme="minorHAnsi" w:cstheme="minorHAnsi"/>
                <w:highlight w:val="lightGray"/>
                <w:lang w:val="en-GB"/>
              </w:rPr>
              <w:id w:val="992600407"/>
              <w:placeholder>
                <w:docPart w:val="EE9CCA3C794243A2B55BEE4E4CFDD153"/>
              </w:placeholder>
            </w:sdtPr>
            <w:sdtEndPr/>
            <w:sdtContent>
              <w:proofErr w:type="spellStart"/>
              <w:r w:rsidRPr="00B11F2E">
                <w:rPr>
                  <w:rFonts w:asciiTheme="minorHAnsi" w:hAnsiTheme="minorHAnsi" w:cstheme="minorHAnsi"/>
                  <w:highlight w:val="lightGray"/>
                  <w:lang w:val="en-GB"/>
                </w:rPr>
                <w:t>Erhieyovwe</w:t>
              </w:r>
              <w:proofErr w:type="spellEnd"/>
              <w:r w:rsidRPr="00B11F2E">
                <w:rPr>
                  <w:rFonts w:asciiTheme="minorHAnsi" w:hAnsiTheme="minorHAnsi" w:cstheme="minorHAnsi"/>
                  <w:highlight w:val="lightGray"/>
                  <w:lang w:val="en-GB"/>
                </w:rPr>
                <w:t xml:space="preserve"> </w:t>
              </w:r>
              <w:proofErr w:type="spellStart"/>
              <w:r w:rsidRPr="00B11F2E">
                <w:rPr>
                  <w:rFonts w:asciiTheme="minorHAnsi" w:hAnsiTheme="minorHAnsi" w:cstheme="minorHAnsi"/>
                  <w:highlight w:val="lightGray"/>
                  <w:lang w:val="en-GB"/>
                </w:rPr>
                <w:t>Fekarurhobo</w:t>
              </w:r>
              <w:proofErr w:type="spellEnd"/>
            </w:sdtContent>
          </w:sdt>
        </w:sdtContent>
      </w:sdt>
    </w:p>
    <w:p w:rsidR="00B11F2E" w:rsidRDefault="00B11F2E" w:rsidP="00B11F2E">
      <w:pPr>
        <w:rPr>
          <w:rFonts w:asciiTheme="minorHAnsi" w:hAnsiTheme="minorHAnsi" w:cstheme="minorHAnsi"/>
          <w:lang w:val="en-GB"/>
        </w:rPr>
      </w:pPr>
      <w:r w:rsidRPr="00B11F2E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4394BDBBF5304348928ED318B20CB02E"/>
          </w:placeholder>
        </w:sdtPr>
        <w:sdtEndPr/>
        <w:sdtContent>
          <w:hyperlink r:id="rId10" w:history="1">
            <w:r w:rsidRPr="00B11F2E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erhieyovwefekarurhob@cmail.carleton.ca</w:t>
            </w:r>
          </w:hyperlink>
          <w:hyperlink r:id="rId11" w:history="1"/>
          <w:r w:rsidRPr="00B11F2E">
            <w:rPr>
              <w:rFonts w:asciiTheme="minorHAnsi" w:hAnsiTheme="minorHAnsi" w:cstheme="minorHAnsi"/>
              <w:highlight w:val="lightGray"/>
              <w:lang w:val="en-GB"/>
            </w:rPr>
            <w:t xml:space="preserve"> </w:t>
          </w:r>
        </w:sdtContent>
      </w:sdt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331927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B11F2E">
            <w:rPr>
              <w:rFonts w:asciiTheme="minorHAnsi" w:hAnsiTheme="minorHAnsi" w:cstheme="minorHAnsi"/>
              <w:b/>
              <w:bCs/>
              <w:lang w:val="en-GB"/>
            </w:rPr>
            <w:t>C5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1349A8" w:rsidRPr="00E40952">
            <w:rPr>
              <w:rFonts w:asciiTheme="minorHAnsi" w:hAnsiTheme="minorHAnsi" w:cstheme="minorHAnsi"/>
              <w:b/>
              <w:bCs/>
              <w:highlight w:val="lightGray"/>
              <w:lang w:val="en-GB"/>
            </w:rPr>
            <w:t>ME2556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9668F3" w:rsidRPr="009668F3" w:rsidRDefault="009668F3" w:rsidP="009668F3">
      <w:pPr>
        <w:rPr>
          <w:rFonts w:asciiTheme="minorHAnsi" w:hAnsiTheme="minorHAnsi" w:cstheme="minorHAnsi"/>
          <w:highlight w:val="lightGray"/>
          <w:lang w:val="en-GB"/>
        </w:rPr>
      </w:pPr>
      <w:r w:rsidRPr="009668F3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243CA260E94A48FBA7E7B5661C851BAE"/>
          </w:placeholder>
        </w:sdtPr>
        <w:sdtEndPr/>
        <w:sdtContent>
          <w:hyperlink r:id="rId12" w:history="1">
            <w:r w:rsidRPr="009668F3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farzaanchaudhry@cmail.carleton.ca</w:t>
            </w:r>
          </w:hyperlink>
        </w:sdtContent>
      </w:sdt>
    </w:p>
    <w:p w:rsidR="009668F3" w:rsidRDefault="009668F3" w:rsidP="009668F3">
      <w:pPr>
        <w:rPr>
          <w:rFonts w:asciiTheme="minorHAnsi" w:hAnsiTheme="minorHAnsi" w:cstheme="minorHAnsi"/>
          <w:lang w:val="en-GB"/>
        </w:rPr>
      </w:pPr>
      <w:r w:rsidRPr="009668F3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421C5E635484416B9BD570D3E9D6DE0B"/>
          </w:placeholder>
        </w:sdtPr>
        <w:sdtEndPr/>
        <w:sdtContent>
          <w:r w:rsidRPr="009668F3">
            <w:rPr>
              <w:rFonts w:asciiTheme="minorHAnsi" w:hAnsiTheme="minorHAnsi" w:cstheme="minorHAnsi"/>
              <w:highlight w:val="lightGray"/>
              <w:lang w:val="en-GB"/>
            </w:rPr>
            <w:t>100978588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="00B963C2">
            <w:rPr>
              <w:rFonts w:asciiTheme="minorHAnsi" w:hAnsiTheme="minorHAnsi" w:cstheme="minorHAnsi"/>
              <w:highlight w:val="lightGray"/>
              <w:lang w:val="en-GB"/>
            </w:rPr>
            <w:t>8</w:t>
          </w:r>
        </w:sdtContent>
      </w:sdt>
    </w:p>
    <w:p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r w:rsidR="009E43B8">
        <w:rPr>
          <w:rFonts w:asciiTheme="minorHAnsi" w:hAnsiTheme="minorHAnsi" w:cstheme="minorHAnsi"/>
          <w:highlight w:val="lightGray"/>
          <w:lang w:val="en-GB"/>
        </w:rPr>
        <w:t>30 November 2014 @ 11:15 PM</w:t>
      </w:r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402E3D" w:rsidRPr="00E831B4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831B4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</w:p>
    <w:p w:rsidR="009E5786" w:rsidRDefault="001D1C88" w:rsidP="00FC11B0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The purpose of this lab was to understand how to use MATLAB for general programming. </w:t>
      </w:r>
      <w:r w:rsidR="009438FB">
        <w:rPr>
          <w:rFonts w:asciiTheme="minorHAnsi" w:hAnsiTheme="minorHAnsi" w:cstheme="minorHAnsi"/>
          <w:lang w:val="en-GB"/>
        </w:rPr>
        <w:t xml:space="preserve">This program is </w:t>
      </w:r>
      <w:r w:rsidR="00D9791B">
        <w:rPr>
          <w:rFonts w:asciiTheme="minorHAnsi" w:hAnsiTheme="minorHAnsi" w:cstheme="minorHAnsi"/>
          <w:lang w:val="en-GB"/>
        </w:rPr>
        <w:t xml:space="preserve">very useful and convenient to </w:t>
      </w:r>
      <w:r w:rsidR="000901C1">
        <w:rPr>
          <w:rFonts w:asciiTheme="minorHAnsi" w:hAnsiTheme="minorHAnsi" w:cstheme="minorHAnsi"/>
          <w:lang w:val="en-GB"/>
        </w:rPr>
        <w:t xml:space="preserve">use for </w:t>
      </w:r>
      <w:r w:rsidR="00E37F0A">
        <w:rPr>
          <w:rFonts w:asciiTheme="minorHAnsi" w:hAnsiTheme="minorHAnsi" w:cstheme="minorHAnsi"/>
          <w:lang w:val="en-GB"/>
        </w:rPr>
        <w:t xml:space="preserve">understanding </w:t>
      </w:r>
      <w:r w:rsidR="00145E6D">
        <w:rPr>
          <w:rFonts w:asciiTheme="minorHAnsi" w:hAnsiTheme="minorHAnsi" w:cstheme="minorHAnsi"/>
          <w:lang w:val="en-GB"/>
        </w:rPr>
        <w:t xml:space="preserve">the problems most engineers need to solve </w:t>
      </w:r>
      <w:r w:rsidR="00857972">
        <w:rPr>
          <w:rFonts w:asciiTheme="minorHAnsi" w:hAnsiTheme="minorHAnsi" w:cstheme="minorHAnsi"/>
          <w:lang w:val="en-GB"/>
        </w:rPr>
        <w:t>regularly</w:t>
      </w:r>
      <w:r w:rsidR="00145E6D">
        <w:rPr>
          <w:rFonts w:asciiTheme="minorHAnsi" w:hAnsiTheme="minorHAnsi" w:cstheme="minorHAnsi"/>
          <w:lang w:val="en-GB"/>
        </w:rPr>
        <w:t xml:space="preserve">. </w:t>
      </w:r>
      <w:r w:rsidR="000901C1">
        <w:rPr>
          <w:rFonts w:asciiTheme="minorHAnsi" w:hAnsiTheme="minorHAnsi" w:cstheme="minorHAnsi"/>
          <w:lang w:val="en-GB"/>
        </w:rPr>
        <w:t xml:space="preserve"> </w:t>
      </w:r>
      <w:r w:rsidR="00B41D93">
        <w:rPr>
          <w:rFonts w:asciiTheme="minorHAnsi" w:hAnsiTheme="minorHAnsi" w:cstheme="minorHAnsi"/>
          <w:lang w:val="en-GB"/>
        </w:rPr>
        <w:t xml:space="preserve">The reason for doing this lab was to determine several different problems that </w:t>
      </w:r>
      <w:r w:rsidR="00E37F0A">
        <w:rPr>
          <w:rFonts w:asciiTheme="minorHAnsi" w:hAnsiTheme="minorHAnsi" w:cstheme="minorHAnsi"/>
          <w:lang w:val="en-GB"/>
        </w:rPr>
        <w:t xml:space="preserve">a </w:t>
      </w:r>
      <w:r w:rsidR="00F205AF">
        <w:rPr>
          <w:rFonts w:asciiTheme="minorHAnsi" w:hAnsiTheme="minorHAnsi" w:cstheme="minorHAnsi"/>
          <w:lang w:val="en-GB"/>
        </w:rPr>
        <w:t xml:space="preserve">practicing </w:t>
      </w:r>
      <w:r w:rsidR="007548BF">
        <w:rPr>
          <w:rFonts w:asciiTheme="minorHAnsi" w:hAnsiTheme="minorHAnsi" w:cstheme="minorHAnsi"/>
          <w:lang w:val="en-GB"/>
        </w:rPr>
        <w:t xml:space="preserve">engineer </w:t>
      </w:r>
      <w:r w:rsidR="00DB1F14">
        <w:rPr>
          <w:rFonts w:asciiTheme="minorHAnsi" w:hAnsiTheme="minorHAnsi" w:cstheme="minorHAnsi"/>
          <w:lang w:val="en-GB"/>
        </w:rPr>
        <w:t>would do, but</w:t>
      </w:r>
      <w:r w:rsidR="00887A0E">
        <w:rPr>
          <w:rFonts w:asciiTheme="minorHAnsi" w:hAnsiTheme="minorHAnsi" w:cstheme="minorHAnsi"/>
          <w:lang w:val="en-GB"/>
        </w:rPr>
        <w:t xml:space="preserve"> using MATLAB. This </w:t>
      </w:r>
      <w:r w:rsidR="00D16022">
        <w:rPr>
          <w:rFonts w:asciiTheme="minorHAnsi" w:hAnsiTheme="minorHAnsi" w:cstheme="minorHAnsi"/>
          <w:lang w:val="en-GB"/>
        </w:rPr>
        <w:t>included finding the general product of two scalars</w:t>
      </w:r>
      <w:r w:rsidR="0035668D">
        <w:rPr>
          <w:rFonts w:asciiTheme="minorHAnsi" w:hAnsiTheme="minorHAnsi" w:cstheme="minorHAnsi"/>
          <w:lang w:val="en-GB"/>
        </w:rPr>
        <w:t xml:space="preserve">, plotting a piecewise function, </w:t>
      </w:r>
      <w:r w:rsidR="005135F5">
        <w:rPr>
          <w:rFonts w:asciiTheme="minorHAnsi" w:hAnsiTheme="minorHAnsi" w:cstheme="minorHAnsi"/>
          <w:lang w:val="en-GB"/>
        </w:rPr>
        <w:t xml:space="preserve">finding fuel efficiency and fuel consumption, and much more. </w:t>
      </w:r>
    </w:p>
    <w:p w:rsidR="007C58D2" w:rsidRPr="00E2282A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:rsidR="009E5786" w:rsidRDefault="00DF5761" w:rsidP="00DF5761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The materials used for this lab included the textbook and severa</w:t>
      </w:r>
      <w:r w:rsidR="002301B5">
        <w:rPr>
          <w:rFonts w:asciiTheme="minorHAnsi" w:hAnsiTheme="minorHAnsi" w:cstheme="minorHAnsi"/>
          <w:lang w:val="en-GB"/>
        </w:rPr>
        <w:t xml:space="preserve">l online tutorials which gave general instructions for using MATLAB. </w:t>
      </w:r>
      <w:r w:rsidR="008811F8">
        <w:rPr>
          <w:rFonts w:asciiTheme="minorHAnsi" w:hAnsiTheme="minorHAnsi" w:cstheme="minorHAnsi"/>
          <w:lang w:val="en-GB"/>
        </w:rPr>
        <w:t xml:space="preserve">Additionally, a computer with MATLAB software and a word-processing application was used. </w:t>
      </w:r>
      <w:r w:rsidR="007008E3">
        <w:rPr>
          <w:rFonts w:asciiTheme="minorHAnsi" w:hAnsiTheme="minorHAnsi" w:cstheme="minorHAnsi"/>
          <w:lang w:val="en-GB"/>
        </w:rPr>
        <w:t>The methods used for this lab genera</w:t>
      </w:r>
      <w:r w:rsidR="00B75AF4">
        <w:rPr>
          <w:rFonts w:asciiTheme="minorHAnsi" w:hAnsiTheme="minorHAnsi" w:cstheme="minorHAnsi"/>
          <w:lang w:val="en-GB"/>
        </w:rPr>
        <w:t xml:space="preserve">lly included using programming. </w:t>
      </w:r>
      <w:r w:rsidR="001C20B8">
        <w:rPr>
          <w:rFonts w:asciiTheme="minorHAnsi" w:hAnsiTheme="minorHAnsi" w:cstheme="minorHAnsi"/>
          <w:lang w:val="en-GB"/>
        </w:rPr>
        <w:t>One</w:t>
      </w:r>
      <w:r w:rsidR="00A947AE">
        <w:rPr>
          <w:rFonts w:asciiTheme="minorHAnsi" w:hAnsiTheme="minorHAnsi" w:cstheme="minorHAnsi"/>
          <w:lang w:val="en-GB"/>
        </w:rPr>
        <w:t xml:space="preserve"> required simple multiplication of two vectors, whereas </w:t>
      </w:r>
      <w:r w:rsidR="00213428">
        <w:rPr>
          <w:rFonts w:asciiTheme="minorHAnsi" w:hAnsiTheme="minorHAnsi" w:cstheme="minorHAnsi"/>
          <w:lang w:val="en-GB"/>
        </w:rPr>
        <w:t>another</w:t>
      </w:r>
      <w:r w:rsidR="00A947AE">
        <w:rPr>
          <w:rFonts w:asciiTheme="minorHAnsi" w:hAnsiTheme="minorHAnsi" w:cstheme="minorHAnsi"/>
          <w:lang w:val="en-GB"/>
        </w:rPr>
        <w:t xml:space="preserve"> required some conversions, multiplications, and using correct significant figures. </w:t>
      </w:r>
      <w:r w:rsidR="001779CD">
        <w:rPr>
          <w:rFonts w:asciiTheme="minorHAnsi" w:hAnsiTheme="minorHAnsi" w:cstheme="minorHAnsi"/>
          <w:lang w:val="en-GB"/>
        </w:rPr>
        <w:t xml:space="preserve">Furthermore, </w:t>
      </w:r>
      <w:r w:rsidR="00511279">
        <w:rPr>
          <w:rFonts w:asciiTheme="minorHAnsi" w:hAnsiTheme="minorHAnsi" w:cstheme="minorHAnsi"/>
          <w:lang w:val="en-GB"/>
        </w:rPr>
        <w:t>every</w:t>
      </w:r>
      <w:r w:rsidR="000A1C0D">
        <w:rPr>
          <w:rFonts w:asciiTheme="minorHAnsi" w:hAnsiTheme="minorHAnsi" w:cstheme="minorHAnsi"/>
          <w:lang w:val="en-GB"/>
        </w:rPr>
        <w:t xml:space="preserve"> </w:t>
      </w:r>
      <w:r w:rsidR="00304247">
        <w:rPr>
          <w:rFonts w:asciiTheme="minorHAnsi" w:hAnsiTheme="minorHAnsi" w:cstheme="minorHAnsi"/>
          <w:lang w:val="en-GB"/>
        </w:rPr>
        <w:t xml:space="preserve">trial and error of different codes </w:t>
      </w:r>
      <w:r w:rsidR="00745E49">
        <w:rPr>
          <w:rFonts w:asciiTheme="minorHAnsi" w:hAnsiTheme="minorHAnsi" w:cstheme="minorHAnsi"/>
          <w:lang w:val="en-GB"/>
        </w:rPr>
        <w:t xml:space="preserve">allowed for a better understanding of how to approach each problem. 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</w:p>
    <w:p w:rsidR="009E5786" w:rsidRDefault="00845689" w:rsidP="00845689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For part 1, the </w:t>
      </w:r>
      <w:r w:rsidR="00215E6F">
        <w:rPr>
          <w:rFonts w:asciiTheme="minorHAnsi" w:hAnsiTheme="minorHAnsi" w:cstheme="minorHAnsi"/>
          <w:lang w:val="en-GB"/>
        </w:rPr>
        <w:t xml:space="preserve">result was </w:t>
      </w:r>
      <w:r w:rsidR="00CA1F0C">
        <w:rPr>
          <w:rFonts w:asciiTheme="minorHAnsi" w:hAnsiTheme="minorHAnsi" w:cstheme="minorHAnsi"/>
          <w:lang w:val="en-GB"/>
        </w:rPr>
        <w:t xml:space="preserve">a simple function that took any two numbers and multiplied them together. </w:t>
      </w:r>
      <w:r w:rsidR="005F4F9F">
        <w:rPr>
          <w:rFonts w:asciiTheme="minorHAnsi" w:hAnsiTheme="minorHAnsi" w:cstheme="minorHAnsi"/>
          <w:lang w:val="en-GB"/>
        </w:rPr>
        <w:t xml:space="preserve">This </w:t>
      </w:r>
      <w:r w:rsidR="00F032F8">
        <w:rPr>
          <w:rFonts w:asciiTheme="minorHAnsi" w:hAnsiTheme="minorHAnsi" w:cstheme="minorHAnsi"/>
          <w:lang w:val="en-GB"/>
        </w:rPr>
        <w:t>led</w:t>
      </w:r>
      <w:r w:rsidR="005F4F9F">
        <w:rPr>
          <w:rFonts w:asciiTheme="minorHAnsi" w:hAnsiTheme="minorHAnsi" w:cstheme="minorHAnsi"/>
          <w:lang w:val="en-GB"/>
        </w:rPr>
        <w:t xml:space="preserve"> </w:t>
      </w:r>
      <w:r w:rsidR="00233DFC">
        <w:rPr>
          <w:rFonts w:asciiTheme="minorHAnsi" w:hAnsiTheme="minorHAnsi" w:cstheme="minorHAnsi"/>
          <w:lang w:val="en-GB"/>
        </w:rPr>
        <w:t>to</w:t>
      </w:r>
      <w:r w:rsidR="005F4F9F">
        <w:rPr>
          <w:rFonts w:asciiTheme="minorHAnsi" w:hAnsiTheme="minorHAnsi" w:cstheme="minorHAnsi"/>
          <w:lang w:val="en-GB"/>
        </w:rPr>
        <w:t xml:space="preserve"> using any numbers, in this case 5 and 6, which ended with a result of 30. </w:t>
      </w:r>
      <w:r w:rsidR="00D4645C">
        <w:rPr>
          <w:rFonts w:asciiTheme="minorHAnsi" w:hAnsiTheme="minorHAnsi" w:cstheme="minorHAnsi"/>
          <w:lang w:val="en-GB"/>
        </w:rPr>
        <w:t xml:space="preserve">For part 2, </w:t>
      </w:r>
      <w:r w:rsidR="00646D81">
        <w:rPr>
          <w:rFonts w:asciiTheme="minorHAnsi" w:hAnsiTheme="minorHAnsi" w:cstheme="minorHAnsi"/>
          <w:lang w:val="en-GB"/>
        </w:rPr>
        <w:t>the resulting matrix was [320</w:t>
      </w:r>
      <w:proofErr w:type="gramStart"/>
      <w:r w:rsidR="00646D81">
        <w:rPr>
          <w:rFonts w:asciiTheme="minorHAnsi" w:hAnsiTheme="minorHAnsi" w:cstheme="minorHAnsi"/>
          <w:lang w:val="en-GB"/>
        </w:rPr>
        <w:t>;512</w:t>
      </w:r>
      <w:proofErr w:type="gramEnd"/>
      <w:r w:rsidR="00646D81">
        <w:rPr>
          <w:rFonts w:asciiTheme="minorHAnsi" w:hAnsiTheme="minorHAnsi" w:cstheme="minorHAnsi"/>
          <w:lang w:val="en-GB"/>
        </w:rPr>
        <w:t>;200].</w:t>
      </w:r>
      <w:r w:rsidR="0099185C">
        <w:rPr>
          <w:rFonts w:asciiTheme="minorHAnsi" w:hAnsiTheme="minorHAnsi" w:cstheme="minorHAnsi"/>
          <w:lang w:val="en-GB"/>
        </w:rPr>
        <w:t xml:space="preserve"> Moreover, the result</w:t>
      </w:r>
      <w:r w:rsidR="00F23038">
        <w:rPr>
          <w:rFonts w:asciiTheme="minorHAnsi" w:hAnsiTheme="minorHAnsi" w:cstheme="minorHAnsi"/>
          <w:lang w:val="en-GB"/>
        </w:rPr>
        <w:t>s</w:t>
      </w:r>
      <w:r w:rsidR="0099185C">
        <w:rPr>
          <w:rFonts w:asciiTheme="minorHAnsi" w:hAnsiTheme="minorHAnsi" w:cstheme="minorHAnsi"/>
          <w:lang w:val="en-GB"/>
        </w:rPr>
        <w:t xml:space="preserve"> for</w:t>
      </w:r>
      <w:r w:rsidR="00806738">
        <w:rPr>
          <w:rFonts w:asciiTheme="minorHAnsi" w:hAnsiTheme="minorHAnsi" w:cstheme="minorHAnsi"/>
          <w:lang w:val="en-GB"/>
        </w:rPr>
        <w:t xml:space="preserve"> the plots in</w:t>
      </w:r>
      <w:r w:rsidR="0099185C">
        <w:rPr>
          <w:rFonts w:asciiTheme="minorHAnsi" w:hAnsiTheme="minorHAnsi" w:cstheme="minorHAnsi"/>
          <w:lang w:val="en-GB"/>
        </w:rPr>
        <w:t xml:space="preserve"> </w:t>
      </w:r>
      <w:r w:rsidR="0037072C">
        <w:rPr>
          <w:rFonts w:asciiTheme="minorHAnsi" w:hAnsiTheme="minorHAnsi" w:cstheme="minorHAnsi"/>
          <w:lang w:val="en-GB"/>
        </w:rPr>
        <w:t>part</w:t>
      </w:r>
      <w:r w:rsidR="00806738">
        <w:rPr>
          <w:rFonts w:asciiTheme="minorHAnsi" w:hAnsiTheme="minorHAnsi" w:cstheme="minorHAnsi"/>
          <w:lang w:val="en-GB"/>
        </w:rPr>
        <w:t>s</w:t>
      </w:r>
      <w:r w:rsidR="0037072C">
        <w:rPr>
          <w:rFonts w:asciiTheme="minorHAnsi" w:hAnsiTheme="minorHAnsi" w:cstheme="minorHAnsi"/>
          <w:lang w:val="en-GB"/>
        </w:rPr>
        <w:t xml:space="preserve"> 3</w:t>
      </w:r>
      <w:r w:rsidR="00F23038">
        <w:rPr>
          <w:rFonts w:asciiTheme="minorHAnsi" w:hAnsiTheme="minorHAnsi" w:cstheme="minorHAnsi"/>
          <w:lang w:val="en-GB"/>
        </w:rPr>
        <w:t>, 4 and 5</w:t>
      </w:r>
      <w:r w:rsidR="0037072C">
        <w:rPr>
          <w:rFonts w:asciiTheme="minorHAnsi" w:hAnsiTheme="minorHAnsi" w:cstheme="minorHAnsi"/>
          <w:lang w:val="en-GB"/>
        </w:rPr>
        <w:t xml:space="preserve"> </w:t>
      </w:r>
      <w:r w:rsidR="00BD01D1">
        <w:rPr>
          <w:rFonts w:asciiTheme="minorHAnsi" w:hAnsiTheme="minorHAnsi" w:cstheme="minorHAnsi"/>
          <w:lang w:val="en-GB"/>
        </w:rPr>
        <w:t xml:space="preserve">can be seen in the appendix. </w:t>
      </w:r>
      <w:r w:rsidR="002A1506">
        <w:rPr>
          <w:rFonts w:asciiTheme="minorHAnsi" w:hAnsiTheme="minorHAnsi" w:cstheme="minorHAnsi"/>
          <w:lang w:val="en-GB"/>
        </w:rPr>
        <w:t xml:space="preserve">Furthermore, </w:t>
      </w:r>
      <w:r w:rsidR="00A4534E">
        <w:rPr>
          <w:rFonts w:asciiTheme="minorHAnsi" w:hAnsiTheme="minorHAnsi" w:cstheme="minorHAnsi"/>
          <w:lang w:val="en-GB"/>
        </w:rPr>
        <w:t xml:space="preserve">in part 4, </w:t>
      </w:r>
      <w:r w:rsidR="00C64C1E">
        <w:rPr>
          <w:rFonts w:asciiTheme="minorHAnsi" w:hAnsiTheme="minorHAnsi" w:cstheme="minorHAnsi"/>
          <w:lang w:val="en-GB"/>
        </w:rPr>
        <w:t>the average fuel efficiency was 27.3 MPG and the average fuel consumption was 8.62</w:t>
      </w:r>
      <w:r w:rsidR="005F208D">
        <w:rPr>
          <w:rFonts w:asciiTheme="minorHAnsi" w:hAnsiTheme="minorHAnsi" w:cstheme="minorHAnsi"/>
          <w:lang w:val="en-GB"/>
        </w:rPr>
        <w:t xml:space="preserve"> L/100 km. </w:t>
      </w:r>
      <w:r w:rsidR="009069E4">
        <w:rPr>
          <w:rFonts w:asciiTheme="minorHAnsi" w:hAnsiTheme="minorHAnsi" w:cstheme="minorHAnsi"/>
          <w:lang w:val="en-GB"/>
        </w:rPr>
        <w:t>Finally,</w:t>
      </w:r>
      <w:r w:rsidR="000D6194">
        <w:rPr>
          <w:rFonts w:asciiTheme="minorHAnsi" w:hAnsiTheme="minorHAnsi" w:cstheme="minorHAnsi"/>
          <w:lang w:val="en-GB"/>
        </w:rPr>
        <w:t xml:space="preserve"> in part 5,</w:t>
      </w:r>
      <w:r w:rsidR="009069E4">
        <w:rPr>
          <w:rFonts w:asciiTheme="minorHAnsi" w:hAnsiTheme="minorHAnsi" w:cstheme="minorHAnsi"/>
          <w:lang w:val="en-GB"/>
        </w:rPr>
        <w:t xml:space="preserve"> the number of iterations was 55. 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Discussion</w:t>
      </w:r>
    </w:p>
    <w:p w:rsidR="00614DC4" w:rsidRPr="005B46D5" w:rsidRDefault="00627279" w:rsidP="00627279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Part 1</w:t>
      </w:r>
      <w:r w:rsidR="000D558F">
        <w:rPr>
          <w:rFonts w:asciiTheme="minorHAnsi" w:hAnsiTheme="minorHAnsi" w:cstheme="minorHAnsi"/>
          <w:lang w:val="en-GB"/>
        </w:rPr>
        <w:t xml:space="preserve"> </w:t>
      </w:r>
      <w:r>
        <w:rPr>
          <w:rFonts w:asciiTheme="minorHAnsi" w:hAnsiTheme="minorHAnsi" w:cstheme="minorHAnsi"/>
          <w:lang w:val="en-GB"/>
        </w:rPr>
        <w:t>required to write a simple function that took two numbers as inputs and then outputt</w:t>
      </w:r>
      <w:r w:rsidR="0060174C">
        <w:rPr>
          <w:rFonts w:asciiTheme="minorHAnsi" w:hAnsiTheme="minorHAnsi" w:cstheme="minorHAnsi"/>
          <w:lang w:val="en-GB"/>
        </w:rPr>
        <w:t>ed their product</w:t>
      </w:r>
      <w:r>
        <w:rPr>
          <w:rFonts w:asciiTheme="minorHAnsi" w:hAnsiTheme="minorHAnsi" w:cstheme="minorHAnsi"/>
          <w:lang w:val="en-GB"/>
        </w:rPr>
        <w:t>.</w:t>
      </w:r>
      <w:r w:rsidR="00892233">
        <w:rPr>
          <w:rFonts w:asciiTheme="minorHAnsi" w:hAnsiTheme="minorHAnsi" w:cstheme="minorHAnsi"/>
          <w:lang w:val="en-GB"/>
        </w:rPr>
        <w:t xml:space="preserve"> Each following part required a new code, such as taking the square, then having a piecewise function, then doing conversions, and finally making a custom code with specific requirements. Specifically,</w:t>
      </w:r>
      <w:r w:rsidR="006D0E0E">
        <w:rPr>
          <w:rFonts w:asciiTheme="minorHAnsi" w:hAnsiTheme="minorHAnsi" w:cstheme="minorHAnsi"/>
          <w:lang w:val="en-GB"/>
        </w:rPr>
        <w:t xml:space="preserve"> </w:t>
      </w:r>
      <w:r w:rsidR="001344CE">
        <w:rPr>
          <w:rFonts w:asciiTheme="minorHAnsi" w:hAnsiTheme="minorHAnsi" w:cstheme="minorHAnsi"/>
          <w:lang w:val="en-GB"/>
        </w:rPr>
        <w:t xml:space="preserve">part 4 required several matrices to be produced along with some averages, which MATLAB was able to do very easily. </w:t>
      </w:r>
      <w:r w:rsidR="007A3CD6">
        <w:rPr>
          <w:rFonts w:asciiTheme="minorHAnsi" w:hAnsiTheme="minorHAnsi" w:cstheme="minorHAnsi"/>
          <w:lang w:val="en-GB"/>
        </w:rPr>
        <w:t xml:space="preserve">The number was significant digits was also selected. </w:t>
      </w:r>
      <w:r w:rsidR="00614DC4">
        <w:rPr>
          <w:rFonts w:asciiTheme="minorHAnsi" w:hAnsiTheme="minorHAnsi" w:cstheme="minorHAnsi"/>
          <w:lang w:val="en-GB"/>
        </w:rPr>
        <w:t xml:space="preserve">MATLAB allowed for very complex problems to be done in a short amount of time. </w:t>
      </w:r>
      <w:r w:rsidR="0070756D">
        <w:rPr>
          <w:rFonts w:asciiTheme="minorHAnsi" w:hAnsiTheme="minorHAnsi" w:cstheme="minorHAnsi"/>
          <w:lang w:val="en-GB"/>
        </w:rPr>
        <w:t>For example,</w:t>
      </w:r>
      <w:r w:rsidR="00856667">
        <w:rPr>
          <w:rFonts w:asciiTheme="minorHAnsi" w:hAnsiTheme="minorHAnsi" w:cstheme="minorHAnsi"/>
          <w:lang w:val="en-GB"/>
        </w:rPr>
        <w:t xml:space="preserve"> in part 5, the code had two </w:t>
      </w:r>
      <w:r w:rsidR="00E31DCF">
        <w:rPr>
          <w:rFonts w:asciiTheme="minorHAnsi" w:hAnsiTheme="minorHAnsi" w:cstheme="minorHAnsi"/>
          <w:lang w:val="en-GB"/>
        </w:rPr>
        <w:t>requirements,</w:t>
      </w:r>
      <w:r w:rsidR="0070756D">
        <w:rPr>
          <w:rFonts w:asciiTheme="minorHAnsi" w:hAnsiTheme="minorHAnsi" w:cstheme="minorHAnsi"/>
          <w:lang w:val="en-GB"/>
        </w:rPr>
        <w:t xml:space="preserve"> which resulted in a large </w:t>
      </w:r>
      <w:r w:rsidR="00856667">
        <w:rPr>
          <w:rFonts w:asciiTheme="minorHAnsi" w:hAnsiTheme="minorHAnsi" w:cstheme="minorHAnsi"/>
          <w:lang w:val="en-GB"/>
        </w:rPr>
        <w:t>number</w:t>
      </w:r>
      <w:r w:rsidR="00E31DCF">
        <w:rPr>
          <w:rFonts w:asciiTheme="minorHAnsi" w:hAnsiTheme="minorHAnsi" w:cstheme="minorHAnsi"/>
          <w:lang w:val="en-GB"/>
        </w:rPr>
        <w:t xml:space="preserve"> of values</w:t>
      </w:r>
      <w:r w:rsidR="0070756D">
        <w:rPr>
          <w:rFonts w:asciiTheme="minorHAnsi" w:hAnsiTheme="minorHAnsi" w:cstheme="minorHAnsi"/>
          <w:lang w:val="en-GB"/>
        </w:rPr>
        <w:t xml:space="preserve">. </w:t>
      </w:r>
      <w:r w:rsidR="00162E95">
        <w:rPr>
          <w:rFonts w:asciiTheme="minorHAnsi" w:hAnsiTheme="minorHAnsi" w:cstheme="minorHAnsi"/>
          <w:lang w:val="en-GB"/>
        </w:rPr>
        <w:t>MATLAB was the most practical way</w:t>
      </w:r>
      <w:r w:rsidR="004900BC">
        <w:rPr>
          <w:rFonts w:asciiTheme="minorHAnsi" w:hAnsiTheme="minorHAnsi" w:cstheme="minorHAnsi"/>
          <w:lang w:val="en-GB"/>
        </w:rPr>
        <w:t>,</w:t>
      </w:r>
      <w:r w:rsidR="00162E95">
        <w:rPr>
          <w:rFonts w:asciiTheme="minorHAnsi" w:hAnsiTheme="minorHAnsi" w:cstheme="minorHAnsi"/>
          <w:lang w:val="en-GB"/>
        </w:rPr>
        <w:t xml:space="preserve"> </w:t>
      </w:r>
      <w:r w:rsidR="00E31DCF">
        <w:rPr>
          <w:rFonts w:asciiTheme="minorHAnsi" w:hAnsiTheme="minorHAnsi" w:cstheme="minorHAnsi"/>
          <w:lang w:val="en-GB"/>
        </w:rPr>
        <w:t>as</w:t>
      </w:r>
      <w:r w:rsidR="00162E95">
        <w:rPr>
          <w:rFonts w:asciiTheme="minorHAnsi" w:hAnsiTheme="minorHAnsi" w:cstheme="minorHAnsi"/>
          <w:lang w:val="en-GB"/>
        </w:rPr>
        <w:t xml:space="preserve"> it produced results instantly. </w:t>
      </w:r>
      <w:r w:rsidR="00471B38">
        <w:rPr>
          <w:rFonts w:asciiTheme="minorHAnsi" w:hAnsiTheme="minorHAnsi" w:cstheme="minorHAnsi"/>
          <w:lang w:val="en-GB"/>
        </w:rPr>
        <w:t xml:space="preserve"> </w:t>
      </w:r>
      <w:r w:rsidR="008F0165">
        <w:rPr>
          <w:rFonts w:asciiTheme="minorHAnsi" w:hAnsiTheme="minorHAnsi" w:cstheme="minorHAnsi"/>
          <w:lang w:val="en-GB"/>
        </w:rPr>
        <w:t>The advantage of using script files over functions is that you can easily edit a script file if you need to, for whatever reason.</w:t>
      </w:r>
      <w:r w:rsidR="004B4CA7">
        <w:rPr>
          <w:rFonts w:asciiTheme="minorHAnsi" w:hAnsiTheme="minorHAnsi" w:cstheme="minorHAnsi"/>
          <w:lang w:val="en-GB"/>
        </w:rPr>
        <w:t xml:space="preserve"> For example, if you want to change a value or you entered something incorrect, script files can be simply edited and can be run again. </w:t>
      </w:r>
      <w:r w:rsidR="005C61AB">
        <w:rPr>
          <w:rFonts w:asciiTheme="minorHAnsi" w:hAnsiTheme="minorHAnsi" w:cstheme="minorHAnsi"/>
          <w:lang w:val="en-GB"/>
        </w:rPr>
        <w:t xml:space="preserve">The advantage of a function is that after setting a function, </w:t>
      </w:r>
      <w:r w:rsidR="00F1373D">
        <w:rPr>
          <w:rFonts w:asciiTheme="minorHAnsi" w:hAnsiTheme="minorHAnsi" w:cstheme="minorHAnsi"/>
          <w:lang w:val="en-GB"/>
        </w:rPr>
        <w:t xml:space="preserve">you can call the function and set different values </w:t>
      </w:r>
      <w:r w:rsidR="00133DDD">
        <w:rPr>
          <w:rFonts w:asciiTheme="minorHAnsi" w:hAnsiTheme="minorHAnsi" w:cstheme="minorHAnsi"/>
          <w:lang w:val="en-GB"/>
        </w:rPr>
        <w:t xml:space="preserve">in the command without needing to update the script. </w:t>
      </w:r>
    </w:p>
    <w:p w:rsidR="008B1790" w:rsidRPr="00E2282A" w:rsidRDefault="008B1790" w:rsidP="008B1790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:rsidR="00E0097A" w:rsidRDefault="00E23416" w:rsidP="00E2282A">
      <w:pPr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Each part was a slightly more complicated version of the previous. </w:t>
      </w:r>
      <w:r w:rsidR="0039152F">
        <w:rPr>
          <w:rFonts w:asciiTheme="minorHAnsi" w:hAnsiTheme="minorHAnsi" w:cstheme="minorHAnsi"/>
          <w:lang w:val="en-GB"/>
        </w:rPr>
        <w:t xml:space="preserve">Part 1 required a code for multiplying two scalars and part 2 required multiplication of the first scalar with the square of the second. </w:t>
      </w:r>
      <w:r w:rsidR="00841BD3">
        <w:rPr>
          <w:rFonts w:asciiTheme="minorHAnsi" w:hAnsiTheme="minorHAnsi" w:cstheme="minorHAnsi"/>
          <w:lang w:val="en-GB"/>
        </w:rPr>
        <w:t xml:space="preserve">Part 3 was slightly more complex, requiring a mode to find a plot of a piecewise function, </w:t>
      </w:r>
      <w:r w:rsidR="00F51663">
        <w:rPr>
          <w:rFonts w:asciiTheme="minorHAnsi" w:hAnsiTheme="minorHAnsi" w:cstheme="minorHAnsi"/>
          <w:lang w:val="en-GB"/>
        </w:rPr>
        <w:t xml:space="preserve">whereas part 4 required several long calculations which MATLAB </w:t>
      </w:r>
      <w:r w:rsidR="00B62EB5">
        <w:rPr>
          <w:rFonts w:asciiTheme="minorHAnsi" w:hAnsiTheme="minorHAnsi" w:cstheme="minorHAnsi"/>
          <w:lang w:val="en-GB"/>
        </w:rPr>
        <w:t>solved</w:t>
      </w:r>
      <w:r w:rsidR="00F51663">
        <w:rPr>
          <w:rFonts w:asciiTheme="minorHAnsi" w:hAnsiTheme="minorHAnsi" w:cstheme="minorHAnsi"/>
          <w:lang w:val="en-GB"/>
        </w:rPr>
        <w:t xml:space="preserve"> instantly. </w:t>
      </w:r>
      <w:r w:rsidR="00533957">
        <w:rPr>
          <w:rFonts w:asciiTheme="minorHAnsi" w:hAnsiTheme="minorHAnsi" w:cstheme="minorHAnsi"/>
          <w:lang w:val="en-GB"/>
        </w:rPr>
        <w:t>Furthermore</w:t>
      </w:r>
      <w:r w:rsidR="0010232A">
        <w:rPr>
          <w:rFonts w:asciiTheme="minorHAnsi" w:hAnsiTheme="minorHAnsi" w:cstheme="minorHAnsi"/>
          <w:lang w:val="en-GB"/>
        </w:rPr>
        <w:t xml:space="preserve">, part 5 required making a specific code that had two unique requirements. </w:t>
      </w:r>
      <w:r w:rsidR="00576A6C">
        <w:rPr>
          <w:rFonts w:asciiTheme="minorHAnsi" w:hAnsiTheme="minorHAnsi" w:cstheme="minorHAnsi"/>
          <w:lang w:val="en-GB"/>
        </w:rPr>
        <w:t xml:space="preserve">It was found that the average fuel efficiency and fuel consumption were 27.3 MPG and 8.62 L/100 km, respectively. </w:t>
      </w:r>
      <w:r w:rsidR="00533957">
        <w:rPr>
          <w:rFonts w:asciiTheme="minorHAnsi" w:hAnsiTheme="minorHAnsi" w:cstheme="minorHAnsi"/>
          <w:lang w:val="en-GB"/>
        </w:rPr>
        <w:t>Finally</w:t>
      </w:r>
      <w:r w:rsidR="003468D9">
        <w:rPr>
          <w:rFonts w:asciiTheme="minorHAnsi" w:hAnsiTheme="minorHAnsi" w:cstheme="minorHAnsi"/>
          <w:lang w:val="en-GB"/>
        </w:rPr>
        <w:t xml:space="preserve">, the advantage of script was that it could easily be edited, whereas the advantage </w:t>
      </w:r>
      <w:r w:rsidR="005C5BB9">
        <w:rPr>
          <w:rFonts w:asciiTheme="minorHAnsi" w:hAnsiTheme="minorHAnsi" w:cstheme="minorHAnsi"/>
          <w:lang w:val="en-GB"/>
        </w:rPr>
        <w:t xml:space="preserve">of function was that you could call the function using different values each time in command line instead of editing the script each time. </w:t>
      </w:r>
    </w:p>
    <w:p w:rsidR="00BA78BA" w:rsidRPr="00E2282A" w:rsidRDefault="006352DC" w:rsidP="006352D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:rsidR="00433BCD" w:rsidRDefault="00433BCD" w:rsidP="00433BCD">
      <w:pPr>
        <w:pStyle w:val="ListParagraph"/>
      </w:pP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433BCD" w:rsidTr="00433BCD">
        <w:tc>
          <w:tcPr>
            <w:tcW w:w="4675" w:type="dxa"/>
          </w:tcPr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function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output=g(</w:t>
            </w:r>
            <w:proofErr w:type="spellStart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x,y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)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%This function multiplies x and y together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%Be sure that x and y have the same size.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a = x.*y;</w:t>
            </w:r>
          </w:p>
          <w:p w:rsidR="00433BCD" w:rsidRPr="001276B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output = a;</w:t>
            </w:r>
          </w:p>
        </w:tc>
        <w:tc>
          <w:tcPr>
            <w:tcW w:w="4675" w:type="dxa"/>
          </w:tcPr>
          <w:p w:rsidR="00433BCD" w:rsidRDefault="00433BCD" w:rsidP="00B3760C">
            <w:r>
              <w:t>&gt;&gt; g(5,6)</w:t>
            </w:r>
          </w:p>
          <w:p w:rsidR="00433BCD" w:rsidRDefault="00433BCD" w:rsidP="00B3760C"/>
          <w:p w:rsidR="00433BCD" w:rsidRDefault="00433BCD" w:rsidP="00B3760C">
            <w:proofErr w:type="spellStart"/>
            <w:r>
              <w:t>ans</w:t>
            </w:r>
            <w:proofErr w:type="spellEnd"/>
            <w:r>
              <w:t xml:space="preserve"> =</w:t>
            </w:r>
          </w:p>
          <w:p w:rsidR="00433BCD" w:rsidRDefault="00433BCD" w:rsidP="00B3760C"/>
          <w:p w:rsidR="00433BCD" w:rsidRDefault="00433BCD" w:rsidP="00B3760C">
            <w:pPr>
              <w:keepNext/>
            </w:pPr>
            <w:r>
              <w:t xml:space="preserve">    30</w:t>
            </w:r>
          </w:p>
        </w:tc>
      </w:tr>
    </w:tbl>
    <w:p w:rsidR="00433BCD" w:rsidRDefault="00433BCD" w:rsidP="00433BCD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>: MATLAB code for multiplying two scalars and example usage</w:t>
      </w:r>
    </w:p>
    <w:p w:rsidR="00433BCD" w:rsidRDefault="00433BCD" w:rsidP="00433BCD"/>
    <w:p w:rsidR="00433BCD" w:rsidRDefault="00433BCD" w:rsidP="00433BCD">
      <w:pPr>
        <w:pStyle w:val="ListParagraph"/>
      </w:pPr>
    </w:p>
    <w:tbl>
      <w:tblPr>
        <w:tblStyle w:val="TableGrid"/>
        <w:tblW w:w="0" w:type="auto"/>
        <w:tblInd w:w="722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433BCD" w:rsidTr="00433BCD">
        <w:tc>
          <w:tcPr>
            <w:tcW w:w="4675" w:type="dxa"/>
          </w:tcPr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function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[C] = times(</w:t>
            </w:r>
            <w:proofErr w:type="spellStart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x,y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)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 Multiplies matrices x and y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 together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 xml:space="preserve"> 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x = [5;8;8]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y = [8;8;5]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C = x.*y.^2;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end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</w:p>
          <w:p w:rsidR="00433BCD" w:rsidRDefault="00433BCD" w:rsidP="00B3760C"/>
        </w:tc>
        <w:tc>
          <w:tcPr>
            <w:tcW w:w="4675" w:type="dxa"/>
          </w:tcPr>
          <w:p w:rsidR="00433BCD" w:rsidRDefault="00433BCD" w:rsidP="00B3760C">
            <w:r>
              <w:t>&gt;&gt; C</w:t>
            </w:r>
          </w:p>
          <w:p w:rsidR="00433BCD" w:rsidRDefault="00433BCD" w:rsidP="00B3760C"/>
          <w:p w:rsidR="00433BCD" w:rsidRDefault="00433BCD" w:rsidP="00B3760C">
            <w:r>
              <w:t>x =</w:t>
            </w:r>
          </w:p>
          <w:p w:rsidR="00433BCD" w:rsidRDefault="00433BCD" w:rsidP="00B3760C"/>
          <w:p w:rsidR="00433BCD" w:rsidRDefault="00433BCD" w:rsidP="00B3760C">
            <w:r>
              <w:t xml:space="preserve">     5</w:t>
            </w:r>
          </w:p>
          <w:p w:rsidR="00433BCD" w:rsidRDefault="00433BCD" w:rsidP="00B3760C">
            <w:r>
              <w:t xml:space="preserve">     8</w:t>
            </w:r>
          </w:p>
          <w:p w:rsidR="00433BCD" w:rsidRDefault="00433BCD" w:rsidP="00B3760C">
            <w:r>
              <w:t xml:space="preserve">     8</w:t>
            </w:r>
          </w:p>
          <w:p w:rsidR="00433BCD" w:rsidRDefault="00433BCD" w:rsidP="00B3760C"/>
          <w:p w:rsidR="00433BCD" w:rsidRDefault="00433BCD" w:rsidP="00B3760C"/>
          <w:p w:rsidR="00433BCD" w:rsidRDefault="00433BCD" w:rsidP="00B3760C">
            <w:r>
              <w:t>y =</w:t>
            </w:r>
          </w:p>
          <w:p w:rsidR="00433BCD" w:rsidRDefault="00433BCD" w:rsidP="00B3760C"/>
          <w:p w:rsidR="00433BCD" w:rsidRDefault="00433BCD" w:rsidP="00B3760C">
            <w:r>
              <w:t xml:space="preserve">     8</w:t>
            </w:r>
          </w:p>
          <w:p w:rsidR="00433BCD" w:rsidRDefault="00433BCD" w:rsidP="00B3760C">
            <w:r>
              <w:t xml:space="preserve">     8</w:t>
            </w:r>
          </w:p>
          <w:p w:rsidR="00433BCD" w:rsidRDefault="00433BCD" w:rsidP="00B3760C">
            <w:r>
              <w:t xml:space="preserve">     5</w:t>
            </w:r>
          </w:p>
          <w:p w:rsidR="00433BCD" w:rsidRDefault="00433BCD" w:rsidP="00B3760C"/>
          <w:p w:rsidR="00433BCD" w:rsidRDefault="00433BCD" w:rsidP="00B3760C"/>
          <w:p w:rsidR="00433BCD" w:rsidRDefault="00433BCD" w:rsidP="00B3760C">
            <w:proofErr w:type="spellStart"/>
            <w:r>
              <w:t>ans</w:t>
            </w:r>
            <w:proofErr w:type="spellEnd"/>
            <w:r>
              <w:t xml:space="preserve"> =</w:t>
            </w:r>
          </w:p>
          <w:p w:rsidR="00433BCD" w:rsidRDefault="00433BCD" w:rsidP="00B3760C"/>
          <w:p w:rsidR="00433BCD" w:rsidRDefault="00433BCD" w:rsidP="00B3760C">
            <w:r>
              <w:t xml:space="preserve">   320</w:t>
            </w:r>
          </w:p>
          <w:p w:rsidR="00433BCD" w:rsidRDefault="00433BCD" w:rsidP="00B3760C">
            <w:r>
              <w:t xml:space="preserve">   512</w:t>
            </w:r>
          </w:p>
          <w:p w:rsidR="00433BCD" w:rsidRDefault="00433BCD" w:rsidP="00B3760C">
            <w:pPr>
              <w:keepNext/>
            </w:pPr>
            <w:r>
              <w:t xml:space="preserve">   200</w:t>
            </w:r>
          </w:p>
        </w:tc>
      </w:tr>
    </w:tbl>
    <w:p w:rsidR="00433BCD" w:rsidRDefault="00433BCD" w:rsidP="00433BCD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>: MATLAB code for times function using two matrices</w:t>
      </w:r>
    </w:p>
    <w:p w:rsidR="00433BCD" w:rsidRDefault="00433BCD" w:rsidP="00433BCD"/>
    <w:p w:rsidR="00433BCD" w:rsidRDefault="00433BCD" w:rsidP="00433BCD"/>
    <w:p w:rsidR="00BB045B" w:rsidRDefault="00BB045B" w:rsidP="00433BCD"/>
    <w:p w:rsidR="00BB045B" w:rsidRDefault="00BB045B" w:rsidP="00433BCD"/>
    <w:p w:rsidR="00BB045B" w:rsidRDefault="00BB045B" w:rsidP="00433BCD"/>
    <w:p w:rsidR="00433BCD" w:rsidRDefault="00433BCD" w:rsidP="00433BCD"/>
    <w:p w:rsidR="00433BCD" w:rsidRDefault="00433BCD" w:rsidP="00433BCD">
      <w:pPr>
        <w:pStyle w:val="ListParagraph"/>
      </w:pP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433BCD" w:rsidTr="00433BCD">
        <w:tc>
          <w:tcPr>
            <w:tcW w:w="4675" w:type="dxa"/>
          </w:tcPr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lastRenderedPageBreak/>
              <w:t>function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y = piecewise (x)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if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x &gt;= 9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   y = 1.5*(</w:t>
            </w:r>
            <w:proofErr w:type="spellStart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sqrt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(4*x))+10;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elseif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0 &lt;= x &amp;&amp; x &lt;= 9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   y = 38/(11-x);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else</w:t>
            </w:r>
          </w:p>
          <w:p w:rsidR="00433BCD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   y = (38/11) + x*sin(x^2)</w:t>
            </w:r>
          </w:p>
          <w:p w:rsidR="00433BCD" w:rsidRPr="00DB6587" w:rsidRDefault="00433BCD" w:rsidP="00B376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end</w:t>
            </w:r>
          </w:p>
        </w:tc>
        <w:tc>
          <w:tcPr>
            <w:tcW w:w="4675" w:type="dxa"/>
          </w:tcPr>
          <w:p w:rsidR="00433BCD" w:rsidRDefault="00433BCD" w:rsidP="00B3760C">
            <w:r>
              <w:t>&gt;&gt; x = -10 : 0.1 : 15;</w:t>
            </w:r>
          </w:p>
          <w:p w:rsidR="00433BCD" w:rsidRDefault="00433BCD" w:rsidP="00B3760C">
            <w:r>
              <w:t>&gt;&gt; for ix = 1 : length(x)</w:t>
            </w:r>
          </w:p>
          <w:p w:rsidR="00433BCD" w:rsidRDefault="00433BCD" w:rsidP="00B3760C">
            <w:r>
              <w:t>y(ix) = piecewise(x(ix));</w:t>
            </w:r>
          </w:p>
          <w:p w:rsidR="00433BCD" w:rsidRDefault="00433BCD" w:rsidP="00B3760C">
            <w:r>
              <w:t>end</w:t>
            </w:r>
          </w:p>
          <w:p w:rsidR="00433BCD" w:rsidRDefault="00433BCD" w:rsidP="00B3760C"/>
          <w:p w:rsidR="00433BCD" w:rsidRDefault="00433BCD" w:rsidP="00B3760C"/>
          <w:p w:rsidR="00433BCD" w:rsidRDefault="00433BCD" w:rsidP="00B3760C">
            <w:pPr>
              <w:keepNext/>
            </w:pPr>
            <w:r>
              <w:t>&gt;&gt; plot(</w:t>
            </w:r>
            <w:proofErr w:type="spellStart"/>
            <w:r>
              <w:t>x,y</w:t>
            </w:r>
            <w:proofErr w:type="spellEnd"/>
            <w:r>
              <w:t>)</w:t>
            </w:r>
          </w:p>
        </w:tc>
      </w:tr>
    </w:tbl>
    <w:p w:rsidR="00433BCD" w:rsidRDefault="00433BCD" w:rsidP="00433BCD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>: MATLAB code for piecewise function on interval -10 ≤ x &lt; 15</w:t>
      </w:r>
    </w:p>
    <w:p w:rsidR="00433BCD" w:rsidRDefault="00433BCD" w:rsidP="00433BCD"/>
    <w:p w:rsidR="00433BCD" w:rsidRDefault="00433BCD" w:rsidP="00433BCD">
      <w:r>
        <w:rPr>
          <w:noProof/>
          <w:lang w:bidi="ar-SA"/>
        </w:rPr>
        <w:drawing>
          <wp:inline distT="0" distB="0" distL="0" distR="0" wp14:anchorId="49A7682E" wp14:editId="365476AB">
            <wp:extent cx="5334000" cy="4000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ecewise#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3BCD" w:rsidRDefault="00433BCD" w:rsidP="00433BCD"/>
    <w:p w:rsidR="00433BCD" w:rsidRDefault="00433BCD" w:rsidP="00433BCD"/>
    <w:p w:rsidR="00AD0139" w:rsidRDefault="00AD0139" w:rsidP="00433BCD"/>
    <w:p w:rsidR="00AD0139" w:rsidRDefault="00AD0139" w:rsidP="00433BCD"/>
    <w:p w:rsidR="00AD0139" w:rsidRDefault="00AD0139" w:rsidP="00433BCD"/>
    <w:p w:rsidR="00BB045B" w:rsidRDefault="00BB045B" w:rsidP="00433BCD">
      <w:bookmarkStart w:id="0" w:name="_GoBack"/>
      <w:bookmarkEnd w:id="0"/>
    </w:p>
    <w:p w:rsidR="00AD0139" w:rsidRDefault="00AD0139" w:rsidP="00433BCD"/>
    <w:p w:rsidR="00AD0139" w:rsidRDefault="00AD0139" w:rsidP="00433BCD"/>
    <w:p w:rsidR="00433BCD" w:rsidRDefault="00433BCD" w:rsidP="00433BCD"/>
    <w:tbl>
      <w:tblPr>
        <w:tblStyle w:val="TableGrid"/>
        <w:tblpPr w:leftFromText="180" w:rightFromText="180" w:vertAnchor="text" w:horzAnchor="margin" w:tblpXSpec="center" w:tblpY="267"/>
        <w:tblW w:w="9810" w:type="dxa"/>
        <w:tblLook w:val="04A0" w:firstRow="1" w:lastRow="0" w:firstColumn="1" w:lastColumn="0" w:noHBand="0" w:noVBand="1"/>
      </w:tblPr>
      <w:tblGrid>
        <w:gridCol w:w="6698"/>
        <w:gridCol w:w="3112"/>
      </w:tblGrid>
      <w:tr w:rsidR="00433BCD" w:rsidTr="00433BCD">
        <w:tc>
          <w:tcPr>
            <w:tcW w:w="6698" w:type="dxa"/>
          </w:tcPr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lastRenderedPageBreak/>
              <w:t>Month = [1;2;3;4;5;6]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Distance = [2545;2305;1951;2853;1984;2553]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Fuel = [216;204;172;230;185;209]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Miles = </w:t>
            </w:r>
            <w:proofErr w:type="spellStart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convlength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([2545;2305;1951;2853;1984;2553],</w:t>
            </w:r>
            <w:r>
              <w:rPr>
                <w:rFonts w:ascii="Courier New" w:hAnsi="Courier New" w:cs="Courier New"/>
                <w:color w:val="A020F0"/>
                <w:sz w:val="20"/>
                <w:szCs w:val="20"/>
              </w:rPr>
              <w:t>'</w:t>
            </w:r>
            <w:proofErr w:type="spellStart"/>
            <w:r>
              <w:rPr>
                <w:rFonts w:ascii="Courier New" w:hAnsi="Courier New" w:cs="Courier New"/>
                <w:color w:val="A020F0"/>
                <w:sz w:val="20"/>
                <w:szCs w:val="20"/>
              </w:rPr>
              <w:t>km'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,</w:t>
            </w:r>
            <w:r>
              <w:rPr>
                <w:rFonts w:ascii="Courier New" w:hAnsi="Courier New" w:cs="Courier New"/>
                <w:color w:val="A020F0"/>
                <w:sz w:val="20"/>
                <w:szCs w:val="20"/>
              </w:rPr>
              <w:t>'mi</w:t>
            </w:r>
            <w:proofErr w:type="spellEnd"/>
            <w:r>
              <w:rPr>
                <w:rFonts w:ascii="Courier New" w:hAnsi="Courier New" w:cs="Courier New"/>
                <w:color w:val="A020F0"/>
                <w:sz w:val="20"/>
                <w:szCs w:val="20"/>
              </w:rPr>
              <w:t>'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)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 This function converts the km to miles.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 xml:space="preserve"> 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Gallons = Fuel./3.785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 Divides fuel in L by # of L in a gallon.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 xml:space="preserve"> % </w:t>
            </w:r>
            <w:proofErr w:type="spellStart"/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vpa</w:t>
            </w:r>
            <w:proofErr w:type="spellEnd"/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 xml:space="preserve"> allows to choose # of sig. digits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FuelEfficiency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vpa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(Miles./Gallons,3)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 Calculates MPG by dividing miles travelled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 with number of gallons of fuel used.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 xml:space="preserve"> 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FuelConsumption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vpa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((Fuel.*100)./Distance,3)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 Calculates L/100 km by dividing fuel used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 with distance travelled, and multiply by 100.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 xml:space="preserve"> 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Efficiency.avg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= mean2(</w:t>
            </w:r>
            <w:proofErr w:type="spellStart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FuelEfficiency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)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 xml:space="preserve">% This function finds the mean 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 of all the values for fuel efficiency.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 xml:space="preserve"> 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Consumption.avg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= mean2(</w:t>
            </w:r>
            <w:proofErr w:type="spellStart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FuelConsumption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)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 xml:space="preserve">% This function finds the mean 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 of all the values for fuel consumption.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 xml:space="preserve"> 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plot(</w:t>
            </w:r>
            <w:proofErr w:type="spellStart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Month,FuelConsumption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)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fprintf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(</w:t>
            </w:r>
            <w:r>
              <w:rPr>
                <w:rFonts w:ascii="Courier New" w:hAnsi="Courier New" w:cs="Courier New"/>
                <w:color w:val="A020F0"/>
                <w:sz w:val="20"/>
                <w:szCs w:val="20"/>
              </w:rPr>
              <w:t>'%8.0f %8.0f %8.0f %8.0f %8.0f\n'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, [</w:t>
            </w:r>
            <w:proofErr w:type="spellStart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Month,Distance,Fuel,FuelEfficiency,FuelConsumption</w:t>
            </w:r>
            <w:proofErr w:type="spellEnd"/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]')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 This gives the matrices side by side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228B22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 and .0f selects # of decimal places.</w:t>
            </w:r>
          </w:p>
          <w:p w:rsidR="00433BC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 ' gives the transpose.</w:t>
            </w:r>
          </w:p>
          <w:p w:rsidR="00433BCD" w:rsidRPr="0019064D" w:rsidRDefault="00433BCD" w:rsidP="00433BCD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112" w:type="dxa"/>
          </w:tcPr>
          <w:p w:rsidR="00433BCD" w:rsidRDefault="00433BCD" w:rsidP="00433BCD">
            <w:r>
              <w:t>Miles =</w:t>
            </w:r>
          </w:p>
          <w:p w:rsidR="00433BCD" w:rsidRDefault="00433BCD" w:rsidP="00433BCD"/>
          <w:p w:rsidR="00433BCD" w:rsidRDefault="00433BCD" w:rsidP="00433BCD">
            <w:r>
              <w:t xml:space="preserve">   1.0e+03 *</w:t>
            </w:r>
          </w:p>
          <w:p w:rsidR="00433BCD" w:rsidRDefault="00433BCD" w:rsidP="00433BCD"/>
          <w:p w:rsidR="00433BCD" w:rsidRDefault="00433BCD" w:rsidP="00433BCD">
            <w:r>
              <w:t xml:space="preserve">    1.5814</w:t>
            </w:r>
          </w:p>
          <w:p w:rsidR="00433BCD" w:rsidRDefault="00433BCD" w:rsidP="00433BCD">
            <w:r>
              <w:t xml:space="preserve">    1.4323</w:t>
            </w:r>
          </w:p>
          <w:p w:rsidR="00433BCD" w:rsidRDefault="00433BCD" w:rsidP="00433BCD">
            <w:r>
              <w:t xml:space="preserve">    1.2123</w:t>
            </w:r>
          </w:p>
          <w:p w:rsidR="00433BCD" w:rsidRDefault="00433BCD" w:rsidP="00433BCD">
            <w:r>
              <w:t xml:space="preserve">    1.7728</w:t>
            </w:r>
          </w:p>
          <w:p w:rsidR="00433BCD" w:rsidRDefault="00433BCD" w:rsidP="00433BCD">
            <w:r>
              <w:t xml:space="preserve">    1.2328</w:t>
            </w:r>
          </w:p>
          <w:p w:rsidR="00433BCD" w:rsidRDefault="00433BCD" w:rsidP="00433BCD">
            <w:r>
              <w:t xml:space="preserve">    1.5864</w:t>
            </w:r>
          </w:p>
          <w:p w:rsidR="00433BCD" w:rsidRDefault="00433BCD" w:rsidP="00433BCD"/>
          <w:p w:rsidR="00433BCD" w:rsidRDefault="00433BCD" w:rsidP="00433BCD"/>
          <w:p w:rsidR="00433BCD" w:rsidRDefault="00433BCD" w:rsidP="00433BCD">
            <w:r>
              <w:t>Gallons =</w:t>
            </w:r>
          </w:p>
          <w:p w:rsidR="00433BCD" w:rsidRDefault="00433BCD" w:rsidP="00433BCD"/>
          <w:p w:rsidR="00433BCD" w:rsidRDefault="00433BCD" w:rsidP="00433BCD">
            <w:r>
              <w:t xml:space="preserve">   57.0674</w:t>
            </w:r>
          </w:p>
          <w:p w:rsidR="00433BCD" w:rsidRDefault="00433BCD" w:rsidP="00433BCD">
            <w:r>
              <w:t xml:space="preserve">   53.8970</w:t>
            </w:r>
          </w:p>
          <w:p w:rsidR="00433BCD" w:rsidRDefault="00433BCD" w:rsidP="00433BCD">
            <w:r>
              <w:t xml:space="preserve">   45.4425</w:t>
            </w:r>
          </w:p>
          <w:p w:rsidR="00433BCD" w:rsidRDefault="00433BCD" w:rsidP="00433BCD">
            <w:r>
              <w:t xml:space="preserve">   60.7662</w:t>
            </w:r>
          </w:p>
          <w:p w:rsidR="00433BCD" w:rsidRDefault="00433BCD" w:rsidP="00433BCD">
            <w:r>
              <w:t xml:space="preserve">   48.8771</w:t>
            </w:r>
          </w:p>
          <w:p w:rsidR="00433BCD" w:rsidRDefault="00433BCD" w:rsidP="00433BCD">
            <w:r>
              <w:t xml:space="preserve">   55.2180</w:t>
            </w:r>
          </w:p>
          <w:p w:rsidR="00433BCD" w:rsidRDefault="00433BCD" w:rsidP="00433BCD"/>
          <w:p w:rsidR="00433BCD" w:rsidRDefault="00433BCD" w:rsidP="00433BCD">
            <w:r>
              <w:t xml:space="preserve">Efficiency = </w:t>
            </w:r>
          </w:p>
          <w:p w:rsidR="00433BCD" w:rsidRDefault="00433BCD" w:rsidP="00433BCD"/>
          <w:p w:rsidR="00433BCD" w:rsidRDefault="00433BCD" w:rsidP="00433BCD">
            <w:r>
              <w:t xml:space="preserve">    </w:t>
            </w:r>
            <w:proofErr w:type="spellStart"/>
            <w:r>
              <w:t>avg</w:t>
            </w:r>
            <w:proofErr w:type="spellEnd"/>
            <w:r>
              <w:t>: 27.3479</w:t>
            </w:r>
          </w:p>
          <w:p w:rsidR="00433BCD" w:rsidRDefault="00433BCD" w:rsidP="00433BCD"/>
          <w:p w:rsidR="00433BCD" w:rsidRDefault="00433BCD" w:rsidP="00433BCD"/>
          <w:p w:rsidR="00433BCD" w:rsidRDefault="00433BCD" w:rsidP="00433BCD">
            <w:r>
              <w:t xml:space="preserve">Consumption = </w:t>
            </w:r>
          </w:p>
          <w:p w:rsidR="00433BCD" w:rsidRDefault="00433BCD" w:rsidP="00433BCD"/>
          <w:p w:rsidR="00433BCD" w:rsidRDefault="00433BCD" w:rsidP="00433BCD">
            <w:r>
              <w:t xml:space="preserve">    </w:t>
            </w:r>
            <w:proofErr w:type="spellStart"/>
            <w:r>
              <w:t>avg</w:t>
            </w:r>
            <w:proofErr w:type="spellEnd"/>
            <w:r>
              <w:t>: 8.6210</w:t>
            </w:r>
          </w:p>
          <w:p w:rsidR="00433BCD" w:rsidRDefault="00433BCD" w:rsidP="00433BCD"/>
          <w:p w:rsidR="00433BCD" w:rsidRDefault="00433BCD" w:rsidP="00433BCD">
            <w:r>
              <w:t xml:space="preserve">       1     2545      216       28        8</w:t>
            </w:r>
          </w:p>
          <w:p w:rsidR="00433BCD" w:rsidRDefault="00433BCD" w:rsidP="00433BCD">
            <w:r>
              <w:t xml:space="preserve">       2     2305      204       27        9</w:t>
            </w:r>
          </w:p>
          <w:p w:rsidR="00433BCD" w:rsidRDefault="00433BCD" w:rsidP="00433BCD">
            <w:r>
              <w:t xml:space="preserve">       3     1951      172       27        9</w:t>
            </w:r>
          </w:p>
          <w:p w:rsidR="00433BCD" w:rsidRDefault="00433BCD" w:rsidP="00433BCD">
            <w:r>
              <w:t xml:space="preserve">       4     2853      230       29        8</w:t>
            </w:r>
          </w:p>
          <w:p w:rsidR="00433BCD" w:rsidRDefault="00433BCD" w:rsidP="00433BCD">
            <w:r>
              <w:t xml:space="preserve">       5     1984      185       25        9</w:t>
            </w:r>
          </w:p>
          <w:p w:rsidR="00433BCD" w:rsidRDefault="00433BCD" w:rsidP="00433BCD">
            <w:pPr>
              <w:keepNext/>
            </w:pPr>
            <w:r>
              <w:t xml:space="preserve">       6     2553      209       29        8</w:t>
            </w:r>
          </w:p>
        </w:tc>
      </w:tr>
    </w:tbl>
    <w:p w:rsidR="00433BCD" w:rsidRDefault="00433BCD" w:rsidP="00433BCD"/>
    <w:p w:rsidR="00433BCD" w:rsidRDefault="00433BCD" w:rsidP="00433BCD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>: MATLAB code for converting km to miles, liters to gallons, finding fuel efficiency, finding fuel consumption, and averages of efficiency and consumption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5"/>
        <w:gridCol w:w="1710"/>
        <w:gridCol w:w="1440"/>
        <w:gridCol w:w="2160"/>
        <w:gridCol w:w="2875"/>
      </w:tblGrid>
      <w:tr w:rsidR="00433BCD" w:rsidTr="00B3760C">
        <w:tc>
          <w:tcPr>
            <w:tcW w:w="1165" w:type="dxa"/>
          </w:tcPr>
          <w:p w:rsidR="00433BCD" w:rsidRDefault="00433BCD" w:rsidP="00B3760C">
            <w:pPr>
              <w:jc w:val="center"/>
            </w:pPr>
            <w:r>
              <w:t>Month</w:t>
            </w:r>
          </w:p>
        </w:tc>
        <w:tc>
          <w:tcPr>
            <w:tcW w:w="1710" w:type="dxa"/>
          </w:tcPr>
          <w:p w:rsidR="00433BCD" w:rsidRDefault="00433BCD" w:rsidP="00B3760C">
            <w:pPr>
              <w:jc w:val="center"/>
            </w:pPr>
            <w:r>
              <w:t>Distance (km)</w:t>
            </w:r>
          </w:p>
        </w:tc>
        <w:tc>
          <w:tcPr>
            <w:tcW w:w="1440" w:type="dxa"/>
          </w:tcPr>
          <w:p w:rsidR="00433BCD" w:rsidRDefault="00433BCD" w:rsidP="00B3760C">
            <w:pPr>
              <w:jc w:val="center"/>
            </w:pPr>
            <w:r>
              <w:t>Fuel (L)</w:t>
            </w:r>
          </w:p>
        </w:tc>
        <w:tc>
          <w:tcPr>
            <w:tcW w:w="2160" w:type="dxa"/>
          </w:tcPr>
          <w:p w:rsidR="00433BCD" w:rsidRDefault="00433BCD" w:rsidP="00B3760C">
            <w:pPr>
              <w:jc w:val="center"/>
            </w:pPr>
            <w:r>
              <w:t>MPG (Fuel Efficiency)</w:t>
            </w:r>
          </w:p>
        </w:tc>
        <w:tc>
          <w:tcPr>
            <w:tcW w:w="2875" w:type="dxa"/>
          </w:tcPr>
          <w:p w:rsidR="00433BCD" w:rsidRDefault="00433BCD" w:rsidP="00B3760C">
            <w:pPr>
              <w:jc w:val="center"/>
            </w:pPr>
            <w:r>
              <w:t>L/100 km (Fuel Consumption)</w:t>
            </w:r>
          </w:p>
        </w:tc>
      </w:tr>
      <w:tr w:rsidR="00433BCD" w:rsidTr="00B3760C">
        <w:tc>
          <w:tcPr>
            <w:tcW w:w="1165" w:type="dxa"/>
          </w:tcPr>
          <w:p w:rsidR="00433BCD" w:rsidRDefault="00433BCD" w:rsidP="00B3760C">
            <w:r>
              <w:t>1</w:t>
            </w:r>
          </w:p>
        </w:tc>
        <w:tc>
          <w:tcPr>
            <w:tcW w:w="1710" w:type="dxa"/>
          </w:tcPr>
          <w:p w:rsidR="00433BCD" w:rsidRDefault="00433BCD" w:rsidP="00B3760C">
            <w:r>
              <w:t>2545</w:t>
            </w:r>
          </w:p>
        </w:tc>
        <w:tc>
          <w:tcPr>
            <w:tcW w:w="1440" w:type="dxa"/>
          </w:tcPr>
          <w:p w:rsidR="00433BCD" w:rsidRDefault="00433BCD" w:rsidP="00B3760C">
            <w:r>
              <w:t>216</w:t>
            </w:r>
          </w:p>
        </w:tc>
        <w:tc>
          <w:tcPr>
            <w:tcW w:w="2160" w:type="dxa"/>
          </w:tcPr>
          <w:p w:rsidR="00433BCD" w:rsidRDefault="00433BCD" w:rsidP="00B3760C">
            <w:r>
              <w:t>28</w:t>
            </w:r>
          </w:p>
        </w:tc>
        <w:tc>
          <w:tcPr>
            <w:tcW w:w="2875" w:type="dxa"/>
          </w:tcPr>
          <w:p w:rsidR="00433BCD" w:rsidRDefault="00433BCD" w:rsidP="00B3760C">
            <w:r>
              <w:t>8</w:t>
            </w:r>
          </w:p>
        </w:tc>
      </w:tr>
      <w:tr w:rsidR="00433BCD" w:rsidTr="00B3760C">
        <w:tc>
          <w:tcPr>
            <w:tcW w:w="1165" w:type="dxa"/>
          </w:tcPr>
          <w:p w:rsidR="00433BCD" w:rsidRDefault="00433BCD" w:rsidP="00B3760C">
            <w:r>
              <w:t>2</w:t>
            </w:r>
          </w:p>
        </w:tc>
        <w:tc>
          <w:tcPr>
            <w:tcW w:w="1710" w:type="dxa"/>
          </w:tcPr>
          <w:p w:rsidR="00433BCD" w:rsidRDefault="00433BCD" w:rsidP="00B3760C">
            <w:r>
              <w:t>2305</w:t>
            </w:r>
          </w:p>
        </w:tc>
        <w:tc>
          <w:tcPr>
            <w:tcW w:w="1440" w:type="dxa"/>
          </w:tcPr>
          <w:p w:rsidR="00433BCD" w:rsidRDefault="00433BCD" w:rsidP="00B3760C">
            <w:r>
              <w:t>204</w:t>
            </w:r>
          </w:p>
        </w:tc>
        <w:tc>
          <w:tcPr>
            <w:tcW w:w="2160" w:type="dxa"/>
          </w:tcPr>
          <w:p w:rsidR="00433BCD" w:rsidRDefault="00433BCD" w:rsidP="00B3760C">
            <w:r>
              <w:t>27</w:t>
            </w:r>
          </w:p>
        </w:tc>
        <w:tc>
          <w:tcPr>
            <w:tcW w:w="2875" w:type="dxa"/>
          </w:tcPr>
          <w:p w:rsidR="00433BCD" w:rsidRDefault="00433BCD" w:rsidP="00B3760C">
            <w:r>
              <w:t>9</w:t>
            </w:r>
          </w:p>
        </w:tc>
      </w:tr>
      <w:tr w:rsidR="00433BCD" w:rsidTr="00B3760C">
        <w:tc>
          <w:tcPr>
            <w:tcW w:w="1165" w:type="dxa"/>
          </w:tcPr>
          <w:p w:rsidR="00433BCD" w:rsidRDefault="00433BCD" w:rsidP="00B3760C">
            <w:r>
              <w:t>3</w:t>
            </w:r>
          </w:p>
        </w:tc>
        <w:tc>
          <w:tcPr>
            <w:tcW w:w="1710" w:type="dxa"/>
          </w:tcPr>
          <w:p w:rsidR="00433BCD" w:rsidRDefault="00433BCD" w:rsidP="00B3760C">
            <w:r>
              <w:t>1951</w:t>
            </w:r>
          </w:p>
        </w:tc>
        <w:tc>
          <w:tcPr>
            <w:tcW w:w="1440" w:type="dxa"/>
          </w:tcPr>
          <w:p w:rsidR="00433BCD" w:rsidRDefault="00433BCD" w:rsidP="00B3760C">
            <w:r>
              <w:t>172</w:t>
            </w:r>
          </w:p>
        </w:tc>
        <w:tc>
          <w:tcPr>
            <w:tcW w:w="2160" w:type="dxa"/>
          </w:tcPr>
          <w:p w:rsidR="00433BCD" w:rsidRDefault="00433BCD" w:rsidP="00B3760C">
            <w:r>
              <w:t>27</w:t>
            </w:r>
          </w:p>
        </w:tc>
        <w:tc>
          <w:tcPr>
            <w:tcW w:w="2875" w:type="dxa"/>
          </w:tcPr>
          <w:p w:rsidR="00433BCD" w:rsidRDefault="00433BCD" w:rsidP="00B3760C">
            <w:r>
              <w:t>9</w:t>
            </w:r>
          </w:p>
        </w:tc>
      </w:tr>
      <w:tr w:rsidR="00433BCD" w:rsidTr="00B3760C">
        <w:tc>
          <w:tcPr>
            <w:tcW w:w="1165" w:type="dxa"/>
          </w:tcPr>
          <w:p w:rsidR="00433BCD" w:rsidRDefault="00433BCD" w:rsidP="00B3760C">
            <w:r>
              <w:t>4</w:t>
            </w:r>
          </w:p>
        </w:tc>
        <w:tc>
          <w:tcPr>
            <w:tcW w:w="1710" w:type="dxa"/>
          </w:tcPr>
          <w:p w:rsidR="00433BCD" w:rsidRDefault="00433BCD" w:rsidP="00B3760C">
            <w:r>
              <w:t>2853</w:t>
            </w:r>
          </w:p>
        </w:tc>
        <w:tc>
          <w:tcPr>
            <w:tcW w:w="1440" w:type="dxa"/>
          </w:tcPr>
          <w:p w:rsidR="00433BCD" w:rsidRDefault="00433BCD" w:rsidP="00B3760C">
            <w:r>
              <w:t>230</w:t>
            </w:r>
          </w:p>
        </w:tc>
        <w:tc>
          <w:tcPr>
            <w:tcW w:w="2160" w:type="dxa"/>
          </w:tcPr>
          <w:p w:rsidR="00433BCD" w:rsidRDefault="00433BCD" w:rsidP="00B3760C">
            <w:r>
              <w:t>29</w:t>
            </w:r>
          </w:p>
        </w:tc>
        <w:tc>
          <w:tcPr>
            <w:tcW w:w="2875" w:type="dxa"/>
          </w:tcPr>
          <w:p w:rsidR="00433BCD" w:rsidRDefault="00433BCD" w:rsidP="00B3760C">
            <w:r>
              <w:t>8</w:t>
            </w:r>
          </w:p>
        </w:tc>
      </w:tr>
      <w:tr w:rsidR="00433BCD" w:rsidTr="00B3760C">
        <w:tc>
          <w:tcPr>
            <w:tcW w:w="1165" w:type="dxa"/>
          </w:tcPr>
          <w:p w:rsidR="00433BCD" w:rsidRDefault="00433BCD" w:rsidP="00B3760C">
            <w:r>
              <w:t>5</w:t>
            </w:r>
          </w:p>
        </w:tc>
        <w:tc>
          <w:tcPr>
            <w:tcW w:w="1710" w:type="dxa"/>
          </w:tcPr>
          <w:p w:rsidR="00433BCD" w:rsidRDefault="00433BCD" w:rsidP="00B3760C">
            <w:r>
              <w:t>1984</w:t>
            </w:r>
          </w:p>
        </w:tc>
        <w:tc>
          <w:tcPr>
            <w:tcW w:w="1440" w:type="dxa"/>
          </w:tcPr>
          <w:p w:rsidR="00433BCD" w:rsidRDefault="00433BCD" w:rsidP="00B3760C">
            <w:r>
              <w:t>185</w:t>
            </w:r>
          </w:p>
        </w:tc>
        <w:tc>
          <w:tcPr>
            <w:tcW w:w="2160" w:type="dxa"/>
          </w:tcPr>
          <w:p w:rsidR="00433BCD" w:rsidRDefault="00433BCD" w:rsidP="00B3760C">
            <w:r>
              <w:t>25</w:t>
            </w:r>
          </w:p>
        </w:tc>
        <w:tc>
          <w:tcPr>
            <w:tcW w:w="2875" w:type="dxa"/>
          </w:tcPr>
          <w:p w:rsidR="00433BCD" w:rsidRDefault="00433BCD" w:rsidP="00B3760C">
            <w:r>
              <w:t>9</w:t>
            </w:r>
          </w:p>
        </w:tc>
      </w:tr>
      <w:tr w:rsidR="00433BCD" w:rsidTr="00B3760C">
        <w:tc>
          <w:tcPr>
            <w:tcW w:w="1165" w:type="dxa"/>
          </w:tcPr>
          <w:p w:rsidR="00433BCD" w:rsidRDefault="00433BCD" w:rsidP="00B3760C">
            <w:r>
              <w:t>6</w:t>
            </w:r>
          </w:p>
        </w:tc>
        <w:tc>
          <w:tcPr>
            <w:tcW w:w="1710" w:type="dxa"/>
          </w:tcPr>
          <w:p w:rsidR="00433BCD" w:rsidRDefault="00433BCD" w:rsidP="00B3760C">
            <w:r>
              <w:t>2553</w:t>
            </w:r>
          </w:p>
        </w:tc>
        <w:tc>
          <w:tcPr>
            <w:tcW w:w="1440" w:type="dxa"/>
          </w:tcPr>
          <w:p w:rsidR="00433BCD" w:rsidRDefault="00433BCD" w:rsidP="00B3760C">
            <w:r>
              <w:t>209</w:t>
            </w:r>
          </w:p>
        </w:tc>
        <w:tc>
          <w:tcPr>
            <w:tcW w:w="2160" w:type="dxa"/>
          </w:tcPr>
          <w:p w:rsidR="00433BCD" w:rsidRDefault="00433BCD" w:rsidP="00B3760C">
            <w:r>
              <w:t>29</w:t>
            </w:r>
          </w:p>
        </w:tc>
        <w:tc>
          <w:tcPr>
            <w:tcW w:w="2875" w:type="dxa"/>
          </w:tcPr>
          <w:p w:rsidR="00433BCD" w:rsidRDefault="00433BCD" w:rsidP="00B3760C">
            <w:r>
              <w:t>8</w:t>
            </w:r>
          </w:p>
        </w:tc>
      </w:tr>
    </w:tbl>
    <w:p w:rsidR="00433BCD" w:rsidRDefault="00433BCD" w:rsidP="00433BCD"/>
    <w:p w:rsidR="00501E53" w:rsidRDefault="00501E53" w:rsidP="00433BCD"/>
    <w:p w:rsidR="00433BCD" w:rsidRDefault="00433BCD" w:rsidP="00433BCD">
      <w:r>
        <w:lastRenderedPageBreak/>
        <w:t>The average fuel efficiency is 27.3 MPG.</w:t>
      </w:r>
    </w:p>
    <w:p w:rsidR="00433BCD" w:rsidRDefault="00433BCD" w:rsidP="00433BCD">
      <w:r>
        <w:t>The average fuel consumption is 8.62 L/100 km.</w:t>
      </w:r>
    </w:p>
    <w:p w:rsidR="00433BCD" w:rsidRDefault="00433BCD" w:rsidP="00433BCD">
      <w:r>
        <w:rPr>
          <w:noProof/>
          <w:lang w:bidi="ar-SA"/>
        </w:rPr>
        <w:drawing>
          <wp:inline distT="0" distB="0" distL="0" distR="0" wp14:anchorId="61593C4F" wp14:editId="376B99C3">
            <wp:extent cx="5334000" cy="4000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uelConsumption vs. Month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XSpec="center" w:tblpY="381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F4DBE" w:rsidTr="009F4DBE">
        <w:tc>
          <w:tcPr>
            <w:tcW w:w="9350" w:type="dxa"/>
          </w:tcPr>
          <w:p w:rsidR="009F4DBE" w:rsidRDefault="009F4DBE" w:rsidP="009F4DB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x = input(</w:t>
            </w:r>
            <w:r>
              <w:rPr>
                <w:rFonts w:ascii="Courier New" w:hAnsi="Courier New" w:cs="Courier New"/>
                <w:color w:val="A020F0"/>
                <w:sz w:val="20"/>
                <w:szCs w:val="20"/>
              </w:rPr>
              <w:t>'Choose positive integer'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)</w:t>
            </w:r>
          </w:p>
          <w:p w:rsidR="009F4DBE" w:rsidRDefault="009F4DBE" w:rsidP="009F4DB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k = 0;</w:t>
            </w:r>
          </w:p>
          <w:p w:rsidR="009F4DBE" w:rsidRDefault="009F4DBE" w:rsidP="009F4DB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while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x &gt; 1</w:t>
            </w:r>
          </w:p>
          <w:p w:rsidR="009F4DBE" w:rsidRDefault="009F4DBE" w:rsidP="009F4DB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if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rem(x,2) == 0</w:t>
            </w:r>
          </w:p>
          <w:p w:rsidR="009F4DBE" w:rsidRDefault="009F4DBE" w:rsidP="009F4DB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   x = x/2</w:t>
            </w:r>
          </w:p>
          <w:p w:rsidR="009F4DBE" w:rsidRDefault="009F4DBE" w:rsidP="009F4DB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else</w:t>
            </w:r>
          </w:p>
          <w:p w:rsidR="009F4DBE" w:rsidRDefault="009F4DBE" w:rsidP="009F4DB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   x = 3*x + 1</w:t>
            </w:r>
          </w:p>
          <w:p w:rsidR="009F4DBE" w:rsidRDefault="009F4DBE" w:rsidP="009F4DB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k = k + 1</w:t>
            </w:r>
          </w:p>
          <w:p w:rsidR="009F4DBE" w:rsidRDefault="009F4DBE" w:rsidP="009F4DB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228B22"/>
                <w:sz w:val="20"/>
                <w:szCs w:val="20"/>
              </w:rPr>
              <w:t>% The value of k is the number of iterations.</w:t>
            </w:r>
          </w:p>
          <w:p w:rsidR="009F4DBE" w:rsidRDefault="009F4DBE" w:rsidP="009F4DB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end</w:t>
            </w:r>
          </w:p>
          <w:p w:rsidR="009F4DBE" w:rsidRDefault="009F4DBE" w:rsidP="009F4DBE">
            <w:pPr>
              <w:keepNext/>
              <w:autoSpaceDE w:val="0"/>
              <w:autoSpaceDN w:val="0"/>
              <w:adjustRightInd w:val="0"/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end</w:t>
            </w:r>
          </w:p>
        </w:tc>
      </w:tr>
    </w:tbl>
    <w:p w:rsidR="00433BCD" w:rsidRDefault="00433BCD" w:rsidP="00433BCD">
      <w:pPr>
        <w:pStyle w:val="ListParagraph"/>
      </w:pPr>
    </w:p>
    <w:p w:rsidR="00433BCD" w:rsidRDefault="00433BCD" w:rsidP="00433BCD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>: MATLAB program that asks for input number (student number) iterates a specific process, while counting number of iterations</w:t>
      </w:r>
    </w:p>
    <w:p w:rsidR="00433BCD" w:rsidRDefault="00433BCD" w:rsidP="00433BCD"/>
    <w:p w:rsidR="00433BCD" w:rsidRDefault="00433BCD" w:rsidP="00433BCD"/>
    <w:p w:rsidR="00DE50D3" w:rsidRDefault="00DE50D3" w:rsidP="00331927">
      <w:pPr>
        <w:rPr>
          <w:rFonts w:asciiTheme="minorHAnsi" w:hAnsiTheme="minorHAnsi" w:cstheme="minorHAnsi"/>
          <w:b/>
          <w:bCs/>
        </w:rPr>
      </w:pPr>
    </w:p>
    <w:sectPr w:rsidR="00DE50D3" w:rsidSect="00331927">
      <w:headerReference w:type="default" r:id="rId15"/>
      <w:footerReference w:type="default" r:id="rId16"/>
      <w:footerReference w:type="first" r:id="rId17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0D2" w:rsidRDefault="005040D2" w:rsidP="00F169C7">
      <w:pPr>
        <w:spacing w:after="0" w:line="240" w:lineRule="auto"/>
      </w:pPr>
      <w:r>
        <w:separator/>
      </w:r>
    </w:p>
  </w:endnote>
  <w:endnote w:type="continuationSeparator" w:id="0">
    <w:p w:rsidR="005040D2" w:rsidRDefault="005040D2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6154"/>
      <w:docPartObj>
        <w:docPartGallery w:val="Page Numbers (Bottom of Page)"/>
        <w:docPartUnique/>
      </w:docPartObj>
    </w:sdtPr>
    <w:sdtEndPr/>
    <w:sdtContent>
      <w:p w:rsidR="00BD1EF5" w:rsidRDefault="004F3554" w:rsidP="00DE2339">
        <w:pPr>
          <w:pStyle w:val="Footer"/>
          <w:jc w:val="center"/>
        </w:pPr>
        <w:r>
          <w:fldChar w:fldCharType="begin"/>
        </w:r>
        <w:r w:rsidR="001B30EF">
          <w:instrText xml:space="preserve"> PAGE   \* MERGEFORMAT </w:instrText>
        </w:r>
        <w:r>
          <w:fldChar w:fldCharType="separate"/>
        </w:r>
        <w:r w:rsidR="00BB045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D1EF5" w:rsidRDefault="00BD1E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218067"/>
      <w:docPartObj>
        <w:docPartGallery w:val="Page Numbers (Bottom of Page)"/>
        <w:docPartUnique/>
      </w:docPartObj>
    </w:sdtPr>
    <w:sdtEndPr/>
    <w:sdtContent>
      <w:p w:rsidR="006352DC" w:rsidRDefault="006352DC" w:rsidP="00DE2339">
        <w:pPr>
          <w:pStyle w:val="Footer"/>
        </w:pPr>
      </w:p>
      <w:p w:rsidR="006352DC" w:rsidRDefault="005040D2" w:rsidP="00DE2339">
        <w:pPr>
          <w:pStyle w:val="Footer"/>
        </w:pPr>
      </w:p>
    </w:sdtContent>
  </w:sdt>
  <w:p w:rsidR="006352DC" w:rsidRDefault="006352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0D2" w:rsidRDefault="005040D2" w:rsidP="00F169C7">
      <w:pPr>
        <w:spacing w:after="0" w:line="240" w:lineRule="auto"/>
      </w:pPr>
      <w:r>
        <w:separator/>
      </w:r>
    </w:p>
  </w:footnote>
  <w:footnote w:type="continuationSeparator" w:id="0">
    <w:p w:rsidR="005040D2" w:rsidRDefault="005040D2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EF5" w:rsidRPr="00F169C7" w:rsidRDefault="00A4723A" w:rsidP="00070012">
    <w:pPr>
      <w:pStyle w:val="Header"/>
      <w:shd w:val="clear" w:color="auto" w:fill="EEECE1" w:themeFill="background2"/>
      <w:jc w:val="center"/>
      <w:rPr>
        <w:lang w:val="en-GB"/>
      </w:rPr>
    </w:pPr>
    <w:r>
      <w:rPr>
        <w:lang w:val="en-GB"/>
      </w:rPr>
      <w:t>Chaudhry, Farzaan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3A8"/>
    <w:rsid w:val="00015AC4"/>
    <w:rsid w:val="00052BBE"/>
    <w:rsid w:val="00053277"/>
    <w:rsid w:val="00054533"/>
    <w:rsid w:val="00070012"/>
    <w:rsid w:val="000901C1"/>
    <w:rsid w:val="000A0C9D"/>
    <w:rsid w:val="000A1C0D"/>
    <w:rsid w:val="000B2419"/>
    <w:rsid w:val="000D23F4"/>
    <w:rsid w:val="000D558F"/>
    <w:rsid w:val="000D6194"/>
    <w:rsid w:val="000E3CBD"/>
    <w:rsid w:val="000F66C0"/>
    <w:rsid w:val="0010232A"/>
    <w:rsid w:val="0010713B"/>
    <w:rsid w:val="00110D87"/>
    <w:rsid w:val="00112765"/>
    <w:rsid w:val="00133DDD"/>
    <w:rsid w:val="001344CE"/>
    <w:rsid w:val="001349A8"/>
    <w:rsid w:val="00145E6D"/>
    <w:rsid w:val="00162E95"/>
    <w:rsid w:val="00163E6D"/>
    <w:rsid w:val="001779CD"/>
    <w:rsid w:val="00194044"/>
    <w:rsid w:val="001B30EF"/>
    <w:rsid w:val="001B397E"/>
    <w:rsid w:val="001C20B8"/>
    <w:rsid w:val="001C790E"/>
    <w:rsid w:val="001D1C88"/>
    <w:rsid w:val="001E0B4D"/>
    <w:rsid w:val="001E67D0"/>
    <w:rsid w:val="002073EC"/>
    <w:rsid w:val="00213428"/>
    <w:rsid w:val="002138B0"/>
    <w:rsid w:val="00215E6F"/>
    <w:rsid w:val="00225118"/>
    <w:rsid w:val="002301B5"/>
    <w:rsid w:val="00232CE5"/>
    <w:rsid w:val="00233DFC"/>
    <w:rsid w:val="0024762D"/>
    <w:rsid w:val="00272AF3"/>
    <w:rsid w:val="00272EEF"/>
    <w:rsid w:val="002A1506"/>
    <w:rsid w:val="002B450B"/>
    <w:rsid w:val="002C1264"/>
    <w:rsid w:val="002F760C"/>
    <w:rsid w:val="003036B3"/>
    <w:rsid w:val="00304247"/>
    <w:rsid w:val="00325755"/>
    <w:rsid w:val="00331927"/>
    <w:rsid w:val="003468D9"/>
    <w:rsid w:val="0035668D"/>
    <w:rsid w:val="00364BEB"/>
    <w:rsid w:val="0037072C"/>
    <w:rsid w:val="0039152F"/>
    <w:rsid w:val="003A514F"/>
    <w:rsid w:val="003B30A1"/>
    <w:rsid w:val="003E18E8"/>
    <w:rsid w:val="003E6E99"/>
    <w:rsid w:val="003F23A8"/>
    <w:rsid w:val="003F251F"/>
    <w:rsid w:val="00402E3D"/>
    <w:rsid w:val="00404BF0"/>
    <w:rsid w:val="00415701"/>
    <w:rsid w:val="00433BCD"/>
    <w:rsid w:val="004473A8"/>
    <w:rsid w:val="00462FE8"/>
    <w:rsid w:val="00471B38"/>
    <w:rsid w:val="00475AA3"/>
    <w:rsid w:val="00486660"/>
    <w:rsid w:val="004900BC"/>
    <w:rsid w:val="004A476B"/>
    <w:rsid w:val="004B4CA7"/>
    <w:rsid w:val="004B6320"/>
    <w:rsid w:val="004B7AF4"/>
    <w:rsid w:val="004C64BF"/>
    <w:rsid w:val="004C64F5"/>
    <w:rsid w:val="004D69BD"/>
    <w:rsid w:val="004E4D75"/>
    <w:rsid w:val="004E63CC"/>
    <w:rsid w:val="004F3554"/>
    <w:rsid w:val="00501E53"/>
    <w:rsid w:val="005040D2"/>
    <w:rsid w:val="0050427F"/>
    <w:rsid w:val="005053D3"/>
    <w:rsid w:val="00505938"/>
    <w:rsid w:val="00510167"/>
    <w:rsid w:val="00511279"/>
    <w:rsid w:val="00511A9A"/>
    <w:rsid w:val="005135F5"/>
    <w:rsid w:val="00514101"/>
    <w:rsid w:val="005143CD"/>
    <w:rsid w:val="00516284"/>
    <w:rsid w:val="00533957"/>
    <w:rsid w:val="00573822"/>
    <w:rsid w:val="00576A6C"/>
    <w:rsid w:val="00584AAA"/>
    <w:rsid w:val="005932B9"/>
    <w:rsid w:val="00595163"/>
    <w:rsid w:val="005A6566"/>
    <w:rsid w:val="005B46D5"/>
    <w:rsid w:val="005C5BB9"/>
    <w:rsid w:val="005C61AB"/>
    <w:rsid w:val="005D56CC"/>
    <w:rsid w:val="005E7ECE"/>
    <w:rsid w:val="005F208D"/>
    <w:rsid w:val="005F4F9F"/>
    <w:rsid w:val="0060174C"/>
    <w:rsid w:val="00604A50"/>
    <w:rsid w:val="00613329"/>
    <w:rsid w:val="00614DC4"/>
    <w:rsid w:val="006215C8"/>
    <w:rsid w:val="0062431A"/>
    <w:rsid w:val="00627279"/>
    <w:rsid w:val="00631052"/>
    <w:rsid w:val="006352DC"/>
    <w:rsid w:val="00642BA2"/>
    <w:rsid w:val="00646D81"/>
    <w:rsid w:val="00650A35"/>
    <w:rsid w:val="00661532"/>
    <w:rsid w:val="00666405"/>
    <w:rsid w:val="006A7C16"/>
    <w:rsid w:val="006C54F7"/>
    <w:rsid w:val="006D0E0E"/>
    <w:rsid w:val="006D63DF"/>
    <w:rsid w:val="007008E3"/>
    <w:rsid w:val="00701059"/>
    <w:rsid w:val="0070756D"/>
    <w:rsid w:val="00715CF5"/>
    <w:rsid w:val="00733452"/>
    <w:rsid w:val="00741440"/>
    <w:rsid w:val="00745E49"/>
    <w:rsid w:val="007548BF"/>
    <w:rsid w:val="00774060"/>
    <w:rsid w:val="007A13BF"/>
    <w:rsid w:val="007A3CD6"/>
    <w:rsid w:val="007C58D2"/>
    <w:rsid w:val="007D526C"/>
    <w:rsid w:val="0080135B"/>
    <w:rsid w:val="00806738"/>
    <w:rsid w:val="008177E0"/>
    <w:rsid w:val="00841BD3"/>
    <w:rsid w:val="00845689"/>
    <w:rsid w:val="00852762"/>
    <w:rsid w:val="00856667"/>
    <w:rsid w:val="00857972"/>
    <w:rsid w:val="00867D4C"/>
    <w:rsid w:val="00870065"/>
    <w:rsid w:val="0087451E"/>
    <w:rsid w:val="008811F8"/>
    <w:rsid w:val="00887A0E"/>
    <w:rsid w:val="00892233"/>
    <w:rsid w:val="008936FC"/>
    <w:rsid w:val="008956A0"/>
    <w:rsid w:val="008B1790"/>
    <w:rsid w:val="008B4D09"/>
    <w:rsid w:val="008B77B1"/>
    <w:rsid w:val="008F0165"/>
    <w:rsid w:val="008F3117"/>
    <w:rsid w:val="00900C5C"/>
    <w:rsid w:val="009069E4"/>
    <w:rsid w:val="009438FB"/>
    <w:rsid w:val="009668F3"/>
    <w:rsid w:val="0099185C"/>
    <w:rsid w:val="009A5C67"/>
    <w:rsid w:val="009D7A7F"/>
    <w:rsid w:val="009E43B8"/>
    <w:rsid w:val="009E5786"/>
    <w:rsid w:val="009E77BD"/>
    <w:rsid w:val="009F4DBE"/>
    <w:rsid w:val="00A0240F"/>
    <w:rsid w:val="00A077D5"/>
    <w:rsid w:val="00A1295C"/>
    <w:rsid w:val="00A22562"/>
    <w:rsid w:val="00A253C5"/>
    <w:rsid w:val="00A36F98"/>
    <w:rsid w:val="00A4534E"/>
    <w:rsid w:val="00A4723A"/>
    <w:rsid w:val="00A56970"/>
    <w:rsid w:val="00A7300F"/>
    <w:rsid w:val="00A947AE"/>
    <w:rsid w:val="00AD0139"/>
    <w:rsid w:val="00AE20F8"/>
    <w:rsid w:val="00B11F2E"/>
    <w:rsid w:val="00B23EC7"/>
    <w:rsid w:val="00B245E2"/>
    <w:rsid w:val="00B273B6"/>
    <w:rsid w:val="00B2744D"/>
    <w:rsid w:val="00B41D93"/>
    <w:rsid w:val="00B46409"/>
    <w:rsid w:val="00B5032E"/>
    <w:rsid w:val="00B53E94"/>
    <w:rsid w:val="00B62EB5"/>
    <w:rsid w:val="00B702C7"/>
    <w:rsid w:val="00B75AF4"/>
    <w:rsid w:val="00B81DDD"/>
    <w:rsid w:val="00B82F95"/>
    <w:rsid w:val="00B8449B"/>
    <w:rsid w:val="00B963C2"/>
    <w:rsid w:val="00B9663B"/>
    <w:rsid w:val="00BA44EE"/>
    <w:rsid w:val="00BA69E8"/>
    <w:rsid w:val="00BA78BA"/>
    <w:rsid w:val="00BB045B"/>
    <w:rsid w:val="00BB25A3"/>
    <w:rsid w:val="00BD01D1"/>
    <w:rsid w:val="00BD1EF5"/>
    <w:rsid w:val="00BE0DB8"/>
    <w:rsid w:val="00BE43B6"/>
    <w:rsid w:val="00C26849"/>
    <w:rsid w:val="00C53E0F"/>
    <w:rsid w:val="00C64C1E"/>
    <w:rsid w:val="00CA1F0C"/>
    <w:rsid w:val="00CB3A9E"/>
    <w:rsid w:val="00D16022"/>
    <w:rsid w:val="00D43CD7"/>
    <w:rsid w:val="00D4645C"/>
    <w:rsid w:val="00D53D56"/>
    <w:rsid w:val="00D9791B"/>
    <w:rsid w:val="00DA46A6"/>
    <w:rsid w:val="00DA570B"/>
    <w:rsid w:val="00DB1F14"/>
    <w:rsid w:val="00DC5051"/>
    <w:rsid w:val="00DC6DFD"/>
    <w:rsid w:val="00DE02EB"/>
    <w:rsid w:val="00DE2339"/>
    <w:rsid w:val="00DE50D3"/>
    <w:rsid w:val="00DF5761"/>
    <w:rsid w:val="00DF6CA7"/>
    <w:rsid w:val="00E0097A"/>
    <w:rsid w:val="00E2282A"/>
    <w:rsid w:val="00E23416"/>
    <w:rsid w:val="00E31DCF"/>
    <w:rsid w:val="00E37F0A"/>
    <w:rsid w:val="00E40952"/>
    <w:rsid w:val="00E81160"/>
    <w:rsid w:val="00E831B4"/>
    <w:rsid w:val="00EA211A"/>
    <w:rsid w:val="00ED04DD"/>
    <w:rsid w:val="00EE5838"/>
    <w:rsid w:val="00F032F8"/>
    <w:rsid w:val="00F0671C"/>
    <w:rsid w:val="00F1373D"/>
    <w:rsid w:val="00F169C7"/>
    <w:rsid w:val="00F205AF"/>
    <w:rsid w:val="00F21F16"/>
    <w:rsid w:val="00F23038"/>
    <w:rsid w:val="00F2508C"/>
    <w:rsid w:val="00F51663"/>
    <w:rsid w:val="00F5292F"/>
    <w:rsid w:val="00FC11B0"/>
    <w:rsid w:val="00FE32C9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A848187-650B-4C2B-A661-1AD3F259D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39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farzaanchaudhry@cmail.carleton.ca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...@....ca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mailto:erhieyovwefekarurhob@cmail.carleton.ca" TargetMode="External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8D0CC453F0A640BA89A92E789B421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5FBB0A-1B85-41D8-8BAD-8FFD0A24B0B3}"/>
      </w:docPartPr>
      <w:docPartBody>
        <w:p w:rsidR="00F32A3B" w:rsidRDefault="000944C1" w:rsidP="000944C1">
          <w:pPr>
            <w:pStyle w:val="8D0CC453F0A640BA89A92E789B421B7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EE9CCA3C794243A2B55BEE4E4CF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6CA536-1EC8-4967-B180-0D8D19E8E9CC}"/>
      </w:docPartPr>
      <w:docPartBody>
        <w:p w:rsidR="00F32A3B" w:rsidRDefault="000944C1" w:rsidP="000944C1">
          <w:pPr>
            <w:pStyle w:val="EE9CCA3C794243A2B55BEE4E4CFDD15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4394BDBBF5304348928ED318B20CB0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587509-C67D-4562-A15B-CF69C87C022D}"/>
      </w:docPartPr>
      <w:docPartBody>
        <w:p w:rsidR="00F32A3B" w:rsidRDefault="000944C1" w:rsidP="000944C1">
          <w:pPr>
            <w:pStyle w:val="4394BDBBF5304348928ED318B20CB02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243CA260E94A48FBA7E7B5661C851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CEFB6-ACF5-46C8-8BCE-D4B964AE69DD}"/>
      </w:docPartPr>
      <w:docPartBody>
        <w:p w:rsidR="00F32A3B" w:rsidRDefault="000944C1" w:rsidP="000944C1">
          <w:pPr>
            <w:pStyle w:val="243CA260E94A48FBA7E7B5661C851BA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421C5E635484416B9BD570D3E9D6D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20C34-7522-49BE-9152-62915E9840BC}"/>
      </w:docPartPr>
      <w:docPartBody>
        <w:p w:rsidR="00F32A3B" w:rsidRDefault="000944C1" w:rsidP="000944C1">
          <w:pPr>
            <w:pStyle w:val="421C5E635484416B9BD570D3E9D6DE0B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0944C1"/>
    <w:rsid w:val="001D0586"/>
    <w:rsid w:val="00211A8D"/>
    <w:rsid w:val="00325852"/>
    <w:rsid w:val="006010E3"/>
    <w:rsid w:val="007856D4"/>
    <w:rsid w:val="00B47911"/>
    <w:rsid w:val="00B7089D"/>
    <w:rsid w:val="00BD0CCA"/>
    <w:rsid w:val="00C56547"/>
    <w:rsid w:val="00DF7A37"/>
    <w:rsid w:val="00EE2BCC"/>
    <w:rsid w:val="00EF2570"/>
    <w:rsid w:val="00F224C2"/>
    <w:rsid w:val="00F3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944C1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  <w:style w:type="paragraph" w:customStyle="1" w:styleId="8D0CC453F0A640BA89A92E789B421B7E">
    <w:name w:val="8D0CC453F0A640BA89A92E789B421B7E"/>
    <w:rsid w:val="000944C1"/>
    <w:pPr>
      <w:spacing w:after="160" w:line="259" w:lineRule="auto"/>
    </w:pPr>
  </w:style>
  <w:style w:type="paragraph" w:customStyle="1" w:styleId="EE9CCA3C794243A2B55BEE4E4CFDD153">
    <w:name w:val="EE9CCA3C794243A2B55BEE4E4CFDD153"/>
    <w:rsid w:val="000944C1"/>
    <w:pPr>
      <w:spacing w:after="160" w:line="259" w:lineRule="auto"/>
    </w:pPr>
  </w:style>
  <w:style w:type="paragraph" w:customStyle="1" w:styleId="4394BDBBF5304348928ED318B20CB02E">
    <w:name w:val="4394BDBBF5304348928ED318B20CB02E"/>
    <w:rsid w:val="000944C1"/>
    <w:pPr>
      <w:spacing w:after="160" w:line="259" w:lineRule="auto"/>
    </w:pPr>
  </w:style>
  <w:style w:type="paragraph" w:customStyle="1" w:styleId="243CA260E94A48FBA7E7B5661C851BAE">
    <w:name w:val="243CA260E94A48FBA7E7B5661C851BAE"/>
    <w:rsid w:val="000944C1"/>
    <w:pPr>
      <w:spacing w:after="160" w:line="259" w:lineRule="auto"/>
    </w:pPr>
  </w:style>
  <w:style w:type="paragraph" w:customStyle="1" w:styleId="421C5E635484416B9BD570D3E9D6DE0B">
    <w:name w:val="421C5E635484416B9BD570D3E9D6DE0B"/>
    <w:rsid w:val="000944C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3FAF3F-E354-47B4-8932-17DB13A12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</Template>
  <TotalTime>94</TotalTime>
  <Pages>6</Pages>
  <Words>1117</Words>
  <Characters>6369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Farzaan Chaudhry</cp:lastModifiedBy>
  <cp:revision>132</cp:revision>
  <dcterms:created xsi:type="dcterms:W3CDTF">2014-12-01T12:41:00Z</dcterms:created>
  <dcterms:modified xsi:type="dcterms:W3CDTF">2014-12-09T16:30:00Z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