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9E5786" w:rsidRDefault="00A40D83" w:rsidP="002021C7">
      <w:pPr>
        <w:spacing w:after="0" w:line="240" w:lineRule="auto"/>
        <w:ind w:firstLine="720"/>
        <w:rPr>
          <w:rFonts w:asciiTheme="minorHAnsi" w:hAnsiTheme="minorHAnsi" w:cstheme="minorHAnsi"/>
          <w:lang w:val="en-GB"/>
        </w:rPr>
      </w:pPr>
      <w:r>
        <w:rPr>
          <w:rFonts w:asciiTheme="minorHAnsi" w:hAnsiTheme="minorHAnsi" w:cstheme="minorHAnsi"/>
          <w:lang w:val="en-GB"/>
        </w:rPr>
        <w:t>The purpose of this report was to</w:t>
      </w:r>
      <w:r w:rsidR="005026AD">
        <w:rPr>
          <w:rFonts w:asciiTheme="minorHAnsi" w:hAnsiTheme="minorHAnsi" w:cstheme="minorHAnsi"/>
          <w:lang w:val="en-GB"/>
        </w:rPr>
        <w:t xml:space="preserve"> </w:t>
      </w:r>
      <w:r w:rsidR="00F22754">
        <w:rPr>
          <w:rFonts w:asciiTheme="minorHAnsi" w:hAnsiTheme="minorHAnsi" w:cstheme="minorHAnsi"/>
          <w:lang w:val="en-GB"/>
        </w:rPr>
        <w:t xml:space="preserve">utilize the computational power of </w:t>
      </w:r>
      <w:proofErr w:type="spellStart"/>
      <w:r w:rsidR="00F22754">
        <w:rPr>
          <w:rFonts w:asciiTheme="minorHAnsi" w:hAnsiTheme="minorHAnsi" w:cstheme="minorHAnsi"/>
          <w:lang w:val="en-GB"/>
        </w:rPr>
        <w:t>Matlab</w:t>
      </w:r>
      <w:proofErr w:type="spellEnd"/>
      <w:r w:rsidR="00F22754">
        <w:rPr>
          <w:rFonts w:asciiTheme="minorHAnsi" w:hAnsiTheme="minorHAnsi" w:cstheme="minorHAnsi"/>
          <w:lang w:val="en-GB"/>
        </w:rPr>
        <w:t xml:space="preserve"> to solve complex linear problems, and also to learn the different techniques that are necessary while using the software.</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22754" w:rsidP="00960B6D">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The materials used for this lab  were Microsoft Word, basic writing material, and the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software. The questions were briefly worked out  or simply set  up on paper prior to computing the final answer. After this was done, the correct syntax was found online using the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website for reference, and the code was written. Comments were entered in as the code was entered to insure that the code was clear if it needed to be revised. After the code was debugged and the answers to each question were completed, the final code and respective output of each code was place in the appendix of the report.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AE429B" w:rsidRPr="001E63AD" w:rsidRDefault="000C0C78" w:rsidP="00AE429B">
      <w:pPr>
        <w:spacing w:after="0" w:line="240" w:lineRule="auto"/>
        <w:rPr>
          <w:rFonts w:asciiTheme="minorHAnsi" w:hAnsiTheme="minorHAnsi"/>
        </w:rPr>
      </w:pPr>
      <w:r w:rsidRPr="001E63AD">
        <w:rPr>
          <w:rFonts w:asciiTheme="minorHAnsi" w:hAnsiTheme="minorHAnsi" w:cstheme="minorHAnsi"/>
          <w:lang w:val="en-GB"/>
        </w:rPr>
        <w:t xml:space="preserve">In part one, question three had several parts that were computed using </w:t>
      </w:r>
      <w:proofErr w:type="spellStart"/>
      <w:r w:rsidRPr="001E63AD">
        <w:rPr>
          <w:rFonts w:asciiTheme="minorHAnsi" w:hAnsiTheme="minorHAnsi" w:cstheme="minorHAnsi"/>
          <w:lang w:val="en-GB"/>
        </w:rPr>
        <w:t>Matlab</w:t>
      </w:r>
      <w:proofErr w:type="spellEnd"/>
      <w:r w:rsidRPr="001E63AD">
        <w:rPr>
          <w:rFonts w:asciiTheme="minorHAnsi" w:hAnsiTheme="minorHAnsi" w:cstheme="minorHAnsi"/>
          <w:lang w:val="en-GB"/>
        </w:rPr>
        <w:t xml:space="preserve">. These results can be viewed in Table 1. The calculations computing the dot product of matrix L and H, and the calculation computing the transpose of J minus matrix K outputted errors because the dimensions of matrices were not correct. For question two, it was discovered that the HMCS Panda did not successfully complete it’s trip back to the origin. The displacement vector can be viewed in Table 2 – along with all of the calculations completed. It was also calculated that the ship also travelled a total of 65.37km during its trip. The graph for question three of part one can be found in Table 3. This graph was created by using the </w:t>
      </w:r>
      <w:proofErr w:type="spellStart"/>
      <w:r w:rsidRPr="001E63AD">
        <w:rPr>
          <w:rFonts w:asciiTheme="minorHAnsi" w:hAnsiTheme="minorHAnsi" w:cstheme="minorHAnsi"/>
          <w:lang w:val="en-GB"/>
        </w:rPr>
        <w:t>ezplot</w:t>
      </w:r>
      <w:proofErr w:type="spellEnd"/>
      <w:r w:rsidRPr="001E63AD">
        <w:rPr>
          <w:rFonts w:asciiTheme="minorHAnsi" w:hAnsiTheme="minorHAnsi" w:cstheme="minorHAnsi"/>
          <w:lang w:val="en-GB"/>
        </w:rPr>
        <w:t xml:space="preserve"> function, an easy way to plot a smooth graph. Question one of part two was done using similar calculations to those carried out in question one of part one – they can be viewed in </w:t>
      </w:r>
      <w:r w:rsidR="00AE429B" w:rsidRPr="001E63AD">
        <w:rPr>
          <w:rFonts w:asciiTheme="minorHAnsi" w:hAnsiTheme="minorHAnsi" w:cstheme="minorHAnsi"/>
          <w:lang w:val="en-GB"/>
        </w:rPr>
        <w:t xml:space="preserve">Table 4. The final step was not able to be completed because of a different of dimensions in the matrices. For question 2 of part 2, the original vector </w:t>
      </w:r>
      <w:r w:rsidR="00AE429B" w:rsidRPr="001E63AD">
        <w:rPr>
          <w:rFonts w:asciiTheme="minorHAnsi" w:hAnsiTheme="minorHAnsi" w:cstheme="minorHAnsi"/>
          <w:i/>
          <w:lang w:val="en-GB"/>
        </w:rPr>
        <w:t>x</w:t>
      </w:r>
      <w:r w:rsidR="00AE429B" w:rsidRPr="001E63AD">
        <w:rPr>
          <w:rFonts w:asciiTheme="minorHAnsi" w:hAnsiTheme="minorHAnsi" w:cstheme="minorHAnsi"/>
          <w:lang w:val="en-GB"/>
        </w:rPr>
        <w:t xml:space="preserve"> was computed to be [ </w:t>
      </w:r>
      <w:r w:rsidR="00AE429B" w:rsidRPr="001E63AD">
        <w:rPr>
          <w:rFonts w:asciiTheme="minorHAnsi" w:hAnsiTheme="minorHAnsi"/>
        </w:rPr>
        <w:t xml:space="preserve">0.5223;  0.2962; -0.1178] – see Table 5. </w:t>
      </w:r>
      <w:r w:rsidR="00141BDA" w:rsidRPr="001E63AD">
        <w:rPr>
          <w:rFonts w:asciiTheme="minorHAnsi" w:hAnsiTheme="minorHAnsi"/>
        </w:rPr>
        <w:t xml:space="preserve">The question involving the traffic circle could not be computed. The pseud inverse did not satisfy the matrix equation, therefore it was determined that the problem could not be solved </w:t>
      </w:r>
      <w:r w:rsidR="00AE429B" w:rsidRPr="001E63AD">
        <w:rPr>
          <w:rFonts w:asciiTheme="minorHAnsi" w:hAnsiTheme="minorHAnsi"/>
        </w:rPr>
        <w:t xml:space="preserve">. For question 4 in part two, it was found that the amount of anthracite used was 4.22 tons,  and the amount of bituminous used was 1.64 tons, the code for this problem can be followed in Table 7. For question 5 of part 2, the current for i1 was 2.7350,  3.0550 for i2, and 1.1950 for i3. All of these currents were flowing counterclockwise due to their negative nature. </w:t>
      </w:r>
      <w:r w:rsidR="00435A0C" w:rsidRPr="001E63AD">
        <w:rPr>
          <w:rFonts w:asciiTheme="minorHAnsi" w:hAnsiTheme="minorHAnsi"/>
        </w:rPr>
        <w:t>The diagram for the problem is Figure 1, and the code can be viewed in Table 8. For the final question, c was calculated to be equal to 760, and E was found to be 241.92 – once again, the calculations can be found in the appendix in Table 9.</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53336" w:rsidRPr="007A6A18" w:rsidRDefault="00435A0C" w:rsidP="009E5786">
      <w:pPr>
        <w:spacing w:after="0" w:line="240" w:lineRule="auto"/>
        <w:rPr>
          <w:rFonts w:asciiTheme="minorHAnsi" w:hAnsiTheme="minorHAnsi"/>
        </w:rPr>
      </w:pPr>
      <w:r>
        <w:rPr>
          <w:rFonts w:asciiTheme="minorHAnsi" w:hAnsiTheme="minorHAnsi" w:cstheme="minorHAnsi"/>
          <w:lang w:val="en-GB"/>
        </w:rPr>
        <w:t xml:space="preserve">The benefits of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greatly outweigh the downsides to the software, this is mostly because of the pure computation power of it.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is capable of computing massive linear systems, graphing complex functions, and many other mathematical operations</w:t>
      </w:r>
      <w:r w:rsidR="00141BDA">
        <w:rPr>
          <w:rFonts w:asciiTheme="minorHAnsi" w:hAnsiTheme="minorHAnsi" w:cstheme="minorHAnsi"/>
          <w:lang w:val="en-GB"/>
        </w:rPr>
        <w:t xml:space="preserve"> in a matter of seconds</w:t>
      </w:r>
      <w:r>
        <w:rPr>
          <w:rFonts w:asciiTheme="minorHAnsi" w:hAnsiTheme="minorHAnsi" w:cstheme="minorHAnsi"/>
          <w:lang w:val="en-GB"/>
        </w:rPr>
        <w:t xml:space="preserve"> – these types of calculations would </w:t>
      </w:r>
      <w:r w:rsidR="00141BDA">
        <w:rPr>
          <w:rFonts w:asciiTheme="minorHAnsi" w:hAnsiTheme="minorHAnsi" w:cstheme="minorHAnsi"/>
          <w:lang w:val="en-GB"/>
        </w:rPr>
        <w:t>require</w:t>
      </w:r>
      <w:r>
        <w:rPr>
          <w:rFonts w:asciiTheme="minorHAnsi" w:hAnsiTheme="minorHAnsi" w:cstheme="minorHAnsi"/>
          <w:lang w:val="en-GB"/>
        </w:rPr>
        <w:t xml:space="preserve"> many hours </w:t>
      </w:r>
      <w:r w:rsidR="00141BDA">
        <w:rPr>
          <w:rFonts w:asciiTheme="minorHAnsi" w:hAnsiTheme="minorHAnsi" w:cstheme="minorHAnsi"/>
          <w:lang w:val="en-GB"/>
        </w:rPr>
        <w:t>of work pre-</w:t>
      </w:r>
      <w:proofErr w:type="spellStart"/>
      <w:r w:rsidR="00141BDA">
        <w:rPr>
          <w:rFonts w:asciiTheme="minorHAnsi" w:hAnsiTheme="minorHAnsi" w:cstheme="minorHAnsi"/>
          <w:lang w:val="en-GB"/>
        </w:rPr>
        <w:t>Matlab</w:t>
      </w:r>
      <w:proofErr w:type="spellEnd"/>
      <w:r w:rsidR="00141BDA">
        <w:rPr>
          <w:rFonts w:asciiTheme="minorHAnsi" w:hAnsiTheme="minorHAnsi" w:cstheme="minorHAnsi"/>
          <w:lang w:val="en-GB"/>
        </w:rPr>
        <w:t xml:space="preserve"> days. The only real downside to the software is that if the user does not understand the mathematical concepts behind the code, they can very easily be incorrect. This can become a serious issue in the engineering field due to the fact that this could put people’s lives in danger.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141BDA" w:rsidP="00E2282A">
      <w:pPr>
        <w:rPr>
          <w:rFonts w:asciiTheme="minorHAnsi" w:hAnsiTheme="minorHAnsi" w:cstheme="minorHAnsi"/>
          <w:lang w:val="en-GB"/>
        </w:rPr>
      </w:pPr>
      <w:r>
        <w:rPr>
          <w:rFonts w:asciiTheme="minorHAnsi" w:hAnsiTheme="minorHAnsi" w:cstheme="minorHAnsi"/>
          <w:lang w:val="en-GB"/>
        </w:rPr>
        <w:t xml:space="preserve">In conclusion, this lab helped demonstrate the power of the </w:t>
      </w:r>
      <w:proofErr w:type="spellStart"/>
      <w:r>
        <w:rPr>
          <w:rFonts w:asciiTheme="minorHAnsi" w:hAnsiTheme="minorHAnsi" w:cstheme="minorHAnsi"/>
          <w:lang w:val="en-GB"/>
        </w:rPr>
        <w:t>Matlab</w:t>
      </w:r>
      <w:proofErr w:type="spellEnd"/>
      <w:r>
        <w:rPr>
          <w:rFonts w:asciiTheme="minorHAnsi" w:hAnsiTheme="minorHAnsi" w:cstheme="minorHAnsi"/>
          <w:lang w:val="en-GB"/>
        </w:rPr>
        <w:t xml:space="preserve"> software. It can tackled many different types of programs with only a few lines of code, making it </w:t>
      </w:r>
      <w:proofErr w:type="spellStart"/>
      <w:r>
        <w:rPr>
          <w:rFonts w:asciiTheme="minorHAnsi" w:hAnsiTheme="minorHAnsi" w:cstheme="minorHAnsi"/>
          <w:lang w:val="en-GB"/>
        </w:rPr>
        <w:t>a</w:t>
      </w:r>
      <w:proofErr w:type="spellEnd"/>
      <w:r>
        <w:rPr>
          <w:rFonts w:asciiTheme="minorHAnsi" w:hAnsiTheme="minorHAnsi" w:cstheme="minorHAnsi"/>
          <w:lang w:val="en-GB"/>
        </w:rPr>
        <w:t xml:space="preserve"> obvious choice by engineers everywhere. </w:t>
      </w:r>
    </w:p>
    <w:p w:rsidR="00141BDA" w:rsidRDefault="00141BDA" w:rsidP="00E2282A">
      <w:pPr>
        <w:rPr>
          <w:rFonts w:asciiTheme="minorHAnsi" w:hAnsiTheme="minorHAnsi" w:cstheme="minorHAnsi"/>
          <w:lang w:val="en-GB"/>
        </w:rPr>
      </w:pPr>
    </w:p>
    <w:p w:rsidR="00BA78BA" w:rsidRPr="00E2282A" w:rsidRDefault="006352DC" w:rsidP="00141BDA">
      <w:pPr>
        <w:pStyle w:val="Heading1"/>
        <w:pBdr>
          <w:bottom w:val="thinThickSmallGap" w:sz="12" w:space="4" w:color="943634" w:themeColor="accent2" w:themeShade="BF"/>
        </w:pBdr>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141BDA" w:rsidRPr="00141BDA" w:rsidRDefault="00141BDA" w:rsidP="00141BDA">
      <w:pPr>
        <w:spacing w:line="240" w:lineRule="auto"/>
        <w:jc w:val="center"/>
        <w:rPr>
          <w:rFonts w:asciiTheme="minorHAnsi" w:hAnsiTheme="minorHAnsi" w:cs="Txt"/>
          <w:sz w:val="24"/>
          <w:szCs w:val="24"/>
        </w:rPr>
      </w:pPr>
      <w:r w:rsidRPr="00141BDA">
        <w:rPr>
          <w:rFonts w:asciiTheme="minorHAnsi" w:hAnsiTheme="minorHAnsi" w:cs="Txt"/>
          <w:sz w:val="24"/>
          <w:szCs w:val="24"/>
        </w:rPr>
        <w:t xml:space="preserve">Table 1 </w:t>
      </w:r>
      <w:r w:rsidRPr="00141BDA">
        <w:rPr>
          <w:rFonts w:asciiTheme="minorHAnsi" w:hAnsiTheme="minorHAnsi" w:cs="Times New Roman"/>
          <w:sz w:val="24"/>
          <w:szCs w:val="24"/>
        </w:rPr>
        <w:t>– 1.1</w:t>
      </w:r>
    </w:p>
    <w:tbl>
      <w:tblPr>
        <w:tblStyle w:val="TableGrid"/>
        <w:tblW w:w="0" w:type="auto"/>
        <w:jc w:val="center"/>
        <w:tblLook w:val="04A0" w:firstRow="1" w:lastRow="0" w:firstColumn="1" w:lastColumn="0" w:noHBand="0" w:noVBand="1"/>
      </w:tblPr>
      <w:tblGrid>
        <w:gridCol w:w="4788"/>
        <w:gridCol w:w="4788"/>
      </w:tblGrid>
      <w:tr w:rsidR="00141BDA" w:rsidRPr="001E63AD" w:rsidTr="001E63AD">
        <w:trPr>
          <w:jc w:val="center"/>
        </w:trPr>
        <w:tc>
          <w:tcPr>
            <w:tcW w:w="4788" w:type="dxa"/>
          </w:tcPr>
          <w:p w:rsidR="00141BDA" w:rsidRPr="001E63AD" w:rsidRDefault="00141BDA" w:rsidP="00CF7A50">
            <w:pPr>
              <w:autoSpaceDE w:val="0"/>
              <w:autoSpaceDN w:val="0"/>
              <w:adjustRightInd w:val="0"/>
              <w:rPr>
                <w:rFonts w:ascii="Courier New" w:hAnsi="Courier New" w:cs="Courier New"/>
                <w:sz w:val="24"/>
                <w:szCs w:val="24"/>
              </w:rPr>
            </w:pP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228B22"/>
                <w:sz w:val="20"/>
                <w:szCs w:val="20"/>
              </w:rPr>
              <w:t>%Initializing Variables</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H = [8;5;-6];</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I = [0;1;-4];</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J = [8, 4, -7];</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K = [6;4;0;1];</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L = [10;7];</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p = 0.32;</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q = 2.45;</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r = -0.4;</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228B22"/>
                <w:sz w:val="20"/>
                <w:szCs w:val="20"/>
              </w:rPr>
              <w:t>%-- 1. (a)</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A = dot(H,I);</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roofErr w:type="spellStart"/>
            <w:r w:rsidRPr="001E63AD">
              <w:rPr>
                <w:rFonts w:ascii="Courier New" w:hAnsi="Courier New" w:cs="Courier New"/>
                <w:color w:val="000000"/>
                <w:sz w:val="20"/>
                <w:szCs w:val="20"/>
              </w:rPr>
              <w:t>disp</w:t>
            </w:r>
            <w:proofErr w:type="spellEnd"/>
            <w:r w:rsidRPr="001E63AD">
              <w:rPr>
                <w:rFonts w:ascii="Courier New" w:hAnsi="Courier New" w:cs="Courier New"/>
                <w:color w:val="000000"/>
                <w:sz w:val="20"/>
                <w:szCs w:val="20"/>
              </w:rPr>
              <w:t>(A)</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228B22"/>
                <w:sz w:val="20"/>
                <w:szCs w:val="20"/>
              </w:rPr>
              <w:t>%-- 1. (b)</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B = p*K;</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roofErr w:type="spellStart"/>
            <w:r w:rsidRPr="001E63AD">
              <w:rPr>
                <w:rFonts w:ascii="Courier New" w:hAnsi="Courier New" w:cs="Courier New"/>
                <w:color w:val="000000"/>
                <w:sz w:val="20"/>
                <w:szCs w:val="20"/>
              </w:rPr>
              <w:t>disp</w:t>
            </w:r>
            <w:proofErr w:type="spellEnd"/>
            <w:r w:rsidRPr="001E63AD">
              <w:rPr>
                <w:rFonts w:ascii="Courier New" w:hAnsi="Courier New" w:cs="Courier New"/>
                <w:color w:val="000000"/>
                <w:sz w:val="20"/>
                <w:szCs w:val="20"/>
              </w:rPr>
              <w:t>(B)</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228B22"/>
                <w:sz w:val="20"/>
                <w:szCs w:val="20"/>
              </w:rPr>
              <w:t>%-- 1. (c)</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C = dot(L,H);</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roofErr w:type="spellStart"/>
            <w:r w:rsidRPr="001E63AD">
              <w:rPr>
                <w:rFonts w:ascii="Courier New" w:hAnsi="Courier New" w:cs="Courier New"/>
                <w:color w:val="000000"/>
                <w:sz w:val="20"/>
                <w:szCs w:val="20"/>
              </w:rPr>
              <w:t>disp</w:t>
            </w:r>
            <w:proofErr w:type="spellEnd"/>
            <w:r w:rsidRPr="001E63AD">
              <w:rPr>
                <w:rFonts w:ascii="Courier New" w:hAnsi="Courier New" w:cs="Courier New"/>
                <w:color w:val="000000"/>
                <w:sz w:val="20"/>
                <w:szCs w:val="20"/>
              </w:rPr>
              <w:t>(C)</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228B22"/>
                <w:sz w:val="20"/>
                <w:szCs w:val="20"/>
              </w:rPr>
              <w:t>%-- 1. (d)</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D = transpose(J) - K;</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roofErr w:type="spellStart"/>
            <w:r w:rsidRPr="001E63AD">
              <w:rPr>
                <w:rFonts w:ascii="Courier New" w:hAnsi="Courier New" w:cs="Courier New"/>
                <w:color w:val="000000"/>
                <w:sz w:val="20"/>
                <w:szCs w:val="20"/>
              </w:rPr>
              <w:t>disp</w:t>
            </w:r>
            <w:proofErr w:type="spellEnd"/>
            <w:r w:rsidRPr="001E63AD">
              <w:rPr>
                <w:rFonts w:ascii="Courier New" w:hAnsi="Courier New" w:cs="Courier New"/>
                <w:color w:val="000000"/>
                <w:sz w:val="20"/>
                <w:szCs w:val="20"/>
              </w:rPr>
              <w:t>(D)</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r w:rsidRPr="001E63AD">
              <w:rPr>
                <w:rFonts w:ascii="Courier New" w:hAnsi="Courier New" w:cs="Courier New"/>
                <w:color w:val="000000"/>
                <w:sz w:val="20"/>
                <w:szCs w:val="20"/>
              </w:rPr>
              <w:t xml:space="preserve"> </w:t>
            </w:r>
          </w:p>
          <w:p w:rsidR="00141BDA" w:rsidRPr="001E63AD" w:rsidRDefault="00141BDA" w:rsidP="00CF7A50">
            <w:pPr>
              <w:autoSpaceDE w:val="0"/>
              <w:autoSpaceDN w:val="0"/>
              <w:adjustRightInd w:val="0"/>
              <w:rPr>
                <w:rFonts w:ascii="Courier New" w:hAnsi="Courier New" w:cs="Courier New"/>
                <w:sz w:val="24"/>
                <w:szCs w:val="24"/>
              </w:rPr>
            </w:pPr>
          </w:p>
          <w:p w:rsidR="00141BDA" w:rsidRPr="001E63AD" w:rsidRDefault="00141BDA" w:rsidP="00CF7A50">
            <w:pPr>
              <w:rPr>
                <w:rFonts w:cs="Txt"/>
                <w:vertAlign w:val="subscript"/>
              </w:rPr>
            </w:pPr>
          </w:p>
        </w:tc>
        <w:tc>
          <w:tcPr>
            <w:tcW w:w="4788" w:type="dxa"/>
          </w:tcPr>
          <w:p w:rsidR="00141BDA" w:rsidRPr="001E63AD" w:rsidRDefault="00141BDA" w:rsidP="00CF7A50">
            <w:pPr>
              <w:rPr>
                <w:rFonts w:cs="Txt"/>
              </w:rPr>
            </w:pPr>
            <w:r w:rsidRPr="001E63AD">
              <w:rPr>
                <w:rFonts w:cs="Txt"/>
              </w:rPr>
              <w:t>&gt;&gt; Untitled</w:t>
            </w:r>
          </w:p>
          <w:p w:rsidR="00141BDA" w:rsidRPr="001E63AD" w:rsidRDefault="00141BDA" w:rsidP="00CF7A50">
            <w:pPr>
              <w:rPr>
                <w:rFonts w:cs="Txt"/>
              </w:rPr>
            </w:pPr>
            <w:r w:rsidRPr="001E63AD">
              <w:rPr>
                <w:rFonts w:cs="Txt"/>
              </w:rPr>
              <w:t xml:space="preserve">    29</w:t>
            </w:r>
          </w:p>
          <w:p w:rsidR="00141BDA" w:rsidRPr="001E63AD" w:rsidRDefault="00141BDA" w:rsidP="00CF7A50">
            <w:pPr>
              <w:rPr>
                <w:rFonts w:cs="Txt"/>
              </w:rPr>
            </w:pPr>
          </w:p>
          <w:p w:rsidR="00141BDA" w:rsidRPr="001E63AD" w:rsidRDefault="00141BDA" w:rsidP="00CF7A50">
            <w:pPr>
              <w:rPr>
                <w:rFonts w:cs="Txt"/>
              </w:rPr>
            </w:pPr>
            <w:r w:rsidRPr="001E63AD">
              <w:rPr>
                <w:rFonts w:cs="Txt"/>
              </w:rPr>
              <w:t xml:space="preserve">    1.9200</w:t>
            </w:r>
          </w:p>
          <w:p w:rsidR="00141BDA" w:rsidRPr="001E63AD" w:rsidRDefault="00141BDA" w:rsidP="00CF7A50">
            <w:pPr>
              <w:rPr>
                <w:rFonts w:cs="Txt"/>
              </w:rPr>
            </w:pPr>
            <w:r w:rsidRPr="001E63AD">
              <w:rPr>
                <w:rFonts w:cs="Txt"/>
              </w:rPr>
              <w:t xml:space="preserve">    1.2800</w:t>
            </w:r>
          </w:p>
          <w:p w:rsidR="00141BDA" w:rsidRPr="001E63AD" w:rsidRDefault="00141BDA" w:rsidP="00CF7A50">
            <w:pPr>
              <w:rPr>
                <w:rFonts w:cs="Txt"/>
              </w:rPr>
            </w:pPr>
            <w:r w:rsidRPr="001E63AD">
              <w:rPr>
                <w:rFonts w:cs="Txt"/>
              </w:rPr>
              <w:t xml:space="preserve">         0</w:t>
            </w:r>
          </w:p>
          <w:p w:rsidR="00141BDA" w:rsidRPr="001E63AD" w:rsidRDefault="00141BDA" w:rsidP="00CF7A50">
            <w:pPr>
              <w:rPr>
                <w:rFonts w:cs="Txt"/>
              </w:rPr>
            </w:pPr>
            <w:r w:rsidRPr="001E63AD">
              <w:rPr>
                <w:rFonts w:cs="Txt"/>
              </w:rPr>
              <w:t xml:space="preserve">    0.3200</w:t>
            </w:r>
          </w:p>
          <w:p w:rsidR="00141BDA" w:rsidRPr="001E63AD" w:rsidRDefault="00141BDA" w:rsidP="00CF7A50">
            <w:pPr>
              <w:rPr>
                <w:rFonts w:cs="Txt"/>
              </w:rPr>
            </w:pPr>
          </w:p>
          <w:p w:rsidR="00141BDA" w:rsidRPr="001E63AD" w:rsidRDefault="00141BDA" w:rsidP="00CF7A50">
            <w:pPr>
              <w:rPr>
                <w:rFonts w:cs="Txt"/>
              </w:rPr>
            </w:pPr>
            <w:r w:rsidRPr="001E63AD">
              <w:rPr>
                <w:rFonts w:cs="Txt"/>
              </w:rPr>
              <w:t>Error using dot (line 34)</w:t>
            </w:r>
          </w:p>
          <w:p w:rsidR="00141BDA" w:rsidRPr="001E63AD" w:rsidRDefault="00141BDA" w:rsidP="00CF7A50">
            <w:pPr>
              <w:rPr>
                <w:rFonts w:cs="Txt"/>
              </w:rPr>
            </w:pPr>
            <w:r w:rsidRPr="001E63AD">
              <w:rPr>
                <w:rFonts w:cs="Txt"/>
              </w:rPr>
              <w:t>A and B must be same size.</w:t>
            </w:r>
          </w:p>
          <w:p w:rsidR="00141BDA" w:rsidRPr="001E63AD" w:rsidRDefault="00141BDA" w:rsidP="00CF7A50">
            <w:pPr>
              <w:rPr>
                <w:rFonts w:cs="Txt"/>
              </w:rPr>
            </w:pPr>
          </w:p>
          <w:p w:rsidR="00141BDA" w:rsidRPr="001E63AD" w:rsidRDefault="00141BDA" w:rsidP="00CF7A50">
            <w:pPr>
              <w:rPr>
                <w:rFonts w:cs="Txt"/>
              </w:rPr>
            </w:pPr>
            <w:r w:rsidRPr="001E63AD">
              <w:rPr>
                <w:rFonts w:cs="Txt"/>
              </w:rPr>
              <w:t>Error in Untitled (line 20)</w:t>
            </w:r>
          </w:p>
          <w:p w:rsidR="00141BDA" w:rsidRPr="001E63AD" w:rsidRDefault="00141BDA" w:rsidP="00CF7A50">
            <w:pPr>
              <w:rPr>
                <w:rFonts w:cs="Txt"/>
              </w:rPr>
            </w:pPr>
            <w:r w:rsidRPr="001E63AD">
              <w:rPr>
                <w:rFonts w:cs="Txt"/>
              </w:rPr>
              <w:t xml:space="preserve">    C = dot(L,H);</w:t>
            </w:r>
          </w:p>
          <w:p w:rsidR="00141BDA" w:rsidRPr="001E63AD" w:rsidRDefault="00141BDA" w:rsidP="00CF7A50">
            <w:pPr>
              <w:rPr>
                <w:rFonts w:cs="Txt"/>
              </w:rPr>
            </w:pPr>
            <w:r w:rsidRPr="001E63AD">
              <w:rPr>
                <w:rFonts w:cs="Txt"/>
              </w:rPr>
              <w:t xml:space="preserve"> </w:t>
            </w:r>
          </w:p>
          <w:p w:rsidR="00141BDA" w:rsidRPr="001E63AD" w:rsidRDefault="00141BDA" w:rsidP="00CF7A50">
            <w:pPr>
              <w:rPr>
                <w:rFonts w:cs="Txt"/>
              </w:rPr>
            </w:pPr>
          </w:p>
        </w:tc>
      </w:tr>
    </w:tbl>
    <w:p w:rsidR="00141BDA" w:rsidRDefault="00141BDA" w:rsidP="00141BDA">
      <w:pPr>
        <w:spacing w:after="0" w:line="240" w:lineRule="auto"/>
        <w:jc w:val="center"/>
        <w:rPr>
          <w:rFonts w:cs="Txt"/>
          <w:vertAlign w:val="subscript"/>
        </w:rPr>
      </w:pPr>
    </w:p>
    <w:p w:rsidR="00141BDA" w:rsidRDefault="00141BDA" w:rsidP="00141BDA">
      <w:pPr>
        <w:spacing w:after="0" w:line="240" w:lineRule="auto"/>
        <w:jc w:val="center"/>
        <w:rPr>
          <w:rFonts w:cs="Txt"/>
          <w:vertAlign w:val="subscript"/>
        </w:rPr>
      </w:pPr>
    </w:p>
    <w:p w:rsidR="00141BDA" w:rsidRDefault="00141BDA" w:rsidP="00141BDA">
      <w:pPr>
        <w:spacing w:after="0" w:line="240" w:lineRule="auto"/>
        <w:jc w:val="center"/>
        <w:rPr>
          <w:rFonts w:asciiTheme="minorHAnsi" w:hAnsiTheme="minorHAnsi" w:cs="Txt"/>
          <w:sz w:val="24"/>
          <w:szCs w:val="24"/>
        </w:rPr>
      </w:pPr>
      <w:r w:rsidRPr="00141BDA">
        <w:rPr>
          <w:rFonts w:asciiTheme="minorHAnsi" w:hAnsiTheme="minorHAnsi" w:cs="Txt"/>
          <w:sz w:val="24"/>
          <w:szCs w:val="24"/>
        </w:rPr>
        <w:t xml:space="preserve">Table 2 </w:t>
      </w:r>
      <w:r w:rsidRPr="00141BDA">
        <w:rPr>
          <w:rFonts w:asciiTheme="minorHAnsi" w:hAnsiTheme="minorHAnsi" w:cs="Times New Roman"/>
          <w:sz w:val="24"/>
          <w:szCs w:val="24"/>
        </w:rPr>
        <w:t>–</w:t>
      </w:r>
      <w:r w:rsidRPr="00141BDA">
        <w:rPr>
          <w:rFonts w:asciiTheme="minorHAnsi" w:hAnsiTheme="minorHAnsi" w:cs="Txt"/>
          <w:sz w:val="24"/>
          <w:szCs w:val="24"/>
        </w:rPr>
        <w:t xml:space="preserve"> 1.2</w:t>
      </w:r>
    </w:p>
    <w:p w:rsidR="00141BDA" w:rsidRPr="00141BDA" w:rsidRDefault="00141BDA" w:rsidP="001E63AD">
      <w:pPr>
        <w:spacing w:after="0" w:line="240" w:lineRule="auto"/>
        <w:jc w:val="center"/>
        <w:rPr>
          <w:rFonts w:asciiTheme="minorHAnsi" w:hAnsiTheme="minorHAnsi" w:cs="Txt"/>
          <w:sz w:val="24"/>
          <w:szCs w:val="24"/>
        </w:rPr>
      </w:pPr>
    </w:p>
    <w:tbl>
      <w:tblPr>
        <w:tblStyle w:val="TableGrid"/>
        <w:tblW w:w="0" w:type="auto"/>
        <w:tblLook w:val="04A0" w:firstRow="1" w:lastRow="0" w:firstColumn="1" w:lastColumn="0" w:noHBand="0" w:noVBand="1"/>
      </w:tblPr>
      <w:tblGrid>
        <w:gridCol w:w="4372"/>
        <w:gridCol w:w="6644"/>
      </w:tblGrid>
      <w:tr w:rsidR="00141BDA" w:rsidRPr="00A10B37" w:rsidTr="00141BDA">
        <w:tc>
          <w:tcPr>
            <w:tcW w:w="4372"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lastRenderedPageBreak/>
              <w:t>%Initializing Variables</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[1,10];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[8,2];</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C = [8,-20];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D = [-13,7];</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E = [4,10];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%Adding up components of distance travelled</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 = A + B + C + D + E;</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%Formatting plot and displaying</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plot(F)</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axis([0 20 -10 15]);</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r>
              <w:rPr>
                <w:rFonts w:ascii="Courier New" w:hAnsi="Courier New" w:cs="Courier New"/>
                <w:color w:val="A020F0"/>
                <w:sz w:val="20"/>
                <w:szCs w:val="20"/>
              </w:rPr>
              <w:t>'Distance travelled east (km)'</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r>
              <w:rPr>
                <w:rFonts w:ascii="Courier New" w:hAnsi="Courier New" w:cs="Courier New"/>
                <w:color w:val="A020F0"/>
                <w:sz w:val="20"/>
                <w:szCs w:val="20"/>
              </w:rPr>
              <w:t>'Distance travelled north (km)'</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title(</w:t>
            </w:r>
            <w:r>
              <w:rPr>
                <w:rFonts w:ascii="Courier New" w:hAnsi="Courier New" w:cs="Courier New"/>
                <w:color w:val="A020F0"/>
                <w:sz w:val="20"/>
                <w:szCs w:val="20"/>
              </w:rPr>
              <w:t>'Sum of distances travelled by HMCS Panda'</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%Finding total distanced travelled</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X = norm(A) + norm(B) + norm(C) + norm(D) + norm(E);</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txt = </w:t>
            </w:r>
            <w:r>
              <w:rPr>
                <w:rFonts w:ascii="Courier New" w:hAnsi="Courier New" w:cs="Courier New"/>
                <w:color w:val="A020F0"/>
                <w:sz w:val="20"/>
                <w:szCs w:val="20"/>
              </w:rPr>
              <w:t>'The total distance: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(txt)</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(X)</w:t>
            </w:r>
          </w:p>
          <w:p w:rsidR="00141BDA" w:rsidRDefault="00141BDA" w:rsidP="00CF7A50">
            <w:pPr>
              <w:autoSpaceDE w:val="0"/>
              <w:autoSpaceDN w:val="0"/>
              <w:adjustRightInd w:val="0"/>
              <w:rPr>
                <w:rFonts w:ascii="Courier New" w:hAnsi="Courier New" w:cs="Courier New"/>
                <w:sz w:val="24"/>
                <w:szCs w:val="24"/>
              </w:rPr>
            </w:pPr>
          </w:p>
          <w:p w:rsidR="00141BDA" w:rsidRPr="00A10B37" w:rsidRDefault="00141BDA" w:rsidP="00CF7A50">
            <w:pPr>
              <w:rPr>
                <w:rFonts w:cs="Txt"/>
                <w:vertAlign w:val="subscript"/>
              </w:rPr>
            </w:pPr>
          </w:p>
        </w:tc>
        <w:tc>
          <w:tcPr>
            <w:tcW w:w="6644" w:type="dxa"/>
          </w:tcPr>
          <w:p w:rsidR="00141BDA" w:rsidRPr="00192FCA" w:rsidRDefault="00141BDA" w:rsidP="00CF7A50">
            <w:pPr>
              <w:rPr>
                <w:rFonts w:cs="Txt"/>
                <w:vertAlign w:val="subscript"/>
              </w:rPr>
            </w:pPr>
            <w:r>
              <w:rPr>
                <w:rFonts w:cs="Txt"/>
                <w:noProof/>
                <w:vertAlign w:val="subscript"/>
                <w:lang w:bidi="ar-SA"/>
              </w:rPr>
              <w:drawing>
                <wp:inline distT="0" distB="0" distL="0" distR="0" wp14:anchorId="11E83F81" wp14:editId="15D8EC64">
                  <wp:extent cx="3778786" cy="2835217"/>
                  <wp:effectExtent l="0" t="0" r="0" b="3810"/>
                  <wp:docPr id="1" name="Picture 1" descr="C:\Users\Evan\Desktop\lab6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Desktop\lab6vecto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0753" cy="2851698"/>
                          </a:xfrm>
                          <a:prstGeom prst="rect">
                            <a:avLst/>
                          </a:prstGeom>
                          <a:noFill/>
                          <a:ln>
                            <a:noFill/>
                          </a:ln>
                        </pic:spPr>
                      </pic:pic>
                    </a:graphicData>
                  </a:graphic>
                </wp:inline>
              </w:drawing>
            </w:r>
          </w:p>
          <w:p w:rsidR="00141BDA" w:rsidRDefault="00141BDA" w:rsidP="00CF7A50">
            <w:pPr>
              <w:rPr>
                <w:rFonts w:cs="Txt"/>
                <w:vertAlign w:val="subscript"/>
              </w:rPr>
            </w:pPr>
          </w:p>
          <w:p w:rsidR="00141BDA" w:rsidRDefault="00141BDA" w:rsidP="00CF7A50">
            <w:pPr>
              <w:rPr>
                <w:rFonts w:cs="Txt"/>
                <w:vertAlign w:val="subscript"/>
              </w:rPr>
            </w:pPr>
          </w:p>
          <w:p w:rsidR="00141BDA" w:rsidRPr="0049772E" w:rsidRDefault="00141BDA" w:rsidP="00CF7A50">
            <w:pPr>
              <w:rPr>
                <w:rFonts w:cs="Txt"/>
              </w:rPr>
            </w:pPr>
            <w:r w:rsidRPr="0049772E">
              <w:rPr>
                <w:rFonts w:cs="Txt"/>
              </w:rPr>
              <w:t xml:space="preserve">The total distance: </w:t>
            </w:r>
          </w:p>
          <w:p w:rsidR="00141BDA" w:rsidRPr="0049772E" w:rsidRDefault="00141BDA" w:rsidP="00CF7A50">
            <w:pPr>
              <w:rPr>
                <w:rFonts w:cs="Txt"/>
              </w:rPr>
            </w:pPr>
            <w:r w:rsidRPr="0049772E">
              <w:rPr>
                <w:rFonts w:cs="Txt"/>
              </w:rPr>
              <w:t xml:space="preserve">   65.3719</w:t>
            </w:r>
          </w:p>
          <w:p w:rsidR="00141BDA" w:rsidRPr="00A10B37" w:rsidRDefault="00141BDA" w:rsidP="00CF7A50">
            <w:pPr>
              <w:rPr>
                <w:rFonts w:cs="Txt"/>
                <w:vertAlign w:val="subscript"/>
              </w:rPr>
            </w:pPr>
          </w:p>
        </w:tc>
      </w:tr>
    </w:tbl>
    <w:p w:rsidR="00141BDA" w:rsidRPr="00141BDA" w:rsidRDefault="00141BDA" w:rsidP="00141BDA">
      <w:pPr>
        <w:spacing w:after="0" w:line="240" w:lineRule="auto"/>
        <w:rPr>
          <w:rFonts w:asciiTheme="minorHAnsi" w:hAnsiTheme="minorHAnsi"/>
          <w:sz w:val="24"/>
          <w:szCs w:val="24"/>
        </w:rPr>
      </w:pP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3 – 1.3</w:t>
      </w:r>
    </w:p>
    <w:p w:rsidR="00141BDA" w:rsidRPr="00141BDA" w:rsidRDefault="00141BDA" w:rsidP="00141BDA">
      <w:pPr>
        <w:spacing w:after="0" w:line="240" w:lineRule="auto"/>
        <w:jc w:val="center"/>
        <w:rPr>
          <w:rFonts w:asciiTheme="minorHAnsi" w:hAnsiTheme="minorHAnsi"/>
          <w:sz w:val="24"/>
          <w:szCs w:val="24"/>
        </w:rPr>
      </w:pPr>
    </w:p>
    <w:tbl>
      <w:tblPr>
        <w:tblStyle w:val="TableGrid"/>
        <w:tblW w:w="0" w:type="auto"/>
        <w:tblLook w:val="04A0" w:firstRow="1" w:lastRow="0" w:firstColumn="1" w:lastColumn="0" w:noHBand="0" w:noVBand="1"/>
      </w:tblPr>
      <w:tblGrid>
        <w:gridCol w:w="4788"/>
        <w:gridCol w:w="4788"/>
      </w:tblGrid>
      <w:tr w:rsidR="00141BDA" w:rsidTr="001E63AD">
        <w:tc>
          <w:tcPr>
            <w:tcW w:w="4788" w:type="dxa"/>
          </w:tcPr>
          <w:p w:rsidR="00141BDA" w:rsidRDefault="00141BDA" w:rsidP="001E63AD">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xml:space="preserve">%Plotting with </w:t>
            </w:r>
            <w:proofErr w:type="spellStart"/>
            <w:r>
              <w:rPr>
                <w:rFonts w:ascii="Courier New" w:hAnsi="Courier New" w:cs="Courier New"/>
                <w:color w:val="228B22"/>
                <w:sz w:val="20"/>
                <w:szCs w:val="20"/>
              </w:rPr>
              <w:t>ezplot</w:t>
            </w:r>
            <w:proofErr w:type="spellEnd"/>
          </w:p>
          <w:p w:rsidR="00141BDA" w:rsidRDefault="00141BDA" w:rsidP="001E63AD">
            <w:pPr>
              <w:autoSpaceDE w:val="0"/>
              <w:autoSpaceDN w:val="0"/>
              <w:adjustRightInd w:val="0"/>
              <w:rPr>
                <w:rFonts w:ascii="Courier New" w:hAnsi="Courier New" w:cs="Courier New"/>
                <w:sz w:val="24"/>
                <w:szCs w:val="24"/>
              </w:rPr>
            </w:pPr>
          </w:p>
          <w:p w:rsidR="00141BDA" w:rsidRDefault="00141BDA" w:rsidP="001E63AD">
            <w:pPr>
              <w:autoSpaceDE w:val="0"/>
              <w:autoSpaceDN w:val="0"/>
              <w:adjustRightInd w:val="0"/>
              <w:rPr>
                <w:rFonts w:ascii="Courier New" w:hAnsi="Courier New" w:cs="Courier New"/>
                <w:color w:val="A020F0"/>
                <w:sz w:val="20"/>
                <w:szCs w:val="20"/>
              </w:rPr>
            </w:pPr>
            <w:proofErr w:type="spellStart"/>
            <w:r>
              <w:rPr>
                <w:rFonts w:ascii="Courier New" w:hAnsi="Courier New" w:cs="Courier New"/>
                <w:color w:val="000000"/>
                <w:sz w:val="20"/>
                <w:szCs w:val="20"/>
              </w:rPr>
              <w:t>syms</w:t>
            </w:r>
            <w:proofErr w:type="spellEnd"/>
            <w:r>
              <w:rPr>
                <w:rFonts w:ascii="Courier New" w:hAnsi="Courier New" w:cs="Courier New"/>
                <w:color w:val="000000"/>
                <w:sz w:val="20"/>
                <w:szCs w:val="20"/>
              </w:rPr>
              <w:t xml:space="preserve"> </w:t>
            </w:r>
            <w:r>
              <w:rPr>
                <w:rFonts w:ascii="Courier New" w:hAnsi="Courier New" w:cs="Courier New"/>
                <w:color w:val="A020F0"/>
                <w:sz w:val="20"/>
                <w:szCs w:val="20"/>
              </w:rPr>
              <w:t>x</w:t>
            </w:r>
          </w:p>
          <w:p w:rsidR="00141BDA" w:rsidRDefault="00141BDA" w:rsidP="001E63AD">
            <w:pPr>
              <w:autoSpaceDE w:val="0"/>
              <w:autoSpaceDN w:val="0"/>
              <w:adjustRightInd w:val="0"/>
              <w:rPr>
                <w:rFonts w:ascii="Courier New" w:hAnsi="Courier New" w:cs="Courier New"/>
                <w:color w:val="A020F0"/>
                <w:sz w:val="20"/>
                <w:szCs w:val="20"/>
              </w:rPr>
            </w:pPr>
          </w:p>
          <w:p w:rsidR="00141BDA" w:rsidRDefault="00141BDA" w:rsidP="001E63AD">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ezplot</w:t>
            </w:r>
            <w:proofErr w:type="spellEnd"/>
            <w:r>
              <w:rPr>
                <w:rFonts w:ascii="Courier New" w:hAnsi="Courier New" w:cs="Courier New"/>
                <w:color w:val="000000"/>
                <w:sz w:val="20"/>
                <w:szCs w:val="20"/>
              </w:rPr>
              <w:t>(sin(x^2) + (10 + 4*x + x^2)/(7 + 2*x^2), [-2, 2])</w:t>
            </w:r>
          </w:p>
          <w:p w:rsidR="00141BDA" w:rsidRDefault="00141BDA" w:rsidP="001E63AD">
            <w:pPr>
              <w:autoSpaceDE w:val="0"/>
              <w:autoSpaceDN w:val="0"/>
              <w:adjustRightInd w:val="0"/>
              <w:rPr>
                <w:rFonts w:ascii="Courier New" w:hAnsi="Courier New" w:cs="Courier New"/>
                <w:sz w:val="24"/>
                <w:szCs w:val="24"/>
              </w:rPr>
            </w:pPr>
          </w:p>
          <w:p w:rsidR="00141BDA" w:rsidRDefault="00141BDA" w:rsidP="001E63AD">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xlabel</w:t>
            </w:r>
            <w:proofErr w:type="spellEnd"/>
            <w:r>
              <w:rPr>
                <w:rFonts w:ascii="Courier New" w:hAnsi="Courier New" w:cs="Courier New"/>
                <w:color w:val="000000"/>
                <w:sz w:val="20"/>
                <w:szCs w:val="20"/>
              </w:rPr>
              <w:t>(</w:t>
            </w:r>
            <w:r>
              <w:rPr>
                <w:rFonts w:ascii="Courier New" w:hAnsi="Courier New" w:cs="Courier New"/>
                <w:color w:val="A020F0"/>
                <w:sz w:val="20"/>
                <w:szCs w:val="20"/>
              </w:rPr>
              <w:t>'X axis'</w:t>
            </w:r>
            <w:r>
              <w:rPr>
                <w:rFonts w:ascii="Courier New" w:hAnsi="Courier New" w:cs="Courier New"/>
                <w:color w:val="000000"/>
                <w:sz w:val="20"/>
                <w:szCs w:val="20"/>
              </w:rPr>
              <w:t>);</w:t>
            </w:r>
          </w:p>
          <w:p w:rsidR="00141BDA" w:rsidRDefault="00141BDA" w:rsidP="001E63AD">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ylabel</w:t>
            </w:r>
            <w:proofErr w:type="spellEnd"/>
            <w:r>
              <w:rPr>
                <w:rFonts w:ascii="Courier New" w:hAnsi="Courier New" w:cs="Courier New"/>
                <w:color w:val="000000"/>
                <w:sz w:val="20"/>
                <w:szCs w:val="20"/>
              </w:rPr>
              <w:t>(</w:t>
            </w:r>
            <w:r>
              <w:rPr>
                <w:rFonts w:ascii="Courier New" w:hAnsi="Courier New" w:cs="Courier New"/>
                <w:color w:val="A020F0"/>
                <w:sz w:val="20"/>
                <w:szCs w:val="20"/>
              </w:rPr>
              <w:t>'Y axis'</w:t>
            </w:r>
            <w:r>
              <w:rPr>
                <w:rFonts w:ascii="Courier New" w:hAnsi="Courier New" w:cs="Courier New"/>
                <w:color w:val="000000"/>
                <w:sz w:val="20"/>
                <w:szCs w:val="20"/>
              </w:rPr>
              <w:t>);</w:t>
            </w:r>
          </w:p>
          <w:p w:rsidR="00141BDA" w:rsidRDefault="00141BDA" w:rsidP="001E63AD">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020F0"/>
                <w:sz w:val="20"/>
                <w:szCs w:val="20"/>
              </w:rPr>
              <w:t xml:space="preserve">'Plot of function    1.3 - Evan </w:t>
            </w:r>
            <w:proofErr w:type="spellStart"/>
            <w:r>
              <w:rPr>
                <w:rFonts w:ascii="Courier New" w:hAnsi="Courier New" w:cs="Courier New"/>
                <w:color w:val="A020F0"/>
                <w:sz w:val="20"/>
                <w:szCs w:val="20"/>
              </w:rPr>
              <w:t>Smal</w:t>
            </w:r>
            <w:proofErr w:type="spellEnd"/>
            <w:r>
              <w:rPr>
                <w:rFonts w:ascii="Courier New" w:hAnsi="Courier New" w:cs="Courier New"/>
                <w:color w:val="A020F0"/>
                <w:sz w:val="20"/>
                <w:szCs w:val="20"/>
              </w:rPr>
              <w:t>'</w:t>
            </w:r>
            <w:r>
              <w:rPr>
                <w:rFonts w:ascii="Courier New" w:hAnsi="Courier New" w:cs="Courier New"/>
                <w:color w:val="000000"/>
                <w:sz w:val="20"/>
                <w:szCs w:val="20"/>
              </w:rPr>
              <w:t>);</w:t>
            </w:r>
          </w:p>
          <w:p w:rsidR="00141BDA" w:rsidRDefault="00141BDA" w:rsidP="001E63AD">
            <w:pPr>
              <w:autoSpaceDE w:val="0"/>
              <w:autoSpaceDN w:val="0"/>
              <w:adjustRightInd w:val="0"/>
              <w:rPr>
                <w:rFonts w:ascii="Courier New" w:hAnsi="Courier New" w:cs="Courier New"/>
                <w:sz w:val="24"/>
                <w:szCs w:val="24"/>
              </w:rPr>
            </w:pPr>
          </w:p>
          <w:p w:rsidR="00141BDA" w:rsidRDefault="00141BDA" w:rsidP="001E63AD"/>
        </w:tc>
        <w:tc>
          <w:tcPr>
            <w:tcW w:w="4788" w:type="dxa"/>
          </w:tcPr>
          <w:p w:rsidR="00141BDA" w:rsidRDefault="00141BDA" w:rsidP="00CF7A50">
            <w:pPr>
              <w:jc w:val="center"/>
            </w:pPr>
            <w:bookmarkStart w:id="0" w:name="_GoBack"/>
            <w:bookmarkEnd w:id="0"/>
          </w:p>
        </w:tc>
      </w:tr>
    </w:tbl>
    <w:p w:rsidR="00141BDA" w:rsidRDefault="00141BDA" w:rsidP="00141BDA">
      <w:pPr>
        <w:spacing w:after="0" w:line="240" w:lineRule="auto"/>
        <w:jc w:val="center"/>
      </w:pP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4 – 2.1</w:t>
      </w:r>
    </w:p>
    <w:p w:rsidR="00141BDA" w:rsidRPr="00141BDA" w:rsidRDefault="00141BDA" w:rsidP="00141BDA">
      <w:pPr>
        <w:spacing w:after="0" w:line="240" w:lineRule="auto"/>
        <w:jc w:val="center"/>
        <w:rPr>
          <w:rFonts w:asciiTheme="minorHAnsi" w:hAnsiTheme="minorHAnsi"/>
          <w:sz w:val="24"/>
          <w:szCs w:val="24"/>
        </w:rP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lastRenderedPageBreak/>
              <w:t>%Initializing matrices/variables</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 = [3,9;7,-2;3,0;6,8;9,6;5,2]</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G = [-9,4,8,5,-1,2;7,-1,-2,9,3,3]</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Q = [2,-7,2;1,0,6;-5,3,5];</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U = [1,0;0,1];</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r = -0.4;</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H = [8;5;-6];</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q = 2.45;</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p = 0.32;</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A</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F*G;</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'Part A =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a*r</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B</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transpose(G);</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'W =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W = F - b</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C</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%Initializing vector for indices</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x = [1;2;3;4;5;6];</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sort(W);</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plot(</w:t>
            </w:r>
            <w:proofErr w:type="spellStart"/>
            <w:r>
              <w:rPr>
                <w:rFonts w:ascii="Courier New" w:hAnsi="Courier New" w:cs="Courier New"/>
                <w:color w:val="000000"/>
                <w:sz w:val="20"/>
                <w:szCs w:val="20"/>
              </w:rPr>
              <w:t>x,W</w:t>
            </w:r>
            <w:proofErr w:type="spellEnd"/>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D</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'Part D -'</w:t>
            </w:r>
            <w:r>
              <w:rPr>
                <w:rFonts w:ascii="Courier New" w:hAnsi="Courier New" w:cs="Courier New"/>
                <w:color w:val="000000"/>
                <w:sz w:val="20"/>
                <w:szCs w:val="20"/>
              </w:rPr>
              <w:t>)</w:t>
            </w:r>
            <w:r>
              <w:rPr>
                <w:noProof/>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U*G</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E</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'Part E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F*U</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F</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'Part F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Q*H</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%Part G</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%Start by initializing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v = transpose(F);</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t = q*Q;</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u = p*v;</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%now computing t + u</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disp</w:t>
            </w:r>
            <w:proofErr w:type="spellEnd"/>
            <w:r>
              <w:rPr>
                <w:rFonts w:ascii="Courier New" w:hAnsi="Courier New" w:cs="Courier New"/>
                <w:color w:val="000000"/>
                <w:sz w:val="20"/>
                <w:szCs w:val="20"/>
              </w:rPr>
              <w:t>(</w:t>
            </w:r>
            <w:r>
              <w:rPr>
                <w:rFonts w:ascii="Courier New" w:hAnsi="Courier New" w:cs="Courier New"/>
                <w:color w:val="A020F0"/>
                <w:sz w:val="20"/>
                <w:szCs w:val="20"/>
              </w:rPr>
              <w:t>'Part G -'</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t + u</w:t>
            </w:r>
          </w:p>
          <w:p w:rsidR="00141BDA" w:rsidRDefault="00141BDA" w:rsidP="00CF7A50">
            <w:pPr>
              <w:jc w:val="center"/>
            </w:pPr>
          </w:p>
        </w:tc>
        <w:tc>
          <w:tcPr>
            <w:tcW w:w="4788" w:type="dxa"/>
          </w:tcPr>
          <w:p w:rsidR="00141BDA" w:rsidRDefault="00141BDA" w:rsidP="00CF7A50">
            <w:pPr>
              <w:jc w:val="center"/>
            </w:pPr>
            <w:r>
              <w:rPr>
                <w:noProof/>
                <w:lang w:bidi="ar-SA"/>
              </w:rPr>
              <w:drawing>
                <wp:inline distT="0" distB="0" distL="0" distR="0" wp14:anchorId="1AFB048A" wp14:editId="2AE9E5DF">
                  <wp:extent cx="2902811" cy="2830983"/>
                  <wp:effectExtent l="0" t="0" r="0" b="7620"/>
                  <wp:docPr id="3" name="Picture 3" descr="C:\Users\Evan\Desktop\lab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an\Desktop\lab6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3327" cy="2831487"/>
                          </a:xfrm>
                          <a:prstGeom prst="rect">
                            <a:avLst/>
                          </a:prstGeom>
                          <a:noFill/>
                          <a:ln>
                            <a:noFill/>
                          </a:ln>
                        </pic:spPr>
                      </pic:pic>
                    </a:graphicData>
                  </a:graphic>
                </wp:inline>
              </w:drawing>
            </w:r>
          </w:p>
          <w:p w:rsidR="00141BDA" w:rsidRDefault="00141BDA" w:rsidP="00CF7A50"/>
          <w:p w:rsidR="00141BDA" w:rsidRPr="0049772E" w:rsidRDefault="00141BDA" w:rsidP="00CF7A50">
            <w:pPr>
              <w:tabs>
                <w:tab w:val="left" w:pos="1348"/>
              </w:tabs>
            </w:pPr>
            <w:r w:rsidRPr="0049772E">
              <w:t xml:space="preserve">Part A = </w:t>
            </w:r>
          </w:p>
          <w:p w:rsidR="00141BDA" w:rsidRPr="0049772E" w:rsidRDefault="00141BDA" w:rsidP="00CF7A50">
            <w:pPr>
              <w:tabs>
                <w:tab w:val="left" w:pos="1348"/>
              </w:tabs>
            </w:pPr>
            <w:proofErr w:type="spellStart"/>
            <w:r w:rsidRPr="0049772E">
              <w:t>ans</w:t>
            </w:r>
            <w:proofErr w:type="spellEnd"/>
            <w:r w:rsidRPr="0049772E">
              <w:t xml:space="preserve"> =</w:t>
            </w:r>
          </w:p>
          <w:p w:rsidR="00141BDA" w:rsidRPr="0049772E" w:rsidRDefault="00141BDA" w:rsidP="00CF7A50">
            <w:pPr>
              <w:tabs>
                <w:tab w:val="left" w:pos="1348"/>
              </w:tabs>
            </w:pPr>
          </w:p>
          <w:p w:rsidR="00141BDA" w:rsidRPr="0049772E" w:rsidRDefault="00141BDA" w:rsidP="00CF7A50">
            <w:pPr>
              <w:tabs>
                <w:tab w:val="left" w:pos="1348"/>
              </w:tabs>
            </w:pPr>
            <w:r w:rsidRPr="0049772E">
              <w:t xml:space="preserve">  -14.4000   -1.2000   -2.4000  -38.4000   -9.6000  -13.2000</w:t>
            </w:r>
          </w:p>
          <w:p w:rsidR="00141BDA" w:rsidRPr="0049772E" w:rsidRDefault="00141BDA" w:rsidP="00CF7A50">
            <w:pPr>
              <w:tabs>
                <w:tab w:val="left" w:pos="1348"/>
              </w:tabs>
            </w:pPr>
            <w:r w:rsidRPr="0049772E">
              <w:t xml:space="preserve">   30.8000  -12.0000  -24.0000   -6.8000    5.2000   -3.2000</w:t>
            </w:r>
          </w:p>
          <w:p w:rsidR="00141BDA" w:rsidRPr="0049772E" w:rsidRDefault="00141BDA" w:rsidP="00CF7A50">
            <w:pPr>
              <w:tabs>
                <w:tab w:val="left" w:pos="1348"/>
              </w:tabs>
            </w:pPr>
            <w:r w:rsidRPr="0049772E">
              <w:t xml:space="preserve">   10.8000   -4.8000   -9.6000   -6.0000    1.2000   -2.4000</w:t>
            </w:r>
          </w:p>
          <w:p w:rsidR="00141BDA" w:rsidRPr="0049772E" w:rsidRDefault="00141BDA" w:rsidP="00CF7A50">
            <w:pPr>
              <w:tabs>
                <w:tab w:val="left" w:pos="1348"/>
              </w:tabs>
            </w:pPr>
            <w:r w:rsidRPr="0049772E">
              <w:t xml:space="preserve">   -0.8000   -6.4000  -12.8000  -40.8000   -7.2000  -14.4000</w:t>
            </w:r>
          </w:p>
          <w:p w:rsidR="00141BDA" w:rsidRPr="0049772E" w:rsidRDefault="00141BDA" w:rsidP="00CF7A50">
            <w:pPr>
              <w:tabs>
                <w:tab w:val="left" w:pos="1348"/>
              </w:tabs>
            </w:pPr>
            <w:r w:rsidRPr="0049772E">
              <w:t xml:space="preserve">   15.6000  -12.0000  -24.0000  -39.6000   -3.6000  -14.4000</w:t>
            </w:r>
          </w:p>
          <w:p w:rsidR="00141BDA" w:rsidRDefault="00141BDA" w:rsidP="00CF7A50">
            <w:pPr>
              <w:tabs>
                <w:tab w:val="left" w:pos="1348"/>
              </w:tabs>
            </w:pPr>
            <w:r w:rsidRPr="0049772E">
              <w:t xml:space="preserve">   12.4000   -7.2000  -14.400</w:t>
            </w:r>
            <w:r>
              <w:t>0  -17.2000   -0.4000   -6.4000</w:t>
            </w:r>
          </w:p>
          <w:p w:rsidR="00141BDA" w:rsidRPr="0049772E" w:rsidRDefault="00141BDA" w:rsidP="00CF7A50">
            <w:pPr>
              <w:tabs>
                <w:tab w:val="left" w:pos="1348"/>
              </w:tabs>
            </w:pPr>
          </w:p>
          <w:p w:rsidR="00141BDA" w:rsidRPr="0049772E" w:rsidRDefault="00141BDA" w:rsidP="00CF7A50">
            <w:pPr>
              <w:tabs>
                <w:tab w:val="left" w:pos="1348"/>
              </w:tabs>
            </w:pPr>
            <w:r w:rsidRPr="0049772E">
              <w:t>W =</w:t>
            </w:r>
          </w:p>
          <w:p w:rsidR="00141BDA" w:rsidRPr="0049772E" w:rsidRDefault="00141BDA" w:rsidP="00CF7A50">
            <w:pPr>
              <w:tabs>
                <w:tab w:val="left" w:pos="1348"/>
              </w:tabs>
            </w:pPr>
          </w:p>
          <w:p w:rsidR="00141BDA" w:rsidRPr="0049772E" w:rsidRDefault="00141BDA" w:rsidP="00CF7A50">
            <w:pPr>
              <w:tabs>
                <w:tab w:val="left" w:pos="1348"/>
              </w:tabs>
            </w:pPr>
            <w:r w:rsidRPr="0049772E">
              <w:t xml:space="preserve">    12     2</w:t>
            </w:r>
          </w:p>
          <w:p w:rsidR="00141BDA" w:rsidRPr="0049772E" w:rsidRDefault="00141BDA" w:rsidP="00CF7A50">
            <w:pPr>
              <w:tabs>
                <w:tab w:val="left" w:pos="1348"/>
              </w:tabs>
            </w:pPr>
            <w:r w:rsidRPr="0049772E">
              <w:t xml:space="preserve">     3    -1</w:t>
            </w:r>
          </w:p>
          <w:p w:rsidR="00141BDA" w:rsidRPr="0049772E" w:rsidRDefault="00141BDA" w:rsidP="00CF7A50">
            <w:pPr>
              <w:tabs>
                <w:tab w:val="left" w:pos="1348"/>
              </w:tabs>
            </w:pPr>
            <w:r w:rsidRPr="0049772E">
              <w:t xml:space="preserve">    -5     2</w:t>
            </w:r>
          </w:p>
          <w:p w:rsidR="00141BDA" w:rsidRPr="0049772E" w:rsidRDefault="00141BDA" w:rsidP="00CF7A50">
            <w:pPr>
              <w:tabs>
                <w:tab w:val="left" w:pos="1348"/>
              </w:tabs>
            </w:pPr>
            <w:r w:rsidRPr="0049772E">
              <w:t xml:space="preserve">     1    -1</w:t>
            </w:r>
          </w:p>
          <w:p w:rsidR="00141BDA" w:rsidRPr="0049772E" w:rsidRDefault="00141BDA" w:rsidP="00CF7A50">
            <w:pPr>
              <w:tabs>
                <w:tab w:val="left" w:pos="1348"/>
              </w:tabs>
            </w:pPr>
            <w:r w:rsidRPr="0049772E">
              <w:t xml:space="preserve">    10     3</w:t>
            </w:r>
          </w:p>
          <w:p w:rsidR="00141BDA" w:rsidRPr="0049772E" w:rsidRDefault="00141BDA" w:rsidP="00CF7A50">
            <w:pPr>
              <w:tabs>
                <w:tab w:val="left" w:pos="1348"/>
              </w:tabs>
            </w:pPr>
            <w:r w:rsidRPr="0049772E">
              <w:t xml:space="preserve">     3    -1</w:t>
            </w:r>
          </w:p>
          <w:p w:rsidR="00141BDA" w:rsidRPr="0049772E" w:rsidRDefault="00141BDA" w:rsidP="00CF7A50">
            <w:pPr>
              <w:tabs>
                <w:tab w:val="left" w:pos="1348"/>
              </w:tabs>
            </w:pPr>
          </w:p>
          <w:p w:rsidR="00141BDA" w:rsidRPr="0049772E" w:rsidRDefault="00141BDA" w:rsidP="00CF7A50">
            <w:pPr>
              <w:tabs>
                <w:tab w:val="left" w:pos="1348"/>
              </w:tabs>
            </w:pPr>
            <w:r w:rsidRPr="0049772E">
              <w:t>Part D -</w:t>
            </w:r>
          </w:p>
          <w:p w:rsidR="00141BDA" w:rsidRPr="0049772E" w:rsidRDefault="00141BDA" w:rsidP="00CF7A50">
            <w:pPr>
              <w:tabs>
                <w:tab w:val="left" w:pos="1348"/>
              </w:tabs>
            </w:pPr>
            <w:proofErr w:type="spellStart"/>
            <w:r w:rsidRPr="0049772E">
              <w:t>ans</w:t>
            </w:r>
            <w:proofErr w:type="spellEnd"/>
            <w:r w:rsidRPr="0049772E">
              <w:t xml:space="preserve"> =</w:t>
            </w:r>
          </w:p>
          <w:p w:rsidR="00141BDA" w:rsidRPr="0049772E" w:rsidRDefault="00141BDA" w:rsidP="00CF7A50">
            <w:pPr>
              <w:tabs>
                <w:tab w:val="left" w:pos="1348"/>
              </w:tabs>
            </w:pPr>
          </w:p>
          <w:p w:rsidR="00141BDA" w:rsidRPr="0049772E" w:rsidRDefault="00141BDA" w:rsidP="00CF7A50">
            <w:pPr>
              <w:tabs>
                <w:tab w:val="left" w:pos="1348"/>
              </w:tabs>
            </w:pPr>
            <w:r w:rsidRPr="0049772E">
              <w:t xml:space="preserve">    -9     4     8     5    -1     2</w:t>
            </w:r>
          </w:p>
          <w:p w:rsidR="00141BDA" w:rsidRPr="0049772E" w:rsidRDefault="00141BDA" w:rsidP="00CF7A50">
            <w:pPr>
              <w:tabs>
                <w:tab w:val="left" w:pos="1348"/>
              </w:tabs>
            </w:pPr>
            <w:r w:rsidRPr="0049772E">
              <w:t xml:space="preserve">     7    -1    -2     9     3     3</w:t>
            </w:r>
          </w:p>
          <w:p w:rsidR="00141BDA" w:rsidRPr="0049772E" w:rsidRDefault="00141BDA" w:rsidP="00CF7A50">
            <w:pPr>
              <w:tabs>
                <w:tab w:val="left" w:pos="1348"/>
              </w:tabs>
            </w:pPr>
          </w:p>
          <w:p w:rsidR="00141BDA" w:rsidRPr="0049772E" w:rsidRDefault="00141BDA" w:rsidP="00CF7A50">
            <w:pPr>
              <w:tabs>
                <w:tab w:val="left" w:pos="1348"/>
              </w:tabs>
            </w:pPr>
            <w:r w:rsidRPr="0049772E">
              <w:t>Part E -</w:t>
            </w:r>
          </w:p>
          <w:p w:rsidR="00141BDA" w:rsidRPr="0049772E" w:rsidRDefault="00141BDA" w:rsidP="00CF7A50">
            <w:pPr>
              <w:tabs>
                <w:tab w:val="left" w:pos="1348"/>
              </w:tabs>
            </w:pPr>
            <w:proofErr w:type="spellStart"/>
            <w:r w:rsidRPr="0049772E">
              <w:t>ans</w:t>
            </w:r>
            <w:proofErr w:type="spellEnd"/>
            <w:r w:rsidRPr="0049772E">
              <w:t xml:space="preserve"> =</w:t>
            </w:r>
          </w:p>
          <w:p w:rsidR="00141BDA" w:rsidRPr="0049772E" w:rsidRDefault="00141BDA" w:rsidP="00CF7A50">
            <w:pPr>
              <w:tabs>
                <w:tab w:val="left" w:pos="1348"/>
              </w:tabs>
            </w:pPr>
          </w:p>
          <w:p w:rsidR="00141BDA" w:rsidRPr="0049772E" w:rsidRDefault="00141BDA" w:rsidP="00CF7A50">
            <w:pPr>
              <w:tabs>
                <w:tab w:val="left" w:pos="1348"/>
              </w:tabs>
            </w:pPr>
            <w:r w:rsidRPr="0049772E">
              <w:t xml:space="preserve">     3     9</w:t>
            </w:r>
          </w:p>
          <w:p w:rsidR="00141BDA" w:rsidRPr="0049772E" w:rsidRDefault="00141BDA" w:rsidP="00CF7A50">
            <w:pPr>
              <w:tabs>
                <w:tab w:val="left" w:pos="1348"/>
              </w:tabs>
            </w:pPr>
            <w:r w:rsidRPr="0049772E">
              <w:lastRenderedPageBreak/>
              <w:t xml:space="preserve">     7    -2</w:t>
            </w:r>
          </w:p>
          <w:p w:rsidR="00141BDA" w:rsidRPr="0049772E" w:rsidRDefault="00141BDA" w:rsidP="00CF7A50">
            <w:pPr>
              <w:tabs>
                <w:tab w:val="left" w:pos="1348"/>
              </w:tabs>
            </w:pPr>
            <w:r w:rsidRPr="0049772E">
              <w:t xml:space="preserve">     3     0</w:t>
            </w:r>
          </w:p>
          <w:p w:rsidR="00141BDA" w:rsidRPr="0049772E" w:rsidRDefault="00141BDA" w:rsidP="00CF7A50">
            <w:pPr>
              <w:tabs>
                <w:tab w:val="left" w:pos="1348"/>
              </w:tabs>
            </w:pPr>
            <w:r w:rsidRPr="0049772E">
              <w:t xml:space="preserve">     6     8</w:t>
            </w:r>
          </w:p>
          <w:p w:rsidR="00141BDA" w:rsidRPr="0049772E" w:rsidRDefault="00141BDA" w:rsidP="00CF7A50">
            <w:pPr>
              <w:tabs>
                <w:tab w:val="left" w:pos="1348"/>
              </w:tabs>
            </w:pPr>
            <w:r w:rsidRPr="0049772E">
              <w:t xml:space="preserve">     9     6</w:t>
            </w:r>
          </w:p>
          <w:p w:rsidR="00141BDA" w:rsidRPr="0049772E" w:rsidRDefault="00141BDA" w:rsidP="00CF7A50">
            <w:pPr>
              <w:tabs>
                <w:tab w:val="left" w:pos="1348"/>
              </w:tabs>
            </w:pPr>
            <w:r w:rsidRPr="0049772E">
              <w:t xml:space="preserve">     5     2</w:t>
            </w:r>
          </w:p>
          <w:p w:rsidR="00141BDA" w:rsidRPr="0049772E" w:rsidRDefault="00141BDA" w:rsidP="00CF7A50">
            <w:pPr>
              <w:tabs>
                <w:tab w:val="left" w:pos="1348"/>
              </w:tabs>
            </w:pPr>
          </w:p>
          <w:p w:rsidR="00141BDA" w:rsidRPr="0049772E" w:rsidRDefault="00141BDA" w:rsidP="00CF7A50">
            <w:pPr>
              <w:tabs>
                <w:tab w:val="left" w:pos="1348"/>
              </w:tabs>
            </w:pPr>
            <w:r w:rsidRPr="0049772E">
              <w:t>Part F -</w:t>
            </w:r>
          </w:p>
          <w:p w:rsidR="00141BDA" w:rsidRPr="0049772E" w:rsidRDefault="00141BDA" w:rsidP="00CF7A50">
            <w:pPr>
              <w:tabs>
                <w:tab w:val="left" w:pos="1348"/>
              </w:tabs>
            </w:pPr>
            <w:proofErr w:type="spellStart"/>
            <w:r w:rsidRPr="0049772E">
              <w:t>ans</w:t>
            </w:r>
            <w:proofErr w:type="spellEnd"/>
            <w:r w:rsidRPr="0049772E">
              <w:t xml:space="preserve"> =</w:t>
            </w:r>
          </w:p>
          <w:p w:rsidR="00141BDA" w:rsidRPr="0049772E" w:rsidRDefault="00141BDA" w:rsidP="00CF7A50">
            <w:pPr>
              <w:tabs>
                <w:tab w:val="left" w:pos="1348"/>
              </w:tabs>
            </w:pPr>
          </w:p>
          <w:p w:rsidR="00141BDA" w:rsidRPr="0049772E" w:rsidRDefault="00141BDA" w:rsidP="00CF7A50">
            <w:pPr>
              <w:tabs>
                <w:tab w:val="left" w:pos="1348"/>
              </w:tabs>
            </w:pPr>
            <w:r w:rsidRPr="0049772E">
              <w:t xml:space="preserve">   -31</w:t>
            </w:r>
          </w:p>
          <w:p w:rsidR="00141BDA" w:rsidRPr="0049772E" w:rsidRDefault="00141BDA" w:rsidP="00CF7A50">
            <w:pPr>
              <w:tabs>
                <w:tab w:val="left" w:pos="1348"/>
              </w:tabs>
            </w:pPr>
            <w:r w:rsidRPr="0049772E">
              <w:t xml:space="preserve">   -28</w:t>
            </w:r>
          </w:p>
          <w:p w:rsidR="00141BDA" w:rsidRPr="0049772E" w:rsidRDefault="00141BDA" w:rsidP="00CF7A50">
            <w:pPr>
              <w:tabs>
                <w:tab w:val="left" w:pos="1348"/>
              </w:tabs>
            </w:pPr>
            <w:r w:rsidRPr="0049772E">
              <w:t xml:space="preserve">   -55</w:t>
            </w:r>
          </w:p>
          <w:p w:rsidR="00141BDA" w:rsidRPr="0049772E" w:rsidRDefault="00141BDA" w:rsidP="00CF7A50">
            <w:pPr>
              <w:tabs>
                <w:tab w:val="left" w:pos="1348"/>
              </w:tabs>
            </w:pPr>
            <w:r w:rsidRPr="0049772E">
              <w:t>Part G -</w:t>
            </w:r>
          </w:p>
          <w:p w:rsidR="00141BDA" w:rsidRPr="0049772E" w:rsidRDefault="00141BDA" w:rsidP="00CF7A50">
            <w:pPr>
              <w:tabs>
                <w:tab w:val="left" w:pos="1348"/>
              </w:tabs>
            </w:pPr>
            <w:r w:rsidRPr="0049772E">
              <w:t xml:space="preserve">Error using  + </w:t>
            </w:r>
          </w:p>
          <w:p w:rsidR="00141BDA" w:rsidRPr="0049772E" w:rsidRDefault="00141BDA" w:rsidP="00CF7A50">
            <w:pPr>
              <w:tabs>
                <w:tab w:val="left" w:pos="1348"/>
              </w:tabs>
            </w:pPr>
            <w:r w:rsidRPr="0049772E">
              <w:t>Matrix dimensions must agree.</w:t>
            </w:r>
          </w:p>
          <w:p w:rsidR="00141BDA" w:rsidRPr="0049772E" w:rsidRDefault="00141BDA" w:rsidP="00CF7A50">
            <w:pPr>
              <w:tabs>
                <w:tab w:val="left" w:pos="1348"/>
              </w:tabs>
            </w:pPr>
          </w:p>
          <w:p w:rsidR="00141BDA" w:rsidRPr="0049772E" w:rsidRDefault="00141BDA" w:rsidP="00CF7A50">
            <w:pPr>
              <w:tabs>
                <w:tab w:val="left" w:pos="1348"/>
              </w:tabs>
            </w:pPr>
            <w:r w:rsidRPr="0049772E">
              <w:t>Error in Untitled (line 51)</w:t>
            </w:r>
          </w:p>
          <w:p w:rsidR="00141BDA" w:rsidRPr="0049772E" w:rsidRDefault="00141BDA" w:rsidP="00CF7A50">
            <w:pPr>
              <w:tabs>
                <w:tab w:val="left" w:pos="1348"/>
              </w:tabs>
            </w:pPr>
            <w:r w:rsidRPr="0049772E">
              <w:t>t + u</w:t>
            </w:r>
          </w:p>
        </w:tc>
      </w:tr>
    </w:tbl>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lastRenderedPageBreak/>
        <w:t>Table 5 – 2.2</w:t>
      </w:r>
    </w:p>
    <w:p w:rsidR="00141BDA" w:rsidRDefault="00141BDA" w:rsidP="00141BDA">
      <w:pPr>
        <w:spacing w:after="0" w:line="240" w:lineRule="auto"/>
        <w:jc w:val="cente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jc w:val="center"/>
            </w:pPr>
            <w:r>
              <w:rPr>
                <w:rFonts w:ascii="Courier New" w:hAnsi="Courier New" w:cs="Courier New"/>
                <w:color w:val="228B22"/>
                <w:sz w:val="20"/>
                <w:szCs w:val="20"/>
              </w:rPr>
              <w:t>%Initializing the matrices</w:t>
            </w:r>
            <w:r>
              <w:t xml:space="preserve"> </w:t>
            </w:r>
          </w:p>
          <w:p w:rsidR="00141BDA" w:rsidRDefault="00141BDA" w:rsidP="00CF7A50">
            <w:pPr>
              <w:autoSpaceDE w:val="0"/>
              <w:autoSpaceDN w:val="0"/>
              <w:adjustRightInd w:val="0"/>
              <w:rPr>
                <w:rFonts w:ascii="Courier New" w:hAnsi="Courier New" w:cs="Courier New"/>
                <w:sz w:val="24"/>
                <w:szCs w:val="24"/>
              </w:rPr>
            </w:pP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[9,3,5;1,4,6;2,7,1];</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[5;1;3];</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linsolve</w:t>
            </w:r>
            <w:proofErr w:type="spellEnd"/>
            <w:r>
              <w:rPr>
                <w:rFonts w:ascii="Courier New" w:hAnsi="Courier New" w:cs="Courier New"/>
                <w:color w:val="000000"/>
                <w:sz w:val="20"/>
                <w:szCs w:val="20"/>
              </w:rPr>
              <w:t>(A,B)</w:t>
            </w:r>
          </w:p>
          <w:p w:rsidR="00141BDA" w:rsidRDefault="00141BDA" w:rsidP="00CF7A50">
            <w:pPr>
              <w:jc w:val="center"/>
            </w:pPr>
          </w:p>
        </w:tc>
        <w:tc>
          <w:tcPr>
            <w:tcW w:w="4788" w:type="dxa"/>
          </w:tcPr>
          <w:p w:rsidR="00141BDA" w:rsidRDefault="00141BDA" w:rsidP="00CF7A50">
            <w:proofErr w:type="spellStart"/>
            <w:r>
              <w:t>ans</w:t>
            </w:r>
            <w:proofErr w:type="spellEnd"/>
            <w:r>
              <w:t xml:space="preserve"> =</w:t>
            </w:r>
          </w:p>
          <w:p w:rsidR="00141BDA" w:rsidRDefault="00141BDA" w:rsidP="00CF7A50"/>
          <w:p w:rsidR="00141BDA" w:rsidRDefault="00141BDA" w:rsidP="00CF7A50">
            <w:r>
              <w:t xml:space="preserve">    0.5223</w:t>
            </w:r>
          </w:p>
          <w:p w:rsidR="00141BDA" w:rsidRDefault="00141BDA" w:rsidP="00CF7A50">
            <w:r>
              <w:t xml:space="preserve">    0.2962</w:t>
            </w:r>
          </w:p>
          <w:p w:rsidR="00141BDA" w:rsidRDefault="00141BDA" w:rsidP="00CF7A50">
            <w:r>
              <w:t xml:space="preserve">   -0.1178</w:t>
            </w:r>
          </w:p>
          <w:p w:rsidR="00141BDA" w:rsidRDefault="00141BDA" w:rsidP="00CF7A50"/>
          <w:p w:rsidR="00141BDA" w:rsidRDefault="00141BDA" w:rsidP="00CF7A50">
            <w:r>
              <w:t>&gt;&gt;</w:t>
            </w:r>
          </w:p>
        </w:tc>
      </w:tr>
    </w:tbl>
    <w:p w:rsidR="00141BDA" w:rsidRDefault="00141BDA" w:rsidP="00141BDA">
      <w:pPr>
        <w:spacing w:after="0" w:line="240" w:lineRule="auto"/>
        <w:jc w:val="center"/>
      </w:pP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6 – 2.3</w:t>
      </w:r>
    </w:p>
    <w:p w:rsidR="00141BDA" w:rsidRDefault="00141BDA" w:rsidP="00141BDA">
      <w:pPr>
        <w:spacing w:after="0" w:line="240" w:lineRule="auto"/>
        <w:jc w:val="cente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%Initializing the matrices</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[1,-1,0,0,0,0;0,1,-1,0,0,0;0,0,1,-1,0,0;0,0,0,1,-1,0;0,0,0,0,1,-1;-1,0,0,0,0,1];</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C = [75;-60;105;-120;65;-65];</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linsolve</w:t>
            </w:r>
            <w:proofErr w:type="spellEnd"/>
            <w:r>
              <w:rPr>
                <w:rFonts w:ascii="Courier New" w:hAnsi="Courier New" w:cs="Courier New"/>
                <w:color w:val="000000"/>
                <w:sz w:val="20"/>
                <w:szCs w:val="20"/>
              </w:rPr>
              <w:t>(A,C)</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 xml:space="preserve">%cannot solve so we use </w:t>
            </w:r>
            <w:proofErr w:type="spellStart"/>
            <w:r>
              <w:rPr>
                <w:rFonts w:ascii="Courier New" w:hAnsi="Courier New" w:cs="Courier New"/>
                <w:color w:val="228B22"/>
                <w:sz w:val="20"/>
                <w:szCs w:val="20"/>
              </w:rPr>
              <w:t>pseudoinverse</w:t>
            </w:r>
            <w:proofErr w:type="spellEnd"/>
            <w:r>
              <w:rPr>
                <w:rFonts w:ascii="Courier New" w:hAnsi="Courier New" w:cs="Courier New"/>
                <w:color w:val="228B22"/>
                <w:sz w:val="20"/>
                <w:szCs w:val="20"/>
              </w:rPr>
              <w:t xml:space="preserve"> </w:t>
            </w:r>
            <w:proofErr w:type="spellStart"/>
            <w:r>
              <w:rPr>
                <w:rFonts w:ascii="Courier New" w:hAnsi="Courier New" w:cs="Courier New"/>
                <w:color w:val="228B22"/>
                <w:sz w:val="20"/>
                <w:szCs w:val="20"/>
              </w:rPr>
              <w:t>func</w:t>
            </w:r>
            <w:proofErr w:type="spellEnd"/>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D = </w:t>
            </w:r>
            <w:proofErr w:type="spellStart"/>
            <w:r>
              <w:rPr>
                <w:rFonts w:ascii="Courier New" w:hAnsi="Courier New" w:cs="Courier New"/>
                <w:color w:val="000000"/>
                <w:sz w:val="20"/>
                <w:szCs w:val="20"/>
              </w:rPr>
              <w:t>pinv</w:t>
            </w:r>
            <w:proofErr w:type="spellEnd"/>
            <w:r>
              <w:rPr>
                <w:rFonts w:ascii="Courier New" w:hAnsi="Courier New" w:cs="Courier New"/>
                <w:color w:val="000000"/>
                <w:sz w:val="20"/>
                <w:szCs w:val="20"/>
              </w:rPr>
              <w:t>(A,C)</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%testing Ax - c = 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A - D </w:t>
            </w:r>
          </w:p>
          <w:p w:rsidR="00141BDA" w:rsidRDefault="00141BDA" w:rsidP="00CF7A50">
            <w:pPr>
              <w:jc w:val="center"/>
            </w:pPr>
          </w:p>
        </w:tc>
        <w:tc>
          <w:tcPr>
            <w:tcW w:w="4788" w:type="dxa"/>
          </w:tcPr>
          <w:p w:rsidR="00141BDA" w:rsidRDefault="00141BDA" w:rsidP="00CF7A50">
            <w:r>
              <w:t xml:space="preserve">Warning: Matrix is singular to working precision. </w:t>
            </w:r>
          </w:p>
          <w:p w:rsidR="00141BDA" w:rsidRDefault="00141BDA" w:rsidP="00CF7A50">
            <w:r>
              <w:t xml:space="preserve">&gt; In Untitled at 4 </w:t>
            </w:r>
          </w:p>
          <w:p w:rsidR="00141BDA" w:rsidRDefault="00141BDA" w:rsidP="00CF7A50"/>
          <w:p w:rsidR="00141BDA" w:rsidRDefault="00141BDA" w:rsidP="00CF7A50">
            <w:proofErr w:type="spellStart"/>
            <w:r>
              <w:t>ans</w:t>
            </w:r>
            <w:proofErr w:type="spellEnd"/>
            <w:r>
              <w:t xml:space="preserve"> =</w:t>
            </w:r>
          </w:p>
          <w:p w:rsidR="00141BDA" w:rsidRDefault="00141BDA" w:rsidP="00CF7A50"/>
          <w:p w:rsidR="00141BDA" w:rsidRDefault="00141BDA" w:rsidP="00CF7A50">
            <w:r>
              <w:t xml:space="preserve">   </w:t>
            </w:r>
            <w:proofErr w:type="spellStart"/>
            <w:r>
              <w:t>NaN</w:t>
            </w:r>
            <w:proofErr w:type="spellEnd"/>
          </w:p>
          <w:p w:rsidR="00141BDA" w:rsidRDefault="00141BDA" w:rsidP="00CF7A50">
            <w:r>
              <w:t xml:space="preserve">   </w:t>
            </w:r>
            <w:proofErr w:type="spellStart"/>
            <w:r>
              <w:t>NaN</w:t>
            </w:r>
            <w:proofErr w:type="spellEnd"/>
          </w:p>
          <w:p w:rsidR="00141BDA" w:rsidRDefault="00141BDA" w:rsidP="00CF7A50">
            <w:r>
              <w:t xml:space="preserve">   </w:t>
            </w:r>
            <w:proofErr w:type="spellStart"/>
            <w:r>
              <w:t>NaN</w:t>
            </w:r>
            <w:proofErr w:type="spellEnd"/>
          </w:p>
          <w:p w:rsidR="00141BDA" w:rsidRDefault="00141BDA" w:rsidP="00CF7A50">
            <w:r>
              <w:t xml:space="preserve">   </w:t>
            </w:r>
            <w:proofErr w:type="spellStart"/>
            <w:r>
              <w:t>NaN</w:t>
            </w:r>
            <w:proofErr w:type="spellEnd"/>
          </w:p>
          <w:p w:rsidR="00141BDA" w:rsidRDefault="00141BDA" w:rsidP="00CF7A50">
            <w:r>
              <w:t xml:space="preserve">   </w:t>
            </w:r>
            <w:proofErr w:type="spellStart"/>
            <w:r>
              <w:t>NaN</w:t>
            </w:r>
            <w:proofErr w:type="spellEnd"/>
          </w:p>
          <w:p w:rsidR="00141BDA" w:rsidRDefault="00141BDA" w:rsidP="00CF7A50">
            <w:r>
              <w:t xml:space="preserve">   </w:t>
            </w:r>
            <w:proofErr w:type="spellStart"/>
            <w:r>
              <w:t>NaN</w:t>
            </w:r>
            <w:proofErr w:type="spellEnd"/>
          </w:p>
          <w:p w:rsidR="00141BDA" w:rsidRDefault="00141BDA" w:rsidP="00CF7A50"/>
          <w:p w:rsidR="00141BDA" w:rsidRDefault="00141BDA" w:rsidP="00CF7A50"/>
          <w:p w:rsidR="00141BDA" w:rsidRDefault="00141BDA" w:rsidP="00CF7A50">
            <w:r>
              <w:t>D =</w:t>
            </w:r>
          </w:p>
          <w:p w:rsidR="00141BDA" w:rsidRDefault="00141BDA" w:rsidP="00CF7A50"/>
          <w:p w:rsidR="00141BDA" w:rsidRDefault="00141BDA" w:rsidP="00CF7A50">
            <w:r>
              <w:t xml:space="preserve">    0.2500   -0.0833   -0.0833    0.0833    0.0833   -0.2500</w:t>
            </w:r>
          </w:p>
          <w:p w:rsidR="00141BDA" w:rsidRDefault="00141BDA" w:rsidP="00CF7A50">
            <w:r>
              <w:t xml:space="preserve">   -0.2500    0.2500   -0.0833   -0.0833    0.0833    0.0833</w:t>
            </w:r>
          </w:p>
          <w:p w:rsidR="00141BDA" w:rsidRDefault="00141BDA" w:rsidP="00CF7A50">
            <w:r>
              <w:t xml:space="preserve">    0.0833   -0.2500    0.2500   -0.0833   -0.0833    0.0833</w:t>
            </w:r>
          </w:p>
          <w:p w:rsidR="00141BDA" w:rsidRDefault="00141BDA" w:rsidP="00CF7A50">
            <w:r>
              <w:t xml:space="preserve">    0.0833    0.0833   -0.2500    0.2500   -0.0833   -0.0833</w:t>
            </w:r>
          </w:p>
          <w:p w:rsidR="00141BDA" w:rsidRDefault="00141BDA" w:rsidP="00CF7A50">
            <w:r>
              <w:lastRenderedPageBreak/>
              <w:t xml:space="preserve">   -0.0833    0.0833    0.0833   -0.2500    0.2500   -0.0833</w:t>
            </w:r>
          </w:p>
          <w:p w:rsidR="00141BDA" w:rsidRDefault="00141BDA" w:rsidP="00CF7A50">
            <w:r>
              <w:t xml:space="preserve">   -0.0833   -0.0833    0.0833    0.0833   -0.2500    0.2500</w:t>
            </w:r>
          </w:p>
          <w:p w:rsidR="00141BDA" w:rsidRDefault="00141BDA" w:rsidP="00CF7A50"/>
          <w:p w:rsidR="00141BDA" w:rsidRDefault="00141BDA" w:rsidP="00CF7A50"/>
          <w:p w:rsidR="00141BDA" w:rsidRDefault="00141BDA" w:rsidP="00CF7A50">
            <w:proofErr w:type="spellStart"/>
            <w:r>
              <w:t>ans</w:t>
            </w:r>
            <w:proofErr w:type="spellEnd"/>
            <w:r>
              <w:t xml:space="preserve"> =</w:t>
            </w:r>
          </w:p>
          <w:p w:rsidR="00141BDA" w:rsidRDefault="00141BDA" w:rsidP="00CF7A50"/>
          <w:p w:rsidR="00141BDA" w:rsidRDefault="00141BDA" w:rsidP="00CF7A50">
            <w:r>
              <w:t xml:space="preserve">    0.7500   -0.9167    0.0833   -0.0833   -0.0833    0.2500</w:t>
            </w:r>
          </w:p>
          <w:p w:rsidR="00141BDA" w:rsidRDefault="00141BDA" w:rsidP="00CF7A50">
            <w:r>
              <w:t xml:space="preserve">    0.2500    0.7500   -0.9167    0.0833   -0.0833   -0.0833</w:t>
            </w:r>
          </w:p>
          <w:p w:rsidR="00141BDA" w:rsidRDefault="00141BDA" w:rsidP="00CF7A50">
            <w:r>
              <w:t xml:space="preserve">   -0.0833    0.2500    0.7500   -0.9167    0.0833   -0.0833</w:t>
            </w:r>
          </w:p>
          <w:p w:rsidR="00141BDA" w:rsidRDefault="00141BDA" w:rsidP="00CF7A50">
            <w:r>
              <w:t xml:space="preserve">   -0.0833   -0.0833    0.2500    0.7500   -0.9167    0.0833</w:t>
            </w:r>
          </w:p>
          <w:p w:rsidR="00141BDA" w:rsidRDefault="00141BDA" w:rsidP="00CF7A50">
            <w:r>
              <w:t xml:space="preserve">    0.0833   -0.0833   -0.0833    0.2500    0.7500   -0.9167</w:t>
            </w:r>
          </w:p>
          <w:p w:rsidR="00141BDA" w:rsidRPr="002203FF" w:rsidRDefault="00141BDA" w:rsidP="00CF7A50">
            <w:r>
              <w:t xml:space="preserve">   -0.9167    0.0833   -0.0833   -0.0833    0.2500    0.7500</w:t>
            </w:r>
          </w:p>
        </w:tc>
      </w:tr>
    </w:tbl>
    <w:p w:rsidR="00141BDA" w:rsidRPr="00141BDA" w:rsidRDefault="00141BDA" w:rsidP="00141BDA">
      <w:pPr>
        <w:spacing w:after="0" w:line="240" w:lineRule="auto"/>
        <w:jc w:val="center"/>
        <w:rPr>
          <w:rFonts w:asciiTheme="minorHAnsi" w:hAnsiTheme="minorHAnsi"/>
          <w:sz w:val="24"/>
          <w:szCs w:val="24"/>
        </w:rPr>
      </w:pP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7 – 2.4</w:t>
      </w:r>
    </w:p>
    <w:p w:rsidR="00141BDA" w:rsidRPr="00141BDA" w:rsidRDefault="00141BDA" w:rsidP="001E63AD">
      <w:pPr>
        <w:spacing w:after="0" w:line="240" w:lineRule="auto"/>
        <w:rPr>
          <w:rFonts w:asciiTheme="minorHAnsi" w:hAnsiTheme="minorHAnsi"/>
          <w:sz w:val="24"/>
          <w:szCs w:val="24"/>
        </w:rP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%Creating Matrices -- Col1 is A, Col2 is B</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T = [26600000,30200000;3100,6400;240,340]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[162000000;23618;1566];</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linsolve</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T,b</w:t>
            </w:r>
            <w:proofErr w:type="spellEnd"/>
            <w:r>
              <w:rPr>
                <w:rFonts w:ascii="Courier New" w:hAnsi="Courier New" w:cs="Courier New"/>
                <w:color w:val="000000"/>
                <w:sz w:val="20"/>
                <w:szCs w:val="20"/>
              </w:rPr>
              <w:t>)</w:t>
            </w:r>
          </w:p>
          <w:p w:rsidR="00141BDA" w:rsidRDefault="00141BDA" w:rsidP="00CF7A50">
            <w:pPr>
              <w:jc w:val="center"/>
            </w:pPr>
          </w:p>
        </w:tc>
        <w:tc>
          <w:tcPr>
            <w:tcW w:w="4788" w:type="dxa"/>
          </w:tcPr>
          <w:p w:rsidR="00141BDA" w:rsidRDefault="00141BDA" w:rsidP="00CF7A50">
            <w:r>
              <w:t>T =</w:t>
            </w:r>
          </w:p>
          <w:p w:rsidR="00141BDA" w:rsidRDefault="00141BDA" w:rsidP="00CF7A50"/>
          <w:p w:rsidR="00141BDA" w:rsidRDefault="00141BDA" w:rsidP="00CF7A50">
            <w:r>
              <w:t xml:space="preserve">    26600000    30200000</w:t>
            </w:r>
          </w:p>
          <w:p w:rsidR="00141BDA" w:rsidRDefault="00141BDA" w:rsidP="00CF7A50">
            <w:r>
              <w:t xml:space="preserve">        3100        6400</w:t>
            </w:r>
          </w:p>
          <w:p w:rsidR="00141BDA" w:rsidRDefault="00141BDA" w:rsidP="00CF7A50">
            <w:r>
              <w:t xml:space="preserve">         240         340</w:t>
            </w:r>
          </w:p>
          <w:p w:rsidR="00141BDA" w:rsidRDefault="00141BDA" w:rsidP="00CF7A50"/>
          <w:p w:rsidR="00141BDA" w:rsidRDefault="00141BDA" w:rsidP="00CF7A50"/>
          <w:p w:rsidR="00141BDA" w:rsidRDefault="00141BDA" w:rsidP="00CF7A50">
            <w:proofErr w:type="spellStart"/>
            <w:r>
              <w:t>ans</w:t>
            </w:r>
            <w:proofErr w:type="spellEnd"/>
            <w:r>
              <w:t xml:space="preserve"> =</w:t>
            </w:r>
          </w:p>
          <w:p w:rsidR="00141BDA" w:rsidRDefault="00141BDA" w:rsidP="00CF7A50"/>
          <w:p w:rsidR="00141BDA" w:rsidRDefault="00141BDA" w:rsidP="00CF7A50">
            <w:r>
              <w:t xml:space="preserve">    4.2227</w:t>
            </w:r>
          </w:p>
          <w:p w:rsidR="00141BDA" w:rsidRDefault="00141BDA" w:rsidP="00CF7A50">
            <w:r>
              <w:t xml:space="preserve">    1.6449</w:t>
            </w:r>
          </w:p>
        </w:tc>
      </w:tr>
    </w:tbl>
    <w:p w:rsidR="00141BDA" w:rsidRDefault="00141BDA" w:rsidP="00141BDA">
      <w:pPr>
        <w:spacing w:after="0" w:line="240" w:lineRule="auto"/>
        <w:jc w:val="center"/>
      </w:pPr>
      <w:r>
        <w:t xml:space="preserve"> </w:t>
      </w: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8 – 2.5</w:t>
      </w:r>
    </w:p>
    <w:p w:rsidR="00141BDA" w:rsidRDefault="00141BDA" w:rsidP="00141BDA">
      <w:pPr>
        <w:spacing w:after="0" w:line="240" w:lineRule="auto"/>
        <w:jc w:val="cente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%Setting up equations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[11,-6,-5;-6,7,-1;-5,-1,14;];</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[-5.78;-3.78;0];</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%SOLVING - negative numbers imply counterclockwise current</w:t>
            </w:r>
          </w:p>
          <w:p w:rsidR="00141BDA" w:rsidRDefault="00141BDA" w:rsidP="00CF7A50">
            <w:pPr>
              <w:autoSpaceDE w:val="0"/>
              <w:autoSpaceDN w:val="0"/>
              <w:adjustRightInd w:val="0"/>
              <w:rPr>
                <w:rFonts w:ascii="Courier New" w:hAnsi="Courier New" w:cs="Courier New"/>
                <w:sz w:val="24"/>
                <w:szCs w:val="24"/>
              </w:rPr>
            </w:pPr>
            <w:proofErr w:type="spellStart"/>
            <w:r>
              <w:rPr>
                <w:rFonts w:ascii="Courier New" w:hAnsi="Courier New" w:cs="Courier New"/>
                <w:color w:val="000000"/>
                <w:sz w:val="20"/>
                <w:szCs w:val="20"/>
              </w:rPr>
              <w:t>linsolve</w:t>
            </w:r>
            <w:proofErr w:type="spellEnd"/>
            <w:r>
              <w:rPr>
                <w:rFonts w:ascii="Courier New" w:hAnsi="Courier New" w:cs="Courier New"/>
                <w:color w:val="000000"/>
                <w:sz w:val="20"/>
                <w:szCs w:val="20"/>
              </w:rPr>
              <w:t>(A,B)</w:t>
            </w:r>
          </w:p>
          <w:p w:rsidR="00141BDA" w:rsidRDefault="00141BDA" w:rsidP="00CF7A50">
            <w:pPr>
              <w:jc w:val="center"/>
            </w:pPr>
          </w:p>
        </w:tc>
        <w:tc>
          <w:tcPr>
            <w:tcW w:w="4788" w:type="dxa"/>
          </w:tcPr>
          <w:p w:rsidR="00141BDA" w:rsidRDefault="00141BDA" w:rsidP="00CF7A50">
            <w:proofErr w:type="spellStart"/>
            <w:r>
              <w:t>ans</w:t>
            </w:r>
            <w:proofErr w:type="spellEnd"/>
            <w:r>
              <w:t xml:space="preserve"> =</w:t>
            </w:r>
          </w:p>
          <w:p w:rsidR="00141BDA" w:rsidRDefault="00141BDA" w:rsidP="00CF7A50"/>
          <w:p w:rsidR="00141BDA" w:rsidRDefault="00141BDA" w:rsidP="00CF7A50">
            <w:r>
              <w:t xml:space="preserve">   -2.7350</w:t>
            </w:r>
          </w:p>
          <w:p w:rsidR="00141BDA" w:rsidRDefault="00141BDA" w:rsidP="00CF7A50">
            <w:r>
              <w:t xml:space="preserve">   -3.0550</w:t>
            </w:r>
          </w:p>
          <w:p w:rsidR="00141BDA" w:rsidRDefault="00141BDA" w:rsidP="00CF7A50">
            <w:r>
              <w:t xml:space="preserve">   -1.1950</w:t>
            </w:r>
          </w:p>
          <w:p w:rsidR="00141BDA" w:rsidRDefault="00141BDA" w:rsidP="00CF7A50">
            <w:pPr>
              <w:jc w:val="center"/>
            </w:pPr>
          </w:p>
          <w:p w:rsidR="00141BDA" w:rsidRDefault="00141BDA" w:rsidP="00CF7A50"/>
        </w:tc>
      </w:tr>
    </w:tbl>
    <w:p w:rsidR="00141BDA" w:rsidRDefault="00141BDA" w:rsidP="00141BDA">
      <w:pPr>
        <w:spacing w:after="0" w:line="240" w:lineRule="auto"/>
        <w:jc w:val="center"/>
      </w:pPr>
    </w:p>
    <w:p w:rsidR="00141BDA" w:rsidRPr="00141BDA" w:rsidRDefault="00141BDA" w:rsidP="00141BDA">
      <w:pPr>
        <w:spacing w:after="0" w:line="240" w:lineRule="auto"/>
        <w:jc w:val="center"/>
        <w:rPr>
          <w:rFonts w:asciiTheme="minorHAnsi" w:hAnsiTheme="minorHAnsi"/>
          <w:sz w:val="24"/>
          <w:szCs w:val="24"/>
        </w:rPr>
      </w:pPr>
      <w:r w:rsidRPr="00141BDA">
        <w:rPr>
          <w:rFonts w:asciiTheme="minorHAnsi" w:hAnsiTheme="minorHAnsi"/>
          <w:sz w:val="24"/>
          <w:szCs w:val="24"/>
        </w:rPr>
        <w:t>Table 9 – 2.6</w:t>
      </w:r>
    </w:p>
    <w:p w:rsidR="00141BDA" w:rsidRDefault="00141BDA" w:rsidP="00141BDA">
      <w:pPr>
        <w:spacing w:after="0" w:line="240" w:lineRule="auto"/>
        <w:jc w:val="center"/>
      </w:pPr>
    </w:p>
    <w:tbl>
      <w:tblPr>
        <w:tblStyle w:val="TableGrid"/>
        <w:tblW w:w="0" w:type="auto"/>
        <w:jc w:val="center"/>
        <w:tblLook w:val="04A0" w:firstRow="1" w:lastRow="0" w:firstColumn="1" w:lastColumn="0" w:noHBand="0" w:noVBand="1"/>
      </w:tblPr>
      <w:tblGrid>
        <w:gridCol w:w="4788"/>
        <w:gridCol w:w="4788"/>
      </w:tblGrid>
      <w:tr w:rsidR="00141BDA" w:rsidTr="001E63AD">
        <w:trPr>
          <w:jc w:val="center"/>
        </w:trPr>
        <w:tc>
          <w:tcPr>
            <w:tcW w:w="4788" w:type="dxa"/>
          </w:tcPr>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%Setting up student number matrix</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A = [1,0,0;9,2,5;7,7,8];</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b = [5,6,3];</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%Calculating c = b*A*transpose(b)</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lastRenderedPageBreak/>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c = b*A*transpose(b)</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 </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228B22"/>
                <w:sz w:val="20"/>
                <w:szCs w:val="20"/>
              </w:rPr>
              <w:t>%Reporting E = c/pi</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 xml:space="preserve">format </w:t>
            </w:r>
            <w:r>
              <w:rPr>
                <w:rFonts w:ascii="Courier New" w:hAnsi="Courier New" w:cs="Courier New"/>
                <w:color w:val="A020F0"/>
                <w:sz w:val="20"/>
                <w:szCs w:val="20"/>
              </w:rPr>
              <w:t>bank</w:t>
            </w:r>
            <w:r>
              <w:rPr>
                <w:rFonts w:ascii="Courier New" w:hAnsi="Courier New" w:cs="Courier New"/>
                <w:color w:val="000000"/>
                <w:sz w:val="20"/>
                <w:szCs w:val="20"/>
              </w:rPr>
              <w:t>;</w:t>
            </w:r>
          </w:p>
          <w:p w:rsidR="00141BDA" w:rsidRDefault="00141BDA" w:rsidP="00CF7A50">
            <w:pPr>
              <w:autoSpaceDE w:val="0"/>
              <w:autoSpaceDN w:val="0"/>
              <w:adjustRightInd w:val="0"/>
              <w:rPr>
                <w:rFonts w:ascii="Courier New" w:hAnsi="Courier New" w:cs="Courier New"/>
                <w:sz w:val="24"/>
                <w:szCs w:val="24"/>
              </w:rPr>
            </w:pPr>
            <w:r>
              <w:rPr>
                <w:rFonts w:ascii="Courier New" w:hAnsi="Courier New" w:cs="Courier New"/>
                <w:color w:val="000000"/>
                <w:sz w:val="20"/>
                <w:szCs w:val="20"/>
              </w:rPr>
              <w:t>E = c/pi</w:t>
            </w:r>
          </w:p>
          <w:p w:rsidR="00141BDA" w:rsidRDefault="00141BDA" w:rsidP="00CF7A50">
            <w:pPr>
              <w:jc w:val="center"/>
            </w:pPr>
          </w:p>
        </w:tc>
        <w:tc>
          <w:tcPr>
            <w:tcW w:w="4788" w:type="dxa"/>
          </w:tcPr>
          <w:p w:rsidR="00141BDA" w:rsidRDefault="00141BDA" w:rsidP="00141BDA"/>
          <w:p w:rsidR="00141BDA" w:rsidRDefault="00141BDA" w:rsidP="00141BDA">
            <w:r>
              <w:t>c =</w:t>
            </w:r>
          </w:p>
          <w:p w:rsidR="00141BDA" w:rsidRDefault="00141BDA" w:rsidP="00141BDA">
            <w:r>
              <w:t xml:space="preserve">   760</w:t>
            </w:r>
          </w:p>
          <w:p w:rsidR="00141BDA" w:rsidRDefault="00141BDA" w:rsidP="00141BDA"/>
          <w:p w:rsidR="00141BDA" w:rsidRDefault="00141BDA" w:rsidP="00141BDA">
            <w:r>
              <w:lastRenderedPageBreak/>
              <w:t>E =</w:t>
            </w:r>
          </w:p>
          <w:p w:rsidR="00141BDA" w:rsidRDefault="00141BDA" w:rsidP="00141BDA">
            <w:r>
              <w:t xml:space="preserve">        241.92</w:t>
            </w:r>
          </w:p>
        </w:tc>
      </w:tr>
    </w:tbl>
    <w:p w:rsidR="00141BDA" w:rsidRDefault="00141BDA" w:rsidP="00141BDA">
      <w:pPr>
        <w:spacing w:after="0" w:line="240" w:lineRule="auto"/>
        <w:jc w:val="center"/>
      </w:pPr>
    </w:p>
    <w:p w:rsidR="00DE50D3" w:rsidRDefault="00DE50D3" w:rsidP="00331927">
      <w:pPr>
        <w:rPr>
          <w:rFonts w:asciiTheme="minorHAnsi" w:hAnsiTheme="minorHAnsi" w:cstheme="minorHAnsi"/>
          <w:b/>
          <w:bCs/>
        </w:rPr>
      </w:pPr>
    </w:p>
    <w:p w:rsidR="00DF3A11" w:rsidRDefault="00DF3A11" w:rsidP="00B42942">
      <w:pPr>
        <w:jc w:val="center"/>
        <w:rPr>
          <w:rFonts w:asciiTheme="minorHAnsi" w:hAnsiTheme="minorHAnsi" w:cstheme="minorHAnsi"/>
          <w:b/>
          <w:bCs/>
        </w:rPr>
      </w:pPr>
    </w:p>
    <w:p w:rsidR="00141BDA" w:rsidRDefault="00141BDA" w:rsidP="00B42942">
      <w:pPr>
        <w:jc w:val="center"/>
        <w:rPr>
          <w:rFonts w:asciiTheme="minorHAnsi" w:hAnsiTheme="minorHAnsi" w:cstheme="minorHAnsi"/>
          <w:b/>
          <w:bCs/>
        </w:rPr>
      </w:pPr>
    </w:p>
    <w:p w:rsidR="00141BDA" w:rsidRDefault="00141BDA" w:rsidP="00B42942">
      <w:pPr>
        <w:jc w:val="center"/>
        <w:rPr>
          <w:rFonts w:asciiTheme="minorHAnsi" w:hAnsiTheme="minorHAnsi" w:cstheme="minorHAnsi"/>
          <w:b/>
          <w:bCs/>
        </w:rPr>
      </w:pPr>
    </w:p>
    <w:p w:rsidR="00141BDA" w:rsidRDefault="00141BDA" w:rsidP="00B42942">
      <w:pPr>
        <w:jc w:val="center"/>
        <w:rPr>
          <w:rFonts w:asciiTheme="minorHAnsi" w:hAnsiTheme="minorHAnsi" w:cstheme="minorHAnsi"/>
          <w:b/>
          <w:bCs/>
        </w:rPr>
      </w:pPr>
    </w:p>
    <w:p w:rsidR="00141BDA" w:rsidRDefault="00141BDA" w:rsidP="00B42942">
      <w:pPr>
        <w:jc w:val="center"/>
        <w:rPr>
          <w:rFonts w:asciiTheme="minorHAnsi" w:hAnsiTheme="minorHAnsi" w:cstheme="minorHAnsi"/>
          <w:b/>
          <w:bCs/>
        </w:rPr>
        <w:sectPr w:rsidR="00141BDA" w:rsidSect="00141BDA">
          <w:footnotePr>
            <w:numFmt w:val="chicago"/>
          </w:footnotePr>
          <w:pgSz w:w="12240" w:h="15840"/>
          <w:pgMar w:top="720" w:right="720" w:bottom="720" w:left="720" w:header="706" w:footer="706" w:gutter="0"/>
          <w:cols w:space="708"/>
          <w:titlePg/>
          <w:docGrid w:linePitch="360"/>
        </w:sectPr>
      </w:pPr>
    </w:p>
    <w:p w:rsidR="001E63AD" w:rsidRDefault="001E63AD" w:rsidP="00B42942">
      <w:pPr>
        <w:jc w:val="center"/>
        <w:rPr>
          <w:rFonts w:asciiTheme="minorHAnsi" w:hAnsiTheme="minorHAnsi" w:cstheme="minorHAnsi"/>
          <w:b/>
          <w:bCs/>
        </w:rPr>
      </w:pPr>
    </w:p>
    <w:p w:rsidR="00141BDA" w:rsidRPr="001E63AD" w:rsidRDefault="00141BDA" w:rsidP="001862EC">
      <w:pPr>
        <w:rPr>
          <w:rFonts w:asciiTheme="minorHAnsi" w:hAnsiTheme="minorHAnsi" w:cstheme="minorHAnsi"/>
          <w:bCs/>
          <w:sz w:val="24"/>
          <w:szCs w:val="24"/>
        </w:rPr>
      </w:pPr>
    </w:p>
    <w:sectPr w:rsidR="00141BDA" w:rsidRPr="001E63AD" w:rsidSect="00141BDA">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BD5" w:rsidRDefault="00C71BD5" w:rsidP="00F169C7">
      <w:pPr>
        <w:spacing w:after="0" w:line="240" w:lineRule="auto"/>
      </w:pPr>
      <w:r>
        <w:separator/>
      </w:r>
    </w:p>
  </w:endnote>
  <w:endnote w:type="continuationSeparator" w:id="0">
    <w:p w:rsidR="00C71BD5" w:rsidRDefault="00C71BD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xt">
    <w:panose1 w:val="00000400000000000000"/>
    <w:charset w:val="00"/>
    <w:family w:val="auto"/>
    <w:pitch w:val="variable"/>
    <w:sig w:usb0="A0002AA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BD5" w:rsidRDefault="00C71BD5" w:rsidP="00F169C7">
      <w:pPr>
        <w:spacing w:after="0" w:line="240" w:lineRule="auto"/>
      </w:pPr>
      <w:r>
        <w:separator/>
      </w:r>
    </w:p>
  </w:footnote>
  <w:footnote w:type="continuationSeparator" w:id="0">
    <w:p w:rsidR="00C71BD5" w:rsidRDefault="00C71BD5" w:rsidP="00F169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70A51"/>
    <w:rsid w:val="000C0C78"/>
    <w:rsid w:val="000D23F4"/>
    <w:rsid w:val="000E3CBD"/>
    <w:rsid w:val="00112765"/>
    <w:rsid w:val="00126349"/>
    <w:rsid w:val="00127AFC"/>
    <w:rsid w:val="001349A8"/>
    <w:rsid w:val="00141BDA"/>
    <w:rsid w:val="00163E6D"/>
    <w:rsid w:val="001862EC"/>
    <w:rsid w:val="00194044"/>
    <w:rsid w:val="001B30EF"/>
    <w:rsid w:val="001C790E"/>
    <w:rsid w:val="001E0B4D"/>
    <w:rsid w:val="001E63AD"/>
    <w:rsid w:val="001E67D0"/>
    <w:rsid w:val="002021C7"/>
    <w:rsid w:val="002073EC"/>
    <w:rsid w:val="002138B0"/>
    <w:rsid w:val="00236D47"/>
    <w:rsid w:val="00263CC2"/>
    <w:rsid w:val="00272AF3"/>
    <w:rsid w:val="002D7ACC"/>
    <w:rsid w:val="002F760C"/>
    <w:rsid w:val="003036B3"/>
    <w:rsid w:val="00325755"/>
    <w:rsid w:val="003275CD"/>
    <w:rsid w:val="00331927"/>
    <w:rsid w:val="00364BEB"/>
    <w:rsid w:val="003B30A1"/>
    <w:rsid w:val="003D1404"/>
    <w:rsid w:val="003E6E99"/>
    <w:rsid w:val="003F23A8"/>
    <w:rsid w:val="003F251F"/>
    <w:rsid w:val="00402E3D"/>
    <w:rsid w:val="00415701"/>
    <w:rsid w:val="00435A0C"/>
    <w:rsid w:val="004473A8"/>
    <w:rsid w:val="00462FE8"/>
    <w:rsid w:val="00486660"/>
    <w:rsid w:val="004B6320"/>
    <w:rsid w:val="004C1C24"/>
    <w:rsid w:val="004C64BF"/>
    <w:rsid w:val="004C64F5"/>
    <w:rsid w:val="004D69BD"/>
    <w:rsid w:val="004E63CC"/>
    <w:rsid w:val="004F3554"/>
    <w:rsid w:val="005026AD"/>
    <w:rsid w:val="0050427F"/>
    <w:rsid w:val="005053D3"/>
    <w:rsid w:val="00510167"/>
    <w:rsid w:val="00511A9A"/>
    <w:rsid w:val="00516284"/>
    <w:rsid w:val="0052509D"/>
    <w:rsid w:val="00573822"/>
    <w:rsid w:val="00573D70"/>
    <w:rsid w:val="00584AAA"/>
    <w:rsid w:val="00595163"/>
    <w:rsid w:val="005D447D"/>
    <w:rsid w:val="005E7ECE"/>
    <w:rsid w:val="00613329"/>
    <w:rsid w:val="006215C8"/>
    <w:rsid w:val="0062431A"/>
    <w:rsid w:val="00631052"/>
    <w:rsid w:val="006352DC"/>
    <w:rsid w:val="00642BA2"/>
    <w:rsid w:val="00650A35"/>
    <w:rsid w:val="00661532"/>
    <w:rsid w:val="00666405"/>
    <w:rsid w:val="006A7C16"/>
    <w:rsid w:val="006B3207"/>
    <w:rsid w:val="006C54F7"/>
    <w:rsid w:val="00701059"/>
    <w:rsid w:val="007129B6"/>
    <w:rsid w:val="00733452"/>
    <w:rsid w:val="00741440"/>
    <w:rsid w:val="00774060"/>
    <w:rsid w:val="007A64BE"/>
    <w:rsid w:val="007A6A18"/>
    <w:rsid w:val="007B1CA7"/>
    <w:rsid w:val="007C58D2"/>
    <w:rsid w:val="00816DA2"/>
    <w:rsid w:val="008177E0"/>
    <w:rsid w:val="00852762"/>
    <w:rsid w:val="00857229"/>
    <w:rsid w:val="00867D4C"/>
    <w:rsid w:val="00870065"/>
    <w:rsid w:val="0087451E"/>
    <w:rsid w:val="008A0A46"/>
    <w:rsid w:val="008B1790"/>
    <w:rsid w:val="008B4D09"/>
    <w:rsid w:val="008B77B1"/>
    <w:rsid w:val="008F3117"/>
    <w:rsid w:val="00904BD1"/>
    <w:rsid w:val="00953336"/>
    <w:rsid w:val="00960B6D"/>
    <w:rsid w:val="0097134E"/>
    <w:rsid w:val="009A5C67"/>
    <w:rsid w:val="009E5786"/>
    <w:rsid w:val="00A0240F"/>
    <w:rsid w:val="00A077D5"/>
    <w:rsid w:val="00A12645"/>
    <w:rsid w:val="00A22562"/>
    <w:rsid w:val="00A40D83"/>
    <w:rsid w:val="00A56970"/>
    <w:rsid w:val="00A7300F"/>
    <w:rsid w:val="00A97DCC"/>
    <w:rsid w:val="00AD3A97"/>
    <w:rsid w:val="00AE1A42"/>
    <w:rsid w:val="00AE20F8"/>
    <w:rsid w:val="00AE429B"/>
    <w:rsid w:val="00B23EC7"/>
    <w:rsid w:val="00B245E2"/>
    <w:rsid w:val="00B273B6"/>
    <w:rsid w:val="00B42942"/>
    <w:rsid w:val="00B46409"/>
    <w:rsid w:val="00B5032E"/>
    <w:rsid w:val="00B702C7"/>
    <w:rsid w:val="00B82F95"/>
    <w:rsid w:val="00B8449B"/>
    <w:rsid w:val="00B9663B"/>
    <w:rsid w:val="00BA69E8"/>
    <w:rsid w:val="00BA78BA"/>
    <w:rsid w:val="00BB25A3"/>
    <w:rsid w:val="00BB31DE"/>
    <w:rsid w:val="00BD1B08"/>
    <w:rsid w:val="00BD1EF5"/>
    <w:rsid w:val="00BE43B6"/>
    <w:rsid w:val="00C53E0F"/>
    <w:rsid w:val="00C71BD5"/>
    <w:rsid w:val="00CB3A9E"/>
    <w:rsid w:val="00D43CD7"/>
    <w:rsid w:val="00D53D56"/>
    <w:rsid w:val="00D8124A"/>
    <w:rsid w:val="00DA46A6"/>
    <w:rsid w:val="00DC5051"/>
    <w:rsid w:val="00DC6DFD"/>
    <w:rsid w:val="00DE02EB"/>
    <w:rsid w:val="00DE2339"/>
    <w:rsid w:val="00DE50D3"/>
    <w:rsid w:val="00DF3A11"/>
    <w:rsid w:val="00DF6CA7"/>
    <w:rsid w:val="00E0097A"/>
    <w:rsid w:val="00E2282A"/>
    <w:rsid w:val="00E40952"/>
    <w:rsid w:val="00EA211A"/>
    <w:rsid w:val="00EB7A9B"/>
    <w:rsid w:val="00ED04DD"/>
    <w:rsid w:val="00EE5838"/>
    <w:rsid w:val="00F169C7"/>
    <w:rsid w:val="00F22754"/>
    <w:rsid w:val="00F2508C"/>
    <w:rsid w:val="00F5292F"/>
    <w:rsid w:val="00FC1494"/>
    <w:rsid w:val="00FC17AB"/>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5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paragraph" w:styleId="NormalWeb">
    <w:name w:val="Normal (Web)"/>
    <w:basedOn w:val="Normal"/>
    <w:uiPriority w:val="99"/>
    <w:semiHidden/>
    <w:unhideWhenUsed/>
    <w:rsid w:val="005026AD"/>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5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paragraph" w:styleId="NormalWeb">
    <w:name w:val="Normal (Web)"/>
    <w:basedOn w:val="Normal"/>
    <w:uiPriority w:val="99"/>
    <w:semiHidden/>
    <w:unhideWhenUsed/>
    <w:rsid w:val="005026AD"/>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792052">
      <w:bodyDiv w:val="1"/>
      <w:marLeft w:val="0"/>
      <w:marRight w:val="0"/>
      <w:marTop w:val="0"/>
      <w:marBottom w:val="0"/>
      <w:divBdr>
        <w:top w:val="none" w:sz="0" w:space="0" w:color="auto"/>
        <w:left w:val="none" w:sz="0" w:space="0" w:color="auto"/>
        <w:bottom w:val="none" w:sz="0" w:space="0" w:color="auto"/>
        <w:right w:val="none" w:sz="0" w:space="0" w:color="auto"/>
      </w:divBdr>
    </w:div>
    <w:div w:id="1391617509">
      <w:bodyDiv w:val="1"/>
      <w:marLeft w:val="0"/>
      <w:marRight w:val="0"/>
      <w:marTop w:val="0"/>
      <w:marBottom w:val="0"/>
      <w:divBdr>
        <w:top w:val="none" w:sz="0" w:space="0" w:color="auto"/>
        <w:left w:val="none" w:sz="0" w:space="0" w:color="auto"/>
        <w:bottom w:val="none" w:sz="0" w:space="0" w:color="auto"/>
        <w:right w:val="none" w:sz="0" w:space="0" w:color="auto"/>
      </w:divBdr>
    </w:div>
    <w:div w:id="1535729277">
      <w:bodyDiv w:val="1"/>
      <w:marLeft w:val="0"/>
      <w:marRight w:val="0"/>
      <w:marTop w:val="0"/>
      <w:marBottom w:val="0"/>
      <w:divBdr>
        <w:top w:val="none" w:sz="0" w:space="0" w:color="auto"/>
        <w:left w:val="none" w:sz="0" w:space="0" w:color="auto"/>
        <w:bottom w:val="none" w:sz="0" w:space="0" w:color="auto"/>
        <w:right w:val="none" w:sz="0" w:space="0" w:color="auto"/>
      </w:divBdr>
    </w:div>
    <w:div w:id="19371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3970C6C8-D105-40B3-8EF6-D422B2A3C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1</TotalTime>
  <Pages>8</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Evan Smal</cp:lastModifiedBy>
  <cp:revision>2</cp:revision>
  <cp:lastPrinted>2013-10-18T13:26:00Z</cp:lastPrinted>
  <dcterms:created xsi:type="dcterms:W3CDTF">2013-12-06T16:01:00Z</dcterms:created>
  <dcterms:modified xsi:type="dcterms:W3CDTF">2013-12-06T16:01:00Z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