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55C" w:rsidRPr="00BA69E8" w:rsidRDefault="0012555C" w:rsidP="0012555C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AFB4AAA8A6204B9FB0AC9614AFE802F7"/>
        </w:placeholder>
      </w:sdtPr>
      <w:sdtEndPr/>
      <w:sdtContent>
        <w:p w:rsidR="0012555C" w:rsidRPr="00BA69E8" w:rsidRDefault="00247F12" w:rsidP="0012555C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name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9BAB49F978C43B8A03ECA6F46514C41"/>
        </w:placeholder>
      </w:sdtPr>
      <w:sdtEndPr/>
      <w:sdtContent>
        <w:p w:rsidR="0012555C" w:rsidRPr="00E2282A" w:rsidRDefault="0012555C" w:rsidP="0012555C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</w:p>
      </w:sdtContent>
    </w:sdt>
    <w:p w:rsidR="0012555C" w:rsidRPr="0062431A" w:rsidRDefault="0012555C" w:rsidP="0012555C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Assignment Title: 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27911E81EC4944CB86FB3F5EF934EEA7"/>
          </w:placeholder>
          <w:showingPlcHdr/>
        </w:sdtPr>
        <w:sdtEndPr/>
        <w:sdtContent>
          <w:r w:rsidR="00247F12">
            <w:rPr>
              <w:rStyle w:val="PlaceholderText"/>
            </w:rPr>
            <w:t>[Type Abbreviated Title]</w:t>
          </w:r>
        </w:sdtContent>
      </w:sdt>
    </w:p>
    <w:p w:rsidR="0012555C" w:rsidRPr="00733452" w:rsidRDefault="0012555C" w:rsidP="0012555C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12555C" w:rsidRDefault="0012555C" w:rsidP="0012555C">
      <w:pPr>
        <w:rPr>
          <w:rFonts w:asciiTheme="minorHAnsi" w:hAnsiTheme="minorHAnsi" w:cstheme="minorHAnsi"/>
          <w:lang w:val="en-GB"/>
        </w:rPr>
      </w:pPr>
      <w:r w:rsidRPr="0012555C">
        <w:rPr>
          <w:rFonts w:asciiTheme="minorHAnsi" w:hAnsiTheme="minorHAnsi" w:cstheme="minorHAnsi"/>
          <w:highlight w:val="lightGray"/>
          <w:lang w:val="en-GB"/>
        </w:rPr>
        <w:t>Name: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2C8FFBE8CA804D93819CD307CEE747D5"/>
          </w:placeholder>
        </w:sdtPr>
        <w:sdtEndPr/>
        <w:sdtContent>
          <w:sdt>
            <w:sdtPr>
              <w:rPr>
                <w:rFonts w:asciiTheme="minorHAnsi" w:hAnsiTheme="minorHAnsi" w:cstheme="minorHAnsi"/>
                <w:highlight w:val="lightGray"/>
                <w:lang w:val="en-GB"/>
              </w:rPr>
              <w:id w:val="-1231920465"/>
              <w:placeholder>
                <w:docPart w:val="D1BDA00E099341FF86069EF5762294AB"/>
              </w:placeholder>
              <w:showingPlcHdr/>
            </w:sdtPr>
            <w:sdtEndPr/>
            <w:sdtContent>
              <w:r w:rsidR="00247F12">
                <w:rPr>
                  <w:rStyle w:val="PlaceholderText"/>
                </w:rPr>
                <w:t>[Email]</w:t>
              </w:r>
            </w:sdtContent>
          </w:sdt>
        </w:sdtContent>
      </w:sdt>
    </w:p>
    <w:p w:rsidR="0012555C" w:rsidRDefault="00247F12" w:rsidP="0012555C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highlight w:val="lightGray"/>
          <w:lang w:val="en-GB"/>
        </w:rPr>
        <w:t>Email:</w:t>
      </w:r>
    </w:p>
    <w:p w:rsidR="0012555C" w:rsidRDefault="0012555C" w:rsidP="0012555C">
      <w:pPr>
        <w:rPr>
          <w:rFonts w:asciiTheme="minorHAnsi" w:hAnsiTheme="minorHAnsi" w:cstheme="minorHAnsi"/>
          <w:lang w:val="en-GB"/>
        </w:rPr>
      </w:pPr>
    </w:p>
    <w:p w:rsidR="0012555C" w:rsidRPr="001349A8" w:rsidRDefault="0012555C" w:rsidP="0012555C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1D4C12B9F3F5481D914444D79C26F184"/>
          </w:placeholder>
          <w:showingPlcHdr/>
        </w:sdtPr>
        <w:sdtEndPr/>
        <w:sdtContent>
          <w:r w:rsidR="00247F12">
            <w:rPr>
              <w:rStyle w:val="PlaceholderText"/>
            </w:rPr>
            <w:t>[Email]</w:t>
          </w:r>
        </w:sdtContent>
      </w:sdt>
    </w:p>
    <w:p w:rsidR="0012555C" w:rsidRPr="001349A8" w:rsidRDefault="0012555C" w:rsidP="0012555C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C337803608D741C3A7F3D1138EACB090"/>
          </w:placeholder>
        </w:sdtPr>
        <w:sdtEndPr/>
        <w:sdtContent>
          <w:r w:rsidRPr="0012555C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12555C" w:rsidRDefault="0012555C" w:rsidP="0012555C">
      <w:pPr>
        <w:rPr>
          <w:rFonts w:asciiTheme="minorHAnsi" w:hAnsiTheme="minorHAnsi" w:cstheme="minorHAnsi"/>
          <w:lang w:val="en-GB"/>
        </w:rPr>
      </w:pPr>
    </w:p>
    <w:p w:rsidR="0012555C" w:rsidRPr="00DF6CA7" w:rsidRDefault="0012555C" w:rsidP="0012555C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12555C" w:rsidRPr="0012555C" w:rsidRDefault="0012555C" w:rsidP="0012555C">
      <w:pPr>
        <w:rPr>
          <w:rFonts w:asciiTheme="minorHAnsi" w:hAnsiTheme="minorHAnsi" w:cstheme="minorHAnsi"/>
          <w:highlight w:val="lightGray"/>
          <w:lang w:val="en-GB"/>
        </w:rPr>
      </w:pPr>
      <w:r w:rsidRPr="0012555C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DE2B09350FE64478AD0FA6A44546A36C"/>
          </w:placeholder>
        </w:sdtPr>
        <w:sdtEndPr/>
        <w:sdtContent>
          <w:r w:rsidR="00247F12">
            <w:rPr>
              <w:rFonts w:asciiTheme="minorHAnsi" w:hAnsiTheme="minorHAnsi" w:cstheme="minorHAnsi"/>
              <w:lang w:val="en-GB"/>
            </w:rPr>
            <w:t>Student email</w:t>
          </w:r>
          <w:r w:rsidR="00247F12">
            <w:rPr>
              <w:rFonts w:asciiTheme="minorHAnsi" w:hAnsiTheme="minorHAnsi" w:cstheme="minorHAnsi"/>
              <w:lang w:val="en-GB"/>
            </w:rPr>
            <w:tab/>
          </w:r>
          <w:hyperlink r:id="rId10" w:history="1"/>
        </w:sdtContent>
      </w:sdt>
    </w:p>
    <w:p w:rsidR="0012555C" w:rsidRDefault="0012555C" w:rsidP="0012555C">
      <w:pPr>
        <w:rPr>
          <w:rFonts w:asciiTheme="minorHAnsi" w:hAnsiTheme="minorHAnsi" w:cstheme="minorHAnsi"/>
          <w:lang w:val="en-GB"/>
        </w:rPr>
      </w:pPr>
      <w:r w:rsidRPr="0012555C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BF09A10B265C417DB812B456577E2069"/>
          </w:placeholder>
          <w:showingPlcHdr/>
        </w:sdtPr>
        <w:sdtEndPr/>
        <w:sdtContent>
          <w:r w:rsidR="00247F12">
            <w:rPr>
              <w:rStyle w:val="PlaceholderText"/>
            </w:rPr>
            <w:t>[Email]</w:t>
          </w:r>
        </w:sdtContent>
      </w:sdt>
    </w:p>
    <w:p w:rsidR="0012555C" w:rsidRDefault="0012555C" w:rsidP="0012555C">
      <w:pPr>
        <w:rPr>
          <w:rFonts w:asciiTheme="minorHAnsi" w:hAnsiTheme="minorHAnsi" w:cstheme="minorHAnsi"/>
          <w:lang w:val="en-GB"/>
        </w:rPr>
      </w:pPr>
    </w:p>
    <w:p w:rsidR="0012555C" w:rsidRDefault="0012555C" w:rsidP="0012555C">
      <w:pPr>
        <w:rPr>
          <w:rFonts w:asciiTheme="minorHAnsi" w:hAnsiTheme="minorHAnsi" w:cstheme="minorHAnsi"/>
          <w:lang w:val="en-GB"/>
        </w:rPr>
      </w:pPr>
    </w:p>
    <w:p w:rsidR="0012555C" w:rsidRDefault="0012555C" w:rsidP="0012555C">
      <w:pPr>
        <w:rPr>
          <w:rFonts w:asciiTheme="minorHAnsi" w:hAnsiTheme="minorHAnsi" w:cstheme="minorHAnsi"/>
          <w:lang w:val="en-GB"/>
        </w:rPr>
      </w:pPr>
    </w:p>
    <w:p w:rsidR="0012555C" w:rsidRPr="00E2282A" w:rsidRDefault="0012555C" w:rsidP="0012555C">
      <w:pPr>
        <w:rPr>
          <w:rFonts w:asciiTheme="minorHAnsi" w:hAnsiTheme="minorHAnsi" w:cstheme="minorHAnsi"/>
          <w:lang w:val="en-GB"/>
        </w:rPr>
      </w:pPr>
    </w:p>
    <w:p w:rsidR="0012555C" w:rsidRPr="0012555C" w:rsidRDefault="0012555C" w:rsidP="0012555C">
      <w:pPr>
        <w:rPr>
          <w:rFonts w:asciiTheme="minorHAnsi" w:hAnsiTheme="minorHAnsi" w:cstheme="minorHAnsi"/>
          <w:highlight w:val="lightGray"/>
          <w:lang w:val="en-GB"/>
        </w:rPr>
      </w:pPr>
    </w:p>
    <w:p w:rsidR="0012555C" w:rsidRPr="0012555C" w:rsidRDefault="0012555C" w:rsidP="0012555C">
      <w:pPr>
        <w:rPr>
          <w:rFonts w:asciiTheme="minorHAnsi" w:hAnsiTheme="minorHAnsi" w:cstheme="minorHAnsi"/>
          <w:highlight w:val="lightGray"/>
          <w:lang w:val="en-GB"/>
        </w:rPr>
      </w:pPr>
    </w:p>
    <w:p w:rsidR="0012555C" w:rsidRPr="00E2282A" w:rsidRDefault="0012555C" w:rsidP="0012555C">
      <w:pPr>
        <w:rPr>
          <w:rFonts w:asciiTheme="minorHAnsi" w:hAnsiTheme="minorHAnsi" w:cstheme="minorHAnsi"/>
          <w:lang w:val="en-GB"/>
        </w:rPr>
      </w:pPr>
      <w:r w:rsidRPr="0012555C">
        <w:rPr>
          <w:rFonts w:asciiTheme="minorHAnsi" w:hAnsiTheme="minorHAnsi" w:cstheme="minorHAnsi"/>
          <w:highlight w:val="lightGray"/>
          <w:lang w:val="en-GB"/>
        </w:rPr>
        <w:t xml:space="preserve">Number of Figures and Tables (Including handwritten ones):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57B867CFA20C4B7B9A2A949832257479"/>
          </w:placeholder>
        </w:sdtPr>
        <w:sdtEndPr/>
        <w:sdtContent>
          <w:r w:rsidRPr="0012555C">
            <w:rPr>
              <w:rFonts w:asciiTheme="minorHAnsi" w:hAnsiTheme="minorHAnsi" w:cstheme="minorHAnsi"/>
              <w:highlight w:val="lightGray"/>
              <w:lang w:val="en-GB"/>
            </w:rPr>
            <w:t>1</w:t>
          </w:r>
        </w:sdtContent>
      </w:sdt>
    </w:p>
    <w:p w:rsidR="0012555C" w:rsidRDefault="0012555C" w:rsidP="0012555C">
      <w:pPr>
        <w:rPr>
          <w:rFonts w:asciiTheme="minorHAnsi" w:hAnsiTheme="minorHAnsi" w:cstheme="minorHAnsi"/>
          <w:lang w:val="en-GB"/>
        </w:rPr>
      </w:pPr>
      <w:r w:rsidRPr="0012555C">
        <w:rPr>
          <w:rFonts w:asciiTheme="minorHAnsi" w:hAnsiTheme="minorHAnsi" w:cstheme="minorHAnsi"/>
          <w:highlight w:val="lightGray"/>
          <w:lang w:val="en-GB"/>
        </w:rPr>
        <w:t xml:space="preserve">Last Date and Time 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878F491252B84E5CA200DBDD86AC6A35"/>
          </w:placeholder>
          <w:date w:fullDate="2013-10-01T00:00:00Z">
            <w:dateFormat w:val="dd MMMM yyyy"/>
            <w:lid w:val="en-GB"/>
            <w:storeMappedDataAs w:val="dateTime"/>
            <w:calendar w:val="gregorian"/>
          </w:date>
        </w:sdtPr>
        <w:sdtEndPr>
          <w:rPr>
            <w:rFonts w:asciiTheme="majorHAnsi" w:hAnsiTheme="majorHAnsi" w:cstheme="majorBidi"/>
            <w:highlight w:val="none"/>
            <w:lang w:val="en-US"/>
          </w:rPr>
        </w:sdtEndPr>
        <w:sdtContent>
          <w:r w:rsidRPr="0012555C">
            <w:t>01 October 2013</w:t>
          </w:r>
        </w:sdtContent>
      </w:sdt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Introduction</w:t>
      </w:r>
    </w:p>
    <w:p w:rsidR="00EE5838" w:rsidRDefault="00112765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Introduction </w:t>
      </w:r>
      <w:r w:rsidR="00DC5051">
        <w:rPr>
          <w:rFonts w:asciiTheme="minorHAnsi" w:hAnsiTheme="minorHAnsi" w:cstheme="minorHAnsi"/>
          <w:lang w:val="en-GB"/>
        </w:rPr>
        <w:t xml:space="preserve">material </w:t>
      </w:r>
      <w:r>
        <w:rPr>
          <w:rFonts w:asciiTheme="minorHAnsi" w:hAnsiTheme="minorHAnsi" w:cstheme="minorHAnsi"/>
          <w:lang w:val="en-GB"/>
        </w:rPr>
        <w:t xml:space="preserve">goes </w:t>
      </w:r>
      <w:r w:rsidR="00DC5051">
        <w:rPr>
          <w:rFonts w:asciiTheme="minorHAnsi" w:hAnsiTheme="minorHAnsi" w:cstheme="minorHAnsi"/>
          <w:lang w:val="en-GB"/>
        </w:rPr>
        <w:t>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lastRenderedPageBreak/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  <w:r w:rsidRPr="009E5786">
        <w:rPr>
          <w:rFonts w:asciiTheme="minorHAnsi" w:hAnsiTheme="minorHAnsi" w:cstheme="minorHAnsi"/>
          <w:lang w:val="en-GB"/>
        </w:rPr>
        <w:t xml:space="preserve"> 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8B1790" w:rsidRDefault="008B1790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247F12" w:rsidRDefault="00247F12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br w:type="page"/>
      </w: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  <w:bookmarkStart w:id="0" w:name="_GoBack"/>
      <w:bookmarkEnd w:id="0"/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sectPr w:rsidR="00DE50D3" w:rsidSect="00331927">
      <w:headerReference w:type="default" r:id="rId11"/>
      <w:footerReference w:type="default" r:id="rId12"/>
      <w:footerReference w:type="first" r:id="rId13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B67" w:rsidRDefault="00372B67" w:rsidP="00F169C7">
      <w:pPr>
        <w:spacing w:after="0" w:line="240" w:lineRule="auto"/>
      </w:pPr>
      <w:r>
        <w:separator/>
      </w:r>
    </w:p>
  </w:endnote>
  <w:endnote w:type="continuationSeparator" w:id="0">
    <w:p w:rsidR="00372B67" w:rsidRDefault="00372B67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247F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372B67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B67" w:rsidRDefault="00372B67" w:rsidP="00F169C7">
      <w:pPr>
        <w:spacing w:after="0" w:line="240" w:lineRule="auto"/>
      </w:pPr>
      <w:r>
        <w:separator/>
      </w:r>
    </w:p>
  </w:footnote>
  <w:footnote w:type="continuationSeparator" w:id="0">
    <w:p w:rsidR="00372B67" w:rsidRDefault="00372B67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EF5" w:rsidRPr="00F169C7" w:rsidRDefault="00372B67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070012">
          <w:rPr>
            <w:lang w:val="en-GB"/>
          </w:rPr>
          <w:t xml:space="preserve">Author Surname, </w:t>
        </w:r>
        <w:r w:rsidR="001E0B4D">
          <w:rPr>
            <w:lang w:val="en-GB"/>
          </w:rPr>
          <w:t>Given Name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52BBE"/>
    <w:rsid w:val="00070012"/>
    <w:rsid w:val="000D23F4"/>
    <w:rsid w:val="000E3CBD"/>
    <w:rsid w:val="00112765"/>
    <w:rsid w:val="0012555C"/>
    <w:rsid w:val="001349A8"/>
    <w:rsid w:val="00163E6D"/>
    <w:rsid w:val="00181CF2"/>
    <w:rsid w:val="00194044"/>
    <w:rsid w:val="001B30EF"/>
    <w:rsid w:val="001C790E"/>
    <w:rsid w:val="001E0B4D"/>
    <w:rsid w:val="001E67D0"/>
    <w:rsid w:val="002073EC"/>
    <w:rsid w:val="002138B0"/>
    <w:rsid w:val="00247F12"/>
    <w:rsid w:val="00272AF3"/>
    <w:rsid w:val="002F760C"/>
    <w:rsid w:val="003036B3"/>
    <w:rsid w:val="00325755"/>
    <w:rsid w:val="00331927"/>
    <w:rsid w:val="00364BEB"/>
    <w:rsid w:val="00372B67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73822"/>
    <w:rsid w:val="00584AAA"/>
    <w:rsid w:val="00595163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53E0F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E5838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B54A2B-EB8E-4A04-84DA-23D9AFFE4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romhabayru@cmail.carleton.c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AFB4AAA8A6204B9FB0AC9614AFE80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8E578-36DF-41CF-840E-515CDC5EBA4B}"/>
      </w:docPartPr>
      <w:docPartBody>
        <w:p w:rsidR="007A36D0" w:rsidRDefault="002E5D07" w:rsidP="002E5D07">
          <w:pPr>
            <w:pStyle w:val="AFB4AAA8A6204B9FB0AC9614AFE802F7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9BAB49F978C43B8A03ECA6F46514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525A0-DE16-464D-AE5E-EF4643646AEB}"/>
      </w:docPartPr>
      <w:docPartBody>
        <w:p w:rsidR="007A36D0" w:rsidRDefault="002E5D07" w:rsidP="002E5D07">
          <w:pPr>
            <w:pStyle w:val="59BAB49F978C43B8A03ECA6F46514C4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27911E81EC4944CB86FB3F5EF934E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12E23-3FAD-4AC3-97A0-E0F9158012E8}"/>
      </w:docPartPr>
      <w:docPartBody>
        <w:p w:rsidR="007A36D0" w:rsidRDefault="002E5D07" w:rsidP="002E5D07">
          <w:pPr>
            <w:pStyle w:val="27911E81EC4944CB86FB3F5EF934EEA7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2C8FFBE8CA804D93819CD307CEE74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27282-19E4-426B-9153-1E1000003949}"/>
      </w:docPartPr>
      <w:docPartBody>
        <w:p w:rsidR="007A36D0" w:rsidRDefault="002E5D07" w:rsidP="002E5D07">
          <w:pPr>
            <w:pStyle w:val="2C8FFBE8CA804D93819CD307CEE747D5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D1BDA00E099341FF86069EF576229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C38B8-C2A4-4DFB-BB12-9BC08E9ACE67}"/>
      </w:docPartPr>
      <w:docPartBody>
        <w:p w:rsidR="007A36D0" w:rsidRDefault="002E5D07" w:rsidP="002E5D07">
          <w:pPr>
            <w:pStyle w:val="D1BDA00E099341FF86069EF5762294AB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1D4C12B9F3F5481D914444D79C26F1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29E2E-6784-4089-8366-D82D1966AAA2}"/>
      </w:docPartPr>
      <w:docPartBody>
        <w:p w:rsidR="007A36D0" w:rsidRDefault="002E5D07" w:rsidP="002E5D07">
          <w:pPr>
            <w:pStyle w:val="1D4C12B9F3F5481D914444D79C26F184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337803608D741C3A7F3D1138EACB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83184-7A0D-4F62-8704-5F5F0A52D7C7}"/>
      </w:docPartPr>
      <w:docPartBody>
        <w:p w:rsidR="007A36D0" w:rsidRDefault="002E5D07" w:rsidP="002E5D07">
          <w:pPr>
            <w:pStyle w:val="C337803608D741C3A7F3D1138EACB090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DE2B09350FE64478AD0FA6A44546A3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FFBBC-EEDC-4EBF-AF4E-E08F8B62C2F0}"/>
      </w:docPartPr>
      <w:docPartBody>
        <w:p w:rsidR="007A36D0" w:rsidRDefault="002E5D07" w:rsidP="002E5D07">
          <w:pPr>
            <w:pStyle w:val="DE2B09350FE64478AD0FA6A44546A36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BF09A10B265C417DB812B456577E2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2C08C-5F54-462F-84DD-2F45B6E7BFBC}"/>
      </w:docPartPr>
      <w:docPartBody>
        <w:p w:rsidR="007A36D0" w:rsidRDefault="002E5D07" w:rsidP="002E5D07">
          <w:pPr>
            <w:pStyle w:val="BF09A10B265C417DB812B456577E2069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7B867CFA20C4B7B9A2A949832257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95E1A-8150-4D38-8C8E-629306D8839B}"/>
      </w:docPartPr>
      <w:docPartBody>
        <w:p w:rsidR="007A36D0" w:rsidRDefault="002E5D07" w:rsidP="002E5D07">
          <w:pPr>
            <w:pStyle w:val="57B867CFA20C4B7B9A2A949832257479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878F491252B84E5CA200DBDD86AC6A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4736F-EAFC-40EF-BBBF-48961DFC15E8}"/>
      </w:docPartPr>
      <w:docPartBody>
        <w:p w:rsidR="007A36D0" w:rsidRDefault="002E5D07" w:rsidP="002E5D07">
          <w:pPr>
            <w:pStyle w:val="878F491252B84E5CA200DBDD86AC6A35"/>
          </w:pPr>
          <w:r w:rsidRPr="00E061A3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2E5D07"/>
    <w:rsid w:val="00325852"/>
    <w:rsid w:val="006010E3"/>
    <w:rsid w:val="007856D4"/>
    <w:rsid w:val="007A36D0"/>
    <w:rsid w:val="00B7089D"/>
    <w:rsid w:val="00B77BD3"/>
    <w:rsid w:val="00C56547"/>
    <w:rsid w:val="00DF7A37"/>
    <w:rsid w:val="00EE2BCC"/>
    <w:rsid w:val="00EF2570"/>
    <w:rsid w:val="00F224C2"/>
    <w:rsid w:val="00FA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5D07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AFB4AAA8A6204B9FB0AC9614AFE802F7">
    <w:name w:val="AFB4AAA8A6204B9FB0AC9614AFE802F7"/>
    <w:rsid w:val="002E5D07"/>
    <w:pPr>
      <w:spacing w:after="160" w:line="259" w:lineRule="auto"/>
    </w:pPr>
    <w:rPr>
      <w:lang w:val="en-CA" w:eastAsia="en-CA"/>
    </w:rPr>
  </w:style>
  <w:style w:type="paragraph" w:customStyle="1" w:styleId="59BAB49F978C43B8A03ECA6F46514C41">
    <w:name w:val="59BAB49F978C43B8A03ECA6F46514C41"/>
    <w:rsid w:val="002E5D07"/>
    <w:pPr>
      <w:spacing w:after="160" w:line="259" w:lineRule="auto"/>
    </w:pPr>
    <w:rPr>
      <w:lang w:val="en-CA" w:eastAsia="en-CA"/>
    </w:rPr>
  </w:style>
  <w:style w:type="paragraph" w:customStyle="1" w:styleId="27911E81EC4944CB86FB3F5EF934EEA7">
    <w:name w:val="27911E81EC4944CB86FB3F5EF934EEA7"/>
    <w:rsid w:val="002E5D07"/>
    <w:pPr>
      <w:spacing w:after="160" w:line="259" w:lineRule="auto"/>
    </w:pPr>
    <w:rPr>
      <w:lang w:val="en-CA" w:eastAsia="en-CA"/>
    </w:rPr>
  </w:style>
  <w:style w:type="paragraph" w:customStyle="1" w:styleId="2C8FFBE8CA804D93819CD307CEE747D5">
    <w:name w:val="2C8FFBE8CA804D93819CD307CEE747D5"/>
    <w:rsid w:val="002E5D07"/>
    <w:pPr>
      <w:spacing w:after="160" w:line="259" w:lineRule="auto"/>
    </w:pPr>
    <w:rPr>
      <w:lang w:val="en-CA" w:eastAsia="en-CA"/>
    </w:rPr>
  </w:style>
  <w:style w:type="paragraph" w:customStyle="1" w:styleId="D1BDA00E099341FF86069EF5762294AB">
    <w:name w:val="D1BDA00E099341FF86069EF5762294AB"/>
    <w:rsid w:val="002E5D07"/>
    <w:pPr>
      <w:spacing w:after="160" w:line="259" w:lineRule="auto"/>
    </w:pPr>
    <w:rPr>
      <w:lang w:val="en-CA" w:eastAsia="en-CA"/>
    </w:rPr>
  </w:style>
  <w:style w:type="paragraph" w:customStyle="1" w:styleId="F2275BAB9CD54CC2AB766B36FD0B765E">
    <w:name w:val="F2275BAB9CD54CC2AB766B36FD0B765E"/>
    <w:rsid w:val="002E5D07"/>
    <w:pPr>
      <w:spacing w:after="160" w:line="259" w:lineRule="auto"/>
    </w:pPr>
    <w:rPr>
      <w:lang w:val="en-CA" w:eastAsia="en-CA"/>
    </w:rPr>
  </w:style>
  <w:style w:type="paragraph" w:customStyle="1" w:styleId="1D4C12B9F3F5481D914444D79C26F184">
    <w:name w:val="1D4C12B9F3F5481D914444D79C26F184"/>
    <w:rsid w:val="002E5D07"/>
    <w:pPr>
      <w:spacing w:after="160" w:line="259" w:lineRule="auto"/>
    </w:pPr>
    <w:rPr>
      <w:lang w:val="en-CA" w:eastAsia="en-CA"/>
    </w:rPr>
  </w:style>
  <w:style w:type="paragraph" w:customStyle="1" w:styleId="C337803608D741C3A7F3D1138EACB090">
    <w:name w:val="C337803608D741C3A7F3D1138EACB090"/>
    <w:rsid w:val="002E5D07"/>
    <w:pPr>
      <w:spacing w:after="160" w:line="259" w:lineRule="auto"/>
    </w:pPr>
    <w:rPr>
      <w:lang w:val="en-CA" w:eastAsia="en-CA"/>
    </w:rPr>
  </w:style>
  <w:style w:type="paragraph" w:customStyle="1" w:styleId="DE2B09350FE64478AD0FA6A44546A36C">
    <w:name w:val="DE2B09350FE64478AD0FA6A44546A36C"/>
    <w:rsid w:val="002E5D07"/>
    <w:pPr>
      <w:spacing w:after="160" w:line="259" w:lineRule="auto"/>
    </w:pPr>
    <w:rPr>
      <w:lang w:val="en-CA" w:eastAsia="en-CA"/>
    </w:rPr>
  </w:style>
  <w:style w:type="paragraph" w:customStyle="1" w:styleId="BF09A10B265C417DB812B456577E2069">
    <w:name w:val="BF09A10B265C417DB812B456577E2069"/>
    <w:rsid w:val="002E5D07"/>
    <w:pPr>
      <w:spacing w:after="160" w:line="259" w:lineRule="auto"/>
    </w:pPr>
    <w:rPr>
      <w:lang w:val="en-CA" w:eastAsia="en-CA"/>
    </w:rPr>
  </w:style>
  <w:style w:type="paragraph" w:customStyle="1" w:styleId="57B867CFA20C4B7B9A2A949832257479">
    <w:name w:val="57B867CFA20C4B7B9A2A949832257479"/>
    <w:rsid w:val="002E5D07"/>
    <w:pPr>
      <w:spacing w:after="160" w:line="259" w:lineRule="auto"/>
    </w:pPr>
    <w:rPr>
      <w:lang w:val="en-CA" w:eastAsia="en-CA"/>
    </w:rPr>
  </w:style>
  <w:style w:type="paragraph" w:customStyle="1" w:styleId="878F491252B84E5CA200DBDD86AC6A35">
    <w:name w:val="878F491252B84E5CA200DBDD86AC6A35"/>
    <w:rsid w:val="002E5D07"/>
    <w:pPr>
      <w:spacing w:after="160" w:line="259" w:lineRule="auto"/>
    </w:pPr>
    <w:rPr>
      <w:lang w:val="en-CA" w:eastAsia="en-C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2811D7-EEE5-4505-9E07-8483E0E1E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0</TotalTime>
  <Pages>3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Roma Geta</cp:lastModifiedBy>
  <cp:revision>2</cp:revision>
  <dcterms:created xsi:type="dcterms:W3CDTF">2013-11-14T03:14:00Z</dcterms:created>
  <dcterms:modified xsi:type="dcterms:W3CDTF">2013-11-14T03:14:00Z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